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0000">
    <v:background id="_x0000_s1025" o:bwmode="white" fillcolor="red" o:targetscreensize="1024,768">
      <v:fill color2="#00b050" focus="100%" type="gradient"/>
    </v:background>
  </w:background>
  <w:body>
    <w:p w:rsidR="009E103A" w:rsidRDefault="00174E65" w:rsidP="009C438E">
      <w:pPr>
        <w:rPr>
          <w:rFonts w:ascii="Times New Roman" w:hAnsi="Times New Roman"/>
          <w:noProof/>
          <w:szCs w:val="24"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E8E02B" wp14:editId="51EC8BB1">
                <wp:simplePos x="0" y="0"/>
                <wp:positionH relativeFrom="page">
                  <wp:posOffset>476250</wp:posOffset>
                </wp:positionH>
                <wp:positionV relativeFrom="page">
                  <wp:posOffset>1552575</wp:posOffset>
                </wp:positionV>
                <wp:extent cx="3999230" cy="3095625"/>
                <wp:effectExtent l="0" t="0" r="20320" b="28575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230" cy="3095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prstClr val="black"/>
                          </a:solidFill>
                        </a:ln>
                        <a:extLst/>
                      </wps:spPr>
                      <wps:txbx>
                        <w:txbxContent>
                          <w:p w:rsidR="005B7866" w:rsidRDefault="00A21405" w:rsidP="007C2C3C">
                            <w:pPr>
                              <w:pStyle w:val="Heading1"/>
                              <w:jc w:val="center"/>
                              <w:rPr>
                                <w:rFonts w:ascii="Stencil" w:hAnsi="Stencil"/>
                                <w:b w:val="0"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Stencil" w:hAnsi="Stencil"/>
                                <w:b w:val="0"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Head Space</w:t>
                            </w:r>
                            <w:r w:rsidR="00967CBD">
                              <w:rPr>
                                <w:rFonts w:ascii="Stencil" w:hAnsi="Stencil"/>
                                <w:b w:val="0"/>
                                <w:color w:val="auto"/>
                                <w:sz w:val="40"/>
                                <w:szCs w:val="40"/>
                                <w:u w:val="single"/>
                              </w:rPr>
                              <w:t>!</w:t>
                            </w:r>
                          </w:p>
                          <w:p w:rsidR="00174E65" w:rsidRDefault="003A3D76" w:rsidP="00174E6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OpenSans-Regular" w:hAnsi="OpenSans-Regular" w:cs="Arial"/>
                                <w:color w:val="000000"/>
                                <w:sz w:val="21"/>
                                <w:szCs w:val="21"/>
                                <w:lang w:val="en"/>
                              </w:rPr>
                              <w:br/>
                            </w:r>
                            <w:r w:rsidR="00174E65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It has been a very productive Autumn term at Park View this   year and I am amazed at how much our dedicated staff manage to cram into the timetable. Our vocational </w:t>
                            </w:r>
                            <w:r w:rsidR="00786113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C</w:t>
                            </w:r>
                            <w:r w:rsidR="00174E65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entre is now well est</w:t>
                            </w:r>
                            <w:r w:rsidR="00786113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ablished and offering programmes</w:t>
                            </w:r>
                            <w:r w:rsidR="00174E65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 xml:space="preserve"> of study in welding, engineering, construction skills and motor vehicle maintenance. Our Friday Enrichment curriculum is proving to be a real success and our pupils are developing independent travel skills, planning post-16 routes and improving their physical and mental health.</w:t>
                            </w:r>
                          </w:p>
                          <w:p w:rsidR="00174E65" w:rsidRDefault="00174E65" w:rsidP="00174E65">
                            <w:pPr>
                              <w:spacing w:after="160" w:line="235" w:lineRule="atLeas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We have also ran a successful residential programme to destinations such as Beadnell and London developing pupil self-esteem, confidence and awareness of the wider world.</w:t>
                            </w:r>
                          </w:p>
                          <w:p w:rsidR="00174E65" w:rsidRDefault="00174E65" w:rsidP="00174E65">
                            <w:pPr>
                              <w:spacing w:after="160" w:line="235" w:lineRule="atLeast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en-GB"/>
                              </w:rPr>
                              <w:t>We hope you all have a very happy and safe Christ</w:t>
                            </w:r>
                            <w:r>
                              <w:rPr>
                                <w:rFonts w:ascii="Arial" w:hAnsi="Arial" w:cs="Arial"/>
                                <w:lang w:eastAsia="en-GB"/>
                              </w:rPr>
                              <w:t>mas and New Year, all the best!</w:t>
                            </w:r>
                          </w:p>
                          <w:p w:rsidR="00174E65" w:rsidRDefault="00174E65" w:rsidP="00174E65">
                            <w:pPr>
                              <w:rPr>
                                <w:rFonts w:ascii="Arial" w:eastAsiaTheme="minorEastAsia" w:hAnsi="Arial" w:cs="Arial"/>
                                <w:sz w:val="20"/>
                              </w:rPr>
                            </w:pPr>
                          </w:p>
                          <w:p w:rsidR="00174E65" w:rsidRDefault="00174E65" w:rsidP="00174E6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C2C3C" w:rsidRPr="007C2C3C" w:rsidRDefault="007C2C3C" w:rsidP="007C2C3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E8E02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7.5pt;margin-top:122.25pt;width:314.9pt;height:243.7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" filled="f">
                <v:textbox inset="0,0,0,0">
                  <w:txbxContent>
                    <w:p w:rsidR="005B7866" w:rsidRDefault="00A21405" w:rsidP="007C2C3C">
                      <w:pPr>
                        <w:pStyle w:val="Heading1"/>
                        <w:jc w:val="center"/>
                        <w:rPr>
                          <w:rFonts w:ascii="Stencil" w:hAnsi="Stencil"/>
                          <w:b w:val="0"/>
                          <w:color w:val="aut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Stencil" w:hAnsi="Stencil"/>
                          <w:b w:val="0"/>
                          <w:color w:val="auto"/>
                          <w:sz w:val="40"/>
                          <w:szCs w:val="40"/>
                          <w:u w:val="single"/>
                        </w:rPr>
                        <w:t>Head Space</w:t>
                      </w:r>
                      <w:r w:rsidR="00967CBD">
                        <w:rPr>
                          <w:rFonts w:ascii="Stencil" w:hAnsi="Stencil"/>
                          <w:b w:val="0"/>
                          <w:color w:val="auto"/>
                          <w:sz w:val="40"/>
                          <w:szCs w:val="40"/>
                          <w:u w:val="single"/>
                        </w:rPr>
                        <w:t>!</w:t>
                      </w:r>
                    </w:p>
                    <w:p w:rsidR="00174E65" w:rsidRDefault="003A3D76" w:rsidP="00174E6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OpenSans-Regular" w:hAnsi="OpenSans-Regular" w:cs="Arial"/>
                          <w:color w:val="000000"/>
                          <w:sz w:val="21"/>
                          <w:szCs w:val="21"/>
                          <w:lang w:val="en"/>
                        </w:rPr>
                        <w:br/>
                      </w:r>
                      <w:r w:rsidR="00174E65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It has been a very productive Autumn term at Park View this   year and I am amazed at how much our dedicated staff manage to cram into the timetable. Our vocational </w:t>
                      </w:r>
                      <w:r w:rsidR="00786113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C</w:t>
                      </w:r>
                      <w:r w:rsidR="00174E65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entre is now well est</w:t>
                      </w:r>
                      <w:r w:rsidR="00786113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ablished and offering programmes</w:t>
                      </w:r>
                      <w:r w:rsidR="00174E65"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 xml:space="preserve"> of study in welding, engineering, construction skills and motor vehicle maintenance. Our Friday Enrichment curriculum is proving to be a real success and our pupils are developing independent travel skills, planning post-16 routes and improving their physical and mental health.</w:t>
                      </w:r>
                    </w:p>
                    <w:p w:rsidR="00174E65" w:rsidRDefault="00174E65" w:rsidP="00174E65">
                      <w:pPr>
                        <w:spacing w:after="160" w:line="235" w:lineRule="atLeas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We have also ran a successful residential programme to destinations such as Beadnell and London developing pupil self-esteem, confidence and awareness of the wider world.</w:t>
                      </w:r>
                    </w:p>
                    <w:p w:rsidR="00174E65" w:rsidRDefault="00174E65" w:rsidP="00174E65">
                      <w:pPr>
                        <w:spacing w:after="160" w:line="235" w:lineRule="atLeast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en-GB"/>
                        </w:rPr>
                        <w:t>We hope you all have a very happy and safe Christ</w:t>
                      </w:r>
                      <w:r>
                        <w:rPr>
                          <w:rFonts w:ascii="Arial" w:hAnsi="Arial" w:cs="Arial"/>
                          <w:lang w:eastAsia="en-GB"/>
                        </w:rPr>
                        <w:t>mas and New Year, all the best!</w:t>
                      </w:r>
                    </w:p>
                    <w:p w:rsidR="00174E65" w:rsidRDefault="00174E65" w:rsidP="00174E65">
                      <w:pPr>
                        <w:rPr>
                          <w:rFonts w:ascii="Arial" w:eastAsiaTheme="minorEastAsia" w:hAnsi="Arial" w:cs="Arial"/>
                          <w:sz w:val="20"/>
                        </w:rPr>
                      </w:pPr>
                    </w:p>
                    <w:p w:rsidR="00174E65" w:rsidRDefault="00174E65" w:rsidP="00174E65">
                      <w:pPr>
                        <w:rPr>
                          <w:rFonts w:ascii="Arial" w:hAnsi="Arial" w:cs="Arial"/>
                        </w:rPr>
                      </w:pPr>
                    </w:p>
                    <w:p w:rsidR="007C2C3C" w:rsidRPr="007C2C3C" w:rsidRDefault="007C2C3C" w:rsidP="007C2C3C"/>
                  </w:txbxContent>
                </v:textbox>
                <w10:wrap anchorx="page" anchory="page"/>
              </v:shape>
            </w:pict>
          </mc:Fallback>
        </mc:AlternateContent>
      </w:r>
      <w:r w:rsidR="005371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045A2D" wp14:editId="7E046994">
                <wp:simplePos x="0" y="0"/>
                <wp:positionH relativeFrom="column">
                  <wp:posOffset>-714375</wp:posOffset>
                </wp:positionH>
                <wp:positionV relativeFrom="paragraph">
                  <wp:posOffset>7315200</wp:posOffset>
                </wp:positionV>
                <wp:extent cx="3267075" cy="17049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22" w:rsidRDefault="00537122" w:rsidP="0053712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409634" wp14:editId="2ECF14F2">
                                  <wp:extent cx="1614170" cy="1607185"/>
                                  <wp:effectExtent l="0" t="0" r="508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lloyd kj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170" cy="1607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45A2D" id="Text Box 33" o:spid="_x0000_s1027" type="#_x0000_t202" style="position:absolute;margin-left:-56.25pt;margin-top:8in;width:257.25pt;height:13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" filled="f" strokeweight=".5pt">
                <v:textbox>
                  <w:txbxContent>
                    <w:p w:rsidR="00537122" w:rsidRDefault="00537122" w:rsidP="00537122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409634" wp14:editId="2ECF14F2">
                            <wp:extent cx="1614170" cy="1607185"/>
                            <wp:effectExtent l="0" t="0" r="508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lloyd kjc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4170" cy="1607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1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534F13" wp14:editId="390D4C91">
                <wp:simplePos x="0" y="0"/>
                <wp:positionH relativeFrom="column">
                  <wp:posOffset>-714375</wp:posOffset>
                </wp:positionH>
                <wp:positionV relativeFrom="paragraph">
                  <wp:posOffset>5981700</wp:posOffset>
                </wp:positionV>
                <wp:extent cx="3286125" cy="120015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37122" w:rsidRPr="00537122" w:rsidRDefault="00537122" w:rsidP="00F5030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4"/>
                                <w:u w:val="single"/>
                              </w:rPr>
                              <w:t>Enterprise</w:t>
                            </w:r>
                          </w:p>
                          <w:p w:rsidR="00537122" w:rsidRDefault="00537122" w:rsidP="00F503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50300" w:rsidRPr="00537122" w:rsidRDefault="00537122" w:rsidP="0053712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3712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Lloyd and Katie-Jayne were excellent sales reps for our Enterprise venture at Chester-Le-Street Methodist church on Saturday November 23rd. They were outstanding representatives of Park View School.</w:t>
                            </w:r>
                          </w:p>
                          <w:p w:rsidR="001C014B" w:rsidRPr="003732BC" w:rsidRDefault="001C014B" w:rsidP="00F503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5374" w:rsidRDefault="00235374" w:rsidP="00F503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4F13" id="Text Box 23" o:spid="_x0000_s1028" type="#_x0000_t202" style="position:absolute;margin-left:-56.25pt;margin-top:471pt;width:258.75pt;height:9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" filled="f" strokeweight=".5pt">
                <v:textbox>
                  <w:txbxContent>
                    <w:p w:rsidR="00537122" w:rsidRPr="00537122" w:rsidRDefault="00537122" w:rsidP="00F5030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Cs w:val="24"/>
                          <w:u w:val="single"/>
                        </w:rPr>
                        <w:t>Enterprise</w:t>
                      </w:r>
                    </w:p>
                    <w:p w:rsidR="00537122" w:rsidRDefault="00537122" w:rsidP="00F503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50300" w:rsidRPr="00537122" w:rsidRDefault="00537122" w:rsidP="0053712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3712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Lloyd and Katie-Jayne were excellent sales reps for our Enterprise venture at Chester-Le-Street Methodist church on Saturday November 23rd. They were outstanding representatives of Park View School.</w:t>
                      </w:r>
                    </w:p>
                    <w:p w:rsidR="001C014B" w:rsidRPr="003732BC" w:rsidRDefault="001C014B" w:rsidP="00F503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35374" w:rsidRDefault="00235374" w:rsidP="00F503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37122" w:rsidRPr="000A089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3F2726" wp14:editId="67CDB9CA">
                <wp:simplePos x="0" y="0"/>
                <wp:positionH relativeFrom="page">
                  <wp:posOffset>5686425</wp:posOffset>
                </wp:positionH>
                <wp:positionV relativeFrom="page">
                  <wp:posOffset>6981825</wp:posOffset>
                </wp:positionV>
                <wp:extent cx="1685925" cy="2476500"/>
                <wp:effectExtent l="0" t="0" r="28575" b="19050"/>
                <wp:wrapNone/>
                <wp:docPr id="68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476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9A5785" w:rsidRDefault="009A5785" w:rsidP="009A5785">
                            <w:pPr>
                              <w:ind w:left="142" w:right="155"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537122" w:rsidRDefault="00537122" w:rsidP="009A5785">
                            <w:pPr>
                              <w:ind w:left="142" w:right="155"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000000" w:themeColor="text1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  <w:p w:rsidR="00537122" w:rsidRPr="00713D98" w:rsidRDefault="00537122" w:rsidP="009A5785">
                            <w:pPr>
                              <w:ind w:left="142" w:right="155"/>
                              <w:jc w:val="center"/>
                              <w:rPr>
                                <w:rFonts w:asciiTheme="minorHAnsi" w:hAnsi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37122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DF010C" wp14:editId="1137CB15">
                                  <wp:extent cx="1562100" cy="1857375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F2726" id="Text Box 443" o:spid="_x0000_s1029" type="#_x0000_t202" style="position:absolute;margin-left:447.75pt;margin-top:549.75pt;width:132.75pt;height:1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" filled="f" strokecolor="black [3213]">
                <v:textbox inset="0,0,0,0">
                  <w:txbxContent>
                    <w:p w:rsidR="009A5785" w:rsidRDefault="009A5785" w:rsidP="009A5785">
                      <w:pPr>
                        <w:ind w:left="142" w:right="155"/>
                        <w:jc w:val="center"/>
                        <w:rPr>
                          <w:rFonts w:asciiTheme="minorHAnsi" w:hAnsiTheme="minorHAnsi"/>
                          <w:noProof/>
                          <w:color w:val="000000" w:themeColor="text1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37122" w:rsidRDefault="00537122" w:rsidP="009A5785">
                      <w:pPr>
                        <w:ind w:left="142" w:right="155"/>
                        <w:jc w:val="center"/>
                        <w:rPr>
                          <w:rFonts w:asciiTheme="minorHAnsi" w:hAnsiTheme="minorHAnsi"/>
                          <w:noProof/>
                          <w:color w:val="000000" w:themeColor="text1"/>
                          <w:sz w:val="22"/>
                          <w:szCs w:val="22"/>
                          <w:lang w:val="en-GB" w:eastAsia="en-GB"/>
                        </w:rPr>
                      </w:pPr>
                    </w:p>
                    <w:p w:rsidR="00537122" w:rsidRPr="00713D98" w:rsidRDefault="00537122" w:rsidP="009A5785">
                      <w:pPr>
                        <w:ind w:left="142" w:right="155"/>
                        <w:jc w:val="center"/>
                        <w:rPr>
                          <w:rFonts w:asciiTheme="minorHAnsi" w:hAnsi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537122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DF010C" wp14:editId="1137CB15">
                            <wp:extent cx="1562100" cy="1857375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12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5D642E" wp14:editId="4BD924D5">
                <wp:simplePos x="0" y="0"/>
                <wp:positionH relativeFrom="page">
                  <wp:posOffset>5734050</wp:posOffset>
                </wp:positionH>
                <wp:positionV relativeFrom="page">
                  <wp:posOffset>4752975</wp:posOffset>
                </wp:positionV>
                <wp:extent cx="1614805" cy="1866900"/>
                <wp:effectExtent l="0" t="0" r="23495" b="1905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7122" w:rsidRPr="00537122" w:rsidRDefault="00537122" w:rsidP="0053712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37122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  <w:u w:val="single"/>
                              </w:rPr>
                              <w:t>Pop Art!</w:t>
                            </w:r>
                          </w:p>
                          <w:p w:rsidR="00537122" w:rsidRDefault="00537122" w:rsidP="00F8540B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  <w:p w:rsidR="00953BB0" w:rsidRPr="00953BB0" w:rsidRDefault="00537122" w:rsidP="00F8540B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53712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Ryan continues to make outstanding progress with his GCSE coursework. His Pop Art inspired canvas which represents the current political climate.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642E" id="Text Box 677" o:spid="_x0000_s1030" type="#_x0000_t202" style="position:absolute;margin-left:451.5pt;margin-top:374.25pt;width:127.15pt;height:147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" filled="f" strokeweight=".5pt">
                <v:textbox>
                  <w:txbxContent>
                    <w:p w:rsidR="00537122" w:rsidRPr="00537122" w:rsidRDefault="00537122" w:rsidP="00537122">
                      <w:pPr>
                        <w:jc w:val="center"/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37122">
                        <w:rPr>
                          <w:rFonts w:asciiTheme="minorHAnsi" w:hAnsiTheme="minorHAnsi"/>
                          <w:b/>
                          <w:sz w:val="22"/>
                          <w:szCs w:val="22"/>
                          <w:u w:val="single"/>
                        </w:rPr>
                        <w:t>Pop Art!</w:t>
                      </w:r>
                    </w:p>
                    <w:p w:rsidR="00537122" w:rsidRDefault="00537122" w:rsidP="00F8540B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  <w:p w:rsidR="00953BB0" w:rsidRPr="00953BB0" w:rsidRDefault="00537122" w:rsidP="00F8540B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53712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Ryan continues to make outstanding progress with his GCSE coursework. His Pop Art inspired canvas which represents the current political climate.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0265" w:rsidRPr="000A139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466DD56" wp14:editId="594623E7">
                <wp:simplePos x="0" y="0"/>
                <wp:positionH relativeFrom="page">
                  <wp:posOffset>3781425</wp:posOffset>
                </wp:positionH>
                <wp:positionV relativeFrom="page">
                  <wp:posOffset>5210175</wp:posOffset>
                </wp:positionV>
                <wp:extent cx="1847215" cy="3895725"/>
                <wp:effectExtent l="0" t="0" r="19685" b="28575"/>
                <wp:wrapNone/>
                <wp:docPr id="687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215" cy="3895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xtLst/>
                      </wps:spPr>
                      <wps:txbx>
                        <w:txbxContent>
                          <w:p w:rsidR="003732BC" w:rsidRDefault="003732BC" w:rsidP="00E50265">
                            <w:pPr>
                              <w:ind w:left="142" w:right="178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:rsidR="00E50265" w:rsidRPr="00683536" w:rsidRDefault="00E50265" w:rsidP="00E50265">
                            <w:pPr>
                              <w:ind w:left="142" w:right="178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  <w:color w:val="000000" w:themeColor="text1"/>
                                <w:sz w:val="22"/>
                                <w:szCs w:val="22"/>
                                <w:lang w:val="en-GB" w:eastAsia="en-GB"/>
                              </w:rPr>
                              <w:drawing>
                                <wp:inline distT="0" distB="0" distL="0" distR="0" wp14:anchorId="0D87504C" wp14:editId="1B202F68">
                                  <wp:extent cx="1628140" cy="356997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heatre trip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140" cy="3569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DD56" id="_x0000_s1031" type="#_x0000_t202" style="position:absolute;margin-left:297.75pt;margin-top:410.25pt;width:145.45pt;height:306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" filled="f">
                <v:textbox inset="0,0,0,0">
                  <w:txbxContent>
                    <w:p w:rsidR="003732BC" w:rsidRDefault="003732BC" w:rsidP="00E50265">
                      <w:pPr>
                        <w:ind w:left="142" w:right="178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</w:p>
                    <w:p w:rsidR="00E50265" w:rsidRPr="00683536" w:rsidRDefault="00E50265" w:rsidP="00E50265">
                      <w:pPr>
                        <w:ind w:left="142" w:right="178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  <w:color w:val="000000" w:themeColor="text1"/>
                          <w:sz w:val="22"/>
                          <w:szCs w:val="22"/>
                          <w:lang w:val="en-GB" w:eastAsia="en-GB"/>
                        </w:rPr>
                        <w:drawing>
                          <wp:inline distT="0" distB="0" distL="0" distR="0" wp14:anchorId="0D87504C" wp14:editId="1B202F68">
                            <wp:extent cx="1628140" cy="356997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theatre trip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140" cy="3569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50265" w:rsidRPr="00907A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DC31D4" wp14:editId="047074DA">
                <wp:simplePos x="0" y="0"/>
                <wp:positionH relativeFrom="page">
                  <wp:posOffset>428625</wp:posOffset>
                </wp:positionH>
                <wp:positionV relativeFrom="page">
                  <wp:posOffset>4762500</wp:posOffset>
                </wp:positionV>
                <wp:extent cx="3276600" cy="1762125"/>
                <wp:effectExtent l="0" t="0" r="19050" b="28575"/>
                <wp:wrapNone/>
                <wp:docPr id="66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762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xtLst/>
                      </wps:spPr>
                      <wps:txbx>
                        <w:txbxContent>
                          <w:p w:rsidR="00E50265" w:rsidRDefault="00E50265" w:rsidP="00E50265">
                            <w:pPr>
                              <w:ind w:left="142" w:right="15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4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4"/>
                                <w:u w:val="single"/>
                                <w:lang w:val="en"/>
                              </w:rPr>
                              <w:t>Theatre Trip</w:t>
                            </w:r>
                          </w:p>
                          <w:p w:rsidR="00E50265" w:rsidRPr="00E50265" w:rsidRDefault="00E50265" w:rsidP="00E50265">
                            <w:pPr>
                              <w:ind w:left="142" w:right="15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:rsidR="0075619B" w:rsidRPr="00683536" w:rsidRDefault="00E50265" w:rsidP="001C014B">
                            <w:pPr>
                              <w:ind w:left="142" w:right="155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E5026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en"/>
                              </w:rPr>
                              <w:t>Orange and Yellow group enjoyed a visit to the Theatre Royal in Newcastle a few weeks ago to see a performance of 'An Inspector Calls' which is one of their set texts for GCSE English Literature. The students' behavior was excellent and they learned a lot from the performance: they have been working on exam questions on this text this half term and are producing some outstanding work. Well done!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31D4" id="_x0000_s1032" type="#_x0000_t202" style="position:absolute;margin-left:33.75pt;margin-top:375pt;width:258pt;height:138.7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" filled="f">
                <v:textbox inset="0,0,0,0">
                  <w:txbxContent>
                    <w:p w:rsidR="00E50265" w:rsidRDefault="00E50265" w:rsidP="00E50265">
                      <w:pPr>
                        <w:ind w:left="142" w:right="155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4"/>
                          <w:u w:val="single"/>
                          <w:lang w:val="en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4"/>
                          <w:u w:val="single"/>
                          <w:lang w:val="en"/>
                        </w:rPr>
                        <w:t>Theatre Trip</w:t>
                      </w:r>
                    </w:p>
                    <w:p w:rsidR="00E50265" w:rsidRPr="00E50265" w:rsidRDefault="00E50265" w:rsidP="00E50265">
                      <w:pPr>
                        <w:ind w:left="142" w:right="155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Cs w:val="24"/>
                          <w:u w:val="single"/>
                          <w:lang w:val="en"/>
                        </w:rPr>
                      </w:pPr>
                    </w:p>
                    <w:p w:rsidR="0075619B" w:rsidRPr="00683536" w:rsidRDefault="00E50265" w:rsidP="001C014B">
                      <w:pPr>
                        <w:ind w:left="142" w:right="155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en"/>
                        </w:rPr>
                      </w:pPr>
                      <w:r w:rsidRPr="00E50265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en"/>
                        </w:rPr>
                        <w:t>Orange and Yellow group enjoyed a visit to the Theatre Royal in Newcastle a few weeks ago to see a performance of 'An Inspector Calls' which is one of their set texts for GCSE English Literature. The students' behavior was excellent and they learned a lot from the performance: they have been working on exam questions on this text this half term and are producing some outstanding work. Well done!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42EA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AE50A5" wp14:editId="225876FA">
                <wp:simplePos x="0" y="0"/>
                <wp:positionH relativeFrom="page">
                  <wp:posOffset>438150</wp:posOffset>
                </wp:positionH>
                <wp:positionV relativeFrom="page">
                  <wp:posOffset>638175</wp:posOffset>
                </wp:positionV>
                <wp:extent cx="4037330" cy="742950"/>
                <wp:effectExtent l="0" t="0" r="20320" b="1905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742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29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  <a:extLst/>
                      </wps:spPr>
                      <wps:txbx>
                        <w:txbxContent>
                          <w:p w:rsidR="005B7866" w:rsidRPr="007D35BC" w:rsidRDefault="00A767D1" w:rsidP="00236FD0">
                            <w:pPr>
                              <w:pStyle w:val="Masthead"/>
                              <w:rPr>
                                <w:rFonts w:ascii="Wide Latin" w:hAnsi="Wide Latin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7D35BC">
                              <w:rPr>
                                <w:rFonts w:ascii="Wide Latin" w:hAnsi="Wide Latin"/>
                                <w:color w:val="auto"/>
                                <w:sz w:val="44"/>
                                <w:szCs w:val="44"/>
                              </w:rPr>
                              <w:t xml:space="preserve">PARK VIEW </w:t>
                            </w:r>
                            <w:r w:rsidR="00621DB5" w:rsidRPr="007D35BC">
                              <w:rPr>
                                <w:rFonts w:ascii="Wide Latin" w:hAnsi="Wide Latin"/>
                                <w:color w:val="auto"/>
                                <w:sz w:val="44"/>
                                <w:szCs w:val="44"/>
                              </w:rPr>
                              <w:t>TIMES</w:t>
                            </w:r>
                            <w:r w:rsidRPr="007D35BC">
                              <w:rPr>
                                <w:rFonts w:ascii="Wide Latin" w:hAnsi="Wide Latin"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E50A5" id="Text Box 13" o:spid="_x0000_s1033" type="#_x0000_t202" style="position:absolute;margin-left:34.5pt;margin-top:50.25pt;width:317.9pt;height:58.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" fillcolor="#c2d69b [1942]" strokecolor="#484329 [814]">
                <v:fill opacity="19018f"/>
                <v:textbox inset="0,0,0,0">
                  <w:txbxContent>
                    <w:p w:rsidR="005B7866" w:rsidRPr="007D35BC" w:rsidRDefault="00A767D1" w:rsidP="00236FD0">
                      <w:pPr>
                        <w:pStyle w:val="Masthead"/>
                        <w:rPr>
                          <w:rFonts w:ascii="Wide Latin" w:hAnsi="Wide Latin"/>
                          <w:color w:val="auto"/>
                          <w:sz w:val="44"/>
                          <w:szCs w:val="44"/>
                        </w:rPr>
                      </w:pPr>
                      <w:r w:rsidRPr="007D35BC">
                        <w:rPr>
                          <w:rFonts w:ascii="Wide Latin" w:hAnsi="Wide Latin"/>
                          <w:color w:val="auto"/>
                          <w:sz w:val="44"/>
                          <w:szCs w:val="44"/>
                        </w:rPr>
                        <w:t xml:space="preserve">PARK VIEW </w:t>
                      </w:r>
                      <w:r w:rsidR="00621DB5" w:rsidRPr="007D35BC">
                        <w:rPr>
                          <w:rFonts w:ascii="Wide Latin" w:hAnsi="Wide Latin"/>
                          <w:color w:val="auto"/>
                          <w:sz w:val="44"/>
                          <w:szCs w:val="44"/>
                        </w:rPr>
                        <w:t>TIMES</w:t>
                      </w:r>
                      <w:r w:rsidRPr="007D35BC">
                        <w:rPr>
                          <w:rFonts w:ascii="Wide Latin" w:hAnsi="Wide Latin"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4D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90EAA" wp14:editId="4014724A">
                <wp:simplePos x="0" y="0"/>
                <wp:positionH relativeFrom="page">
                  <wp:posOffset>5324475</wp:posOffset>
                </wp:positionH>
                <wp:positionV relativeFrom="page">
                  <wp:posOffset>2054225</wp:posOffset>
                </wp:positionV>
                <wp:extent cx="1428750" cy="225425"/>
                <wp:effectExtent l="0" t="0" r="0" b="3175"/>
                <wp:wrapNone/>
                <wp:docPr id="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63500" dist="50800" dir="8100000">
                            <a:prstClr val="black">
                              <a:alpha val="50000"/>
                            </a:prstClr>
                          </a:inn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767D1" w:rsidRPr="00EA3FC9" w:rsidRDefault="003E21D1" w:rsidP="00D937D5">
                            <w:pPr>
                              <w:pStyle w:val="Masthead"/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>December</w:t>
                            </w:r>
                            <w:r w:rsidR="00204EE4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897BBE">
                              <w:rPr>
                                <w:rFonts w:asciiTheme="majorHAnsi" w:hAnsiTheme="majorHAnsi"/>
                                <w:color w:val="auto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90EAA" id="_x0000_s1034" type="#_x0000_t202" style="position:absolute;margin-left:419.25pt;margin-top:161.75pt;width:112.5pt;height: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" filled="f" stroked="f">
                <v:textbox inset="0,0,0,0">
                  <w:txbxContent>
                    <w:p w:rsidR="00A767D1" w:rsidRPr="00EA3FC9" w:rsidRDefault="003E21D1" w:rsidP="00D937D5">
                      <w:pPr>
                        <w:pStyle w:val="Masthead"/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>December</w:t>
                      </w:r>
                      <w:r w:rsidR="00204EE4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897BBE">
                        <w:rPr>
                          <w:rFonts w:asciiTheme="majorHAnsi" w:hAnsiTheme="majorHAnsi"/>
                          <w:color w:val="auto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4D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15540" wp14:editId="75E06651">
                <wp:simplePos x="0" y="0"/>
                <wp:positionH relativeFrom="page">
                  <wp:posOffset>4686300</wp:posOffset>
                </wp:positionH>
                <wp:positionV relativeFrom="page">
                  <wp:posOffset>633730</wp:posOffset>
                </wp:positionV>
                <wp:extent cx="2593340" cy="1784985"/>
                <wp:effectExtent l="19050" t="19050" r="16510" b="24765"/>
                <wp:wrapNone/>
                <wp:docPr id="3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340" cy="1784985"/>
                        </a:xfrm>
                        <a:prstGeom prst="rect">
                          <a:avLst/>
                        </a:prstGeom>
                        <a:noFill/>
                        <a:ln w="41275" algn="ctr">
                          <a:solidFill>
                            <a:schemeClr val="tx1"/>
                          </a:solidFill>
                          <a:bevel/>
                          <a:headEnd/>
                          <a:tailEnd/>
                        </a:ln>
                        <a:effectLst>
                          <a:innerShdw blurRad="63500" dist="342900" dir="18900000">
                            <a:prstClr val="black">
                              <a:alpha val="50000"/>
                            </a:prstClr>
                          </a:innerShdw>
                        </a:effectLst>
                        <a:extLst/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81BC8" id="Rectangle 284" o:spid="_x0000_s1026" style="position:absolute;margin-left:369pt;margin-top:49.9pt;width:204.2pt;height:140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" filled="f" strokecolor="black [3213]" strokeweight="3.25pt">
                <v:stroke joinstyle="bevel"/>
                <v:textbox inset="0,0,0,0"/>
                <w10:wrap anchorx="page" anchory="page"/>
              </v:rect>
            </w:pict>
          </mc:Fallback>
        </mc:AlternateContent>
      </w:r>
      <w:r w:rsidR="00064D0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C22B2F" wp14:editId="7FFF8A5A">
                <wp:simplePos x="0" y="0"/>
                <wp:positionH relativeFrom="page">
                  <wp:posOffset>4785360</wp:posOffset>
                </wp:positionH>
                <wp:positionV relativeFrom="page">
                  <wp:posOffset>779145</wp:posOffset>
                </wp:positionV>
                <wp:extent cx="2386330" cy="1530985"/>
                <wp:effectExtent l="0" t="0" r="0" b="0"/>
                <wp:wrapNone/>
                <wp:docPr id="3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330" cy="1530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F3CC2" w:rsidRDefault="00DF3CC2" w:rsidP="004B2E97">
                            <w:pPr>
                              <w:pStyle w:val="VolumeandIssue"/>
                            </w:pPr>
                          </w:p>
                          <w:p w:rsidR="005B4F56" w:rsidRPr="001B32F2" w:rsidRDefault="003E7B99" w:rsidP="005B4F56">
                            <w:pPr>
                              <w:pStyle w:val="SchoolAddress"/>
                            </w:pPr>
                            <w:r>
                              <w:rPr>
                                <w:noProof/>
                                <w:color w:val="3366FF"/>
                                <w:sz w:val="24"/>
                                <w:lang w:val="en-GB" w:eastAsia="en-GB"/>
                              </w:rPr>
                              <w:drawing>
                                <wp:inline distT="0" distB="0" distL="0" distR="0" wp14:anchorId="28B9C4EF" wp14:editId="79C4DB23">
                                  <wp:extent cx="2291938" cy="1174411"/>
                                  <wp:effectExtent l="0" t="0" r="0" b="6985"/>
                                  <wp:docPr id="692" name="Picture 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3704" cy="1190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2B2F" id="Text Box 283" o:spid="_x0000_s1035" type="#_x0000_t202" style="position:absolute;margin-left:376.8pt;margin-top:61.35pt;width:187.9pt;height:120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" fillcolor="white [3212]" stroked="f">
                <v:textbox inset="0,0,0,0">
                  <w:txbxContent>
                    <w:p w:rsidR="00DF3CC2" w:rsidRDefault="00DF3CC2" w:rsidP="004B2E97">
                      <w:pPr>
                        <w:pStyle w:val="VolumeandIssue"/>
                      </w:pPr>
                    </w:p>
                    <w:p w:rsidR="005B4F56" w:rsidRPr="001B32F2" w:rsidRDefault="003E7B99" w:rsidP="005B4F56">
                      <w:pPr>
                        <w:pStyle w:val="SchoolAddress"/>
                      </w:pPr>
                      <w:r>
                        <w:rPr>
                          <w:noProof/>
                          <w:color w:val="3366FF"/>
                          <w:sz w:val="24"/>
                          <w:lang w:val="en-GB" w:eastAsia="en-GB"/>
                        </w:rPr>
                        <w:drawing>
                          <wp:inline distT="0" distB="0" distL="0" distR="0" wp14:anchorId="28B9C4EF" wp14:editId="79C4DB23">
                            <wp:extent cx="2291938" cy="1174411"/>
                            <wp:effectExtent l="0" t="0" r="0" b="6985"/>
                            <wp:docPr id="692" name="Picture 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3704" cy="1190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4D02" w:rsidRPr="00FC28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6BAE90" wp14:editId="03147434">
                <wp:simplePos x="0" y="0"/>
                <wp:positionH relativeFrom="page">
                  <wp:posOffset>4676775</wp:posOffset>
                </wp:positionH>
                <wp:positionV relativeFrom="page">
                  <wp:posOffset>2505075</wp:posOffset>
                </wp:positionV>
                <wp:extent cx="2672080" cy="990600"/>
                <wp:effectExtent l="0" t="0" r="13970" b="0"/>
                <wp:wrapNone/>
                <wp:docPr id="74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0577" w:rsidRDefault="00840D86" w:rsidP="00840D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  <w:r w:rsidRPr="00840D86">
                              <w:rPr>
                                <w:rFonts w:ascii="Arial" w:hAnsi="Arial" w:cs="Arial"/>
                                <w:b/>
                                <w:color w:val="222222"/>
                                <w:sz w:val="27"/>
                                <w:szCs w:val="27"/>
                                <w:lang w:val="en-GB" w:eastAsia="en-GB"/>
                              </w:rPr>
                              <w:t>Park View School Website</w:t>
                            </w:r>
                          </w:p>
                          <w:p w:rsidR="00840D86" w:rsidRPr="00840D86" w:rsidRDefault="00840D86" w:rsidP="00840D8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22222"/>
                                <w:sz w:val="27"/>
                                <w:szCs w:val="27"/>
                                <w:lang w:val="en-GB" w:eastAsia="en-GB"/>
                              </w:rPr>
                            </w:pPr>
                          </w:p>
                          <w:p w:rsidR="00840D86" w:rsidRPr="00064D02" w:rsidRDefault="00840D86" w:rsidP="00840D86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064D02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>For all the latest information on Park View School check out the school website at:</w:t>
                            </w:r>
                          </w:p>
                          <w:p w:rsidR="00840D86" w:rsidRPr="00064D02" w:rsidRDefault="00C34389" w:rsidP="00840D86">
                            <w:pPr>
                              <w:jc w:val="center"/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n-GB" w:eastAsia="en-GB"/>
                              </w:rPr>
                              <w:t>www.parkviewschool.co.uk</w:t>
                            </w:r>
                          </w:p>
                          <w:p w:rsidR="00DC6C0E" w:rsidRDefault="00DC6C0E" w:rsidP="00DC6C0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BAE90" id="_x0000_s1036" type="#_x0000_t202" style="position:absolute;margin-left:368.25pt;margin-top:197.25pt;width:210.4pt;height:78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" filled="f" stroked="f">
                <v:textbox inset="0,0,0,0">
                  <w:txbxContent>
                    <w:p w:rsidR="00D40577" w:rsidRDefault="00840D86" w:rsidP="00840D86">
                      <w:pPr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27"/>
                          <w:szCs w:val="27"/>
                          <w:lang w:val="en-GB" w:eastAsia="en-GB"/>
                        </w:rPr>
                      </w:pPr>
                      <w:r w:rsidRPr="00840D86">
                        <w:rPr>
                          <w:rFonts w:ascii="Arial" w:hAnsi="Arial" w:cs="Arial"/>
                          <w:b/>
                          <w:color w:val="222222"/>
                          <w:sz w:val="27"/>
                          <w:szCs w:val="27"/>
                          <w:lang w:val="en-GB" w:eastAsia="en-GB"/>
                        </w:rPr>
                        <w:t>Park View School Website</w:t>
                      </w:r>
                    </w:p>
                    <w:p w:rsidR="00840D86" w:rsidRPr="00840D86" w:rsidRDefault="00840D86" w:rsidP="00840D86">
                      <w:pPr>
                        <w:jc w:val="center"/>
                        <w:rPr>
                          <w:rFonts w:ascii="Arial" w:hAnsi="Arial" w:cs="Arial"/>
                          <w:b/>
                          <w:color w:val="222222"/>
                          <w:sz w:val="27"/>
                          <w:szCs w:val="27"/>
                          <w:lang w:val="en-GB" w:eastAsia="en-GB"/>
                        </w:rPr>
                      </w:pPr>
                    </w:p>
                    <w:p w:rsidR="00840D86" w:rsidRPr="00064D02" w:rsidRDefault="00840D86" w:rsidP="00840D86">
                      <w:pPr>
                        <w:jc w:val="center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</w:pPr>
                      <w:r w:rsidRPr="00064D02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>For all the latest information on Park View School check out the school website at:</w:t>
                      </w:r>
                    </w:p>
                    <w:p w:rsidR="00840D86" w:rsidRPr="00064D02" w:rsidRDefault="00C34389" w:rsidP="00840D86">
                      <w:pPr>
                        <w:jc w:val="center"/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n-GB" w:eastAsia="en-GB"/>
                        </w:rPr>
                        <w:t>www.parkviewschool.co.uk</w:t>
                      </w:r>
                    </w:p>
                    <w:p w:rsidR="00DC6C0E" w:rsidRDefault="00DC6C0E" w:rsidP="00DC6C0E"/>
                  </w:txbxContent>
                </v:textbox>
                <w10:wrap anchorx="page" anchory="page"/>
              </v:shape>
            </w:pict>
          </mc:Fallback>
        </mc:AlternateContent>
      </w:r>
      <w:r w:rsidR="00F72F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BA909C" wp14:editId="0A4A807A">
                <wp:simplePos x="0" y="0"/>
                <wp:positionH relativeFrom="page">
                  <wp:posOffset>355600</wp:posOffset>
                </wp:positionH>
                <wp:positionV relativeFrom="page">
                  <wp:posOffset>528320</wp:posOffset>
                </wp:positionV>
                <wp:extent cx="7086600" cy="9335135"/>
                <wp:effectExtent l="0" t="0" r="19050" b="18415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335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23000"/>
                          </a:schemeClr>
                        </a:solidFill>
                        <a:ln w="22225" algn="ctr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686A" w:rsidRDefault="000E239C" w:rsidP="00C0686A">
                            <w:pPr>
                              <w:jc w:val="center"/>
                            </w:pPr>
                            <w: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A909C" id="Rectangle 295" o:spid="_x0000_s1037" style="position:absolute;margin-left:28pt;margin-top:41.6pt;width:558pt;height:735.0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" fillcolor="#c2d69b [1942]" strokecolor="black [3213]" strokeweight="1.75pt">
                <v:fill opacity="15163f"/>
                <v:textbox inset="0,0,0,0">
                  <w:txbxContent>
                    <w:p w:rsidR="00C0686A" w:rsidRDefault="000E239C" w:rsidP="00C0686A">
                      <w:pPr>
                        <w:jc w:val="center"/>
                      </w:pPr>
                      <w:r>
                        <w:t>,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13767" w:rsidRPr="00FC283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F7D98" wp14:editId="23F20FAE">
                <wp:simplePos x="0" y="0"/>
                <wp:positionH relativeFrom="page">
                  <wp:posOffset>4943475</wp:posOffset>
                </wp:positionH>
                <wp:positionV relativeFrom="page">
                  <wp:posOffset>3533775</wp:posOffset>
                </wp:positionV>
                <wp:extent cx="2057400" cy="1114425"/>
                <wp:effectExtent l="19050" t="19050" r="19050" b="28575"/>
                <wp:wrapNone/>
                <wp:docPr id="2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1442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0D86" w:rsidRPr="000A292A" w:rsidRDefault="00840D86" w:rsidP="00840D86">
                            <w:pPr>
                              <w:shd w:val="clear" w:color="auto" w:fill="EAF1DD" w:themeFill="accent3" w:themeFillTint="33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30C7855" wp14:editId="30712487">
                                  <wp:extent cx="2038350" cy="1095375"/>
                                  <wp:effectExtent l="0" t="0" r="0" b="9525"/>
                                  <wp:docPr id="690" name="Picture 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169" cy="1100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F7D98" id="_x0000_s1038" type="#_x0000_t202" style="position:absolute;margin-left:389.25pt;margin-top:278.25pt;width:162pt;height:87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" filled="f" strokeweight="2.75pt">
                <v:textbox inset="0,0,0,0">
                  <w:txbxContent>
                    <w:p w:rsidR="00840D86" w:rsidRPr="000A292A" w:rsidRDefault="00840D86" w:rsidP="00840D86">
                      <w:pPr>
                        <w:shd w:val="clear" w:color="auto" w:fill="EAF1DD" w:themeFill="accent3" w:themeFillTint="33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30C7855" wp14:editId="30712487">
                            <wp:extent cx="2038350" cy="1095375"/>
                            <wp:effectExtent l="0" t="0" r="0" b="9525"/>
                            <wp:docPr id="690" name="Picture 6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7169" cy="11001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1954">
        <w:rPr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31C65FE" wp14:editId="5381A8D3">
                <wp:simplePos x="0" y="0"/>
                <wp:positionH relativeFrom="page">
                  <wp:posOffset>6076935</wp:posOffset>
                </wp:positionH>
                <wp:positionV relativeFrom="page">
                  <wp:posOffset>2781435</wp:posOffset>
                </wp:positionV>
                <wp:extent cx="360" cy="360"/>
                <wp:effectExtent l="0" t="0" r="0" b="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6889" id="Ink 674" o:spid="_x0000_s1026" type="#_x0000_t75" style="position:absolute;margin-left:477.55pt;margin-top:218.05pt;width:1.95pt;height:1.9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">
                <v:imagedata r:id="rId14" o:title=""/>
                <w10:wrap anchorx="page" anchory="page"/>
              </v:shape>
            </w:pict>
          </mc:Fallback>
        </mc:AlternateContent>
      </w:r>
      <w:r w:rsidR="00840D86" w:rsidRPr="00840D86">
        <w:rPr>
          <w:noProof/>
          <w:lang w:val="en-GB" w:eastAsia="en-GB"/>
        </w:rPr>
        <w:t xml:space="preserve"> </w:t>
      </w:r>
      <w:r w:rsidR="002405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D2C8C4" wp14:editId="2C6CDC79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4604385" cy="1126490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2C8C4" id="Text Box 431" o:spid="_x0000_s1039" type="#_x0000_t202" style="position:absolute;margin-left:54pt;margin-top:35.95pt;width:362.55pt;height:88.7pt;z-index:251680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ir8QIAAH8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2405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52DC8E" wp14:editId="70E4222D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2DC8E" id="Text Box 144" o:spid="_x0000_s1040" type="#_x0000_t202" style="position:absolute;margin-left:200pt;margin-top:248pt;width:7.2pt;height:7.2pt;z-index:2516346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B001C71" wp14:editId="4E50243E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1C71" id="Text Box 148" o:spid="_x0000_s1041" type="#_x0000_t202" style="position:absolute;margin-left:199.2pt;margin-top:519.8pt;width:7.2pt;height:7.2pt;z-index:2516357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Q/sg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FmO5D+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866">
        <w:rPr>
          <w:noProof/>
        </w:rPr>
        <w:br w:type="page"/>
      </w:r>
      <w:r w:rsidR="00AA58B8" w:rsidRPr="00C17C20">
        <w:rPr>
          <w:noProof/>
          <w:highlight w:val="yellow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C4380" wp14:editId="3B6648C9">
                <wp:simplePos x="0" y="0"/>
                <wp:positionH relativeFrom="page">
                  <wp:posOffset>428625</wp:posOffset>
                </wp:positionH>
                <wp:positionV relativeFrom="page">
                  <wp:posOffset>1104900</wp:posOffset>
                </wp:positionV>
                <wp:extent cx="3359785" cy="1638300"/>
                <wp:effectExtent l="0" t="0" r="12065" b="19050"/>
                <wp:wrapNone/>
                <wp:docPr id="67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785" cy="1638300"/>
                        </a:xfrm>
                        <a:prstGeom prst="rect">
                          <a:avLst/>
                        </a:prstGeom>
                        <a:noFill/>
                        <a:ln w="22225" cap="rnd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36935" w:rsidRDefault="00836935" w:rsidP="00836935">
                            <w:pPr>
                              <w:pStyle w:val="BodyText"/>
                              <w:spacing w:after="0" w:line="240" w:lineRule="auto"/>
                              <w:ind w:left="142" w:right="164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:rsidR="00836935" w:rsidRPr="00836935" w:rsidRDefault="00836935" w:rsidP="00836935">
                            <w:pPr>
                              <w:pStyle w:val="BodyText"/>
                              <w:spacing w:after="0" w:line="240" w:lineRule="auto"/>
                              <w:ind w:left="142" w:right="164"/>
                              <w:jc w:val="center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3693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124200" cy="141922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C4380" id="Text Box 404" o:spid="_x0000_s1042" type="#_x0000_t202" style="position:absolute;margin-left:33.75pt;margin-top:87pt;width:264.55pt;height:12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" filled="f" strokeweight="1.75pt">
                <v:stroke joinstyle="round" endcap="round"/>
                <v:textbox inset="0,0,0,0">
                  <w:txbxContent>
                    <w:p w:rsidR="00836935" w:rsidRDefault="00836935" w:rsidP="00836935">
                      <w:pPr>
                        <w:pStyle w:val="BodyText"/>
                        <w:spacing w:after="0" w:line="240" w:lineRule="auto"/>
                        <w:ind w:left="142" w:right="164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</w:pPr>
                    </w:p>
                    <w:p w:rsidR="00836935" w:rsidRPr="00836935" w:rsidRDefault="00836935" w:rsidP="00836935">
                      <w:pPr>
                        <w:pStyle w:val="BodyText"/>
                        <w:spacing w:after="0" w:line="240" w:lineRule="auto"/>
                        <w:ind w:left="142" w:right="164"/>
                        <w:jc w:val="center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n-GB"/>
                        </w:rPr>
                      </w:pPr>
                      <w:r w:rsidRPr="0083693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124200" cy="141922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298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EBD99" wp14:editId="58BC821A">
                <wp:simplePos x="0" y="0"/>
                <wp:positionH relativeFrom="page">
                  <wp:posOffset>3906317</wp:posOffset>
                </wp:positionH>
                <wp:positionV relativeFrom="page">
                  <wp:posOffset>1031443</wp:posOffset>
                </wp:positionV>
                <wp:extent cx="3372485" cy="1214323"/>
                <wp:effectExtent l="0" t="0" r="18415" b="24130"/>
                <wp:wrapNone/>
                <wp:docPr id="31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12143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983DF3" w:rsidRDefault="00983DF3" w:rsidP="006C4E86">
                            <w:pPr>
                              <w:jc w:val="center"/>
                              <w:rPr>
                                <w:noProof/>
                                <w:color w:val="0000FF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</w:p>
                          <w:p w:rsidR="00CF2989" w:rsidRPr="00CF2989" w:rsidRDefault="00CF2989" w:rsidP="006C4E86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10B05560" wp14:editId="57C80D74">
                                  <wp:extent cx="3165500" cy="1020356"/>
                                  <wp:effectExtent l="0" t="0" r="0" b="8890"/>
                                  <wp:docPr id="689" name="irc_mi" descr="Image result for student art gallery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student art gallery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6168" cy="1030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EBD99" id="Text Box 403" o:spid="_x0000_s1043" type="#_x0000_t202" style="position:absolute;margin-left:307.6pt;margin-top:81.2pt;width:265.55pt;height:95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" filled="f" strokecolor="black [3213]">
                <v:textbox inset="0,0,0,0">
                  <w:txbxContent>
                    <w:p w:rsidR="00983DF3" w:rsidRDefault="00983DF3" w:rsidP="006C4E86">
                      <w:pPr>
                        <w:jc w:val="center"/>
                        <w:rPr>
                          <w:noProof/>
                          <w:color w:val="0000FF"/>
                          <w:sz w:val="16"/>
                          <w:szCs w:val="16"/>
                          <w:lang w:val="en-GB" w:eastAsia="en-GB"/>
                        </w:rPr>
                      </w:pPr>
                    </w:p>
                    <w:p w:rsidR="00CF2989" w:rsidRPr="00CF2989" w:rsidRDefault="00CF2989" w:rsidP="006C4E86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10B05560" wp14:editId="57C80D74">
                            <wp:extent cx="3165500" cy="1020356"/>
                            <wp:effectExtent l="0" t="0" r="0" b="8890"/>
                            <wp:docPr id="689" name="irc_mi" descr="Image result for student art gallery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student art gallery">
                                      <a:hlinkClick r:id="rId1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6168" cy="1030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65C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2C1DCA" wp14:editId="2E7FC119">
                <wp:simplePos x="0" y="0"/>
                <wp:positionH relativeFrom="column">
                  <wp:posOffset>-739775</wp:posOffset>
                </wp:positionH>
                <wp:positionV relativeFrom="paragraph">
                  <wp:posOffset>1905</wp:posOffset>
                </wp:positionV>
                <wp:extent cx="6851650" cy="410210"/>
                <wp:effectExtent l="0" t="0" r="0" b="9525"/>
                <wp:wrapSquare wrapText="bothSides"/>
                <wp:docPr id="30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ED6" w:rsidRPr="00B457CC" w:rsidRDefault="00C16D90" w:rsidP="006A0E4C">
                            <w:pPr>
                              <w:pStyle w:val="Heading1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  <w:jc w:val="center"/>
                              <w:rPr>
                                <w:rFonts w:ascii="Arial Narrow" w:hAnsi="Arial Narrow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 xml:space="preserve">More news and information </w:t>
                            </w:r>
                            <w:r w:rsidR="00587BB7">
                              <w:rPr>
                                <w:rFonts w:ascii="Arial Narrow" w:hAnsi="Arial Narrow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from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 xml:space="preserve"> Park View School!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C1DCA" id="Text Box 452" o:spid="_x0000_s1044" type="#_x0000_t202" style="position:absolute;margin-left:-58.25pt;margin-top:.15pt;width:539.5pt;height:3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GDvAIAAMQ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" filled="f" stroked="f">
                <v:textbox style="mso-fit-shape-to-text:t">
                  <w:txbxContent>
                    <w:p w:rsidR="000C2ED6" w:rsidRPr="00B457CC" w:rsidRDefault="00C16D90" w:rsidP="006A0E4C">
                      <w:pPr>
                        <w:pStyle w:val="Heading1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  <w:jc w:val="center"/>
                        <w:rPr>
                          <w:rFonts w:ascii="Arial Narrow" w:hAnsi="Arial Narrow"/>
                          <w:noProof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color w:val="auto"/>
                          <w:sz w:val="28"/>
                          <w:szCs w:val="28"/>
                        </w:rPr>
                        <w:t xml:space="preserve">More news and information </w:t>
                      </w:r>
                      <w:r w:rsidR="00587BB7">
                        <w:rPr>
                          <w:rFonts w:ascii="Arial Narrow" w:hAnsi="Arial Narrow"/>
                          <w:noProof/>
                          <w:color w:val="auto"/>
                          <w:sz w:val="28"/>
                          <w:szCs w:val="28"/>
                        </w:rPr>
                        <w:t>from</w:t>
                      </w:r>
                      <w:r>
                        <w:rPr>
                          <w:rFonts w:ascii="Arial Narrow" w:hAnsi="Arial Narrow"/>
                          <w:noProof/>
                          <w:color w:val="auto"/>
                          <w:sz w:val="28"/>
                          <w:szCs w:val="28"/>
                        </w:rPr>
                        <w:t xml:space="preserve"> Park View School!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0E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1FB971" wp14:editId="3A1A0A54">
                <wp:simplePos x="0" y="0"/>
                <wp:positionH relativeFrom="page">
                  <wp:posOffset>1000125</wp:posOffset>
                </wp:positionH>
                <wp:positionV relativeFrom="page">
                  <wp:posOffset>320040</wp:posOffset>
                </wp:positionV>
                <wp:extent cx="5925185" cy="403225"/>
                <wp:effectExtent l="0" t="0" r="18415" b="15875"/>
                <wp:wrapNone/>
                <wp:docPr id="1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7F93" w:rsidRPr="00DC7F93" w:rsidRDefault="00DC7F93" w:rsidP="00DC7F93">
                            <w:pPr>
                              <w:pStyle w:val="Masthead"/>
                              <w:rPr>
                                <w:rFonts w:asciiTheme="majorHAnsi" w:hAnsiTheme="majorHAnsi"/>
                                <w:color w:val="auto"/>
                                <w:sz w:val="48"/>
                                <w:szCs w:val="48"/>
                              </w:rPr>
                            </w:pPr>
                            <w:r w:rsidRPr="00DC7F93">
                              <w:rPr>
                                <w:rFonts w:asciiTheme="majorHAnsi" w:hAnsiTheme="majorHAnsi"/>
                                <w:color w:val="auto"/>
                                <w:sz w:val="48"/>
                                <w:szCs w:val="48"/>
                              </w:rPr>
                              <w:t xml:space="preserve">PARK VIEW TIMES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E2C95">
                              <w:rPr>
                                <w:rFonts w:asciiTheme="majorHAnsi" w:hAnsiTheme="majorHAnsi"/>
                                <w:color w:val="auto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:rsidR="005B7866" w:rsidRPr="008037DF" w:rsidRDefault="005B7866" w:rsidP="00D502D3">
                            <w:pPr>
                              <w:pStyle w:val="PageTitleNumb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B971" id="Text Box 125" o:spid="_x0000_s1045" type="#_x0000_t202" style="position:absolute;margin-left:78.75pt;margin-top:25.2pt;width:466.55pt;height:31.7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NAtA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" filled="f" stroked="f">
                <v:textbox inset="0,0,0,0">
                  <w:txbxContent>
                    <w:p w:rsidR="00DC7F93" w:rsidRPr="00DC7F93" w:rsidRDefault="00DC7F93" w:rsidP="00DC7F93">
                      <w:pPr>
                        <w:pStyle w:val="Masthead"/>
                        <w:rPr>
                          <w:rFonts w:asciiTheme="majorHAnsi" w:hAnsiTheme="majorHAnsi"/>
                          <w:color w:val="auto"/>
                          <w:sz w:val="48"/>
                          <w:szCs w:val="48"/>
                        </w:rPr>
                      </w:pPr>
                      <w:r w:rsidRPr="00DC7F93">
                        <w:rPr>
                          <w:rFonts w:asciiTheme="majorHAnsi" w:hAnsiTheme="majorHAnsi"/>
                          <w:color w:val="auto"/>
                          <w:sz w:val="48"/>
                          <w:szCs w:val="48"/>
                        </w:rPr>
                        <w:t xml:space="preserve">PARK VIEW TIMES </w:t>
                      </w:r>
                      <w:r>
                        <w:rPr>
                          <w:rFonts w:asciiTheme="majorHAnsi" w:hAnsiTheme="majorHAnsi"/>
                          <w:color w:val="auto"/>
                          <w:sz w:val="48"/>
                          <w:szCs w:val="48"/>
                        </w:rPr>
                        <w:t xml:space="preserve"> </w:t>
                      </w:r>
                      <w:r w:rsidR="007E2C95">
                        <w:rPr>
                          <w:rFonts w:asciiTheme="majorHAnsi" w:hAnsiTheme="majorHAnsi"/>
                          <w:color w:val="auto"/>
                          <w:sz w:val="48"/>
                          <w:szCs w:val="48"/>
                        </w:rPr>
                        <w:t xml:space="preserve">   </w:t>
                      </w:r>
                    </w:p>
                    <w:p w:rsidR="005B7866" w:rsidRPr="008037DF" w:rsidRDefault="005B7866" w:rsidP="00D502D3">
                      <w:pPr>
                        <w:pStyle w:val="PageTitleNumber"/>
                        <w:rPr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95191" w:rsidRPr="00D95191">
        <w:rPr>
          <w:rFonts w:ascii="Times New Roman" w:hAnsi="Times New Roman"/>
          <w:noProof/>
          <w:szCs w:val="24"/>
          <w:lang w:val="en-GB" w:eastAsia="en-GB"/>
        </w:rPr>
        <w:t xml:space="preserve"> </w:t>
      </w:r>
    </w:p>
    <w:p w:rsidR="00215570" w:rsidRDefault="00BD139F" w:rsidP="009C438E">
      <w:r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27FE09" wp14:editId="6A494A92">
                <wp:simplePos x="0" y="0"/>
                <wp:positionH relativeFrom="page">
                  <wp:posOffset>5629275</wp:posOffset>
                </wp:positionH>
                <wp:positionV relativeFrom="page">
                  <wp:posOffset>8863330</wp:posOffset>
                </wp:positionV>
                <wp:extent cx="1209675" cy="308610"/>
                <wp:effectExtent l="0" t="0" r="9525" b="15240"/>
                <wp:wrapNone/>
                <wp:docPr id="34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680" w:type="dxa"/>
                              <w:tblCellSpacing w:w="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4396"/>
                            </w:tblGrid>
                            <w:tr w:rsidR="000E3350" w:rsidRPr="00D95191" w:rsidTr="000E3350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284" w:type="dxa"/>
                                  <w:hideMark/>
                                </w:tcPr>
                                <w:p w:rsidR="000E3350" w:rsidRPr="00D95191" w:rsidRDefault="000E3350" w:rsidP="00B51730">
                                  <w:pPr>
                                    <w:outlineLvl w:val="3"/>
                                    <w:rPr>
                                      <w:rFonts w:asciiTheme="minorHAnsi" w:hAnsiTheme="minorHAnsi"/>
                                      <w:color w:val="FE7200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hideMark/>
                                </w:tcPr>
                                <w:p w:rsidR="000E3350" w:rsidRPr="003C0A62" w:rsidRDefault="00BD139F" w:rsidP="003C0A62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hyperlink r:id="rId18" w:tgtFrame="_blank" w:history="1">
                                    <w:r w:rsidR="000E3350" w:rsidRPr="00F26EBC">
                                      <w:rPr>
                                        <w:rFonts w:asciiTheme="minorHAnsi" w:hAnsiTheme="minorHAnsi"/>
                                        <w:color w:val="FF0000"/>
                                        <w:sz w:val="22"/>
                                        <w:szCs w:val="22"/>
                                        <w:lang w:val="en-GB" w:eastAsia="en-GB"/>
                                      </w:rPr>
                                      <w:t>ParkviewTWGS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94155C" w:rsidRDefault="0094155C" w:rsidP="00DC7F93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tabs>
                                <w:tab w:val="num" w:pos="900"/>
                              </w:tabs>
                              <w:ind w:left="43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7FE09" id="Text Box 307" o:spid="_x0000_s1046" type="#_x0000_t202" style="position:absolute;margin-left:443.25pt;margin-top:697.9pt;width:95.25pt;height:24.3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/IC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" filled="f" stroked="f" strokecolor="maroon">
                <v:textbox inset="0,0,0,0">
                  <w:txbxContent>
                    <w:tbl>
                      <w:tblPr>
                        <w:tblW w:w="4680" w:type="dxa"/>
                        <w:tblCellSpacing w:w="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4396"/>
                      </w:tblGrid>
                      <w:tr w:rsidR="000E3350" w:rsidRPr="00D95191" w:rsidTr="000E3350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284" w:type="dxa"/>
                            <w:hideMark/>
                          </w:tcPr>
                          <w:p w:rsidR="000E3350" w:rsidRPr="00D95191" w:rsidRDefault="000E3350" w:rsidP="00B51730">
                            <w:pPr>
                              <w:outlineLvl w:val="3"/>
                              <w:rPr>
                                <w:rFonts w:asciiTheme="minorHAnsi" w:hAnsiTheme="minorHAnsi"/>
                                <w:color w:val="FE7200"/>
                                <w:szCs w:val="24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hideMark/>
                          </w:tcPr>
                          <w:p w:rsidR="000E3350" w:rsidRPr="003C0A62" w:rsidRDefault="00BD139F" w:rsidP="003C0A62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hyperlink r:id="rId19" w:tgtFrame="_blank" w:history="1">
                              <w:r w:rsidR="000E3350" w:rsidRPr="00F26EBC">
                                <w:rPr>
                                  <w:rFonts w:asciiTheme="minorHAnsi" w:hAnsiTheme="minorHAnsi"/>
                                  <w:color w:val="FF0000"/>
                                  <w:sz w:val="22"/>
                                  <w:szCs w:val="22"/>
                                  <w:lang w:val="en-GB" w:eastAsia="en-GB"/>
                                </w:rPr>
                                <w:t>ParkviewTWGS</w:t>
                              </w:r>
                            </w:hyperlink>
                          </w:p>
                        </w:tc>
                      </w:tr>
                    </w:tbl>
                    <w:p w:rsidR="0094155C" w:rsidRDefault="0094155C" w:rsidP="00DC7F93">
                      <w:pPr>
                        <w:pStyle w:val="List2"/>
                        <w:numPr>
                          <w:ilvl w:val="0"/>
                          <w:numId w:val="0"/>
                        </w:numPr>
                        <w:tabs>
                          <w:tab w:val="num" w:pos="900"/>
                        </w:tabs>
                        <w:ind w:left="43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11EB4D3" wp14:editId="220BF213">
                <wp:simplePos x="0" y="0"/>
                <wp:positionH relativeFrom="page">
                  <wp:posOffset>3952875</wp:posOffset>
                </wp:positionH>
                <wp:positionV relativeFrom="page">
                  <wp:posOffset>8928100</wp:posOffset>
                </wp:positionV>
                <wp:extent cx="1257300" cy="767715"/>
                <wp:effectExtent l="0" t="0" r="0" b="0"/>
                <wp:wrapNone/>
                <wp:docPr id="695" name="Text Box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7E5" w:rsidRPr="003257E5" w:rsidRDefault="00970507" w:rsidP="003257E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947AFC7" wp14:editId="5E2F3637">
                                  <wp:extent cx="1065687" cy="638175"/>
                                  <wp:effectExtent l="0" t="0" r="1270" b="0"/>
                                  <wp:docPr id="18" name="Picture 18" descr="https://images.seeklogo.net/2014/05/find-us-on-facebook-badge-400x4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ages.seeklogo.net/2014/05/find-us-on-facebook-badge-400x4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63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EB4D3" id="Text Box 695" o:spid="_x0000_s1047" type="#_x0000_t202" style="position:absolute;margin-left:311.25pt;margin-top:703pt;width:99pt;height:60.45pt;z-index:251671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" filled="f" stroked="f" strokeweight=".5pt">
                <v:textbox>
                  <w:txbxContent>
                    <w:p w:rsidR="003257E5" w:rsidRPr="003257E5" w:rsidRDefault="00970507" w:rsidP="003257E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947AFC7" wp14:editId="5E2F3637">
                            <wp:extent cx="1065687" cy="638175"/>
                            <wp:effectExtent l="0" t="0" r="1270" b="0"/>
                            <wp:docPr id="18" name="Picture 18" descr="https://images.seeklogo.net/2014/05/find-us-on-facebook-badge-400x40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ages.seeklogo.net/2014/05/find-us-on-facebook-badge-400x40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070" cy="639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038D6">
        <w:rPr>
          <w:rFonts w:ascii="Times New Roman" w:hAnsi="Times New Roman"/>
          <w:noProof/>
          <w:szCs w:val="24"/>
          <w:highlight w:val="yellow"/>
          <w:lang w:val="en-GB" w:eastAsia="en-GB"/>
        </w:rPr>
        <w:drawing>
          <wp:anchor distT="36576" distB="36576" distL="36576" distR="36576" simplePos="0" relativeHeight="251654656" behindDoc="0" locked="0" layoutInCell="1" allowOverlap="1" wp14:anchorId="3F527A33" wp14:editId="5A26D250">
            <wp:simplePos x="0" y="0"/>
            <wp:positionH relativeFrom="column">
              <wp:posOffset>4676775</wp:posOffset>
            </wp:positionH>
            <wp:positionV relativeFrom="paragraph">
              <wp:posOffset>6842760</wp:posOffset>
            </wp:positionV>
            <wp:extent cx="638175" cy="638175"/>
            <wp:effectExtent l="0" t="0" r="9525" b="9525"/>
            <wp:wrapNone/>
            <wp:docPr id="3" name="Picture 3" descr="twitter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witter-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E6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E5F3476" wp14:editId="456C4DD6">
                <wp:simplePos x="0" y="0"/>
                <wp:positionH relativeFrom="page">
                  <wp:posOffset>4415155</wp:posOffset>
                </wp:positionH>
                <wp:positionV relativeFrom="page">
                  <wp:posOffset>6626860</wp:posOffset>
                </wp:positionV>
                <wp:extent cx="2897505" cy="1190625"/>
                <wp:effectExtent l="114300" t="57150" r="55245" b="123825"/>
                <wp:wrapNone/>
                <wp:docPr id="55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1190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:rsidR="00B32391" w:rsidRDefault="00B85267" w:rsidP="00981F0E">
                            <w:pPr>
                              <w:pStyle w:val="BodyText"/>
                              <w:spacing w:after="120"/>
                              <w:jc w:val="center"/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</w:pPr>
                            <w:r w:rsidRPr="00981F0E">
                              <w:rPr>
                                <w:rFonts w:ascii="Algerian" w:hAnsi="Algerian"/>
                                <w:sz w:val="28"/>
                                <w:szCs w:val="28"/>
                              </w:rPr>
                              <w:t>Thinking Point</w:t>
                            </w:r>
                          </w:p>
                          <w:p w:rsidR="008C32B2" w:rsidRPr="00F26EBC" w:rsidRDefault="00586E1A" w:rsidP="007A5937">
                            <w:pPr>
                              <w:pStyle w:val="BodyText"/>
                              <w:spacing w:after="120"/>
                              <w:ind w:left="142" w:right="109"/>
                              <w:jc w:val="center"/>
                              <w:rPr>
                                <w:rFonts w:ascii="Algerian" w:hAnsi="Algerian"/>
                                <w:sz w:val="26"/>
                                <w:szCs w:val="26"/>
                              </w:rPr>
                            </w:pPr>
                            <w:r w:rsidRPr="00F26EBC">
                              <w:rPr>
                                <w:rFonts w:ascii="Algerian" w:hAnsi="Algerian"/>
                                <w:sz w:val="26"/>
                                <w:szCs w:val="26"/>
                              </w:rPr>
                              <w:t>“</w:t>
                            </w:r>
                            <w:r w:rsidR="003E21D1">
                              <w:rPr>
                                <w:rFonts w:ascii="Algerian" w:hAnsi="Algerian"/>
                                <w:sz w:val="26"/>
                                <w:szCs w:val="26"/>
                              </w:rPr>
                              <w:t>To enjoy true happiness all you need is</w:t>
                            </w:r>
                            <w:bookmarkStart w:id="0" w:name="_GoBack"/>
                            <w:bookmarkEnd w:id="0"/>
                            <w:r w:rsidR="003E21D1">
                              <w:rPr>
                                <w:rFonts w:ascii="Algerian" w:hAnsi="Algerian"/>
                                <w:sz w:val="26"/>
                                <w:szCs w:val="26"/>
                              </w:rPr>
                              <w:t xml:space="preserve"> a greatful heart</w:t>
                            </w:r>
                            <w:r w:rsidR="005640E3" w:rsidRPr="005640E3">
                              <w:rPr>
                                <w:rFonts w:ascii="Algerian" w:hAnsi="Algerian"/>
                                <w:color w:val="FF0000"/>
                                <w:sz w:val="26"/>
                                <w:szCs w:val="26"/>
                              </w:rPr>
                              <w:t>!</w:t>
                            </w:r>
                            <w:r w:rsidR="0071382D">
                              <w:rPr>
                                <w:rFonts w:ascii="Algerian" w:hAnsi="Algerian"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F3476" id="Text Box 444" o:spid="_x0000_s1048" type="#_x0000_t202" style="position:absolute;margin-left:347.65pt;margin-top:521.8pt;width:228.15pt;height:93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" filled="f" strokeweight="3pt">
                <v:shadow on="t" color="black" opacity="26214f" origin=".5,-.5" offset="-.74836mm,.74836mm"/>
                <v:textbox inset="0,0,0,0">
                  <w:txbxContent>
                    <w:p w:rsidR="00B32391" w:rsidRDefault="00B85267" w:rsidP="00981F0E">
                      <w:pPr>
                        <w:pStyle w:val="BodyText"/>
                        <w:spacing w:after="120"/>
                        <w:jc w:val="center"/>
                        <w:rPr>
                          <w:rFonts w:ascii="Algerian" w:hAnsi="Algerian"/>
                          <w:sz w:val="28"/>
                          <w:szCs w:val="28"/>
                        </w:rPr>
                      </w:pPr>
                      <w:r w:rsidRPr="00981F0E">
                        <w:rPr>
                          <w:rFonts w:ascii="Algerian" w:hAnsi="Algerian"/>
                          <w:sz w:val="28"/>
                          <w:szCs w:val="28"/>
                        </w:rPr>
                        <w:t>Thinking Point</w:t>
                      </w:r>
                    </w:p>
                    <w:p w:rsidR="008C32B2" w:rsidRPr="00F26EBC" w:rsidRDefault="00586E1A" w:rsidP="007A5937">
                      <w:pPr>
                        <w:pStyle w:val="BodyText"/>
                        <w:spacing w:after="120"/>
                        <w:ind w:left="142" w:right="109"/>
                        <w:jc w:val="center"/>
                        <w:rPr>
                          <w:rFonts w:ascii="Algerian" w:hAnsi="Algerian"/>
                          <w:sz w:val="26"/>
                          <w:szCs w:val="26"/>
                        </w:rPr>
                      </w:pPr>
                      <w:r w:rsidRPr="00F26EBC">
                        <w:rPr>
                          <w:rFonts w:ascii="Algerian" w:hAnsi="Algerian"/>
                          <w:sz w:val="26"/>
                          <w:szCs w:val="26"/>
                        </w:rPr>
                        <w:t>“</w:t>
                      </w:r>
                      <w:r w:rsidR="003E21D1">
                        <w:rPr>
                          <w:rFonts w:ascii="Algerian" w:hAnsi="Algerian"/>
                          <w:sz w:val="26"/>
                          <w:szCs w:val="26"/>
                        </w:rPr>
                        <w:t>To enjoy true happiness all you need is</w:t>
                      </w:r>
                      <w:bookmarkStart w:id="1" w:name="_GoBack"/>
                      <w:bookmarkEnd w:id="1"/>
                      <w:r w:rsidR="003E21D1">
                        <w:rPr>
                          <w:rFonts w:ascii="Algerian" w:hAnsi="Algerian"/>
                          <w:sz w:val="26"/>
                          <w:szCs w:val="26"/>
                        </w:rPr>
                        <w:t xml:space="preserve"> a greatful heart</w:t>
                      </w:r>
                      <w:r w:rsidR="005640E3" w:rsidRPr="005640E3">
                        <w:rPr>
                          <w:rFonts w:ascii="Algerian" w:hAnsi="Algerian"/>
                          <w:color w:val="FF0000"/>
                          <w:sz w:val="26"/>
                          <w:szCs w:val="26"/>
                        </w:rPr>
                        <w:t>!</w:t>
                      </w:r>
                      <w:r w:rsidR="0071382D">
                        <w:rPr>
                          <w:rFonts w:ascii="Algerian" w:hAnsi="Algerian"/>
                          <w:sz w:val="26"/>
                          <w:szCs w:val="26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366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F2E2B5" wp14:editId="0EF01D0A">
                <wp:simplePos x="0" y="0"/>
                <wp:positionH relativeFrom="page">
                  <wp:posOffset>428625</wp:posOffset>
                </wp:positionH>
                <wp:positionV relativeFrom="page">
                  <wp:posOffset>4619625</wp:posOffset>
                </wp:positionV>
                <wp:extent cx="3362325" cy="1914525"/>
                <wp:effectExtent l="0" t="0" r="28575" b="28575"/>
                <wp:wrapNone/>
                <wp:docPr id="685" name="Text Box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DF3" w:rsidRDefault="00983DF3" w:rsidP="007D7C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83665" w:rsidRPr="007D7C42" w:rsidRDefault="00B83665" w:rsidP="007D7C4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8366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6694EFA" wp14:editId="2107B01A">
                                  <wp:extent cx="3173095" cy="2375861"/>
                                  <wp:effectExtent l="0" t="0" r="8255" b="571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095" cy="2375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E2B5" id="Text Box 685" o:spid="_x0000_s1049" type="#_x0000_t202" style="position:absolute;margin-left:33.75pt;margin-top:363.75pt;width:264.75pt;height:150.7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" filled="f" strokeweight=".5pt">
                <v:textbox>
                  <w:txbxContent>
                    <w:p w:rsidR="00983DF3" w:rsidRDefault="00983DF3" w:rsidP="007D7C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B83665" w:rsidRPr="007D7C42" w:rsidRDefault="00B83665" w:rsidP="007D7C4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8366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6694EFA" wp14:editId="2107B01A">
                            <wp:extent cx="3173095" cy="2375861"/>
                            <wp:effectExtent l="0" t="0" r="8255" b="571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095" cy="2375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366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96AF99" wp14:editId="2BDB4571">
                <wp:simplePos x="0" y="0"/>
                <wp:positionH relativeFrom="column">
                  <wp:posOffset>-704850</wp:posOffset>
                </wp:positionH>
                <wp:positionV relativeFrom="paragraph">
                  <wp:posOffset>1604011</wp:posOffset>
                </wp:positionV>
                <wp:extent cx="3349625" cy="1733550"/>
                <wp:effectExtent l="0" t="0" r="2222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962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3665" w:rsidRDefault="00B83665" w:rsidP="00B836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3665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Wanderers Basketball Success</w:t>
                            </w:r>
                          </w:p>
                          <w:p w:rsidR="00B83665" w:rsidRPr="00B83665" w:rsidRDefault="00B83665" w:rsidP="00B8366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0B0ED0" w:rsidRPr="00B83665" w:rsidRDefault="00B83665" w:rsidP="00B83665">
                            <w:pPr>
                              <w:jc w:val="both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836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Park View under 14 basketball had a brilliant time at the Wanderers tournament which was held at the Newcastle Eagles Arena. The won a number of games after practicing hard every break and lunch time this term and even got to meet some of the Newcastle Eagles professional players. It was a fantastic experience for everyone!</w:t>
                            </w:r>
                          </w:p>
                          <w:p w:rsidR="009677B1" w:rsidRPr="000B0ED0" w:rsidRDefault="009677B1" w:rsidP="000B0ED0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6AF99" id="Text Box 1" o:spid="_x0000_s1050" type="#_x0000_t202" style="position:absolute;margin-left:-55.5pt;margin-top:126.3pt;width:263.75pt;height:13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" filled="f" strokeweight=".5pt">
                <v:textbox>
                  <w:txbxContent>
                    <w:p w:rsidR="00B83665" w:rsidRDefault="00B83665" w:rsidP="00B83665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83665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>Wanderers Basketball Success</w:t>
                      </w:r>
                    </w:p>
                    <w:p w:rsidR="00B83665" w:rsidRPr="00B83665" w:rsidRDefault="00B83665" w:rsidP="00B83665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0B0ED0" w:rsidRPr="00B83665" w:rsidRDefault="00B83665" w:rsidP="00B83665">
                      <w:pPr>
                        <w:jc w:val="both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B836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Park View under 14 basketball had a brilliant time at the Wanderers tournament which was held at the Newcastle Eagles Arena. The won a number of games after practicing hard every break and lunch time this term and even got to meet some of the Newcastle Eagles professional players. It was a fantastic experience for everyone!</w:t>
                      </w:r>
                    </w:p>
                    <w:p w:rsidR="009677B1" w:rsidRPr="000B0ED0" w:rsidRDefault="009677B1" w:rsidP="000B0ED0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93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603D71F" wp14:editId="2C607649">
                <wp:simplePos x="0" y="0"/>
                <wp:positionH relativeFrom="page">
                  <wp:posOffset>361950</wp:posOffset>
                </wp:positionH>
                <wp:positionV relativeFrom="page">
                  <wp:posOffset>7067550</wp:posOffset>
                </wp:positionV>
                <wp:extent cx="2266950" cy="2724150"/>
                <wp:effectExtent l="0" t="0" r="0" b="0"/>
                <wp:wrapNone/>
                <wp:docPr id="2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738" w:rsidRPr="008E5F0C" w:rsidRDefault="00BF5C31" w:rsidP="00BF5C31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There are lots of ways to get</w:t>
                            </w:r>
                          </w:p>
                          <w:p w:rsidR="00BF5C31" w:rsidRPr="008E5F0C" w:rsidRDefault="00BF5C31" w:rsidP="00BF5C31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in touch:</w:t>
                            </w:r>
                            <w:r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4680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00"/>
                              <w:gridCol w:w="4680"/>
                            </w:tblGrid>
                            <w:tr w:rsidR="00D95191" w:rsidRPr="008E5F0C" w:rsidTr="00B22738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772" w:type="dxa"/>
                                  <w:hideMark/>
                                </w:tcPr>
                                <w:p w:rsidR="00D95191" w:rsidRPr="008E5F0C" w:rsidRDefault="00D95191" w:rsidP="00D95191">
                                  <w:pPr>
                                    <w:outlineLvl w:val="3"/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>Tel:</w:t>
                                  </w:r>
                                </w:p>
                              </w:tc>
                              <w:tc>
                                <w:tcPr>
                                  <w:tcW w:w="3908" w:type="dxa"/>
                                  <w:hideMark/>
                                </w:tcPr>
                                <w:p w:rsidR="00D95191" w:rsidRPr="008E5F0C" w:rsidRDefault="00D95191" w:rsidP="00D95191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>0191 4541568</w:t>
                                  </w:r>
                                </w:p>
                              </w:tc>
                            </w:tr>
                            <w:tr w:rsidR="00D95191" w:rsidRPr="008E5F0C" w:rsidTr="000E3350">
                              <w:trPr>
                                <w:trHeight w:val="210"/>
                                <w:tblCellSpacing w:w="0" w:type="dxa"/>
                              </w:trPr>
                              <w:tc>
                                <w:tcPr>
                                  <w:tcW w:w="772" w:type="dxa"/>
                                  <w:hideMark/>
                                </w:tcPr>
                                <w:p w:rsidR="00D95191" w:rsidRPr="008E5F0C" w:rsidRDefault="00D95191" w:rsidP="00D95191">
                                  <w:pPr>
                                    <w:outlineLvl w:val="3"/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>Fax:</w:t>
                                  </w:r>
                                </w:p>
                              </w:tc>
                              <w:tc>
                                <w:tcPr>
                                  <w:tcW w:w="3908" w:type="dxa"/>
                                  <w:hideMark/>
                                </w:tcPr>
                                <w:p w:rsidR="00D95191" w:rsidRPr="008E5F0C" w:rsidRDefault="00D95191" w:rsidP="00D95191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>0191 4273430</w:t>
                                  </w:r>
                                </w:p>
                                <w:tbl>
                                  <w:tblPr>
                                    <w:tblW w:w="4680" w:type="dxa"/>
                                    <w:tblCellSpacing w:w="0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772"/>
                                    <w:gridCol w:w="3908"/>
                                  </w:tblGrid>
                                  <w:tr w:rsidR="000E3350" w:rsidRPr="008E5F0C" w:rsidTr="000E3350">
                                    <w:trPr>
                                      <w:trHeight w:val="95"/>
                                      <w:tblCellSpacing w:w="0" w:type="dxa"/>
                                    </w:trPr>
                                    <w:tc>
                                      <w:tcPr>
                                        <w:tcW w:w="772" w:type="dxa"/>
                                        <w:hideMark/>
                                      </w:tcPr>
                                      <w:p w:rsidR="000E3350" w:rsidRPr="008E5F0C" w:rsidRDefault="000E3350" w:rsidP="00B51730">
                                        <w:pPr>
                                          <w:outlineLvl w:val="3"/>
                                          <w:rPr>
                                            <w:rFonts w:asciiTheme="minorHAnsi" w:hAnsiTheme="minorHAnsi"/>
                                            <w:color w:val="FE7200"/>
                                            <w:sz w:val="22"/>
                                            <w:szCs w:val="22"/>
                                            <w:lang w:val="en-GB" w:eastAsia="en-GB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908" w:type="dxa"/>
                                        <w:hideMark/>
                                      </w:tcPr>
                                      <w:p w:rsidR="000E3350" w:rsidRPr="008E5F0C" w:rsidRDefault="000E3350" w:rsidP="000E3350">
                                        <w:pPr>
                                          <w:jc w:val="both"/>
                                          <w:rPr>
                                            <w:rFonts w:asciiTheme="minorHAnsi" w:hAnsiTheme="minorHAnsi"/>
                                            <w:color w:val="000000"/>
                                            <w:sz w:val="22"/>
                                            <w:szCs w:val="22"/>
                                            <w:lang w:val="en-GB" w:eastAsia="en-GB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E3350" w:rsidRPr="008E5F0C" w:rsidRDefault="000E3350" w:rsidP="00D95191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D95191" w:rsidRPr="008E5F0C" w:rsidTr="000E3350">
                              <w:trPr>
                                <w:trHeight w:val="95"/>
                                <w:tblCellSpacing w:w="0" w:type="dxa"/>
                              </w:trPr>
                              <w:tc>
                                <w:tcPr>
                                  <w:tcW w:w="772" w:type="dxa"/>
                                </w:tcPr>
                                <w:p w:rsidR="00D95191" w:rsidRPr="008E5F0C" w:rsidRDefault="004926DB" w:rsidP="000E3350">
                                  <w:pPr>
                                    <w:outlineLvl w:val="3"/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>Website</w:t>
                                  </w:r>
                                  <w:r w:rsidR="00066CB8"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>:</w:t>
                                  </w:r>
                                  <w:r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 xml:space="preserve">  </w:t>
                                  </w:r>
                                  <w:r w:rsidR="000E3350"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908" w:type="dxa"/>
                                </w:tcPr>
                                <w:p w:rsidR="00D95191" w:rsidRPr="008E5F0C" w:rsidRDefault="007357EB" w:rsidP="00D95191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 xml:space="preserve"> </w:t>
                                  </w:r>
                                  <w:hyperlink r:id="rId23" w:history="1">
                                    <w:r w:rsidR="005A78B1" w:rsidRPr="008E5F0C">
                                      <w:rPr>
                                        <w:rStyle w:val="Hyperlink"/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en-GB" w:eastAsia="en-GB"/>
                                      </w:rPr>
                                      <w:t>www.parkviewschool.co.uk</w:t>
                                    </w:r>
                                  </w:hyperlink>
                                </w:p>
                                <w:p w:rsidR="005A78B1" w:rsidRPr="008E5F0C" w:rsidRDefault="005A78B1" w:rsidP="00D95191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D95191" w:rsidRPr="008E5F0C" w:rsidTr="000E3350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772" w:type="dxa"/>
                                </w:tcPr>
                                <w:p w:rsidR="00D95191" w:rsidRPr="008E5F0C" w:rsidRDefault="000E3350" w:rsidP="00D95191">
                                  <w:pPr>
                                    <w:outlineLvl w:val="3"/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r w:rsidRPr="008E5F0C"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  <w:t xml:space="preserve">Email:  </w:t>
                                  </w:r>
                                </w:p>
                              </w:tc>
                              <w:tc>
                                <w:tcPr>
                                  <w:tcW w:w="3908" w:type="dxa"/>
                                </w:tcPr>
                                <w:p w:rsidR="00D95191" w:rsidRPr="008E5F0C" w:rsidRDefault="00BD139F" w:rsidP="00D95191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  <w:hyperlink r:id="rId24" w:history="1">
                                    <w:r w:rsidR="00174E65" w:rsidRPr="004B12DC">
                                      <w:rPr>
                                        <w:rStyle w:val="Hyperlink"/>
                                        <w:rFonts w:asciiTheme="minorHAnsi" w:hAnsiTheme="minorHAnsi"/>
                                        <w:sz w:val="22"/>
                                        <w:szCs w:val="22"/>
                                        <w:lang w:val="en-GB" w:eastAsia="en-GB"/>
                                      </w:rPr>
                                      <w:t>admin@parkview-school.co.uk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39289B" w:rsidRPr="008E5F0C" w:rsidRDefault="00D95191" w:rsidP="00D95191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E36C0A" w:themeColor="accent6" w:themeShade="BF"/>
                                <w:sz w:val="22"/>
                                <w:szCs w:val="22"/>
                              </w:rPr>
                              <w:t xml:space="preserve">Address: </w:t>
                            </w:r>
                          </w:p>
                          <w:p w:rsidR="0039289B" w:rsidRPr="008E5F0C" w:rsidRDefault="00D95191" w:rsidP="00D95191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Park View School, Temple Park R</w:t>
                            </w:r>
                            <w:r w:rsidR="006A0E4C"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oad, South Shields, Tyne &amp; Wear       </w:t>
                            </w:r>
                          </w:p>
                          <w:p w:rsidR="00BF5C31" w:rsidRPr="008E5F0C" w:rsidRDefault="006A0E4C" w:rsidP="00D95191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95191" w:rsidRPr="008E5F0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NE34 0QA</w:t>
                            </w:r>
                          </w:p>
                          <w:tbl>
                            <w:tblPr>
                              <w:tblW w:w="4680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75"/>
                              <w:gridCol w:w="3405"/>
                            </w:tblGrid>
                            <w:tr w:rsidR="00BF5C31" w:rsidRPr="00BF5C31">
                              <w:trPr>
                                <w:trHeight w:val="600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rPr>
                                      <w:rFonts w:asciiTheme="minorHAnsi" w:hAnsiTheme="minorHAnsi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BF5C31" w:rsidRPr="00BF5C3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spacing w:line="0" w:lineRule="atLeast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BF5C31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spacing w:line="0" w:lineRule="atLeast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  <w:r w:rsidRPr="00BF5C31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BF5C31" w:rsidRPr="00BF5C31" w:rsidTr="00BF5C31">
                              <w:trPr>
                                <w:trHeight w:val="1635"/>
                                <w:tblCellSpacing w:w="0" w:type="dxa"/>
                              </w:trPr>
                              <w:tc>
                                <w:tcPr>
                                  <w:tcW w:w="1275" w:type="dxa"/>
                                </w:tcPr>
                                <w:p w:rsidR="00BF5C31" w:rsidRPr="00BF5C31" w:rsidRDefault="00BF5C31" w:rsidP="00BF5C31">
                                  <w:pPr>
                                    <w:outlineLvl w:val="3"/>
                                    <w:rPr>
                                      <w:rFonts w:ascii="Droid Sans" w:hAnsi="Droid Sans"/>
                                      <w:color w:val="FE72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5" w:type="dxa"/>
                                </w:tcPr>
                                <w:p w:rsidR="00BF5C31" w:rsidRPr="00BF5C31" w:rsidRDefault="00BF5C31" w:rsidP="00BF5C31">
                                  <w:pPr>
                                    <w:jc w:val="both"/>
                                    <w:rPr>
                                      <w:rFonts w:ascii="Droid Sans" w:hAnsi="Droid Sans"/>
                                      <w:color w:val="000000"/>
                                      <w:sz w:val="16"/>
                                      <w:szCs w:val="16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BF5C31" w:rsidRPr="00BF5C31" w:rsidTr="00BF5C31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</w:tcPr>
                                <w:p w:rsidR="00BF5C31" w:rsidRPr="00BF5C31" w:rsidRDefault="00BF5C31" w:rsidP="00BF5C31">
                                  <w:pPr>
                                    <w:outlineLvl w:val="3"/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BF5C31" w:rsidRPr="00BF5C31" w:rsidRDefault="00BF5C31" w:rsidP="00BF5C31">
                                  <w:pPr>
                                    <w:jc w:val="both"/>
                                    <w:rPr>
                                      <w:rFonts w:ascii="Droid Sans" w:hAnsi="Droid Sans"/>
                                      <w:color w:val="000000"/>
                                      <w:szCs w:val="24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  <w:tr w:rsidR="00BF5C31" w:rsidRPr="00BF5C31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outlineLvl w:val="3"/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</w:pPr>
                                  <w:r w:rsidRPr="00BF5C31"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  <w:t>Fax: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jc w:val="both"/>
                                    <w:rPr>
                                      <w:rFonts w:ascii="Droid Sans" w:hAnsi="Droid Sans"/>
                                      <w:color w:val="000000"/>
                                      <w:szCs w:val="24"/>
                                      <w:lang w:val="en-GB" w:eastAsia="en-GB"/>
                                    </w:rPr>
                                  </w:pPr>
                                  <w:r w:rsidRPr="00BF5C31">
                                    <w:rPr>
                                      <w:rFonts w:ascii="Droid Sans" w:hAnsi="Droid Sans"/>
                                      <w:color w:val="000000"/>
                                      <w:szCs w:val="24"/>
                                      <w:lang w:val="en-GB" w:eastAsia="en-GB"/>
                                    </w:rPr>
                                    <w:t>0191 4273430</w:t>
                                  </w:r>
                                </w:p>
                              </w:tc>
                            </w:tr>
                            <w:tr w:rsidR="00BF5C31" w:rsidRPr="00BF5C31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outlineLvl w:val="3"/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</w:pPr>
                                  <w:r w:rsidRPr="00BF5C31"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  <w:t>Twitter: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D139F" w:rsidP="00BF5C31">
                                  <w:pPr>
                                    <w:jc w:val="both"/>
                                    <w:rPr>
                                      <w:rFonts w:ascii="Droid Sans" w:hAnsi="Droid Sans"/>
                                      <w:color w:val="000000"/>
                                      <w:szCs w:val="24"/>
                                      <w:lang w:val="en-GB" w:eastAsia="en-GB"/>
                                    </w:rPr>
                                  </w:pPr>
                                  <w:hyperlink r:id="rId25" w:tgtFrame="_blank" w:history="1">
                                    <w:r w:rsidR="00BF5C31" w:rsidRPr="00BF5C31">
                                      <w:rPr>
                                        <w:rFonts w:ascii="Droid Sans" w:hAnsi="Droid Sans"/>
                                        <w:color w:val="FE7200"/>
                                        <w:szCs w:val="24"/>
                                        <w:lang w:val="en-GB" w:eastAsia="en-GB"/>
                                      </w:rPr>
                                      <w:t>ParkViewTWGS</w:t>
                                    </w:r>
                                  </w:hyperlink>
                                </w:p>
                              </w:tc>
                            </w:tr>
                            <w:tr w:rsidR="00BF5C31" w:rsidRPr="00BF5C31">
                              <w:trPr>
                                <w:trHeight w:val="525"/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F5C31" w:rsidP="00BF5C31">
                                  <w:pPr>
                                    <w:outlineLvl w:val="3"/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</w:pPr>
                                  <w:r w:rsidRPr="00BF5C31">
                                    <w:rPr>
                                      <w:rFonts w:ascii="Droid Sans" w:hAnsi="Droid Sans"/>
                                      <w:color w:val="FE7200"/>
                                      <w:sz w:val="29"/>
                                      <w:szCs w:val="29"/>
                                      <w:lang w:val="en-GB" w:eastAsia="en-GB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hideMark/>
                                </w:tcPr>
                                <w:p w:rsidR="00BF5C31" w:rsidRPr="00BF5C31" w:rsidRDefault="00BD139F" w:rsidP="00BF5C31">
                                  <w:pPr>
                                    <w:jc w:val="both"/>
                                    <w:rPr>
                                      <w:rFonts w:ascii="Droid Sans" w:hAnsi="Droid Sans"/>
                                      <w:color w:val="000000"/>
                                      <w:szCs w:val="24"/>
                                      <w:lang w:val="en-GB" w:eastAsia="en-GB"/>
                                    </w:rPr>
                                  </w:pPr>
                                  <w:hyperlink r:id="rId26" w:tgtFrame="_blank" w:history="1">
                                    <w:r w:rsidR="00BF5C31" w:rsidRPr="00BF5C31">
                                      <w:rPr>
                                        <w:rFonts w:ascii="Droid Sans" w:hAnsi="Droid Sans"/>
                                        <w:color w:val="FE7200"/>
                                        <w:szCs w:val="24"/>
                                        <w:lang w:val="en-GB" w:eastAsia="en-GB"/>
                                      </w:rPr>
                                      <w:t>vgray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605769" w:rsidRPr="00605769" w:rsidRDefault="00605769" w:rsidP="00BF5C31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ind w:left="720" w:hanging="28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3D71F" id="Text Box 305" o:spid="_x0000_s1051" type="#_x0000_t202" style="position:absolute;margin-left:28.5pt;margin-top:556.5pt;width:178.5pt;height:214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" filled="f" stroked="f">
                <v:textbox inset="0,0,0,0">
                  <w:txbxContent>
                    <w:p w:rsidR="00B22738" w:rsidRPr="008E5F0C" w:rsidRDefault="00BF5C31" w:rsidP="00BF5C31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E5F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There are lots of ways to get</w:t>
                      </w:r>
                    </w:p>
                    <w:p w:rsidR="00BF5C31" w:rsidRPr="008E5F0C" w:rsidRDefault="00BF5C31" w:rsidP="00BF5C31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Theme="minorHAnsi" w:hAnsiTheme="minorHAnsi"/>
                          <w:sz w:val="22"/>
                          <w:szCs w:val="22"/>
                          <w:lang w:val="en-GB" w:eastAsia="en-GB"/>
                        </w:rPr>
                      </w:pPr>
                      <w:r w:rsidRPr="008E5F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in touch:</w:t>
                      </w:r>
                      <w:r w:rsidRPr="008E5F0C">
                        <w:rPr>
                          <w:rFonts w:asciiTheme="minorHAnsi" w:hAnsiTheme="minorHAnsi"/>
                          <w:sz w:val="22"/>
                          <w:szCs w:val="22"/>
                          <w:lang w:val="en-GB" w:eastAsia="en-GB"/>
                        </w:rPr>
                        <w:t xml:space="preserve"> </w:t>
                      </w:r>
                    </w:p>
                    <w:tbl>
                      <w:tblPr>
                        <w:tblW w:w="4680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00"/>
                        <w:gridCol w:w="4680"/>
                      </w:tblGrid>
                      <w:tr w:rsidR="00D95191" w:rsidRPr="008E5F0C" w:rsidTr="00B22738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772" w:type="dxa"/>
                            <w:hideMark/>
                          </w:tcPr>
                          <w:p w:rsidR="00D95191" w:rsidRPr="008E5F0C" w:rsidRDefault="00D95191" w:rsidP="00D95191">
                            <w:pPr>
                              <w:outlineLvl w:val="3"/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>Tel:</w:t>
                            </w:r>
                          </w:p>
                        </w:tc>
                        <w:tc>
                          <w:tcPr>
                            <w:tcW w:w="3908" w:type="dxa"/>
                            <w:hideMark/>
                          </w:tcPr>
                          <w:p w:rsidR="00D95191" w:rsidRPr="008E5F0C" w:rsidRDefault="00D95191" w:rsidP="00D95191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  <w:t>0191 4541568</w:t>
                            </w:r>
                          </w:p>
                        </w:tc>
                      </w:tr>
                      <w:tr w:rsidR="00D95191" w:rsidRPr="008E5F0C" w:rsidTr="000E3350">
                        <w:trPr>
                          <w:trHeight w:val="210"/>
                          <w:tblCellSpacing w:w="0" w:type="dxa"/>
                        </w:trPr>
                        <w:tc>
                          <w:tcPr>
                            <w:tcW w:w="772" w:type="dxa"/>
                            <w:hideMark/>
                          </w:tcPr>
                          <w:p w:rsidR="00D95191" w:rsidRPr="008E5F0C" w:rsidRDefault="00D95191" w:rsidP="00D95191">
                            <w:pPr>
                              <w:outlineLvl w:val="3"/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>Fax:</w:t>
                            </w:r>
                          </w:p>
                        </w:tc>
                        <w:tc>
                          <w:tcPr>
                            <w:tcW w:w="3908" w:type="dxa"/>
                            <w:hideMark/>
                          </w:tcPr>
                          <w:p w:rsidR="00D95191" w:rsidRPr="008E5F0C" w:rsidRDefault="00D95191" w:rsidP="00D95191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  <w:t>0191 4273430</w:t>
                            </w:r>
                          </w:p>
                          <w:tbl>
                            <w:tblPr>
                              <w:tblW w:w="4680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72"/>
                              <w:gridCol w:w="3908"/>
                            </w:tblGrid>
                            <w:tr w:rsidR="000E3350" w:rsidRPr="008E5F0C" w:rsidTr="000E3350">
                              <w:trPr>
                                <w:trHeight w:val="95"/>
                                <w:tblCellSpacing w:w="0" w:type="dxa"/>
                              </w:trPr>
                              <w:tc>
                                <w:tcPr>
                                  <w:tcW w:w="772" w:type="dxa"/>
                                  <w:hideMark/>
                                </w:tcPr>
                                <w:p w:rsidR="000E3350" w:rsidRPr="008E5F0C" w:rsidRDefault="000E3350" w:rsidP="00B51730">
                                  <w:pPr>
                                    <w:outlineLvl w:val="3"/>
                                    <w:rPr>
                                      <w:rFonts w:asciiTheme="minorHAnsi" w:hAnsiTheme="minorHAnsi"/>
                                      <w:color w:val="FE72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8" w:type="dxa"/>
                                  <w:hideMark/>
                                </w:tcPr>
                                <w:p w:rsidR="000E3350" w:rsidRPr="008E5F0C" w:rsidRDefault="000E3350" w:rsidP="000E3350">
                                  <w:pPr>
                                    <w:jc w:val="both"/>
                                    <w:rPr>
                                      <w:rFonts w:asciiTheme="minorHAnsi" w:hAnsiTheme="minorHAnsi"/>
                                      <w:color w:val="000000"/>
                                      <w:sz w:val="22"/>
                                      <w:szCs w:val="22"/>
                                      <w:lang w:val="en-GB"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3350" w:rsidRPr="008E5F0C" w:rsidRDefault="000E3350" w:rsidP="00D95191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D95191" w:rsidRPr="008E5F0C" w:rsidTr="000E3350">
                        <w:trPr>
                          <w:trHeight w:val="95"/>
                          <w:tblCellSpacing w:w="0" w:type="dxa"/>
                        </w:trPr>
                        <w:tc>
                          <w:tcPr>
                            <w:tcW w:w="772" w:type="dxa"/>
                          </w:tcPr>
                          <w:p w:rsidR="00D95191" w:rsidRPr="008E5F0C" w:rsidRDefault="004926DB" w:rsidP="000E3350">
                            <w:pPr>
                              <w:outlineLvl w:val="3"/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>Website</w:t>
                            </w:r>
                            <w:r w:rsidR="00066CB8"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>:</w:t>
                            </w:r>
                            <w:r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</w:t>
                            </w:r>
                            <w:r w:rsidR="000E3350"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908" w:type="dxa"/>
                          </w:tcPr>
                          <w:p w:rsidR="00D95191" w:rsidRPr="008E5F0C" w:rsidRDefault="007357EB" w:rsidP="00D95191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  <w:t xml:space="preserve"> </w:t>
                            </w:r>
                            <w:hyperlink r:id="rId27" w:history="1">
                              <w:r w:rsidR="005A78B1" w:rsidRPr="008E5F0C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  <w:lang w:val="en-GB" w:eastAsia="en-GB"/>
                                </w:rPr>
                                <w:t>www.parkviewschool.co.uk</w:t>
                              </w:r>
                            </w:hyperlink>
                          </w:p>
                          <w:p w:rsidR="005A78B1" w:rsidRPr="008E5F0C" w:rsidRDefault="005A78B1" w:rsidP="00D95191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D95191" w:rsidRPr="008E5F0C" w:rsidTr="000E3350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772" w:type="dxa"/>
                          </w:tcPr>
                          <w:p w:rsidR="00D95191" w:rsidRPr="008E5F0C" w:rsidRDefault="000E3350" w:rsidP="00D95191">
                            <w:pPr>
                              <w:outlineLvl w:val="3"/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r w:rsidRPr="008E5F0C">
                              <w:rPr>
                                <w:rFonts w:asciiTheme="minorHAnsi" w:hAnsiTheme="minorHAnsi"/>
                                <w:color w:val="FE7200"/>
                                <w:sz w:val="22"/>
                                <w:szCs w:val="22"/>
                                <w:lang w:val="en-GB" w:eastAsia="en-GB"/>
                              </w:rPr>
                              <w:t xml:space="preserve">Email:  </w:t>
                            </w:r>
                          </w:p>
                        </w:tc>
                        <w:tc>
                          <w:tcPr>
                            <w:tcW w:w="3908" w:type="dxa"/>
                          </w:tcPr>
                          <w:p w:rsidR="00D95191" w:rsidRPr="008E5F0C" w:rsidRDefault="00BD139F" w:rsidP="00D95191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2"/>
                                <w:szCs w:val="22"/>
                                <w:lang w:val="en-GB" w:eastAsia="en-GB"/>
                              </w:rPr>
                            </w:pPr>
                            <w:hyperlink r:id="rId28" w:history="1">
                              <w:r w:rsidR="00174E65" w:rsidRPr="004B12DC">
                                <w:rPr>
                                  <w:rStyle w:val="Hyperlink"/>
                                  <w:rFonts w:asciiTheme="minorHAnsi" w:hAnsiTheme="minorHAnsi"/>
                                  <w:sz w:val="22"/>
                                  <w:szCs w:val="22"/>
                                  <w:lang w:val="en-GB" w:eastAsia="en-GB"/>
                                </w:rPr>
                                <w:t>admin@parkview-school.co.uk</w:t>
                              </w:r>
                            </w:hyperlink>
                          </w:p>
                        </w:tc>
                      </w:tr>
                    </w:tbl>
                    <w:p w:rsidR="0039289B" w:rsidRPr="008E5F0C" w:rsidRDefault="00D95191" w:rsidP="00D95191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Theme="minorHAnsi" w:hAnsiTheme="minorHAnsi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8E5F0C">
                        <w:rPr>
                          <w:rFonts w:asciiTheme="minorHAnsi" w:hAnsiTheme="minorHAnsi"/>
                          <w:color w:val="E36C0A" w:themeColor="accent6" w:themeShade="BF"/>
                          <w:sz w:val="22"/>
                          <w:szCs w:val="22"/>
                        </w:rPr>
                        <w:t xml:space="preserve">Address: </w:t>
                      </w:r>
                    </w:p>
                    <w:p w:rsidR="0039289B" w:rsidRPr="008E5F0C" w:rsidRDefault="00D95191" w:rsidP="00D95191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E5F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Park View School, Temple Park R</w:t>
                      </w:r>
                      <w:r w:rsidR="006A0E4C" w:rsidRPr="008E5F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oad, South Shields, Tyne &amp; Wear       </w:t>
                      </w:r>
                    </w:p>
                    <w:p w:rsidR="00BF5C31" w:rsidRPr="008E5F0C" w:rsidRDefault="006A0E4C" w:rsidP="00D95191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8E5F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 w:rsidR="00D95191" w:rsidRPr="008E5F0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NE34 0QA</w:t>
                      </w:r>
                    </w:p>
                    <w:tbl>
                      <w:tblPr>
                        <w:tblW w:w="4680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75"/>
                        <w:gridCol w:w="3405"/>
                      </w:tblGrid>
                      <w:tr w:rsidR="00BF5C31" w:rsidRPr="00BF5C31">
                        <w:trPr>
                          <w:trHeight w:val="600"/>
                          <w:tblCellSpacing w:w="0" w:type="dxa"/>
                        </w:trPr>
                        <w:tc>
                          <w:tcPr>
                            <w:tcW w:w="0" w:type="auto"/>
                            <w:gridSpan w:val="2"/>
                            <w:hideMark/>
                          </w:tcPr>
                          <w:p w:rsidR="00BF5C31" w:rsidRPr="00BF5C31" w:rsidRDefault="00BF5C31" w:rsidP="00BF5C31">
                            <w:pPr>
                              <w:rPr>
                                <w:rFonts w:asciiTheme="minorHAnsi" w:hAnsiTheme="minorHAnsi"/>
                                <w:szCs w:val="24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BF5C31" w:rsidRPr="00BF5C3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F5C31" w:rsidP="00BF5C31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BF5C3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GB" w:eastAsia="en-GB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F5C31" w:rsidP="00BF5C31">
                            <w:pPr>
                              <w:spacing w:line="0" w:lineRule="atLeast"/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  <w:r w:rsidRPr="00BF5C31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GB" w:eastAsia="en-GB"/>
                              </w:rPr>
                              <w:t> </w:t>
                            </w:r>
                          </w:p>
                        </w:tc>
                      </w:tr>
                      <w:tr w:rsidR="00BF5C31" w:rsidRPr="00BF5C31" w:rsidTr="00BF5C31">
                        <w:trPr>
                          <w:trHeight w:val="1635"/>
                          <w:tblCellSpacing w:w="0" w:type="dxa"/>
                        </w:trPr>
                        <w:tc>
                          <w:tcPr>
                            <w:tcW w:w="1275" w:type="dxa"/>
                          </w:tcPr>
                          <w:p w:rsidR="00BF5C31" w:rsidRPr="00BF5C31" w:rsidRDefault="00BF5C31" w:rsidP="00BF5C31">
                            <w:pPr>
                              <w:outlineLvl w:val="3"/>
                              <w:rPr>
                                <w:rFonts w:ascii="Droid Sans" w:hAnsi="Droid Sans"/>
                                <w:color w:val="FE7200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3405" w:type="dxa"/>
                          </w:tcPr>
                          <w:p w:rsidR="00BF5C31" w:rsidRPr="00BF5C31" w:rsidRDefault="00BF5C31" w:rsidP="00BF5C31">
                            <w:pPr>
                              <w:jc w:val="both"/>
                              <w:rPr>
                                <w:rFonts w:ascii="Droid Sans" w:hAnsi="Droid Sans"/>
                                <w:color w:val="000000"/>
                                <w:sz w:val="16"/>
                                <w:szCs w:val="16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BF5C31" w:rsidRPr="00BF5C31" w:rsidTr="00BF5C31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0" w:type="auto"/>
                          </w:tcPr>
                          <w:p w:rsidR="00BF5C31" w:rsidRPr="00BF5C31" w:rsidRDefault="00BF5C31" w:rsidP="00BF5C31">
                            <w:pPr>
                              <w:outlineLvl w:val="3"/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</w:tcPr>
                          <w:p w:rsidR="00BF5C31" w:rsidRPr="00BF5C31" w:rsidRDefault="00BF5C31" w:rsidP="00BF5C31">
                            <w:pPr>
                              <w:jc w:val="both"/>
                              <w:rPr>
                                <w:rFonts w:ascii="Droid Sans" w:hAnsi="Droid Sans"/>
                                <w:color w:val="000000"/>
                                <w:szCs w:val="24"/>
                                <w:lang w:val="en-GB" w:eastAsia="en-GB"/>
                              </w:rPr>
                            </w:pPr>
                          </w:p>
                        </w:tc>
                      </w:tr>
                      <w:tr w:rsidR="00BF5C31" w:rsidRPr="00BF5C31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F5C31" w:rsidP="00BF5C31">
                            <w:pPr>
                              <w:outlineLvl w:val="3"/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</w:pPr>
                            <w:r w:rsidRPr="00BF5C31"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  <w:t>Fax: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F5C31" w:rsidP="00BF5C31">
                            <w:pPr>
                              <w:jc w:val="both"/>
                              <w:rPr>
                                <w:rFonts w:ascii="Droid Sans" w:hAnsi="Droid Sans"/>
                                <w:color w:val="000000"/>
                                <w:szCs w:val="24"/>
                                <w:lang w:val="en-GB" w:eastAsia="en-GB"/>
                              </w:rPr>
                            </w:pPr>
                            <w:r w:rsidRPr="00BF5C31">
                              <w:rPr>
                                <w:rFonts w:ascii="Droid Sans" w:hAnsi="Droid Sans"/>
                                <w:color w:val="000000"/>
                                <w:szCs w:val="24"/>
                                <w:lang w:val="en-GB" w:eastAsia="en-GB"/>
                              </w:rPr>
                              <w:t>0191 4273430</w:t>
                            </w:r>
                          </w:p>
                        </w:tc>
                      </w:tr>
                      <w:tr w:rsidR="00BF5C31" w:rsidRPr="00BF5C31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F5C31" w:rsidP="00BF5C31">
                            <w:pPr>
                              <w:outlineLvl w:val="3"/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</w:pPr>
                            <w:r w:rsidRPr="00BF5C31"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  <w:t>Twitter: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D139F" w:rsidP="00BF5C31">
                            <w:pPr>
                              <w:jc w:val="both"/>
                              <w:rPr>
                                <w:rFonts w:ascii="Droid Sans" w:hAnsi="Droid Sans"/>
                                <w:color w:val="000000"/>
                                <w:szCs w:val="24"/>
                                <w:lang w:val="en-GB" w:eastAsia="en-GB"/>
                              </w:rPr>
                            </w:pPr>
                            <w:hyperlink r:id="rId29" w:tgtFrame="_blank" w:history="1">
                              <w:r w:rsidR="00BF5C31" w:rsidRPr="00BF5C31">
                                <w:rPr>
                                  <w:rFonts w:ascii="Droid Sans" w:hAnsi="Droid Sans"/>
                                  <w:color w:val="FE7200"/>
                                  <w:szCs w:val="24"/>
                                  <w:lang w:val="en-GB" w:eastAsia="en-GB"/>
                                </w:rPr>
                                <w:t>ParkViewTWGS</w:t>
                              </w:r>
                            </w:hyperlink>
                          </w:p>
                        </w:tc>
                      </w:tr>
                      <w:tr w:rsidR="00BF5C31" w:rsidRPr="00BF5C31">
                        <w:trPr>
                          <w:trHeight w:val="525"/>
                          <w:tblCellSpacing w:w="0" w:type="dxa"/>
                        </w:trPr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F5C31" w:rsidP="00BF5C31">
                            <w:pPr>
                              <w:outlineLvl w:val="3"/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</w:pPr>
                            <w:r w:rsidRPr="00BF5C31">
                              <w:rPr>
                                <w:rFonts w:ascii="Droid Sans" w:hAnsi="Droid Sans"/>
                                <w:color w:val="FE7200"/>
                                <w:sz w:val="29"/>
                                <w:szCs w:val="29"/>
                                <w:lang w:val="en-GB" w:eastAsia="en-GB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0" w:type="auto"/>
                            <w:hideMark/>
                          </w:tcPr>
                          <w:p w:rsidR="00BF5C31" w:rsidRPr="00BF5C31" w:rsidRDefault="00BD139F" w:rsidP="00BF5C31">
                            <w:pPr>
                              <w:jc w:val="both"/>
                              <w:rPr>
                                <w:rFonts w:ascii="Droid Sans" w:hAnsi="Droid Sans"/>
                                <w:color w:val="000000"/>
                                <w:szCs w:val="24"/>
                                <w:lang w:val="en-GB" w:eastAsia="en-GB"/>
                              </w:rPr>
                            </w:pPr>
                            <w:hyperlink r:id="rId30" w:tgtFrame="_blank" w:history="1">
                              <w:r w:rsidR="00BF5C31" w:rsidRPr="00BF5C31">
                                <w:rPr>
                                  <w:rFonts w:ascii="Droid Sans" w:hAnsi="Droid Sans"/>
                                  <w:color w:val="FE7200"/>
                                  <w:szCs w:val="24"/>
                                  <w:lang w:val="en-GB" w:eastAsia="en-GB"/>
                                </w:rPr>
                                <w:t>vgray</w:t>
                              </w:r>
                            </w:hyperlink>
                          </w:p>
                        </w:tc>
                      </w:tr>
                    </w:tbl>
                    <w:p w:rsidR="00605769" w:rsidRPr="00605769" w:rsidRDefault="00605769" w:rsidP="00BF5C31">
                      <w:pPr>
                        <w:pStyle w:val="List"/>
                        <w:numPr>
                          <w:ilvl w:val="0"/>
                          <w:numId w:val="0"/>
                        </w:numPr>
                        <w:ind w:left="720" w:hanging="28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102B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BA6A6F0" wp14:editId="135F058E">
                <wp:simplePos x="0" y="0"/>
                <wp:positionH relativeFrom="page">
                  <wp:posOffset>3905250</wp:posOffset>
                </wp:positionH>
                <wp:positionV relativeFrom="page">
                  <wp:posOffset>2295525</wp:posOffset>
                </wp:positionV>
                <wp:extent cx="3380105" cy="4229100"/>
                <wp:effectExtent l="0" t="0" r="10795" b="19050"/>
                <wp:wrapNone/>
                <wp:docPr id="679" name="Text Box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105" cy="422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51A" w:rsidRDefault="00537122" w:rsidP="002163D6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 wp14:anchorId="62ADBCF2" wp14:editId="3E366E2D">
                                  <wp:extent cx="3986530" cy="3098800"/>
                                  <wp:effectExtent l="5715" t="0" r="635" b="63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lloyd kjc 2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986530" cy="309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63D6" w:rsidRDefault="002163D6" w:rsidP="002163D6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F6102B" w:rsidRDefault="00F6102B" w:rsidP="00F6102B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4160D8" w:rsidRDefault="004160D8" w:rsidP="004160D8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4160D8" w:rsidRDefault="004160D8" w:rsidP="00A74651">
                            <w:pPr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EC151A" w:rsidRDefault="00EC151A" w:rsidP="00A74651">
                            <w:pPr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A6F0" id="Text Box 679" o:spid="_x0000_s1052" type="#_x0000_t202" style="position:absolute;margin-left:307.5pt;margin-top:180.75pt;width:266.15pt;height:33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" filled="f" strokecolor="black [3213]" strokeweight=".5pt">
                <v:textbox>
                  <w:txbxContent>
                    <w:p w:rsidR="00EC151A" w:rsidRDefault="00537122" w:rsidP="002163D6">
                      <w:pPr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000000"/>
                          <w:lang w:val="en-GB" w:eastAsia="en-GB"/>
                        </w:rPr>
                        <w:drawing>
                          <wp:inline distT="0" distB="0" distL="0" distR="0" wp14:anchorId="62ADBCF2" wp14:editId="3E366E2D">
                            <wp:extent cx="3986530" cy="3098800"/>
                            <wp:effectExtent l="5715" t="0" r="635" b="63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lloyd kjc 2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986530" cy="309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63D6" w:rsidRDefault="002163D6" w:rsidP="002163D6">
                      <w:pPr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F6102B" w:rsidRDefault="00F6102B" w:rsidP="00F6102B">
                      <w:pPr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4160D8" w:rsidRDefault="004160D8" w:rsidP="004160D8">
                      <w:pPr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4160D8" w:rsidRDefault="004160D8" w:rsidP="00A74651">
                      <w:pPr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EC151A" w:rsidRDefault="00EC151A" w:rsidP="00A74651">
                      <w:pPr>
                        <w:rPr>
                          <w:rFonts w:ascii="Calibri" w:hAnsi="Calibri"/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6E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64CD30" wp14:editId="1920718C">
                <wp:simplePos x="0" y="0"/>
                <wp:positionH relativeFrom="page">
                  <wp:posOffset>2686050</wp:posOffset>
                </wp:positionH>
                <wp:positionV relativeFrom="page">
                  <wp:posOffset>7848600</wp:posOffset>
                </wp:positionV>
                <wp:extent cx="1104900" cy="885825"/>
                <wp:effectExtent l="0" t="0" r="0" b="0"/>
                <wp:wrapNone/>
                <wp:docPr id="686" name="Text Box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5AD2" w:rsidRDefault="00970507" w:rsidP="00E642C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D27E407" wp14:editId="7E63DF18">
                                  <wp:extent cx="704850" cy="606975"/>
                                  <wp:effectExtent l="0" t="0" r="0" b="3175"/>
                                  <wp:docPr id="44" name="Picture 44" descr="http://1u88jj3r4db2x4txp44yqfj1.wpengine.netdna-cdn.com/wp-content/uploads/2014/11/instagram-logo-930x69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1u88jj3r4db2x4txp44yqfj1.wpengine.netdna-cdn.com/wp-content/uploads/2014/11/instagram-logo-930x69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1714" cy="61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2C7" w:rsidRPr="00F26EBC" w:rsidRDefault="003C3F71" w:rsidP="003C3F71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26EBC">
                              <w:rPr>
                                <w:color w:val="FF0000"/>
                                <w:sz w:val="22"/>
                                <w:szCs w:val="22"/>
                              </w:rPr>
                              <w:t>parkviewtwgs</w:t>
                            </w:r>
                          </w:p>
                          <w:p w:rsidR="00E642C7" w:rsidRPr="00E642C7" w:rsidRDefault="00E642C7" w:rsidP="00E642C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4CD30" id="Text Box 686" o:spid="_x0000_s1053" type="#_x0000_t202" style="position:absolute;margin-left:211.5pt;margin-top:618pt;width:87pt;height:69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" filled="f" stroked="f" strokeweight=".5pt">
                <v:textbox>
                  <w:txbxContent>
                    <w:p w:rsidR="00D55AD2" w:rsidRDefault="00970507" w:rsidP="00E642C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27E407" wp14:editId="7E63DF18">
                            <wp:extent cx="704850" cy="606975"/>
                            <wp:effectExtent l="0" t="0" r="0" b="3175"/>
                            <wp:docPr id="44" name="Picture 44" descr="http://1u88jj3r4db2x4txp44yqfj1.wpengine.netdna-cdn.com/wp-content/uploads/2014/11/instagram-logo-930x69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1u88jj3r4db2x4txp44yqfj1.wpengine.netdna-cdn.com/wp-content/uploads/2014/11/instagram-logo-930x69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1714" cy="61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2C7" w:rsidRPr="00F26EBC" w:rsidRDefault="003C3F71" w:rsidP="003C3F71">
                      <w:pPr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26EBC">
                        <w:rPr>
                          <w:color w:val="FF0000"/>
                          <w:sz w:val="22"/>
                          <w:szCs w:val="22"/>
                        </w:rPr>
                        <w:t>parkviewtwgs</w:t>
                      </w:r>
                    </w:p>
                    <w:p w:rsidR="00E642C7" w:rsidRPr="00E642C7" w:rsidRDefault="00E642C7" w:rsidP="00E642C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6E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8AD11F" wp14:editId="4C855D6A">
                <wp:simplePos x="0" y="0"/>
                <wp:positionH relativeFrom="page">
                  <wp:posOffset>2809875</wp:posOffset>
                </wp:positionH>
                <wp:positionV relativeFrom="page">
                  <wp:posOffset>8820150</wp:posOffset>
                </wp:positionV>
                <wp:extent cx="828675" cy="828675"/>
                <wp:effectExtent l="0" t="0" r="28575" b="28575"/>
                <wp:wrapNone/>
                <wp:docPr id="680" name="Text Box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201F" w:rsidRPr="007D7C42" w:rsidRDefault="00970507" w:rsidP="0097050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C954D0" wp14:editId="2AC76D61">
                                  <wp:extent cx="720090" cy="720090"/>
                                  <wp:effectExtent l="0" t="0" r="3810" b="3810"/>
                                  <wp:docPr id="676" name="Picture 6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fstedlogo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817" cy="716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AD11F" id="Text Box 680" o:spid="_x0000_s1054" type="#_x0000_t202" style="position:absolute;margin-left:221.25pt;margin-top:694.5pt;width:65.25pt;height:65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" filled="f" strokeweight=".5pt">
                <v:textbox>
                  <w:txbxContent>
                    <w:p w:rsidR="00BA201F" w:rsidRPr="007D7C42" w:rsidRDefault="00970507" w:rsidP="0097050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C954D0" wp14:editId="2AC76D61">
                            <wp:extent cx="720090" cy="720090"/>
                            <wp:effectExtent l="0" t="0" r="3810" b="3810"/>
                            <wp:docPr id="676" name="Picture 6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fstedlogo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817" cy="716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6E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35D8C77" wp14:editId="26E28CB8">
                <wp:simplePos x="0" y="0"/>
                <wp:positionH relativeFrom="page">
                  <wp:posOffset>3914775</wp:posOffset>
                </wp:positionH>
                <wp:positionV relativeFrom="page">
                  <wp:posOffset>9353550</wp:posOffset>
                </wp:positionV>
                <wp:extent cx="1219200" cy="295275"/>
                <wp:effectExtent l="0" t="0" r="0" b="0"/>
                <wp:wrapNone/>
                <wp:docPr id="684" name="Text Box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A62" w:rsidRPr="00C76419" w:rsidRDefault="00263D30">
                            <w:pPr>
                              <w:rPr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</w:pPr>
                            <w:r w:rsidRPr="00C76419">
                              <w:rPr>
                                <w:rFonts w:asciiTheme="minorHAnsi" w:hAnsiTheme="minorHAnsi"/>
                                <w:b/>
                                <w:color w:val="F79646" w:themeColor="accent6"/>
                                <w:sz w:val="22"/>
                                <w:szCs w:val="22"/>
                              </w:rPr>
                              <w:t>ParkViewTWGS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8C77" id="Text Box 684" o:spid="_x0000_s1055" type="#_x0000_t202" style="position:absolute;margin-left:308.25pt;margin-top:736.5pt;width:96pt;height:23.2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" filled="f" stroked="f" strokeweight=".5pt">
                <v:textbox>
                  <w:txbxContent>
                    <w:p w:rsidR="003C0A62" w:rsidRPr="00C76419" w:rsidRDefault="00263D30">
                      <w:pPr>
                        <w:rPr>
                          <w:b/>
                          <w:color w:val="F79646" w:themeColor="accent6"/>
                          <w:sz w:val="22"/>
                          <w:szCs w:val="22"/>
                        </w:rPr>
                      </w:pPr>
                      <w:r w:rsidRPr="00C76419">
                        <w:rPr>
                          <w:rFonts w:asciiTheme="minorHAnsi" w:hAnsiTheme="minorHAnsi"/>
                          <w:b/>
                          <w:color w:val="F79646" w:themeColor="accent6"/>
                          <w:sz w:val="22"/>
                          <w:szCs w:val="22"/>
                        </w:rPr>
                        <w:t>ParkViewTWGS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169F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22D153A" wp14:editId="569420BE">
                <wp:simplePos x="0" y="0"/>
                <wp:positionH relativeFrom="page">
                  <wp:posOffset>5371465</wp:posOffset>
                </wp:positionH>
                <wp:positionV relativeFrom="page">
                  <wp:posOffset>6658610</wp:posOffset>
                </wp:positionV>
                <wp:extent cx="2012950" cy="247650"/>
                <wp:effectExtent l="0" t="0" r="6350" b="11430"/>
                <wp:wrapNone/>
                <wp:docPr id="2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8A" w:rsidRPr="007231ED" w:rsidRDefault="00AD148A" w:rsidP="003B4637">
                            <w:pPr>
                              <w:pStyle w:val="Heading2"/>
                              <w:jc w:val="center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D153A" id="Text Box 302" o:spid="_x0000_s1056" type="#_x0000_t202" style="position:absolute;margin-left:422.95pt;margin-top:524.3pt;width:158.5pt;height:19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kVsA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" filled="f" stroked="f">
                <v:textbox style="mso-fit-shape-to-text:t" inset="0,0,0,0">
                  <w:txbxContent>
                    <w:p w:rsidR="00AD148A" w:rsidRPr="007231ED" w:rsidRDefault="00AD148A" w:rsidP="003B4637">
                      <w:pPr>
                        <w:pStyle w:val="Heading2"/>
                        <w:jc w:val="center"/>
                        <w:rPr>
                          <w:rFonts w:asciiTheme="minorHAnsi" w:hAnsiTheme="minorHAnsi"/>
                          <w:color w:val="auto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7C2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99F1700" wp14:editId="27423EA8">
                <wp:simplePos x="0" y="0"/>
                <wp:positionH relativeFrom="page">
                  <wp:posOffset>344170</wp:posOffset>
                </wp:positionH>
                <wp:positionV relativeFrom="page">
                  <wp:posOffset>189865</wp:posOffset>
                </wp:positionV>
                <wp:extent cx="7087235" cy="9604375"/>
                <wp:effectExtent l="0" t="0" r="18415" b="15875"/>
                <wp:wrapNone/>
                <wp:docPr id="1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7235" cy="9604375"/>
                        </a:xfrm>
                        <a:prstGeom prst="rect">
                          <a:avLst/>
                        </a:prstGeom>
                        <a:noFill/>
                        <a:ln w="22225" algn="ctr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B22738" w:rsidRPr="00361E9A" w:rsidRDefault="00B22738" w:rsidP="00B2273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F1700" id="Rectangle 296" o:spid="_x0000_s1057" style="position:absolute;margin-left:27.1pt;margin-top:14.95pt;width:558.05pt;height:756.25pt;z-index:2516326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" filled="f" strokecolor="black [3213]" strokeweight="1.75pt">
                <v:textbox inset="0,0,0,0">
                  <w:txbxContent>
                    <w:p w:rsidR="00B22738" w:rsidRPr="00361E9A" w:rsidRDefault="00B22738" w:rsidP="00B22738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17C2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7E8C5BD" wp14:editId="67F6CE95">
                <wp:simplePos x="0" y="0"/>
                <wp:positionH relativeFrom="page">
                  <wp:posOffset>344384</wp:posOffset>
                </wp:positionH>
                <wp:positionV relativeFrom="page">
                  <wp:posOffset>190005</wp:posOffset>
                </wp:positionV>
                <wp:extent cx="7086600" cy="474856"/>
                <wp:effectExtent l="0" t="0" r="19050" b="20955"/>
                <wp:wrapNone/>
                <wp:docPr id="20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7485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B9010" id="Rectangle 123" o:spid="_x0000_s1026" style="position:absolute;margin-left:27.1pt;margin-top:14.95pt;width:558pt;height:37.4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" filled="f" strokecolor="black [3213]" strokeweight="1.75pt">
                <w10:wrap anchorx="page" anchory="page"/>
              </v:rect>
            </w:pict>
          </mc:Fallback>
        </mc:AlternateContent>
      </w:r>
      <w:r w:rsidR="009465C3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600BB1" wp14:editId="39AD2572">
                <wp:simplePos x="0" y="0"/>
                <wp:positionH relativeFrom="page">
                  <wp:posOffset>409575</wp:posOffset>
                </wp:positionH>
                <wp:positionV relativeFrom="page">
                  <wp:posOffset>6659245</wp:posOffset>
                </wp:positionV>
                <wp:extent cx="1733550" cy="247650"/>
                <wp:effectExtent l="0" t="0" r="0" b="11430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769" w:rsidRPr="003B4637" w:rsidRDefault="00466715" w:rsidP="00605769">
                            <w:pPr>
                              <w:pStyle w:val="Heading2"/>
                              <w:rPr>
                                <w:rFonts w:asciiTheme="minorHAnsi" w:hAnsi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</w:rPr>
                              <w:t>Contacting School…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00BB1" id="Text Box 304" o:spid="_x0000_s1058" type="#_x0000_t202" style="position:absolute;margin-left:32.25pt;margin-top:524.35pt;width:136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6bsQ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" filled="f" stroked="f">
                <v:textbox style="mso-fit-shape-to-text:t" inset="0,0,0,0">
                  <w:txbxContent>
                    <w:p w:rsidR="00605769" w:rsidRPr="003B4637" w:rsidRDefault="00466715" w:rsidP="00605769">
                      <w:pPr>
                        <w:pStyle w:val="Heading2"/>
                        <w:rPr>
                          <w:rFonts w:asciiTheme="minorHAnsi" w:hAnsi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</w:rPr>
                        <w:t>Contacting School…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365A1CD" wp14:editId="5CFCFC0E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6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5A1CD" id="Text Box 152" o:spid="_x0000_s1059" type="#_x0000_t202" style="position:absolute;margin-left:200pt;margin-top:97pt;width:7.2pt;height:7.2pt;z-index:2516367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GC/7nb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5E82F8" wp14:editId="74D354C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5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E82F8" id="Text Box 156" o:spid="_x0000_s1060" type="#_x0000_t202" style="position:absolute;margin-left:201pt;margin-top:351pt;width:7.2pt;height:7.2pt;z-index:2516377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C5sg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JNhELm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A68840D" wp14:editId="469EC94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4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8840D" id="Text Box 160" o:spid="_x0000_s1061" type="#_x0000_t202" style="position:absolute;margin-left:201pt;margin-top:604pt;width:7.2pt;height:7.2pt;z-index:2516387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Tdsg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tqBk3b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9B96FB" wp14:editId="6FFC0940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3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B96FB" id="Text Box 164" o:spid="_x0000_s1062" type="#_x0000_t202" style="position:absolute;margin-left:43pt;margin-top:98pt;width:7.2pt;height:7.2pt;z-index:2516398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GYOJaGzAgAAvAUAAA4A&#10;AAAAAAAAAAAAAAAALgIAAGRycy9lMm9Eb2MueG1sUEsBAi0AFAAGAAgAAAAhANK3e7HcAAAACgEA&#10;AA8AAAAAAAAAAAAAAAAADQ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FBD5EF" wp14:editId="024B0B1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2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BD5EF" id="Text Box 168" o:spid="_x0000_s1063" type="#_x0000_t202" style="position:absolute;margin-left:43.2pt;margin-top:451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zZsg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dm6s2b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3F44B78" wp14:editId="1DFFE83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1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44B78" id="Text Box 172" o:spid="_x0000_s1064" type="#_x0000_t202" style="position:absolute;margin-left:200pt;margin-top:82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RM62QswIAALwFAAAO&#10;AAAAAAAAAAAAAAAAAC4CAABkcnMvZTJvRG9jLnhtbFBLAQItABQABgAIAAAAIQB6oU6d3QAAAAsB&#10;AAAPAAAAAAAAAAAAAAAAAA0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D7CDB4C" wp14:editId="39F5F7D5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0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CDB4C" id="Text Box 176" o:spid="_x0000_s1065" type="#_x0000_t202" style="position:absolute;margin-left:198.2pt;margin-top:319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317E92" wp14:editId="01D178DD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9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17E92" id="Text Box 180" o:spid="_x0000_s1066" type="#_x0000_t202" style="position:absolute;margin-left:199pt;margin-top:546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WoM9ir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16773F" wp14:editId="64E9983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8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6773F" id="Text Box 184" o:spid="_x0000_s1067" type="#_x0000_t202" style="position:absolute;margin-left:43pt;margin-top:9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82194D" wp14:editId="4A118134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7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2194D" id="Text Box 188" o:spid="_x0000_s1068" type="#_x0000_t202" style="position:absolute;margin-left:42.2pt;margin-top:436.8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dxJk/7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686D4" wp14:editId="55BF2BCF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6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686D4" id="Text Box 220" o:spid="_x0000_s1069" type="#_x0000_t202" style="position:absolute;margin-left:200pt;margin-top:22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A0sgIAALs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009844" wp14:editId="0BDE2A0B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5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09844" id="Text Box 224" o:spid="_x0000_s1070" type="#_x0000_t202" style="position:absolute;margin-left:201pt;margin-top:213.8pt;width:7.2pt;height:7.2pt;z-index:2516643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sQ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MMOOxC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515" w:rsidRPr="001038D6">
        <w:rPr>
          <w:noProof/>
          <w:highlight w:val="yellow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FFAA75" wp14:editId="3F3B28C4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4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FAA75" id="Text Box 228" o:spid="_x0000_s1071" type="#_x0000_t202" style="position:absolute;margin-left:202pt;margin-top:362pt;width:7.2pt;height:7.2pt;z-index:2516684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rJo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NNusmi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515" w:rsidRDefault="00240515">
      <w:r>
        <w:separator/>
      </w:r>
    </w:p>
  </w:endnote>
  <w:endnote w:type="continuationSeparator" w:id="0">
    <w:p w:rsidR="00240515" w:rsidRDefault="00240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OpenSans-Regular">
    <w:altName w:val="Times New Roman"/>
    <w:charset w:val="00"/>
    <w:family w:val="auto"/>
    <w:pitch w:val="default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roid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515" w:rsidRDefault="00240515">
      <w:r>
        <w:separator/>
      </w:r>
    </w:p>
  </w:footnote>
  <w:footnote w:type="continuationSeparator" w:id="0">
    <w:p w:rsidR="00240515" w:rsidRDefault="002405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C045A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B0CC9"/>
    <w:multiLevelType w:val="hybridMultilevel"/>
    <w:tmpl w:val="82C41248"/>
    <w:lvl w:ilvl="0" w:tplc="04E65A6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6F1D9B"/>
    <w:multiLevelType w:val="hybridMultilevel"/>
    <w:tmpl w:val="F824103E"/>
    <w:lvl w:ilvl="0" w:tplc="B470AD2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5"/>
  </w:num>
  <w:num w:numId="14">
    <w:abstractNumId w:val="14"/>
  </w:num>
  <w:num w:numId="15">
    <w:abstractNumId w:val="13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515"/>
    <w:rsid w:val="00001263"/>
    <w:rsid w:val="00026AC5"/>
    <w:rsid w:val="00032D24"/>
    <w:rsid w:val="00041894"/>
    <w:rsid w:val="00042EAF"/>
    <w:rsid w:val="00043289"/>
    <w:rsid w:val="0006121E"/>
    <w:rsid w:val="00064D02"/>
    <w:rsid w:val="00065ADF"/>
    <w:rsid w:val="00066709"/>
    <w:rsid w:val="00066CB8"/>
    <w:rsid w:val="0008169F"/>
    <w:rsid w:val="00082580"/>
    <w:rsid w:val="000877A4"/>
    <w:rsid w:val="00091028"/>
    <w:rsid w:val="00092516"/>
    <w:rsid w:val="00093A22"/>
    <w:rsid w:val="00094330"/>
    <w:rsid w:val="00094B69"/>
    <w:rsid w:val="000A0899"/>
    <w:rsid w:val="000A1397"/>
    <w:rsid w:val="000A292A"/>
    <w:rsid w:val="000A7093"/>
    <w:rsid w:val="000B0AFB"/>
    <w:rsid w:val="000B0ED0"/>
    <w:rsid w:val="000B3FDB"/>
    <w:rsid w:val="000B6C33"/>
    <w:rsid w:val="000C1A96"/>
    <w:rsid w:val="000C2ED6"/>
    <w:rsid w:val="000C5362"/>
    <w:rsid w:val="000D4E28"/>
    <w:rsid w:val="000D5D3D"/>
    <w:rsid w:val="000E08FB"/>
    <w:rsid w:val="000E239C"/>
    <w:rsid w:val="000E32BD"/>
    <w:rsid w:val="000E3350"/>
    <w:rsid w:val="000F53C0"/>
    <w:rsid w:val="000F6884"/>
    <w:rsid w:val="001038D6"/>
    <w:rsid w:val="00104A50"/>
    <w:rsid w:val="00105B61"/>
    <w:rsid w:val="001171C1"/>
    <w:rsid w:val="00133613"/>
    <w:rsid w:val="001356B3"/>
    <w:rsid w:val="001435FE"/>
    <w:rsid w:val="00144343"/>
    <w:rsid w:val="0014699E"/>
    <w:rsid w:val="00152130"/>
    <w:rsid w:val="0016340F"/>
    <w:rsid w:val="001643DA"/>
    <w:rsid w:val="00164D3F"/>
    <w:rsid w:val="00174844"/>
    <w:rsid w:val="00174E65"/>
    <w:rsid w:val="001844BF"/>
    <w:rsid w:val="00184C67"/>
    <w:rsid w:val="0018632E"/>
    <w:rsid w:val="00187C42"/>
    <w:rsid w:val="00190D60"/>
    <w:rsid w:val="00194765"/>
    <w:rsid w:val="001B32F2"/>
    <w:rsid w:val="001B36D1"/>
    <w:rsid w:val="001C014B"/>
    <w:rsid w:val="001D3441"/>
    <w:rsid w:val="001D4B10"/>
    <w:rsid w:val="001D5658"/>
    <w:rsid w:val="001E187A"/>
    <w:rsid w:val="001E1DF8"/>
    <w:rsid w:val="001E5185"/>
    <w:rsid w:val="001E7708"/>
    <w:rsid w:val="001F3A08"/>
    <w:rsid w:val="001F5E64"/>
    <w:rsid w:val="001F7166"/>
    <w:rsid w:val="00200113"/>
    <w:rsid w:val="00204EE4"/>
    <w:rsid w:val="00213DB3"/>
    <w:rsid w:val="00213DE5"/>
    <w:rsid w:val="00215570"/>
    <w:rsid w:val="002163D6"/>
    <w:rsid w:val="00220BED"/>
    <w:rsid w:val="00222136"/>
    <w:rsid w:val="00231BBB"/>
    <w:rsid w:val="00235374"/>
    <w:rsid w:val="00236358"/>
    <w:rsid w:val="00236FD0"/>
    <w:rsid w:val="00240515"/>
    <w:rsid w:val="002432EA"/>
    <w:rsid w:val="002459A6"/>
    <w:rsid w:val="00252C03"/>
    <w:rsid w:val="002547BF"/>
    <w:rsid w:val="00263D30"/>
    <w:rsid w:val="002703F9"/>
    <w:rsid w:val="00284F12"/>
    <w:rsid w:val="002932E4"/>
    <w:rsid w:val="00294067"/>
    <w:rsid w:val="0029614C"/>
    <w:rsid w:val="00296D92"/>
    <w:rsid w:val="002A6CFA"/>
    <w:rsid w:val="002B0EE5"/>
    <w:rsid w:val="002B1E02"/>
    <w:rsid w:val="002C08BC"/>
    <w:rsid w:val="002C35F7"/>
    <w:rsid w:val="002C762A"/>
    <w:rsid w:val="002D2D8A"/>
    <w:rsid w:val="002D6606"/>
    <w:rsid w:val="002D78F7"/>
    <w:rsid w:val="002F0AEB"/>
    <w:rsid w:val="002F616C"/>
    <w:rsid w:val="0031217B"/>
    <w:rsid w:val="00316501"/>
    <w:rsid w:val="00316BA4"/>
    <w:rsid w:val="003236CE"/>
    <w:rsid w:val="003257E5"/>
    <w:rsid w:val="00333270"/>
    <w:rsid w:val="0033356B"/>
    <w:rsid w:val="00335DC8"/>
    <w:rsid w:val="003437EE"/>
    <w:rsid w:val="00350640"/>
    <w:rsid w:val="00361E9A"/>
    <w:rsid w:val="00362764"/>
    <w:rsid w:val="00362E61"/>
    <w:rsid w:val="00365FFE"/>
    <w:rsid w:val="003732BC"/>
    <w:rsid w:val="003743CF"/>
    <w:rsid w:val="003745FC"/>
    <w:rsid w:val="003763D1"/>
    <w:rsid w:val="00380B5D"/>
    <w:rsid w:val="00380C9F"/>
    <w:rsid w:val="00383FE1"/>
    <w:rsid w:val="0038565C"/>
    <w:rsid w:val="00387C43"/>
    <w:rsid w:val="0039289B"/>
    <w:rsid w:val="00394ED5"/>
    <w:rsid w:val="003A2BAC"/>
    <w:rsid w:val="003A3D76"/>
    <w:rsid w:val="003A44AF"/>
    <w:rsid w:val="003A53C2"/>
    <w:rsid w:val="003B2E00"/>
    <w:rsid w:val="003B4637"/>
    <w:rsid w:val="003B649E"/>
    <w:rsid w:val="003B7587"/>
    <w:rsid w:val="003C0A62"/>
    <w:rsid w:val="003C1C93"/>
    <w:rsid w:val="003C2170"/>
    <w:rsid w:val="003C3F71"/>
    <w:rsid w:val="003D1F6C"/>
    <w:rsid w:val="003D5027"/>
    <w:rsid w:val="003E0B50"/>
    <w:rsid w:val="003E21D1"/>
    <w:rsid w:val="003E23F9"/>
    <w:rsid w:val="003E7B99"/>
    <w:rsid w:val="003F15D3"/>
    <w:rsid w:val="00403040"/>
    <w:rsid w:val="00407AFE"/>
    <w:rsid w:val="004144DB"/>
    <w:rsid w:val="004160D8"/>
    <w:rsid w:val="004203BE"/>
    <w:rsid w:val="0042071F"/>
    <w:rsid w:val="00431222"/>
    <w:rsid w:val="00431D27"/>
    <w:rsid w:val="00450659"/>
    <w:rsid w:val="00453D3E"/>
    <w:rsid w:val="004558A2"/>
    <w:rsid w:val="00456E19"/>
    <w:rsid w:val="00457B7D"/>
    <w:rsid w:val="004629DF"/>
    <w:rsid w:val="00466715"/>
    <w:rsid w:val="004668F8"/>
    <w:rsid w:val="00475E27"/>
    <w:rsid w:val="0048007A"/>
    <w:rsid w:val="004844D6"/>
    <w:rsid w:val="004926DB"/>
    <w:rsid w:val="00495DCD"/>
    <w:rsid w:val="004A5D9F"/>
    <w:rsid w:val="004B2483"/>
    <w:rsid w:val="004B2E97"/>
    <w:rsid w:val="004C04D1"/>
    <w:rsid w:val="004C1FC0"/>
    <w:rsid w:val="004C2131"/>
    <w:rsid w:val="004C5084"/>
    <w:rsid w:val="004C5E43"/>
    <w:rsid w:val="004C787F"/>
    <w:rsid w:val="004E34CB"/>
    <w:rsid w:val="004F06FD"/>
    <w:rsid w:val="004F1AA5"/>
    <w:rsid w:val="004F1B05"/>
    <w:rsid w:val="00501AB0"/>
    <w:rsid w:val="00512F51"/>
    <w:rsid w:val="00516F08"/>
    <w:rsid w:val="0051763B"/>
    <w:rsid w:val="00523ABD"/>
    <w:rsid w:val="00524BBD"/>
    <w:rsid w:val="0052593E"/>
    <w:rsid w:val="00527D77"/>
    <w:rsid w:val="00530AF1"/>
    <w:rsid w:val="00537122"/>
    <w:rsid w:val="005448F3"/>
    <w:rsid w:val="00547195"/>
    <w:rsid w:val="005501C5"/>
    <w:rsid w:val="005506E3"/>
    <w:rsid w:val="00550F37"/>
    <w:rsid w:val="005577F7"/>
    <w:rsid w:val="005640E3"/>
    <w:rsid w:val="00566592"/>
    <w:rsid w:val="005721D4"/>
    <w:rsid w:val="0057359D"/>
    <w:rsid w:val="00576F1C"/>
    <w:rsid w:val="005775C4"/>
    <w:rsid w:val="005848F0"/>
    <w:rsid w:val="00586E1A"/>
    <w:rsid w:val="00587BB7"/>
    <w:rsid w:val="00593D63"/>
    <w:rsid w:val="00595671"/>
    <w:rsid w:val="0059690B"/>
    <w:rsid w:val="00596C82"/>
    <w:rsid w:val="00597331"/>
    <w:rsid w:val="005A0ABE"/>
    <w:rsid w:val="005A32CA"/>
    <w:rsid w:val="005A78B1"/>
    <w:rsid w:val="005B2DA9"/>
    <w:rsid w:val="005B4F56"/>
    <w:rsid w:val="005B6263"/>
    <w:rsid w:val="005B72AE"/>
    <w:rsid w:val="005B7866"/>
    <w:rsid w:val="005C363A"/>
    <w:rsid w:val="005E6233"/>
    <w:rsid w:val="0060344D"/>
    <w:rsid w:val="00605769"/>
    <w:rsid w:val="006109A8"/>
    <w:rsid w:val="00621DB5"/>
    <w:rsid w:val="006319BE"/>
    <w:rsid w:val="00643C0E"/>
    <w:rsid w:val="00647FE7"/>
    <w:rsid w:val="00651F9C"/>
    <w:rsid w:val="00653346"/>
    <w:rsid w:val="00653A8E"/>
    <w:rsid w:val="00654D95"/>
    <w:rsid w:val="00664911"/>
    <w:rsid w:val="006767A8"/>
    <w:rsid w:val="00681C27"/>
    <w:rsid w:val="00683536"/>
    <w:rsid w:val="00685F8D"/>
    <w:rsid w:val="006A0E4C"/>
    <w:rsid w:val="006A1427"/>
    <w:rsid w:val="006A65B0"/>
    <w:rsid w:val="006B0338"/>
    <w:rsid w:val="006C4848"/>
    <w:rsid w:val="006C4E86"/>
    <w:rsid w:val="006D64B2"/>
    <w:rsid w:val="006E29F9"/>
    <w:rsid w:val="006F0DAF"/>
    <w:rsid w:val="006F5204"/>
    <w:rsid w:val="006F69EC"/>
    <w:rsid w:val="00700EBF"/>
    <w:rsid w:val="00701254"/>
    <w:rsid w:val="00701954"/>
    <w:rsid w:val="007020AD"/>
    <w:rsid w:val="007041E4"/>
    <w:rsid w:val="00705C7D"/>
    <w:rsid w:val="0070786F"/>
    <w:rsid w:val="00711FEE"/>
    <w:rsid w:val="0071382D"/>
    <w:rsid w:val="00713D98"/>
    <w:rsid w:val="00713F30"/>
    <w:rsid w:val="00717B71"/>
    <w:rsid w:val="007231ED"/>
    <w:rsid w:val="00723A84"/>
    <w:rsid w:val="00730D8F"/>
    <w:rsid w:val="00733748"/>
    <w:rsid w:val="007357EB"/>
    <w:rsid w:val="00742189"/>
    <w:rsid w:val="00746D45"/>
    <w:rsid w:val="00754090"/>
    <w:rsid w:val="0075619B"/>
    <w:rsid w:val="00757CF6"/>
    <w:rsid w:val="007611FF"/>
    <w:rsid w:val="00762222"/>
    <w:rsid w:val="00773E92"/>
    <w:rsid w:val="007741B9"/>
    <w:rsid w:val="00777195"/>
    <w:rsid w:val="00782EB2"/>
    <w:rsid w:val="00785721"/>
    <w:rsid w:val="00786113"/>
    <w:rsid w:val="0079471C"/>
    <w:rsid w:val="007A28E0"/>
    <w:rsid w:val="007A4C2C"/>
    <w:rsid w:val="007A5937"/>
    <w:rsid w:val="007A6666"/>
    <w:rsid w:val="007B1E41"/>
    <w:rsid w:val="007B27D3"/>
    <w:rsid w:val="007B2BC2"/>
    <w:rsid w:val="007B3172"/>
    <w:rsid w:val="007B6CA1"/>
    <w:rsid w:val="007C2496"/>
    <w:rsid w:val="007C2C3C"/>
    <w:rsid w:val="007C604C"/>
    <w:rsid w:val="007D138D"/>
    <w:rsid w:val="007D2CCD"/>
    <w:rsid w:val="007D35BC"/>
    <w:rsid w:val="007D7C42"/>
    <w:rsid w:val="007D7F35"/>
    <w:rsid w:val="007E2C95"/>
    <w:rsid w:val="007F360F"/>
    <w:rsid w:val="007F3FA8"/>
    <w:rsid w:val="007F5CA1"/>
    <w:rsid w:val="007F765A"/>
    <w:rsid w:val="00800099"/>
    <w:rsid w:val="008037DF"/>
    <w:rsid w:val="008042A1"/>
    <w:rsid w:val="00804F51"/>
    <w:rsid w:val="00805DBA"/>
    <w:rsid w:val="00806449"/>
    <w:rsid w:val="0081250B"/>
    <w:rsid w:val="0081656B"/>
    <w:rsid w:val="00824D0D"/>
    <w:rsid w:val="00833902"/>
    <w:rsid w:val="00835E85"/>
    <w:rsid w:val="00836935"/>
    <w:rsid w:val="00840D86"/>
    <w:rsid w:val="00841065"/>
    <w:rsid w:val="0084273F"/>
    <w:rsid w:val="00844038"/>
    <w:rsid w:val="008464FA"/>
    <w:rsid w:val="00850861"/>
    <w:rsid w:val="00851A42"/>
    <w:rsid w:val="00852988"/>
    <w:rsid w:val="00855CDC"/>
    <w:rsid w:val="008606D0"/>
    <w:rsid w:val="00866EAF"/>
    <w:rsid w:val="00874E67"/>
    <w:rsid w:val="00881C56"/>
    <w:rsid w:val="0089184E"/>
    <w:rsid w:val="00892B10"/>
    <w:rsid w:val="00895446"/>
    <w:rsid w:val="00897BBE"/>
    <w:rsid w:val="008A0005"/>
    <w:rsid w:val="008A4995"/>
    <w:rsid w:val="008A7DC9"/>
    <w:rsid w:val="008B0B84"/>
    <w:rsid w:val="008B536F"/>
    <w:rsid w:val="008C32B2"/>
    <w:rsid w:val="008C44DF"/>
    <w:rsid w:val="008C7FE0"/>
    <w:rsid w:val="008D19EB"/>
    <w:rsid w:val="008D21C3"/>
    <w:rsid w:val="008D4C80"/>
    <w:rsid w:val="008D5A62"/>
    <w:rsid w:val="008E02B2"/>
    <w:rsid w:val="008E5F0C"/>
    <w:rsid w:val="008F27D2"/>
    <w:rsid w:val="008F66E7"/>
    <w:rsid w:val="00904B3F"/>
    <w:rsid w:val="00907A47"/>
    <w:rsid w:val="0091045A"/>
    <w:rsid w:val="00911052"/>
    <w:rsid w:val="0091186D"/>
    <w:rsid w:val="0091225B"/>
    <w:rsid w:val="00912A44"/>
    <w:rsid w:val="00921CCE"/>
    <w:rsid w:val="00925343"/>
    <w:rsid w:val="009257F8"/>
    <w:rsid w:val="00932B49"/>
    <w:rsid w:val="00940F18"/>
    <w:rsid w:val="00941152"/>
    <w:rsid w:val="0094155C"/>
    <w:rsid w:val="009429B8"/>
    <w:rsid w:val="00944813"/>
    <w:rsid w:val="009465C3"/>
    <w:rsid w:val="00950D3E"/>
    <w:rsid w:val="00953BB0"/>
    <w:rsid w:val="0095624F"/>
    <w:rsid w:val="009677B1"/>
    <w:rsid w:val="00967CBD"/>
    <w:rsid w:val="00970507"/>
    <w:rsid w:val="00981F0E"/>
    <w:rsid w:val="00983828"/>
    <w:rsid w:val="00983DF3"/>
    <w:rsid w:val="009916DB"/>
    <w:rsid w:val="009A266F"/>
    <w:rsid w:val="009A5785"/>
    <w:rsid w:val="009B06CC"/>
    <w:rsid w:val="009C39EA"/>
    <w:rsid w:val="009C438E"/>
    <w:rsid w:val="009D0502"/>
    <w:rsid w:val="009D11D9"/>
    <w:rsid w:val="009D194C"/>
    <w:rsid w:val="009D4D2C"/>
    <w:rsid w:val="009D64D6"/>
    <w:rsid w:val="009E08FE"/>
    <w:rsid w:val="009E103A"/>
    <w:rsid w:val="009E3D63"/>
    <w:rsid w:val="009E4798"/>
    <w:rsid w:val="009F08D6"/>
    <w:rsid w:val="009F1C0C"/>
    <w:rsid w:val="009F2C50"/>
    <w:rsid w:val="00A01F2D"/>
    <w:rsid w:val="00A02DC2"/>
    <w:rsid w:val="00A04DF5"/>
    <w:rsid w:val="00A05E0E"/>
    <w:rsid w:val="00A13767"/>
    <w:rsid w:val="00A16837"/>
    <w:rsid w:val="00A21405"/>
    <w:rsid w:val="00A32B51"/>
    <w:rsid w:val="00A3453A"/>
    <w:rsid w:val="00A53521"/>
    <w:rsid w:val="00A63C16"/>
    <w:rsid w:val="00A72950"/>
    <w:rsid w:val="00A72C57"/>
    <w:rsid w:val="00A74651"/>
    <w:rsid w:val="00A767D1"/>
    <w:rsid w:val="00A77F65"/>
    <w:rsid w:val="00A842F7"/>
    <w:rsid w:val="00A843A1"/>
    <w:rsid w:val="00A9094F"/>
    <w:rsid w:val="00AA15E6"/>
    <w:rsid w:val="00AA1DF4"/>
    <w:rsid w:val="00AA58B8"/>
    <w:rsid w:val="00AA7D9E"/>
    <w:rsid w:val="00AC3FF1"/>
    <w:rsid w:val="00AD148A"/>
    <w:rsid w:val="00AD6C0D"/>
    <w:rsid w:val="00AD6F8E"/>
    <w:rsid w:val="00AE5663"/>
    <w:rsid w:val="00AF2159"/>
    <w:rsid w:val="00B00C94"/>
    <w:rsid w:val="00B10E7B"/>
    <w:rsid w:val="00B1239E"/>
    <w:rsid w:val="00B13698"/>
    <w:rsid w:val="00B148A8"/>
    <w:rsid w:val="00B170C9"/>
    <w:rsid w:val="00B22738"/>
    <w:rsid w:val="00B32391"/>
    <w:rsid w:val="00B449D0"/>
    <w:rsid w:val="00B44DDB"/>
    <w:rsid w:val="00B457CC"/>
    <w:rsid w:val="00B50D8B"/>
    <w:rsid w:val="00B55990"/>
    <w:rsid w:val="00B6100E"/>
    <w:rsid w:val="00B62ACF"/>
    <w:rsid w:val="00B71E36"/>
    <w:rsid w:val="00B83665"/>
    <w:rsid w:val="00B85267"/>
    <w:rsid w:val="00B87FC2"/>
    <w:rsid w:val="00B926CF"/>
    <w:rsid w:val="00B95F91"/>
    <w:rsid w:val="00BA01F7"/>
    <w:rsid w:val="00BA127F"/>
    <w:rsid w:val="00BA201F"/>
    <w:rsid w:val="00BA396A"/>
    <w:rsid w:val="00BA4D5E"/>
    <w:rsid w:val="00BA7E32"/>
    <w:rsid w:val="00BB2FC9"/>
    <w:rsid w:val="00BB6226"/>
    <w:rsid w:val="00BB757B"/>
    <w:rsid w:val="00BC16FB"/>
    <w:rsid w:val="00BD139F"/>
    <w:rsid w:val="00BD1DAC"/>
    <w:rsid w:val="00BD56F2"/>
    <w:rsid w:val="00BF278C"/>
    <w:rsid w:val="00BF520C"/>
    <w:rsid w:val="00BF5C31"/>
    <w:rsid w:val="00C0686A"/>
    <w:rsid w:val="00C1656B"/>
    <w:rsid w:val="00C16D90"/>
    <w:rsid w:val="00C17C20"/>
    <w:rsid w:val="00C26529"/>
    <w:rsid w:val="00C33A55"/>
    <w:rsid w:val="00C34389"/>
    <w:rsid w:val="00C3718F"/>
    <w:rsid w:val="00C4236B"/>
    <w:rsid w:val="00C446BE"/>
    <w:rsid w:val="00C469B0"/>
    <w:rsid w:val="00C512A3"/>
    <w:rsid w:val="00C53943"/>
    <w:rsid w:val="00C54BC7"/>
    <w:rsid w:val="00C55100"/>
    <w:rsid w:val="00C55FAA"/>
    <w:rsid w:val="00C74B6D"/>
    <w:rsid w:val="00C76419"/>
    <w:rsid w:val="00C80EC0"/>
    <w:rsid w:val="00C83579"/>
    <w:rsid w:val="00C92FC7"/>
    <w:rsid w:val="00CA4A31"/>
    <w:rsid w:val="00CA70A1"/>
    <w:rsid w:val="00CB0B1A"/>
    <w:rsid w:val="00CB5E6E"/>
    <w:rsid w:val="00CB6344"/>
    <w:rsid w:val="00CC3F51"/>
    <w:rsid w:val="00CC5500"/>
    <w:rsid w:val="00CD4651"/>
    <w:rsid w:val="00CD6B34"/>
    <w:rsid w:val="00CE470C"/>
    <w:rsid w:val="00CE6A69"/>
    <w:rsid w:val="00CE781A"/>
    <w:rsid w:val="00CE7A71"/>
    <w:rsid w:val="00CF17E1"/>
    <w:rsid w:val="00CF2989"/>
    <w:rsid w:val="00CF733C"/>
    <w:rsid w:val="00D026D5"/>
    <w:rsid w:val="00D05582"/>
    <w:rsid w:val="00D12DA3"/>
    <w:rsid w:val="00D269B2"/>
    <w:rsid w:val="00D33014"/>
    <w:rsid w:val="00D3301F"/>
    <w:rsid w:val="00D3519B"/>
    <w:rsid w:val="00D40577"/>
    <w:rsid w:val="00D4116D"/>
    <w:rsid w:val="00D429B7"/>
    <w:rsid w:val="00D431BD"/>
    <w:rsid w:val="00D46562"/>
    <w:rsid w:val="00D502D3"/>
    <w:rsid w:val="00D50C16"/>
    <w:rsid w:val="00D53217"/>
    <w:rsid w:val="00D55AD2"/>
    <w:rsid w:val="00D60BE9"/>
    <w:rsid w:val="00D75CC7"/>
    <w:rsid w:val="00D8014E"/>
    <w:rsid w:val="00D81A7B"/>
    <w:rsid w:val="00D926A9"/>
    <w:rsid w:val="00D937D5"/>
    <w:rsid w:val="00D95191"/>
    <w:rsid w:val="00D95A60"/>
    <w:rsid w:val="00DC2208"/>
    <w:rsid w:val="00DC4570"/>
    <w:rsid w:val="00DC6C0E"/>
    <w:rsid w:val="00DC7A3C"/>
    <w:rsid w:val="00DC7F93"/>
    <w:rsid w:val="00DD17EE"/>
    <w:rsid w:val="00DD33DF"/>
    <w:rsid w:val="00DD4680"/>
    <w:rsid w:val="00DE4674"/>
    <w:rsid w:val="00DE5947"/>
    <w:rsid w:val="00DE68B8"/>
    <w:rsid w:val="00DF3CC2"/>
    <w:rsid w:val="00E05326"/>
    <w:rsid w:val="00E145EC"/>
    <w:rsid w:val="00E247EF"/>
    <w:rsid w:val="00E25B0A"/>
    <w:rsid w:val="00E3448F"/>
    <w:rsid w:val="00E40DCC"/>
    <w:rsid w:val="00E43D50"/>
    <w:rsid w:val="00E467FE"/>
    <w:rsid w:val="00E50265"/>
    <w:rsid w:val="00E52654"/>
    <w:rsid w:val="00E623DB"/>
    <w:rsid w:val="00E642C7"/>
    <w:rsid w:val="00E73D69"/>
    <w:rsid w:val="00E76CCF"/>
    <w:rsid w:val="00E813A6"/>
    <w:rsid w:val="00E93FE2"/>
    <w:rsid w:val="00E94288"/>
    <w:rsid w:val="00E97DCF"/>
    <w:rsid w:val="00EA058E"/>
    <w:rsid w:val="00EA115B"/>
    <w:rsid w:val="00EA3FC9"/>
    <w:rsid w:val="00EA57E3"/>
    <w:rsid w:val="00EB10EA"/>
    <w:rsid w:val="00EB3517"/>
    <w:rsid w:val="00EC151A"/>
    <w:rsid w:val="00EC3FEA"/>
    <w:rsid w:val="00EE2AC5"/>
    <w:rsid w:val="00F06F49"/>
    <w:rsid w:val="00F12F72"/>
    <w:rsid w:val="00F25E67"/>
    <w:rsid w:val="00F26EBC"/>
    <w:rsid w:val="00F3013D"/>
    <w:rsid w:val="00F340E7"/>
    <w:rsid w:val="00F36E14"/>
    <w:rsid w:val="00F4125F"/>
    <w:rsid w:val="00F4618F"/>
    <w:rsid w:val="00F46A00"/>
    <w:rsid w:val="00F50300"/>
    <w:rsid w:val="00F575C2"/>
    <w:rsid w:val="00F6102B"/>
    <w:rsid w:val="00F6665B"/>
    <w:rsid w:val="00F70541"/>
    <w:rsid w:val="00F72FF1"/>
    <w:rsid w:val="00F7747A"/>
    <w:rsid w:val="00F8111C"/>
    <w:rsid w:val="00F8540B"/>
    <w:rsid w:val="00F92C86"/>
    <w:rsid w:val="00FA00F9"/>
    <w:rsid w:val="00FB0108"/>
    <w:rsid w:val="00FC283F"/>
    <w:rsid w:val="00FC3BB9"/>
    <w:rsid w:val="00FC4A6B"/>
    <w:rsid w:val="00FD4B6D"/>
    <w:rsid w:val="00FD6544"/>
    <w:rsid w:val="00FF2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5:docId w15:val="{16D86CB7-DD3C-4196-AFB2-A262D6A81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BF5C3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DE4674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paragraph" w:styleId="ListParagraph">
    <w:name w:val="List Paragraph"/>
    <w:basedOn w:val="Normal"/>
    <w:uiPriority w:val="34"/>
    <w:qFormat/>
    <w:rsid w:val="003D1F6C"/>
    <w:pPr>
      <w:ind w:left="720"/>
    </w:pPr>
    <w:rPr>
      <w:rFonts w:ascii="Calibri" w:eastAsiaTheme="minorHAnsi" w:hAnsi="Calibr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8A4995"/>
    <w:pPr>
      <w:spacing w:before="100" w:beforeAutospacing="1" w:after="100" w:afterAutospacing="1"/>
    </w:pPr>
    <w:rPr>
      <w:rFonts w:ascii="Times New Roman" w:hAnsi="Times New Roman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489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37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94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24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96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5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03199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4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046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8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86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14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2753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182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8495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3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9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1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76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46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9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13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330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73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16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796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4268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09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5811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655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699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429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1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7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0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7583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17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4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293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1370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273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800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6154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932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2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79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9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52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61874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95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977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112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867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73496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6879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922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41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091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286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4423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038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4294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325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48990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71005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66486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19608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3484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163930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51341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8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5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17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119747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289512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130007">
                                              <w:marLeft w:val="75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908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135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735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826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514105">
                                                                  <w:marLeft w:val="4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92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8273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312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006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25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969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2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single" w:sz="6" w:space="23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0192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422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3484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2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78321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5593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096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12764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64672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91100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490055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9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8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3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51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7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1791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7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93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4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69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132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40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3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6827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11526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832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0499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221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598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160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842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7483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91417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3310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269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4640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08847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37949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9689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3260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980809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541588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hyperlink" Target="https://twitter.com/ParkViewTWGS" TargetMode="External"/><Relationship Id="rId26" Type="http://schemas.openxmlformats.org/officeDocument/2006/relationships/hyperlink" Target="http://www.parkviewschool.co.uk/vgray@parkview-school.co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hyperlink" Target="https://twitter.com/ParkViewTWGS" TargetMode="External"/><Relationship Id="rId33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hyperlink" Target="http://www.google.co.uk/url?sa=i&amp;rct=j&amp;q=&amp;esrc=s&amp;source=images&amp;cd=&amp;cad=rja&amp;uact=8&amp;ved=0ahUKEwjA-cOC_I_SAhVBPxoKHWq0B_QQjRwIBw&amp;url=http://www.crystalproductions.com/WebsiteInfo.aspx?fc%3D359&amp;bvm=bv.146786187,d.ZGg&amp;psig=AFQjCNEyHVTs0QHahFHlNjTRp9XDZ_r4CQ&amp;ust=1487174785043688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s://twitter.com/ParkViewTWG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hyperlink" Target="mailto:admin@parkview-school.co.uk" TargetMode="External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yperlink" Target="http://www.parkviewschool.co.uk" TargetMode="External"/><Relationship Id="rId28" Type="http://schemas.openxmlformats.org/officeDocument/2006/relationships/hyperlink" Target="mailto:admin@parkview-school.co.uk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twitter.com/ParkViewTWGS" TargetMode="External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7.emf"/><Relationship Id="rId22" Type="http://schemas.openxmlformats.org/officeDocument/2006/relationships/image" Target="media/image12.wmf"/><Relationship Id="rId27" Type="http://schemas.openxmlformats.org/officeDocument/2006/relationships/hyperlink" Target="http://www.parkviewschool.co.uk" TargetMode="External"/><Relationship Id="rId30" Type="http://schemas.openxmlformats.org/officeDocument/2006/relationships/hyperlink" Target="http://www.parkviewschool.co.uk/vgray@parkview-school.co.uk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ue\AppData\Local\Temp\Temp1_ClassNewsletter.zip\ClassNewsletter.do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6-03-22T09:54:19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AAA1E-B4CA-43B1-A00D-2C5306C51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</Template>
  <TotalTime>149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"crue"</dc:creator>
  <cp:lastModifiedBy>GBell1</cp:lastModifiedBy>
  <cp:revision>26</cp:revision>
  <cp:lastPrinted>2017-02-14T16:05:00Z</cp:lastPrinted>
  <dcterms:created xsi:type="dcterms:W3CDTF">2019-07-08T07:20:00Z</dcterms:created>
  <dcterms:modified xsi:type="dcterms:W3CDTF">2019-12-18T08:30:00Z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