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186E2" w14:textId="77777777" w:rsidR="003A2293" w:rsidRPr="0012450C" w:rsidRDefault="003A2293">
      <w:pPr>
        <w:rPr>
          <w:rFonts w:ascii="Trebuchet MS" w:hAnsi="Trebuchet MS"/>
        </w:rPr>
      </w:pPr>
    </w:p>
    <w:p w14:paraId="4F607227" w14:textId="77777777" w:rsidR="00AD2D13" w:rsidRPr="0012450C" w:rsidRDefault="00AD2D13">
      <w:pPr>
        <w:rPr>
          <w:rFonts w:ascii="Trebuchet MS" w:hAnsi="Trebuchet MS"/>
        </w:rPr>
      </w:pPr>
    </w:p>
    <w:p w14:paraId="42082B25" w14:textId="77777777" w:rsidR="00AD2D13" w:rsidRPr="0012450C" w:rsidRDefault="00AD2D13">
      <w:pPr>
        <w:rPr>
          <w:rFonts w:ascii="Trebuchet MS" w:hAnsi="Trebuchet MS"/>
        </w:rPr>
      </w:pPr>
    </w:p>
    <w:p w14:paraId="4E6BF046" w14:textId="77777777" w:rsidR="003F194B" w:rsidRPr="0012450C" w:rsidRDefault="003F194B" w:rsidP="003F194B">
      <w:pPr>
        <w:shd w:val="clear" w:color="auto" w:fill="FFFFFF"/>
        <w:spacing w:after="0" w:line="240" w:lineRule="auto"/>
        <w:ind w:left="-709"/>
        <w:textAlignment w:val="baseline"/>
        <w:rPr>
          <w:rFonts w:ascii="Trebuchet MS" w:eastAsia="Times New Roman" w:hAnsi="Trebuchet MS" w:cstheme="majorHAnsi"/>
          <w:color w:val="000000"/>
          <w:lang w:eastAsia="en-GB"/>
        </w:rPr>
      </w:pPr>
    </w:p>
    <w:p w14:paraId="25EC8606" w14:textId="77777777" w:rsidR="001035BB" w:rsidRPr="001035BB" w:rsidRDefault="001035BB" w:rsidP="001035BB">
      <w:pPr>
        <w:keepNext/>
        <w:spacing w:after="0" w:line="240" w:lineRule="auto"/>
        <w:ind w:right="-1228" w:firstLine="720"/>
        <w:outlineLvl w:val="0"/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</w:pPr>
      <w:r w:rsidRPr="001035BB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MURRAY PARK SCHOOL - WORK PLACEMENT PROGRAMME March 2026</w:t>
      </w:r>
    </w:p>
    <w:p w14:paraId="7DDE5F54" w14:textId="77777777" w:rsidR="001035BB" w:rsidRPr="001035BB" w:rsidRDefault="001035BB" w:rsidP="001035B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sz w:val="24"/>
          <w:szCs w:val="24"/>
        </w:rPr>
      </w:pPr>
      <w:r w:rsidRPr="001035BB">
        <w:rPr>
          <w:rFonts w:asciiTheme="minorHAnsi" w:eastAsia="Times New Roman" w:hAnsiTheme="minorHAnsi" w:cstheme="minorHAnsi"/>
          <w:b/>
          <w:i/>
          <w:sz w:val="24"/>
          <w:szCs w:val="24"/>
        </w:rPr>
        <w:t>Once you have contacted an employer and they have agreed to take you on a Work Experience Placement, you need to complete the information below on the Unifrog Placement Pathway</w:t>
      </w:r>
    </w:p>
    <w:p w14:paraId="56FC20D6" w14:textId="77777777" w:rsidR="001035BB" w:rsidRPr="001035BB" w:rsidRDefault="001035BB" w:rsidP="001035B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sz w:val="24"/>
          <w:szCs w:val="24"/>
        </w:rPr>
      </w:pPr>
    </w:p>
    <w:p w14:paraId="21848D62" w14:textId="77777777" w:rsidR="001035BB" w:rsidRPr="001035BB" w:rsidRDefault="001035BB" w:rsidP="001035BB">
      <w:pPr>
        <w:spacing w:after="0" w:line="240" w:lineRule="auto"/>
        <w:jc w:val="center"/>
        <w:rPr>
          <w:rFonts w:asciiTheme="minorHAnsi" w:eastAsia="Times New Roman" w:hAnsiTheme="minorHAnsi" w:cstheme="minorHAnsi"/>
          <w:bCs/>
          <w:i/>
          <w:sz w:val="24"/>
          <w:szCs w:val="24"/>
        </w:rPr>
      </w:pPr>
      <w:r w:rsidRPr="001035BB">
        <w:rPr>
          <w:rFonts w:asciiTheme="minorHAnsi" w:eastAsia="Times New Roman" w:hAnsiTheme="minorHAnsi" w:cstheme="minorHAnsi"/>
          <w:b/>
          <w:i/>
          <w:sz w:val="24"/>
          <w:szCs w:val="24"/>
        </w:rPr>
        <w:t>YOU SHOULD TELL THE EMPLOYER THAT THEY WILL BE CONTACTED BY UNIFROG FOR PLACEMENT DETAILS, NOT BY MURRAY PARK SCHOOL.</w:t>
      </w:r>
    </w:p>
    <w:p w14:paraId="7530A1B2" w14:textId="77777777" w:rsidR="001035BB" w:rsidRPr="000144F8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/>
          <w:iCs/>
          <w:sz w:val="12"/>
          <w:szCs w:val="12"/>
          <w:u w:val="single"/>
        </w:rPr>
      </w:pPr>
    </w:p>
    <w:p w14:paraId="65B8133C" w14:textId="77777777" w:rsidR="001035BB" w:rsidRPr="007D06BE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/>
          <w:iCs/>
          <w:sz w:val="28"/>
          <w:szCs w:val="28"/>
          <w:u w:val="single"/>
        </w:rPr>
      </w:pPr>
      <w:r w:rsidRPr="007D06BE">
        <w:rPr>
          <w:rFonts w:asciiTheme="minorHAnsi" w:eastAsia="Times New Roman" w:hAnsiTheme="minorHAnsi" w:cstheme="minorHAnsi"/>
          <w:b/>
          <w:iCs/>
          <w:sz w:val="28"/>
          <w:szCs w:val="28"/>
          <w:u w:val="single"/>
        </w:rPr>
        <w:t>Placement Details</w:t>
      </w:r>
    </w:p>
    <w:p w14:paraId="61C6E273" w14:textId="77777777" w:rsidR="001035BB" w:rsidRPr="000144F8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Cs/>
          <w:iCs/>
          <w:sz w:val="12"/>
          <w:szCs w:val="12"/>
        </w:rPr>
      </w:pPr>
    </w:p>
    <w:p w14:paraId="25EA4712" w14:textId="77777777" w:rsidR="001035BB" w:rsidRPr="007D06BE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Cs/>
          <w:iCs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bCs/>
          <w:iCs/>
          <w:sz w:val="28"/>
          <w:szCs w:val="28"/>
        </w:rPr>
        <w:t>In person / Virtual:</w:t>
      </w:r>
      <w:r w:rsidRPr="007D06BE">
        <w:rPr>
          <w:rFonts w:asciiTheme="minorHAnsi" w:eastAsia="Times New Roman" w:hAnsiTheme="minorHAnsi" w:cstheme="minorHAnsi"/>
          <w:bCs/>
          <w:iCs/>
          <w:sz w:val="28"/>
          <w:szCs w:val="28"/>
        </w:rPr>
        <w:tab/>
      </w:r>
      <w:r w:rsidRPr="007D06BE">
        <w:rPr>
          <w:rFonts w:asciiTheme="minorHAnsi" w:eastAsia="Times New Roman" w:hAnsiTheme="minorHAnsi" w:cstheme="minorHAnsi"/>
          <w:b/>
          <w:iCs/>
          <w:sz w:val="28"/>
          <w:szCs w:val="28"/>
        </w:rPr>
        <w:t>In person Work Experience</w:t>
      </w:r>
    </w:p>
    <w:p w14:paraId="27B54998" w14:textId="77777777" w:rsidR="001035BB" w:rsidRPr="000144F8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Cs/>
          <w:iCs/>
          <w:sz w:val="12"/>
          <w:szCs w:val="12"/>
        </w:rPr>
      </w:pPr>
    </w:p>
    <w:p w14:paraId="70D50DB4" w14:textId="77777777" w:rsidR="001035BB" w:rsidRPr="007D06BE" w:rsidRDefault="001035BB" w:rsidP="001035BB">
      <w:pPr>
        <w:keepNext/>
        <w:spacing w:after="0" w:line="240" w:lineRule="auto"/>
        <w:ind w:left="-360" w:right="-1228" w:firstLine="360"/>
        <w:outlineLvl w:val="0"/>
        <w:rPr>
          <w:rFonts w:asciiTheme="minorHAnsi" w:eastAsia="Times New Roman" w:hAnsiTheme="minorHAnsi" w:cstheme="minorHAnsi"/>
          <w:bCs/>
          <w:iCs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bCs/>
          <w:iCs/>
          <w:sz w:val="28"/>
          <w:szCs w:val="28"/>
        </w:rPr>
        <w:t xml:space="preserve">Placement Co-ordinator: </w:t>
      </w:r>
      <w:r w:rsidRPr="007D06BE">
        <w:rPr>
          <w:rFonts w:asciiTheme="minorHAnsi" w:eastAsia="Times New Roman" w:hAnsiTheme="minorHAnsi" w:cstheme="minorHAnsi"/>
          <w:b/>
          <w:iCs/>
          <w:sz w:val="28"/>
          <w:szCs w:val="28"/>
        </w:rPr>
        <w:t>M</w:t>
      </w:r>
      <w:r>
        <w:rPr>
          <w:rFonts w:asciiTheme="minorHAnsi" w:eastAsia="Times New Roman" w:hAnsiTheme="minorHAnsi" w:cstheme="minorHAnsi"/>
          <w:b/>
          <w:iCs/>
          <w:sz w:val="28"/>
          <w:szCs w:val="28"/>
        </w:rPr>
        <w:t>r Taylor</w:t>
      </w:r>
    </w:p>
    <w:p w14:paraId="387BA927" w14:textId="77777777" w:rsidR="001035BB" w:rsidRPr="000144F8" w:rsidRDefault="001035BB" w:rsidP="001035BB">
      <w:pPr>
        <w:spacing w:after="0" w:line="240" w:lineRule="auto"/>
        <w:ind w:right="-1228"/>
        <w:rPr>
          <w:rFonts w:asciiTheme="minorHAnsi" w:eastAsia="Times New Roman" w:hAnsiTheme="minorHAnsi" w:cstheme="minorHAnsi"/>
          <w:sz w:val="12"/>
          <w:szCs w:val="12"/>
        </w:rPr>
      </w:pPr>
    </w:p>
    <w:p w14:paraId="7B151342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>Name of placement business / organisation (company name): ________________________________________________________________</w:t>
      </w:r>
    </w:p>
    <w:p w14:paraId="7290BFDD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12"/>
          <w:szCs w:val="12"/>
        </w:rPr>
      </w:pPr>
    </w:p>
    <w:p w14:paraId="361D68E9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Placement start date: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23rd</w:t>
      </w:r>
      <w:r w:rsidRPr="007D06BE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March 202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6</w:t>
      </w:r>
    </w:p>
    <w:p w14:paraId="214E9494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12"/>
          <w:szCs w:val="12"/>
        </w:rPr>
      </w:pPr>
    </w:p>
    <w:p w14:paraId="5EA6B4C0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Placement end date: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27</w:t>
      </w:r>
      <w:r w:rsidRPr="00405323">
        <w:rPr>
          <w:rFonts w:asciiTheme="minorHAnsi" w:eastAsia="Times New Roman" w:hAnsiTheme="minorHAnsi" w:cstheme="minorHAnsi"/>
          <w:b/>
          <w:bCs/>
          <w:sz w:val="28"/>
          <w:szCs w:val="28"/>
          <w:vertAlign w:val="superscript"/>
        </w:rPr>
        <w:t>th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</w:t>
      </w:r>
      <w:r w:rsidRPr="007D06BE">
        <w:rPr>
          <w:rFonts w:asciiTheme="minorHAnsi" w:eastAsia="Times New Roman" w:hAnsiTheme="minorHAnsi" w:cstheme="minorHAnsi"/>
          <w:b/>
          <w:bCs/>
          <w:sz w:val="28"/>
          <w:szCs w:val="28"/>
        </w:rPr>
        <w:t>March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2026</w:t>
      </w:r>
    </w:p>
    <w:p w14:paraId="3C71126D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12"/>
          <w:szCs w:val="12"/>
        </w:rPr>
      </w:pPr>
    </w:p>
    <w:p w14:paraId="58DCAFEB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Describe the time commitment: </w:t>
      </w:r>
      <w:r w:rsidRPr="007D06BE">
        <w:rPr>
          <w:rFonts w:asciiTheme="minorHAnsi" w:eastAsia="Times New Roman" w:hAnsiTheme="minorHAnsi" w:cstheme="minorHAnsi"/>
          <w:b/>
          <w:bCs/>
          <w:sz w:val="28"/>
          <w:szCs w:val="28"/>
        </w:rPr>
        <w:t>Full time</w:t>
      </w:r>
    </w:p>
    <w:p w14:paraId="2555BFC9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12"/>
          <w:szCs w:val="12"/>
        </w:rPr>
      </w:pPr>
    </w:p>
    <w:p w14:paraId="65AB4DB2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Employer Placement Lead Name (who </w:t>
      </w:r>
      <w:proofErr w:type="gramStart"/>
      <w:r w:rsidRPr="007D06BE">
        <w:rPr>
          <w:rFonts w:asciiTheme="minorHAnsi" w:eastAsia="Times New Roman" w:hAnsiTheme="minorHAnsi" w:cstheme="minorHAnsi"/>
          <w:sz w:val="28"/>
          <w:szCs w:val="28"/>
        </w:rPr>
        <w:t>is in charge of</w:t>
      </w:r>
      <w:proofErr w:type="gramEnd"/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 you whilst you are at the placement):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___________________</w:t>
      </w:r>
      <w:r w:rsidRPr="007D06BE">
        <w:rPr>
          <w:rFonts w:asciiTheme="minorHAnsi" w:eastAsia="Times New Roman" w:hAnsiTheme="minorHAnsi" w:cstheme="minorHAnsi"/>
          <w:sz w:val="28"/>
          <w:szCs w:val="28"/>
        </w:rPr>
        <w:t>___________________________________</w:t>
      </w:r>
    </w:p>
    <w:p w14:paraId="77D09109" w14:textId="77777777" w:rsidR="001035BB" w:rsidRPr="000144F8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sz w:val="12"/>
          <w:szCs w:val="12"/>
        </w:rPr>
      </w:pPr>
    </w:p>
    <w:p w14:paraId="1758EB47" w14:textId="77777777" w:rsidR="001035BB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Employer Placement Lead email: </w:t>
      </w:r>
      <w:r>
        <w:rPr>
          <w:rFonts w:asciiTheme="minorHAnsi" w:eastAsia="Times New Roman" w:hAnsiTheme="minorHAnsi" w:cstheme="minorHAnsi"/>
          <w:sz w:val="28"/>
          <w:szCs w:val="28"/>
        </w:rPr>
        <w:t>__________</w:t>
      </w:r>
      <w:r w:rsidRPr="007D06BE">
        <w:rPr>
          <w:rFonts w:asciiTheme="minorHAnsi" w:eastAsia="Times New Roman" w:hAnsiTheme="minorHAnsi" w:cstheme="minorHAnsi"/>
          <w:sz w:val="28"/>
          <w:szCs w:val="28"/>
        </w:rPr>
        <w:t>___________________________</w:t>
      </w:r>
    </w:p>
    <w:p w14:paraId="4946B093" w14:textId="77777777" w:rsidR="001035BB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>Company Address: ________________________________________________</w:t>
      </w:r>
    </w:p>
    <w:p w14:paraId="37F0D091" w14:textId="77777777" w:rsidR="001035BB" w:rsidRPr="007D06BE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 xml:space="preserve">________________________________________________________________ </w:t>
      </w:r>
    </w:p>
    <w:p w14:paraId="2C7E2A5C" w14:textId="77777777" w:rsidR="001035BB" w:rsidRPr="007D06BE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16"/>
          <w:szCs w:val="16"/>
        </w:rPr>
      </w:pPr>
    </w:p>
    <w:p w14:paraId="7F2BE389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0144F8">
        <w:rPr>
          <w:rFonts w:asciiTheme="minorHAnsi" w:eastAsia="Times New Roman" w:hAnsiTheme="minorHAnsi" w:cstheme="minorHAnsi"/>
          <w:sz w:val="28"/>
          <w:szCs w:val="28"/>
        </w:rPr>
        <w:t>Parent / Guardian Name (who must be your emergency contact): ___________________________</w:t>
      </w:r>
    </w:p>
    <w:p w14:paraId="51C4EFFC" w14:textId="77777777" w:rsidR="001035BB" w:rsidRPr="000144F8" w:rsidRDefault="001035BB" w:rsidP="001035BB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0144F8">
        <w:rPr>
          <w:rFonts w:asciiTheme="minorHAnsi" w:eastAsia="Times New Roman" w:hAnsiTheme="minorHAnsi" w:cstheme="minorHAnsi"/>
          <w:sz w:val="28"/>
          <w:szCs w:val="28"/>
        </w:rPr>
        <w:t>Parent / Guardian email address: __________________________________</w:t>
      </w:r>
    </w:p>
    <w:p w14:paraId="0B378213" w14:textId="77777777" w:rsidR="001035BB" w:rsidRPr="007D06BE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</w:rPr>
        <w:t>This must be correct otherwise Unifrog will not be able to process your placement</w:t>
      </w:r>
    </w:p>
    <w:p w14:paraId="6B85B91D" w14:textId="77777777" w:rsidR="001035BB" w:rsidRPr="000144F8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iCs/>
          <w:sz w:val="12"/>
          <w:szCs w:val="12"/>
        </w:rPr>
      </w:pPr>
    </w:p>
    <w:p w14:paraId="041B7FCE" w14:textId="77777777" w:rsidR="001035BB" w:rsidRPr="007D06BE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>You then need to read and agree to the 4 statements at the bottom of the form and tick the box</w:t>
      </w:r>
    </w:p>
    <w:p w14:paraId="2E02B577" w14:textId="77777777" w:rsidR="001035BB" w:rsidRPr="000144F8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sz w:val="12"/>
          <w:szCs w:val="12"/>
        </w:rPr>
      </w:pPr>
    </w:p>
    <w:p w14:paraId="38F84F7A" w14:textId="77777777" w:rsidR="001035BB" w:rsidRPr="007D06BE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You then need to tick ‘mark as finished </w:t>
      </w:r>
    </w:p>
    <w:p w14:paraId="1169E692" w14:textId="77777777" w:rsidR="001035BB" w:rsidRPr="007D06BE" w:rsidRDefault="001035BB" w:rsidP="001035B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7D06BE">
        <w:rPr>
          <w:rFonts w:asciiTheme="minorHAnsi" w:eastAsia="Times New Roman" w:hAnsiTheme="minorHAnsi" w:cstheme="minorHAnsi"/>
          <w:sz w:val="28"/>
          <w:szCs w:val="28"/>
        </w:rPr>
        <w:t xml:space="preserve">Then click </w:t>
      </w:r>
      <w:r w:rsidRPr="007D06BE">
        <w:rPr>
          <w:rFonts w:asciiTheme="minorHAnsi" w:eastAsia="Times New Roman" w:hAnsiTheme="minorHAnsi" w:cstheme="minorHAnsi"/>
          <w:b/>
          <w:bCs/>
          <w:sz w:val="28"/>
          <w:szCs w:val="28"/>
        </w:rPr>
        <w:t>Add Placement in the green box at the bottom of the form</w:t>
      </w:r>
    </w:p>
    <w:p w14:paraId="3E14A099" w14:textId="7B9889D4" w:rsidR="0012450C" w:rsidRPr="0012450C" w:rsidRDefault="0012450C" w:rsidP="00201E76">
      <w:pPr>
        <w:rPr>
          <w:rFonts w:ascii="Trebuchet MS" w:hAnsi="Trebuchet MS"/>
          <w:sz w:val="24"/>
          <w:szCs w:val="24"/>
        </w:rPr>
      </w:pPr>
    </w:p>
    <w:sectPr w:rsidR="0012450C" w:rsidRPr="0012450C" w:rsidSect="00D9665C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0496E" w14:textId="77777777" w:rsidR="00FA12BA" w:rsidRDefault="00FA12BA" w:rsidP="00AD2D13">
      <w:pPr>
        <w:spacing w:after="0" w:line="240" w:lineRule="auto"/>
      </w:pPr>
      <w:r>
        <w:separator/>
      </w:r>
    </w:p>
  </w:endnote>
  <w:endnote w:type="continuationSeparator" w:id="0">
    <w:p w14:paraId="35CC3BA3" w14:textId="77777777" w:rsidR="00FA12BA" w:rsidRDefault="00FA12BA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A63F" w14:textId="77777777" w:rsidR="00AD2D13" w:rsidRDefault="00AD2D13">
    <w:pPr>
      <w:pStyle w:val="Footer"/>
    </w:pPr>
    <w:r w:rsidRPr="00AD2D13">
      <w:rPr>
        <w:noProof/>
      </w:rPr>
      <w:drawing>
        <wp:anchor distT="0" distB="0" distL="114300" distR="114300" simplePos="0" relativeHeight="251675648" behindDoc="0" locked="0" layoutInCell="1" allowOverlap="1" wp14:anchorId="668A3275" wp14:editId="5EBE9927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9172" w14:textId="77777777" w:rsidR="00F16E85" w:rsidRDefault="00F16E85">
    <w:pPr>
      <w:pStyle w:val="Footer"/>
    </w:pPr>
  </w:p>
  <w:tbl>
    <w:tblPr>
      <w:tblStyle w:val="TableGrid"/>
      <w:tblW w:w="10980" w:type="dxa"/>
      <w:tblInd w:w="-982" w:type="dxa"/>
      <w:tblLook w:val="04A0" w:firstRow="1" w:lastRow="0" w:firstColumn="1" w:lastColumn="0" w:noHBand="0" w:noVBand="1"/>
    </w:tblPr>
    <w:tblGrid>
      <w:gridCol w:w="1372"/>
      <w:gridCol w:w="1373"/>
      <w:gridCol w:w="1372"/>
      <w:gridCol w:w="1373"/>
      <w:gridCol w:w="1372"/>
      <w:gridCol w:w="1373"/>
      <w:gridCol w:w="1372"/>
      <w:gridCol w:w="1373"/>
    </w:tblGrid>
    <w:tr w:rsidR="00F16E85" w14:paraId="1E5A4054" w14:textId="77777777" w:rsidTr="00F16E85">
      <w:tc>
        <w:tcPr>
          <w:tcW w:w="1372" w:type="dxa"/>
          <w:tcBorders>
            <w:top w:val="nil"/>
            <w:left w:val="nil"/>
            <w:bottom w:val="nil"/>
            <w:right w:val="nil"/>
          </w:tcBorders>
        </w:tcPr>
        <w:p w14:paraId="69C18EEA" w14:textId="77777777" w:rsidR="00F16E85" w:rsidRDefault="00F16E85">
          <w:pPr>
            <w:pStyle w:val="Footer"/>
          </w:pPr>
        </w:p>
      </w:tc>
      <w:tc>
        <w:tcPr>
          <w:tcW w:w="1373" w:type="dxa"/>
          <w:tcBorders>
            <w:top w:val="nil"/>
            <w:left w:val="nil"/>
            <w:bottom w:val="nil"/>
            <w:right w:val="nil"/>
          </w:tcBorders>
        </w:tcPr>
        <w:p w14:paraId="4194924E" w14:textId="77777777" w:rsidR="00F16E85" w:rsidRDefault="00F16E85">
          <w:pPr>
            <w:pStyle w:val="Footer"/>
          </w:pPr>
        </w:p>
      </w:tc>
      <w:tc>
        <w:tcPr>
          <w:tcW w:w="1372" w:type="dxa"/>
          <w:tcBorders>
            <w:top w:val="nil"/>
            <w:left w:val="nil"/>
            <w:bottom w:val="nil"/>
            <w:right w:val="nil"/>
          </w:tcBorders>
        </w:tcPr>
        <w:p w14:paraId="7BBD985E" w14:textId="77777777" w:rsidR="00F16E85" w:rsidRDefault="00F16E85">
          <w:pPr>
            <w:pStyle w:val="Footer"/>
          </w:pPr>
        </w:p>
      </w:tc>
      <w:tc>
        <w:tcPr>
          <w:tcW w:w="1373" w:type="dxa"/>
          <w:tcBorders>
            <w:top w:val="nil"/>
            <w:left w:val="nil"/>
            <w:bottom w:val="nil"/>
            <w:right w:val="nil"/>
          </w:tcBorders>
        </w:tcPr>
        <w:p w14:paraId="338B4CC7" w14:textId="77777777" w:rsidR="00F16E85" w:rsidRDefault="00F16E85">
          <w:pPr>
            <w:pStyle w:val="Footer"/>
          </w:pPr>
          <w:r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683840" behindDoc="0" locked="0" layoutInCell="1" allowOverlap="1" wp14:anchorId="0E0C4BFF" wp14:editId="08CC26B8">
                <wp:simplePos x="0" y="0"/>
                <wp:positionH relativeFrom="column">
                  <wp:posOffset>118427</wp:posOffset>
                </wp:positionH>
                <wp:positionV relativeFrom="paragraph">
                  <wp:posOffset>112395</wp:posOffset>
                </wp:positionV>
                <wp:extent cx="515620" cy="731520"/>
                <wp:effectExtent l="0" t="0" r="0" b="0"/>
                <wp:wrapNone/>
                <wp:docPr id="1" name="Picture 1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620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372" w:type="dxa"/>
          <w:tcBorders>
            <w:top w:val="nil"/>
            <w:left w:val="nil"/>
            <w:bottom w:val="nil"/>
            <w:right w:val="nil"/>
          </w:tcBorders>
        </w:tcPr>
        <w:p w14:paraId="020D473D" w14:textId="77777777" w:rsidR="00F16E85" w:rsidRDefault="00F16E85">
          <w:pPr>
            <w:pStyle w:val="Footer"/>
          </w:pPr>
        </w:p>
      </w:tc>
      <w:tc>
        <w:tcPr>
          <w:tcW w:w="1373" w:type="dxa"/>
          <w:tcBorders>
            <w:top w:val="nil"/>
            <w:left w:val="nil"/>
            <w:bottom w:val="nil"/>
            <w:right w:val="nil"/>
          </w:tcBorders>
        </w:tcPr>
        <w:p w14:paraId="52729393" w14:textId="77777777" w:rsidR="00F16E85" w:rsidRDefault="00F16E85">
          <w:pPr>
            <w:pStyle w:val="Footer"/>
          </w:pPr>
        </w:p>
      </w:tc>
      <w:tc>
        <w:tcPr>
          <w:tcW w:w="1372" w:type="dxa"/>
          <w:tcBorders>
            <w:top w:val="nil"/>
            <w:left w:val="nil"/>
            <w:bottom w:val="nil"/>
            <w:right w:val="nil"/>
          </w:tcBorders>
        </w:tcPr>
        <w:p w14:paraId="109452E3" w14:textId="77777777" w:rsidR="00F16E85" w:rsidRDefault="00F16E85">
          <w:pPr>
            <w:pStyle w:val="Footer"/>
          </w:pPr>
        </w:p>
      </w:tc>
      <w:tc>
        <w:tcPr>
          <w:tcW w:w="1373" w:type="dxa"/>
          <w:tcBorders>
            <w:top w:val="nil"/>
            <w:left w:val="nil"/>
            <w:bottom w:val="nil"/>
            <w:right w:val="nil"/>
          </w:tcBorders>
        </w:tcPr>
        <w:p w14:paraId="253C88D6" w14:textId="77777777" w:rsidR="00F16E85" w:rsidRDefault="00F16E85">
          <w:pPr>
            <w:pStyle w:val="Footer"/>
          </w:pPr>
        </w:p>
      </w:tc>
    </w:tr>
  </w:tbl>
  <w:p w14:paraId="07628E0B" w14:textId="77777777" w:rsidR="00FA4190" w:rsidRDefault="00F97617">
    <w:pPr>
      <w:pStyle w:val="Footer"/>
    </w:pPr>
    <w:r w:rsidRPr="00AD2D13">
      <w:rPr>
        <w:noProof/>
      </w:rPr>
      <w:drawing>
        <wp:anchor distT="0" distB="0" distL="114300" distR="114300" simplePos="0" relativeHeight="251661312" behindDoc="0" locked="0" layoutInCell="1" allowOverlap="1" wp14:anchorId="1AF61359" wp14:editId="6D510124">
          <wp:simplePos x="0" y="0"/>
          <wp:positionH relativeFrom="leftMargin">
            <wp:posOffset>2096770</wp:posOffset>
          </wp:positionH>
          <wp:positionV relativeFrom="paragraph">
            <wp:posOffset>169545</wp:posOffset>
          </wp:positionV>
          <wp:extent cx="795020" cy="243840"/>
          <wp:effectExtent l="0" t="0" r="5080" b="381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6E85" w:rsidRPr="00AD2D13">
      <w:rPr>
        <w:noProof/>
      </w:rPr>
      <w:drawing>
        <wp:anchor distT="0" distB="0" distL="114300" distR="114300" simplePos="0" relativeHeight="251664384" behindDoc="0" locked="0" layoutInCell="1" allowOverlap="1" wp14:anchorId="57A5AAAD" wp14:editId="09919E92">
          <wp:simplePos x="0" y="0"/>
          <wp:positionH relativeFrom="column">
            <wp:posOffset>5654040</wp:posOffset>
          </wp:positionH>
          <wp:positionV relativeFrom="paragraph">
            <wp:posOffset>50800</wp:posOffset>
          </wp:positionV>
          <wp:extent cx="633222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16E85">
      <w:rPr>
        <w:noProof/>
      </w:rPr>
      <w:drawing>
        <wp:anchor distT="0" distB="0" distL="114300" distR="114300" simplePos="0" relativeHeight="251677696" behindDoc="1" locked="0" layoutInCell="1" allowOverlap="1" wp14:anchorId="327CF3D9" wp14:editId="7EA39722">
          <wp:simplePos x="0" y="0"/>
          <wp:positionH relativeFrom="column">
            <wp:posOffset>4867910</wp:posOffset>
          </wp:positionH>
          <wp:positionV relativeFrom="paragraph">
            <wp:posOffset>50165</wp:posOffset>
          </wp:positionV>
          <wp:extent cx="502285" cy="502285"/>
          <wp:effectExtent l="0" t="0" r="0" b="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8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6E85" w:rsidRPr="00AD2D13">
      <w:rPr>
        <w:noProof/>
      </w:rPr>
      <w:drawing>
        <wp:anchor distT="0" distB="0" distL="114300" distR="114300" simplePos="0" relativeHeight="251662336" behindDoc="0" locked="0" layoutInCell="1" allowOverlap="1" wp14:anchorId="64E9E23E" wp14:editId="7B995E21">
          <wp:simplePos x="0" y="0"/>
          <wp:positionH relativeFrom="margin">
            <wp:posOffset>3888105</wp:posOffset>
          </wp:positionH>
          <wp:positionV relativeFrom="paragraph">
            <wp:posOffset>62865</wp:posOffset>
          </wp:positionV>
          <wp:extent cx="552450" cy="455629"/>
          <wp:effectExtent l="0" t="0" r="0" b="1905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55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6E85">
      <w:rPr>
        <w:rFonts w:asciiTheme="majorHAnsi" w:hAnsiTheme="majorHAnsi" w:cstheme="majorHAnsi"/>
        <w:noProof/>
      </w:rPr>
      <w:drawing>
        <wp:anchor distT="0" distB="0" distL="114300" distR="114300" simplePos="0" relativeHeight="251685888" behindDoc="0" locked="0" layoutInCell="1" allowOverlap="1" wp14:anchorId="45BD109F" wp14:editId="01338EB0">
          <wp:simplePos x="0" y="0"/>
          <wp:positionH relativeFrom="page">
            <wp:posOffset>4028440</wp:posOffset>
          </wp:positionH>
          <wp:positionV relativeFrom="paragraph">
            <wp:posOffset>99377</wp:posOffset>
          </wp:positionV>
          <wp:extent cx="422275" cy="422275"/>
          <wp:effectExtent l="0" t="0" r="0" b="0"/>
          <wp:wrapNone/>
          <wp:docPr id="2" name="Picture 2" descr="A logo for a computer frame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uter framework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275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16E85">
      <w:rPr>
        <w:noProof/>
      </w:rPr>
      <w:drawing>
        <wp:anchor distT="0" distB="0" distL="114300" distR="114300" simplePos="0" relativeHeight="251686912" behindDoc="0" locked="0" layoutInCell="1" allowOverlap="1" wp14:anchorId="31F5B122" wp14:editId="39992BDC">
          <wp:simplePos x="0" y="0"/>
          <wp:positionH relativeFrom="column">
            <wp:posOffset>457200</wp:posOffset>
          </wp:positionH>
          <wp:positionV relativeFrom="paragraph">
            <wp:posOffset>59055</wp:posOffset>
          </wp:positionV>
          <wp:extent cx="447675" cy="459105"/>
          <wp:effectExtent l="0" t="0" r="9525" b="0"/>
          <wp:wrapNone/>
          <wp:docPr id="601341285" name="Picture 1" descr="A round gold medal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341285" name="Picture 1" descr="A round gold medal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6E85" w:rsidRPr="00AD2D13">
      <w:rPr>
        <w:noProof/>
      </w:rPr>
      <w:drawing>
        <wp:anchor distT="0" distB="0" distL="114300" distR="114300" simplePos="0" relativeHeight="251681792" behindDoc="0" locked="0" layoutInCell="1" allowOverlap="1" wp14:anchorId="44347957" wp14:editId="2C1FDBAB">
          <wp:simplePos x="0" y="0"/>
          <wp:positionH relativeFrom="leftMargin">
            <wp:posOffset>570230</wp:posOffset>
          </wp:positionH>
          <wp:positionV relativeFrom="paragraph">
            <wp:posOffset>59182</wp:posOffset>
          </wp:positionV>
          <wp:extent cx="471170" cy="471170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AEFDFF6" w14:textId="77777777" w:rsidR="00FA4190" w:rsidRDefault="008A1DF6">
    <w:pPr>
      <w:pStyle w:val="Footer"/>
    </w:pPr>
    <w:r>
      <w:rPr>
        <w:noProof/>
      </w:rPr>
      <w:t xml:space="preserve">       </w:t>
    </w:r>
  </w:p>
  <w:p w14:paraId="0F6FC167" w14:textId="77777777" w:rsidR="00FA4190" w:rsidRDefault="008A1DF6">
    <w:pPr>
      <w:pStyle w:val="Footer"/>
    </w:pPr>
    <w:r>
      <w:rPr>
        <w:noProof/>
      </w:rPr>
      <w:t xml:space="preserve">       </w:t>
    </w:r>
    <w:r w:rsidR="00CB5E8A">
      <w:rPr>
        <w:noProof/>
      </w:rPr>
      <w:t xml:space="preserve">   </w:t>
    </w:r>
    <w:r w:rsidR="007722FE">
      <w:rPr>
        <w:noProof/>
      </w:rPr>
      <w:t xml:space="preserve">  </w:t>
    </w:r>
  </w:p>
  <w:p w14:paraId="4D5B4896" w14:textId="77777777" w:rsidR="00FA4190" w:rsidRDefault="00FA4190">
    <w:pPr>
      <w:pStyle w:val="Footer"/>
    </w:pPr>
  </w:p>
  <w:p w14:paraId="41FC76DD" w14:textId="77777777" w:rsidR="00AD2D13" w:rsidRDefault="00ED2152">
    <w:pPr>
      <w:pStyle w:val="Footer"/>
    </w:pPr>
    <w:r w:rsidRPr="00AD2D13">
      <w:rPr>
        <w:noProof/>
      </w:rPr>
      <w:drawing>
        <wp:anchor distT="0" distB="0" distL="114300" distR="114300" simplePos="0" relativeHeight="251667456" behindDoc="0" locked="0" layoutInCell="1" allowOverlap="1" wp14:anchorId="5D3AF986" wp14:editId="3A8371AE">
          <wp:simplePos x="0" y="0"/>
          <wp:positionH relativeFrom="column">
            <wp:posOffset>-1482725</wp:posOffset>
          </wp:positionH>
          <wp:positionV relativeFrom="paragraph">
            <wp:posOffset>-89535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C25F6" w14:textId="77777777" w:rsidR="00FA12BA" w:rsidRDefault="00FA12BA" w:rsidP="00AD2D13">
      <w:pPr>
        <w:spacing w:after="0" w:line="240" w:lineRule="auto"/>
      </w:pPr>
      <w:r>
        <w:separator/>
      </w:r>
    </w:p>
  </w:footnote>
  <w:footnote w:type="continuationSeparator" w:id="0">
    <w:p w14:paraId="529D8A09" w14:textId="77777777" w:rsidR="00FA12BA" w:rsidRDefault="00FA12BA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C0B62" w14:textId="77777777" w:rsidR="00AD2D13" w:rsidRDefault="00AD2D1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66786" wp14:editId="7DBE7144">
          <wp:simplePos x="0" y="0"/>
          <wp:positionH relativeFrom="column">
            <wp:posOffset>-962025</wp:posOffset>
          </wp:positionH>
          <wp:positionV relativeFrom="paragraph">
            <wp:posOffset>-424776</wp:posOffset>
          </wp:positionV>
          <wp:extent cx="7604364" cy="1731074"/>
          <wp:effectExtent l="0" t="0" r="0" b="254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1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76D7D"/>
    <w:multiLevelType w:val="hybridMultilevel"/>
    <w:tmpl w:val="5F8868B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2648A2"/>
    <w:multiLevelType w:val="hybridMultilevel"/>
    <w:tmpl w:val="85823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4E58F2"/>
    <w:multiLevelType w:val="hybridMultilevel"/>
    <w:tmpl w:val="BA76B848"/>
    <w:lvl w:ilvl="0" w:tplc="5CB0498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1" w:hanging="360"/>
      </w:pPr>
    </w:lvl>
    <w:lvl w:ilvl="2" w:tplc="0809001B" w:tentative="1">
      <w:start w:val="1"/>
      <w:numFmt w:val="lowerRoman"/>
      <w:lvlText w:val="%3."/>
      <w:lvlJc w:val="right"/>
      <w:pPr>
        <w:ind w:left="1091" w:hanging="180"/>
      </w:pPr>
    </w:lvl>
    <w:lvl w:ilvl="3" w:tplc="0809000F" w:tentative="1">
      <w:start w:val="1"/>
      <w:numFmt w:val="decimal"/>
      <w:lvlText w:val="%4."/>
      <w:lvlJc w:val="left"/>
      <w:pPr>
        <w:ind w:left="1811" w:hanging="360"/>
      </w:pPr>
    </w:lvl>
    <w:lvl w:ilvl="4" w:tplc="08090019" w:tentative="1">
      <w:start w:val="1"/>
      <w:numFmt w:val="lowerLetter"/>
      <w:lvlText w:val="%5."/>
      <w:lvlJc w:val="left"/>
      <w:pPr>
        <w:ind w:left="2531" w:hanging="360"/>
      </w:pPr>
    </w:lvl>
    <w:lvl w:ilvl="5" w:tplc="0809001B" w:tentative="1">
      <w:start w:val="1"/>
      <w:numFmt w:val="lowerRoman"/>
      <w:lvlText w:val="%6."/>
      <w:lvlJc w:val="right"/>
      <w:pPr>
        <w:ind w:left="3251" w:hanging="180"/>
      </w:pPr>
    </w:lvl>
    <w:lvl w:ilvl="6" w:tplc="0809000F" w:tentative="1">
      <w:start w:val="1"/>
      <w:numFmt w:val="decimal"/>
      <w:lvlText w:val="%7."/>
      <w:lvlJc w:val="left"/>
      <w:pPr>
        <w:ind w:left="3971" w:hanging="360"/>
      </w:pPr>
    </w:lvl>
    <w:lvl w:ilvl="7" w:tplc="08090019" w:tentative="1">
      <w:start w:val="1"/>
      <w:numFmt w:val="lowerLetter"/>
      <w:lvlText w:val="%8."/>
      <w:lvlJc w:val="left"/>
      <w:pPr>
        <w:ind w:left="4691" w:hanging="360"/>
      </w:pPr>
    </w:lvl>
    <w:lvl w:ilvl="8" w:tplc="0809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1619021129">
    <w:abstractNumId w:val="5"/>
  </w:num>
  <w:num w:numId="2" w16cid:durableId="1143692765">
    <w:abstractNumId w:val="4"/>
  </w:num>
  <w:num w:numId="3" w16cid:durableId="2026204959">
    <w:abstractNumId w:val="7"/>
  </w:num>
  <w:num w:numId="4" w16cid:durableId="55980655">
    <w:abstractNumId w:val="6"/>
  </w:num>
  <w:num w:numId="5" w16cid:durableId="1414661045">
    <w:abstractNumId w:val="0"/>
  </w:num>
  <w:num w:numId="6" w16cid:durableId="893661370">
    <w:abstractNumId w:val="1"/>
  </w:num>
  <w:num w:numId="7" w16cid:durableId="795680588">
    <w:abstractNumId w:val="2"/>
  </w:num>
  <w:num w:numId="8" w16cid:durableId="1356074195">
    <w:abstractNumId w:val="9"/>
  </w:num>
  <w:num w:numId="9" w16cid:durableId="1744911534">
    <w:abstractNumId w:val="10"/>
  </w:num>
  <w:num w:numId="10" w16cid:durableId="1497651015">
    <w:abstractNumId w:val="8"/>
  </w:num>
  <w:num w:numId="11" w16cid:durableId="1415783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2BA"/>
    <w:rsid w:val="00027981"/>
    <w:rsid w:val="001035BB"/>
    <w:rsid w:val="00111EB4"/>
    <w:rsid w:val="0012450C"/>
    <w:rsid w:val="001320D4"/>
    <w:rsid w:val="00153D7E"/>
    <w:rsid w:val="00163B17"/>
    <w:rsid w:val="00164985"/>
    <w:rsid w:val="0016594B"/>
    <w:rsid w:val="00175816"/>
    <w:rsid w:val="001762F7"/>
    <w:rsid w:val="001A3938"/>
    <w:rsid w:val="001F3E51"/>
    <w:rsid w:val="00201E76"/>
    <w:rsid w:val="00204258"/>
    <w:rsid w:val="002323A9"/>
    <w:rsid w:val="00267B40"/>
    <w:rsid w:val="002947DE"/>
    <w:rsid w:val="002B2DDE"/>
    <w:rsid w:val="002F2F1A"/>
    <w:rsid w:val="00315295"/>
    <w:rsid w:val="003708BB"/>
    <w:rsid w:val="003A2293"/>
    <w:rsid w:val="003C21C3"/>
    <w:rsid w:val="003F194B"/>
    <w:rsid w:val="003F40DF"/>
    <w:rsid w:val="003F47DB"/>
    <w:rsid w:val="0041752C"/>
    <w:rsid w:val="00427D0F"/>
    <w:rsid w:val="00441D13"/>
    <w:rsid w:val="00451E8E"/>
    <w:rsid w:val="0049239E"/>
    <w:rsid w:val="004C288B"/>
    <w:rsid w:val="005525BC"/>
    <w:rsid w:val="005622D7"/>
    <w:rsid w:val="00574BBF"/>
    <w:rsid w:val="005C740E"/>
    <w:rsid w:val="005E7232"/>
    <w:rsid w:val="0063200A"/>
    <w:rsid w:val="006666F2"/>
    <w:rsid w:val="006B0C39"/>
    <w:rsid w:val="006B5B93"/>
    <w:rsid w:val="006C1E28"/>
    <w:rsid w:val="006D1FD3"/>
    <w:rsid w:val="006F693D"/>
    <w:rsid w:val="00711AFD"/>
    <w:rsid w:val="00717501"/>
    <w:rsid w:val="00724AD4"/>
    <w:rsid w:val="00743C96"/>
    <w:rsid w:val="007722FE"/>
    <w:rsid w:val="0081134B"/>
    <w:rsid w:val="00852AF8"/>
    <w:rsid w:val="00897013"/>
    <w:rsid w:val="008A1DF6"/>
    <w:rsid w:val="008D1BDB"/>
    <w:rsid w:val="008E0095"/>
    <w:rsid w:val="00981B6A"/>
    <w:rsid w:val="009A2348"/>
    <w:rsid w:val="009B6582"/>
    <w:rsid w:val="00A5346F"/>
    <w:rsid w:val="00A71801"/>
    <w:rsid w:val="00AD2D13"/>
    <w:rsid w:val="00AE56CC"/>
    <w:rsid w:val="00B52F7A"/>
    <w:rsid w:val="00B64534"/>
    <w:rsid w:val="00BB5A47"/>
    <w:rsid w:val="00BD0863"/>
    <w:rsid w:val="00C27FFC"/>
    <w:rsid w:val="00C338F9"/>
    <w:rsid w:val="00CA1F86"/>
    <w:rsid w:val="00CB015D"/>
    <w:rsid w:val="00CB5E8A"/>
    <w:rsid w:val="00CF413C"/>
    <w:rsid w:val="00D24E55"/>
    <w:rsid w:val="00D4708F"/>
    <w:rsid w:val="00D51EA3"/>
    <w:rsid w:val="00D609F9"/>
    <w:rsid w:val="00D869A5"/>
    <w:rsid w:val="00D9665C"/>
    <w:rsid w:val="00DD0925"/>
    <w:rsid w:val="00DD2A9C"/>
    <w:rsid w:val="00E8428D"/>
    <w:rsid w:val="00E86879"/>
    <w:rsid w:val="00ED2152"/>
    <w:rsid w:val="00F16E85"/>
    <w:rsid w:val="00F26DC3"/>
    <w:rsid w:val="00F3205C"/>
    <w:rsid w:val="00F45241"/>
    <w:rsid w:val="00F5421D"/>
    <w:rsid w:val="00F97617"/>
    <w:rsid w:val="00FA12BA"/>
    <w:rsid w:val="00FA4190"/>
    <w:rsid w:val="00FB0B39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E0EA3"/>
  <w15:chartTrackingRefBased/>
  <w15:docId w15:val="{99866882-E397-41E4-9F48-006519E3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5B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75816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51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32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51EA3"/>
    <w:pPr>
      <w:widowControl w:val="0"/>
      <w:autoSpaceDE w:val="0"/>
      <w:autoSpaceDN w:val="0"/>
      <w:spacing w:after="0" w:line="240" w:lineRule="auto"/>
      <w:ind w:left="20"/>
    </w:pPr>
    <w:rPr>
      <w:rFonts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D51EA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g"/><Relationship Id="rId5" Type="http://schemas.openxmlformats.org/officeDocument/2006/relationships/image" Target="media/image8.jpeg"/><Relationship Id="rId4" Type="http://schemas.openxmlformats.org/officeDocument/2006/relationships/image" Target="media/image7.jpg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aylor\Downloads\Letter%20Head%20master%202025-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 master 2025-2026</Template>
  <TotalTime>4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Taylor</dc:creator>
  <cp:keywords/>
  <dc:description/>
  <cp:lastModifiedBy>Mr Taylor</cp:lastModifiedBy>
  <cp:revision>2</cp:revision>
  <cp:lastPrinted>2023-11-23T10:57:00Z</cp:lastPrinted>
  <dcterms:created xsi:type="dcterms:W3CDTF">2025-10-21T15:23:00Z</dcterms:created>
  <dcterms:modified xsi:type="dcterms:W3CDTF">2025-10-21T15:23:00Z</dcterms:modified>
</cp:coreProperties>
</file>