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EE073" w14:textId="77777777" w:rsidR="003A2293" w:rsidRDefault="003A2293"/>
    <w:p w14:paraId="69357C5C" w14:textId="77777777" w:rsidR="00AD2D13" w:rsidRDefault="00AD2D13"/>
    <w:p w14:paraId="43F0B46E" w14:textId="77777777" w:rsidR="00AD2D13" w:rsidRDefault="00AD2D13"/>
    <w:p w14:paraId="0446C618" w14:textId="77777777" w:rsidR="003F194B" w:rsidRPr="003F194B" w:rsidRDefault="003F194B" w:rsidP="003F194B">
      <w:pPr>
        <w:shd w:val="clear" w:color="auto" w:fill="FFFFFF"/>
        <w:spacing w:after="0" w:line="240" w:lineRule="auto"/>
        <w:ind w:left="-709"/>
        <w:textAlignment w:val="baseline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237E5A87" w14:textId="576953E4" w:rsidR="003F067A" w:rsidRPr="003F067A" w:rsidRDefault="003F067A" w:rsidP="003F067A">
      <w:pPr>
        <w:keepNext/>
        <w:keepLines/>
        <w:spacing w:before="240" w:after="0" w:line="240" w:lineRule="auto"/>
        <w:ind w:left="-284"/>
        <w:outlineLvl w:val="0"/>
        <w:rPr>
          <w:rFonts w:eastAsiaTheme="majorEastAsia" w:cstheme="minorHAnsi"/>
          <w:b/>
          <w:sz w:val="24"/>
          <w:szCs w:val="24"/>
        </w:rPr>
      </w:pPr>
      <w:r w:rsidRPr="003F067A">
        <w:rPr>
          <w:rFonts w:eastAsiaTheme="majorEastAsia" w:cstheme="minorHAnsi"/>
          <w:b/>
          <w:sz w:val="24"/>
          <w:szCs w:val="24"/>
        </w:rPr>
        <w:t xml:space="preserve">Subject Access Request – form </w:t>
      </w:r>
    </w:p>
    <w:p w14:paraId="4163B2BA" w14:textId="77777777" w:rsidR="003F067A" w:rsidRPr="003F067A" w:rsidRDefault="003F067A" w:rsidP="003F067A">
      <w:pPr>
        <w:keepNext/>
        <w:keepLines/>
        <w:spacing w:before="120" w:after="0" w:line="240" w:lineRule="auto"/>
        <w:ind w:left="-284"/>
        <w:outlineLvl w:val="1"/>
        <w:rPr>
          <w:rFonts w:eastAsia="Microsoft GothicNeo" w:cstheme="minorHAnsi"/>
          <w:b/>
          <w:sz w:val="24"/>
          <w:szCs w:val="24"/>
        </w:rPr>
      </w:pPr>
      <w:r w:rsidRPr="003F067A">
        <w:rPr>
          <w:rFonts w:eastAsia="Microsoft GothicNeo" w:cstheme="minorHAnsi"/>
          <w:b/>
          <w:sz w:val="24"/>
          <w:szCs w:val="24"/>
        </w:rPr>
        <w:t>Data subject (individual who the information is about)</w:t>
      </w:r>
    </w:p>
    <w:p w14:paraId="28CC6090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3F067A" w:rsidRPr="003F067A" w14:paraId="2E0C4CF2" w14:textId="77777777" w:rsidTr="009E76A6">
        <w:tc>
          <w:tcPr>
            <w:tcW w:w="4508" w:type="dxa"/>
          </w:tcPr>
          <w:p w14:paraId="43A149BB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Title</w:t>
            </w:r>
          </w:p>
        </w:tc>
        <w:tc>
          <w:tcPr>
            <w:tcW w:w="4508" w:type="dxa"/>
          </w:tcPr>
          <w:p w14:paraId="1D966779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450687A1" w14:textId="77777777" w:rsidTr="009E76A6">
        <w:tc>
          <w:tcPr>
            <w:tcW w:w="4508" w:type="dxa"/>
          </w:tcPr>
          <w:p w14:paraId="28F0BE66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Name</w:t>
            </w:r>
          </w:p>
        </w:tc>
        <w:tc>
          <w:tcPr>
            <w:tcW w:w="4508" w:type="dxa"/>
          </w:tcPr>
          <w:p w14:paraId="36C52AC5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5793DCE1" w14:textId="77777777" w:rsidTr="009E76A6">
        <w:tc>
          <w:tcPr>
            <w:tcW w:w="4508" w:type="dxa"/>
          </w:tcPr>
          <w:p w14:paraId="268E10F1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 xml:space="preserve">Date of birth </w:t>
            </w:r>
          </w:p>
        </w:tc>
        <w:tc>
          <w:tcPr>
            <w:tcW w:w="4508" w:type="dxa"/>
          </w:tcPr>
          <w:p w14:paraId="332CC525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23C31645" w14:textId="77777777" w:rsidTr="009E76A6">
        <w:tc>
          <w:tcPr>
            <w:tcW w:w="4508" w:type="dxa"/>
          </w:tcPr>
          <w:p w14:paraId="5E8D85AB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Year group (if child or young person)</w:t>
            </w:r>
          </w:p>
        </w:tc>
        <w:tc>
          <w:tcPr>
            <w:tcW w:w="4508" w:type="dxa"/>
          </w:tcPr>
          <w:p w14:paraId="764DDA78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0E3A2578" w14:textId="77777777" w:rsidR="003F067A" w:rsidRPr="003F067A" w:rsidRDefault="003F067A" w:rsidP="003F067A">
      <w:pPr>
        <w:spacing w:before="120" w:after="0" w:line="240" w:lineRule="auto"/>
        <w:rPr>
          <w:rFonts w:cstheme="minorHAnsi"/>
          <w:sz w:val="24"/>
          <w:szCs w:val="24"/>
        </w:rPr>
      </w:pPr>
    </w:p>
    <w:p w14:paraId="67BC1C3F" w14:textId="77777777" w:rsidR="003F067A" w:rsidRPr="003F067A" w:rsidRDefault="003F067A" w:rsidP="003F067A">
      <w:pPr>
        <w:keepNext/>
        <w:keepLines/>
        <w:spacing w:before="120" w:after="0" w:line="240" w:lineRule="auto"/>
        <w:outlineLvl w:val="1"/>
        <w:rPr>
          <w:rFonts w:eastAsia="Microsoft GothicNeo" w:cstheme="minorHAnsi"/>
          <w:b/>
          <w:sz w:val="24"/>
          <w:szCs w:val="24"/>
        </w:rPr>
      </w:pPr>
      <w:r w:rsidRPr="003F067A">
        <w:rPr>
          <w:rFonts w:eastAsia="Microsoft GothicNeo" w:cstheme="minorHAnsi"/>
          <w:b/>
          <w:sz w:val="24"/>
          <w:szCs w:val="24"/>
        </w:rPr>
        <w:t xml:space="preserve">Individual making the </w:t>
      </w:r>
      <w:proofErr w:type="gramStart"/>
      <w:r w:rsidRPr="003F067A">
        <w:rPr>
          <w:rFonts w:eastAsia="Microsoft GothicNeo" w:cstheme="minorHAnsi"/>
          <w:b/>
          <w:sz w:val="24"/>
          <w:szCs w:val="24"/>
        </w:rPr>
        <w:t>request</w:t>
      </w:r>
      <w:proofErr w:type="gramEnd"/>
    </w:p>
    <w:p w14:paraId="36948ACF" w14:textId="77777777" w:rsidR="003F067A" w:rsidRPr="003F067A" w:rsidRDefault="003F067A" w:rsidP="003F067A">
      <w:pPr>
        <w:spacing w:before="120"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3F067A" w:rsidRPr="003F067A" w14:paraId="6B06D3A6" w14:textId="77777777" w:rsidTr="009E76A6">
        <w:trPr>
          <w:trHeight w:val="127"/>
        </w:trPr>
        <w:tc>
          <w:tcPr>
            <w:tcW w:w="4508" w:type="dxa"/>
          </w:tcPr>
          <w:p w14:paraId="7B9DEC94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Name</w:t>
            </w:r>
          </w:p>
        </w:tc>
        <w:tc>
          <w:tcPr>
            <w:tcW w:w="4508" w:type="dxa"/>
          </w:tcPr>
          <w:p w14:paraId="7489F19C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52BA83D8" w14:textId="77777777" w:rsidTr="009E76A6">
        <w:tc>
          <w:tcPr>
            <w:tcW w:w="4508" w:type="dxa"/>
          </w:tcPr>
          <w:p w14:paraId="7FF26962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 xml:space="preserve">Date of birth </w:t>
            </w:r>
          </w:p>
        </w:tc>
        <w:tc>
          <w:tcPr>
            <w:tcW w:w="4508" w:type="dxa"/>
          </w:tcPr>
          <w:p w14:paraId="11C1CBF7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621AF789" w14:textId="77777777" w:rsidTr="009E76A6">
        <w:tc>
          <w:tcPr>
            <w:tcW w:w="4508" w:type="dxa"/>
          </w:tcPr>
          <w:p w14:paraId="5860C963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Address</w:t>
            </w:r>
          </w:p>
        </w:tc>
        <w:tc>
          <w:tcPr>
            <w:tcW w:w="4508" w:type="dxa"/>
          </w:tcPr>
          <w:p w14:paraId="141AC597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665D3F88" w14:textId="77777777" w:rsidTr="009E76A6">
        <w:tc>
          <w:tcPr>
            <w:tcW w:w="4508" w:type="dxa"/>
          </w:tcPr>
          <w:p w14:paraId="3F974020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Email address</w:t>
            </w:r>
          </w:p>
        </w:tc>
        <w:tc>
          <w:tcPr>
            <w:tcW w:w="4508" w:type="dxa"/>
          </w:tcPr>
          <w:p w14:paraId="2883E10C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50A3E314" w14:textId="77777777" w:rsidTr="009E76A6">
        <w:tc>
          <w:tcPr>
            <w:tcW w:w="4508" w:type="dxa"/>
          </w:tcPr>
          <w:p w14:paraId="225B2AC3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Contact phone number</w:t>
            </w:r>
          </w:p>
        </w:tc>
        <w:tc>
          <w:tcPr>
            <w:tcW w:w="4508" w:type="dxa"/>
          </w:tcPr>
          <w:p w14:paraId="1E8432F7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6B8279D3" w14:textId="77777777" w:rsidTr="009E76A6">
        <w:tc>
          <w:tcPr>
            <w:tcW w:w="4508" w:type="dxa"/>
          </w:tcPr>
          <w:p w14:paraId="3A4B5CB1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Identification evidence provided (if required)</w:t>
            </w:r>
          </w:p>
          <w:p w14:paraId="782FD7C0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5E74DEB4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Valid identification includes:</w:t>
            </w:r>
          </w:p>
          <w:p w14:paraId="44908644" w14:textId="77777777" w:rsidR="003F067A" w:rsidRPr="003F067A" w:rsidRDefault="003F067A" w:rsidP="003F067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 xml:space="preserve">passport driving </w:t>
            </w:r>
            <w:proofErr w:type="gramStart"/>
            <w:r w:rsidRPr="003F067A">
              <w:rPr>
                <w:rFonts w:asciiTheme="minorHAnsi" w:hAnsiTheme="minorHAnsi" w:cstheme="minorHAnsi"/>
                <w:szCs w:val="24"/>
              </w:rPr>
              <w:t>licence</w:t>
            </w:r>
            <w:proofErr w:type="gramEnd"/>
            <w:r w:rsidRPr="003F067A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77BC79A" w14:textId="3642A7C0" w:rsidR="003F067A" w:rsidRPr="003F067A" w:rsidRDefault="003F067A" w:rsidP="003F067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two forms of utility bill within last 3 months</w:t>
            </w:r>
          </w:p>
          <w:p w14:paraId="62A5442C" w14:textId="77777777" w:rsidR="003F067A" w:rsidRPr="003F067A" w:rsidRDefault="003F067A" w:rsidP="003F067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bank statement of last three months</w:t>
            </w:r>
          </w:p>
          <w:p w14:paraId="7935351B" w14:textId="77777777" w:rsidR="003F067A" w:rsidRPr="003F067A" w:rsidRDefault="003F067A" w:rsidP="003F067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council tax bill</w:t>
            </w:r>
          </w:p>
          <w:p w14:paraId="094346F2" w14:textId="77777777" w:rsidR="003F067A" w:rsidRPr="003F067A" w:rsidRDefault="003F067A" w:rsidP="003F067A">
            <w:pPr>
              <w:numPr>
                <w:ilvl w:val="0"/>
                <w:numId w:val="9"/>
              </w:numPr>
              <w:ind w:left="0" w:firstLine="0"/>
              <w:contextualSpacing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rent book</w:t>
            </w:r>
          </w:p>
        </w:tc>
        <w:tc>
          <w:tcPr>
            <w:tcW w:w="4508" w:type="dxa"/>
          </w:tcPr>
          <w:p w14:paraId="75056862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0788882B" w14:textId="77777777" w:rsidR="003F067A" w:rsidRPr="003F067A" w:rsidRDefault="003F067A" w:rsidP="003F067A">
      <w:pPr>
        <w:spacing w:before="120" w:after="0" w:line="240" w:lineRule="auto"/>
        <w:rPr>
          <w:rFonts w:cstheme="minorHAnsi"/>
          <w:sz w:val="24"/>
          <w:szCs w:val="24"/>
        </w:rPr>
      </w:pPr>
      <w:r w:rsidRPr="003F067A">
        <w:rPr>
          <w:rFonts w:cstheme="minorHAnsi"/>
          <w:sz w:val="24"/>
          <w:szCs w:val="24"/>
        </w:rPr>
        <w:t xml:space="preserve"> </w:t>
      </w:r>
    </w:p>
    <w:p w14:paraId="1BDC9E7C" w14:textId="77777777" w:rsidR="003F067A" w:rsidRPr="003F067A" w:rsidRDefault="003F067A" w:rsidP="003F067A">
      <w:pPr>
        <w:keepNext/>
        <w:keepLines/>
        <w:spacing w:before="120" w:after="0" w:line="240" w:lineRule="auto"/>
        <w:outlineLvl w:val="1"/>
        <w:rPr>
          <w:rFonts w:eastAsia="Microsoft GothicNeo" w:cstheme="minorHAnsi"/>
          <w:b/>
          <w:sz w:val="24"/>
          <w:szCs w:val="24"/>
        </w:rPr>
      </w:pPr>
      <w:r w:rsidRPr="003F067A">
        <w:rPr>
          <w:rFonts w:eastAsia="Microsoft GothicNeo" w:cstheme="minorHAnsi"/>
          <w:b/>
          <w:sz w:val="24"/>
          <w:szCs w:val="24"/>
        </w:rPr>
        <w:t xml:space="preserve">Status of individual making the request </w:t>
      </w:r>
    </w:p>
    <w:p w14:paraId="79B8ABBF" w14:textId="77777777" w:rsidR="003F067A" w:rsidRPr="003F067A" w:rsidRDefault="003F067A" w:rsidP="003F067A">
      <w:pPr>
        <w:spacing w:before="120"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3F067A" w:rsidRPr="003F067A" w14:paraId="258E9C96" w14:textId="77777777" w:rsidTr="009E76A6">
        <w:tc>
          <w:tcPr>
            <w:tcW w:w="4508" w:type="dxa"/>
          </w:tcPr>
          <w:p w14:paraId="3CA1C123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Parent/carer with parent responsibility (PR)</w:t>
            </w:r>
          </w:p>
        </w:tc>
        <w:tc>
          <w:tcPr>
            <w:tcW w:w="4508" w:type="dxa"/>
          </w:tcPr>
          <w:p w14:paraId="247B3435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7C19DCE3" w14:textId="77777777" w:rsidTr="009E76A6">
        <w:tc>
          <w:tcPr>
            <w:tcW w:w="4508" w:type="dxa"/>
          </w:tcPr>
          <w:p w14:paraId="6B19FD55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Are you acting on their written authority (please provide a copy</w:t>
            </w:r>
          </w:p>
          <w:p w14:paraId="5F1893B9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of the consent)</w:t>
            </w:r>
          </w:p>
        </w:tc>
        <w:tc>
          <w:tcPr>
            <w:tcW w:w="4508" w:type="dxa"/>
          </w:tcPr>
          <w:p w14:paraId="4CE80523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7BD1A8F9" w14:textId="77777777" w:rsidTr="009E76A6">
        <w:tc>
          <w:tcPr>
            <w:tcW w:w="4508" w:type="dxa"/>
          </w:tcPr>
          <w:p w14:paraId="073BF41E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 xml:space="preserve">Date of birth </w:t>
            </w:r>
          </w:p>
        </w:tc>
        <w:tc>
          <w:tcPr>
            <w:tcW w:w="4508" w:type="dxa"/>
          </w:tcPr>
          <w:p w14:paraId="2210DBEC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067A" w:rsidRPr="003F067A" w14:paraId="3576ACD9" w14:textId="77777777" w:rsidTr="009E76A6">
        <w:tc>
          <w:tcPr>
            <w:tcW w:w="4508" w:type="dxa"/>
          </w:tcPr>
          <w:p w14:paraId="354C5A29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If not the parent or with PR,</w:t>
            </w:r>
          </w:p>
          <w:p w14:paraId="4D2B9A8E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  <w:r w:rsidRPr="003F067A">
              <w:rPr>
                <w:rFonts w:asciiTheme="minorHAnsi" w:hAnsiTheme="minorHAnsi" w:cstheme="minorHAnsi"/>
                <w:szCs w:val="24"/>
              </w:rPr>
              <w:t>what is your role?</w:t>
            </w:r>
          </w:p>
        </w:tc>
        <w:tc>
          <w:tcPr>
            <w:tcW w:w="4508" w:type="dxa"/>
          </w:tcPr>
          <w:p w14:paraId="1CD51440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24D1D341" w14:textId="77777777" w:rsidR="003F067A" w:rsidRPr="003F067A" w:rsidRDefault="003F067A" w:rsidP="003F067A">
      <w:pPr>
        <w:spacing w:before="120" w:after="0" w:line="240" w:lineRule="auto"/>
        <w:rPr>
          <w:rFonts w:cstheme="minorHAnsi"/>
          <w:sz w:val="24"/>
          <w:szCs w:val="24"/>
        </w:rPr>
      </w:pPr>
    </w:p>
    <w:p w14:paraId="20A236F6" w14:textId="77777777" w:rsidR="003F067A" w:rsidRPr="003F067A" w:rsidRDefault="003F067A" w:rsidP="003F067A">
      <w:pPr>
        <w:keepNext/>
        <w:keepLines/>
        <w:spacing w:before="120" w:after="0" w:line="240" w:lineRule="auto"/>
        <w:outlineLvl w:val="1"/>
        <w:rPr>
          <w:rFonts w:eastAsia="Microsoft GothicNeo" w:cstheme="minorHAnsi"/>
          <w:b/>
          <w:sz w:val="24"/>
          <w:szCs w:val="24"/>
        </w:rPr>
      </w:pPr>
      <w:r w:rsidRPr="003F067A">
        <w:rPr>
          <w:rFonts w:eastAsia="Microsoft GothicNeo" w:cstheme="minorHAnsi"/>
          <w:b/>
          <w:sz w:val="24"/>
          <w:szCs w:val="24"/>
        </w:rPr>
        <w:t xml:space="preserve">Details of data </w:t>
      </w:r>
      <w:proofErr w:type="gramStart"/>
      <w:r w:rsidRPr="003F067A">
        <w:rPr>
          <w:rFonts w:eastAsia="Microsoft GothicNeo" w:cstheme="minorHAnsi"/>
          <w:b/>
          <w:sz w:val="24"/>
          <w:szCs w:val="24"/>
        </w:rPr>
        <w:t>requested</w:t>
      </w:r>
      <w:proofErr w:type="gramEnd"/>
      <w:r w:rsidRPr="003F067A">
        <w:rPr>
          <w:rFonts w:eastAsia="Microsoft GothicNeo" w:cstheme="minorHAnsi"/>
          <w:b/>
          <w:sz w:val="24"/>
          <w:szCs w:val="24"/>
        </w:rPr>
        <w:t xml:space="preserve"> </w:t>
      </w:r>
    </w:p>
    <w:p w14:paraId="0A2346C0" w14:textId="77777777" w:rsidR="003F067A" w:rsidRPr="003F067A" w:rsidRDefault="003F067A" w:rsidP="003F067A">
      <w:pPr>
        <w:spacing w:before="120"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9016"/>
      </w:tblGrid>
      <w:tr w:rsidR="003F067A" w:rsidRPr="003F067A" w14:paraId="2CFCAE20" w14:textId="77777777" w:rsidTr="009E76A6">
        <w:tc>
          <w:tcPr>
            <w:tcW w:w="9016" w:type="dxa"/>
          </w:tcPr>
          <w:p w14:paraId="065DDCE4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59EFBF96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5D95D680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5852D3C0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7C925220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14658C9D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16D02799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4A8BD3C6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71483FCC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7BC47263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3A6534C7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  <w:p w14:paraId="57A69706" w14:textId="77777777" w:rsidR="003F067A" w:rsidRPr="003F067A" w:rsidRDefault="003F067A" w:rsidP="003F067A">
            <w:pPr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74B0DF82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407B6EEB" w14:textId="77777777" w:rsidR="003F067A" w:rsidRPr="003F067A" w:rsidRDefault="003F067A" w:rsidP="003F067A">
      <w:pPr>
        <w:keepNext/>
        <w:keepLines/>
        <w:spacing w:before="120" w:after="0" w:line="240" w:lineRule="auto"/>
        <w:ind w:left="-284"/>
        <w:outlineLvl w:val="1"/>
        <w:rPr>
          <w:rFonts w:eastAsia="Microsoft GothicNeo" w:cstheme="minorHAnsi"/>
          <w:b/>
          <w:sz w:val="24"/>
          <w:szCs w:val="24"/>
        </w:rPr>
      </w:pPr>
      <w:r w:rsidRPr="003F067A">
        <w:rPr>
          <w:rFonts w:eastAsia="Microsoft GothicNeo" w:cstheme="minorHAnsi"/>
          <w:b/>
          <w:sz w:val="24"/>
          <w:szCs w:val="24"/>
        </w:rPr>
        <w:t xml:space="preserve">Declaration </w:t>
      </w:r>
    </w:p>
    <w:p w14:paraId="5A5B0E67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724467DF" w14:textId="1F1FC34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  <w:r w:rsidRPr="003F067A">
        <w:rPr>
          <w:rFonts w:cstheme="minorHAnsi"/>
          <w:sz w:val="24"/>
          <w:szCs w:val="24"/>
        </w:rPr>
        <w:t xml:space="preserve">I, ……………………………………………………, </w:t>
      </w:r>
      <w:r w:rsidRPr="003F067A">
        <w:rPr>
          <w:rFonts w:eastAsia="Microsoft GothicNeo" w:cstheme="minorHAnsi"/>
          <w:sz w:val="24"/>
          <w:szCs w:val="24"/>
        </w:rPr>
        <w:t xml:space="preserve">hereby request that </w:t>
      </w:r>
      <w:r>
        <w:rPr>
          <w:rFonts w:eastAsia="Microsoft GothicNeo" w:cstheme="minorHAnsi"/>
          <w:color w:val="FF0000"/>
          <w:sz w:val="24"/>
          <w:szCs w:val="24"/>
        </w:rPr>
        <w:t>Murray Park School</w:t>
      </w:r>
      <w:r w:rsidRPr="003F067A">
        <w:rPr>
          <w:rFonts w:eastAsia="Microsoft GothicNeo" w:cstheme="minorHAnsi"/>
          <w:color w:val="FF0000"/>
          <w:sz w:val="24"/>
          <w:szCs w:val="24"/>
        </w:rPr>
        <w:t xml:space="preserve"> </w:t>
      </w:r>
      <w:r w:rsidRPr="003F067A">
        <w:rPr>
          <w:rFonts w:eastAsia="Microsoft GothicNeo" w:cstheme="minorHAnsi"/>
          <w:sz w:val="24"/>
          <w:szCs w:val="24"/>
        </w:rPr>
        <w:t>provide the data requested about me.</w:t>
      </w:r>
    </w:p>
    <w:p w14:paraId="4551C9C7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6DB6A331" w14:textId="7777777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  <w:r w:rsidRPr="003F067A">
        <w:rPr>
          <w:rFonts w:eastAsia="Microsoft GothicNeo" w:cstheme="minorHAnsi"/>
          <w:sz w:val="24"/>
          <w:szCs w:val="24"/>
        </w:rPr>
        <w:t>Signature:</w:t>
      </w:r>
    </w:p>
    <w:p w14:paraId="129F8F15" w14:textId="7777777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</w:p>
    <w:p w14:paraId="0E40CAE9" w14:textId="7777777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  <w:r w:rsidRPr="003F067A">
        <w:rPr>
          <w:rFonts w:eastAsia="Microsoft GothicNeo" w:cstheme="minorHAnsi"/>
          <w:sz w:val="24"/>
          <w:szCs w:val="24"/>
        </w:rPr>
        <w:t>Dated:</w:t>
      </w:r>
    </w:p>
    <w:p w14:paraId="66B4FB8C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48231ED2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06624CE3" w14:textId="09924634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  <w:r w:rsidRPr="003F067A">
        <w:rPr>
          <w:rFonts w:cstheme="minorHAnsi"/>
          <w:sz w:val="24"/>
          <w:szCs w:val="24"/>
        </w:rPr>
        <w:t xml:space="preserve">I, ……………………………………………………, </w:t>
      </w:r>
      <w:r w:rsidRPr="003F067A">
        <w:rPr>
          <w:rFonts w:eastAsia="Microsoft GothicNeo" w:cstheme="minorHAnsi"/>
          <w:sz w:val="24"/>
          <w:szCs w:val="24"/>
        </w:rPr>
        <w:t xml:space="preserve">hereby request that </w:t>
      </w:r>
      <w:r>
        <w:rPr>
          <w:rFonts w:eastAsia="Microsoft GothicNeo" w:cstheme="minorHAnsi"/>
          <w:color w:val="FF0000"/>
          <w:sz w:val="24"/>
          <w:szCs w:val="24"/>
        </w:rPr>
        <w:t>Murray Park School</w:t>
      </w:r>
      <w:r w:rsidRPr="003F067A">
        <w:rPr>
          <w:rFonts w:eastAsia="Microsoft GothicNeo" w:cstheme="minorHAnsi"/>
          <w:color w:val="FF0000"/>
          <w:sz w:val="24"/>
          <w:szCs w:val="24"/>
        </w:rPr>
        <w:t xml:space="preserve"> </w:t>
      </w:r>
      <w:r w:rsidRPr="003F067A">
        <w:rPr>
          <w:rFonts w:eastAsia="Microsoft GothicNeo" w:cstheme="minorHAnsi"/>
          <w:sz w:val="24"/>
          <w:szCs w:val="24"/>
        </w:rPr>
        <w:t xml:space="preserve">provide the data requested about </w:t>
      </w:r>
      <w:r w:rsidRPr="003F067A">
        <w:rPr>
          <w:rFonts w:cstheme="minorHAnsi"/>
          <w:sz w:val="24"/>
          <w:szCs w:val="24"/>
        </w:rPr>
        <w:t xml:space="preserve">………………………………………… </w:t>
      </w:r>
      <w:r w:rsidRPr="003F067A">
        <w:rPr>
          <w:rFonts w:eastAsia="Microsoft GothicNeo" w:cstheme="minorHAnsi"/>
          <w:sz w:val="24"/>
          <w:szCs w:val="24"/>
        </w:rPr>
        <w:t xml:space="preserve">[child’s name] </w:t>
      </w:r>
      <w:proofErr w:type="gramStart"/>
      <w:r w:rsidRPr="003F067A">
        <w:rPr>
          <w:rFonts w:eastAsia="Microsoft GothicNeo" w:cstheme="minorHAnsi"/>
          <w:sz w:val="24"/>
          <w:szCs w:val="24"/>
        </w:rPr>
        <w:t>on the basis of</w:t>
      </w:r>
      <w:proofErr w:type="gramEnd"/>
      <w:r w:rsidRPr="003F067A">
        <w:rPr>
          <w:rFonts w:eastAsia="Microsoft GothicNeo" w:cstheme="minorHAnsi"/>
          <w:sz w:val="24"/>
          <w:szCs w:val="24"/>
        </w:rPr>
        <w:t xml:space="preserve"> the authority that I have provided.</w:t>
      </w:r>
    </w:p>
    <w:p w14:paraId="042C57D7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34328F80" w14:textId="7777777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  <w:r w:rsidRPr="003F067A">
        <w:rPr>
          <w:rFonts w:eastAsia="Microsoft GothicNeo" w:cstheme="minorHAnsi"/>
          <w:sz w:val="24"/>
          <w:szCs w:val="24"/>
        </w:rPr>
        <w:t>Signature:</w:t>
      </w:r>
    </w:p>
    <w:p w14:paraId="12B7E46A" w14:textId="7777777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</w:p>
    <w:p w14:paraId="33C271DA" w14:textId="77777777" w:rsidR="003F067A" w:rsidRPr="003F067A" w:rsidRDefault="003F067A" w:rsidP="003F067A">
      <w:pPr>
        <w:spacing w:before="120" w:after="0" w:line="240" w:lineRule="auto"/>
        <w:ind w:left="-284"/>
        <w:rPr>
          <w:rFonts w:eastAsia="Microsoft GothicNeo" w:cstheme="minorHAnsi"/>
          <w:sz w:val="24"/>
          <w:szCs w:val="24"/>
        </w:rPr>
      </w:pPr>
      <w:r w:rsidRPr="003F067A">
        <w:rPr>
          <w:rFonts w:eastAsia="Microsoft GothicNeo" w:cstheme="minorHAnsi"/>
          <w:sz w:val="24"/>
          <w:szCs w:val="24"/>
        </w:rPr>
        <w:t>Dated:</w:t>
      </w:r>
    </w:p>
    <w:p w14:paraId="45968CA4" w14:textId="77777777" w:rsidR="003F067A" w:rsidRPr="003F067A" w:rsidRDefault="003F067A" w:rsidP="003F067A">
      <w:pPr>
        <w:spacing w:before="120" w:after="0" w:line="240" w:lineRule="auto"/>
        <w:ind w:left="-284"/>
        <w:rPr>
          <w:rFonts w:cstheme="minorHAnsi"/>
          <w:sz w:val="24"/>
          <w:szCs w:val="24"/>
        </w:rPr>
      </w:pPr>
    </w:p>
    <w:p w14:paraId="2A2A29F0" w14:textId="77777777" w:rsidR="00AD2D13" w:rsidRPr="003F194B" w:rsidRDefault="00AD2D13" w:rsidP="0048389F">
      <w:pPr>
        <w:spacing w:after="0" w:line="240" w:lineRule="auto"/>
        <w:ind w:left="-709"/>
        <w:rPr>
          <w:rFonts w:asciiTheme="majorHAnsi" w:hAnsiTheme="majorHAnsi" w:cstheme="majorHAnsi"/>
        </w:rPr>
      </w:pPr>
    </w:p>
    <w:p w14:paraId="09CC2F5C" w14:textId="77777777" w:rsidR="003708BB" w:rsidRPr="003F194B" w:rsidRDefault="003708BB" w:rsidP="0048389F">
      <w:pPr>
        <w:spacing w:after="0" w:line="240" w:lineRule="auto"/>
        <w:rPr>
          <w:rFonts w:asciiTheme="majorHAnsi" w:hAnsiTheme="majorHAnsi" w:cstheme="majorHAnsi"/>
        </w:rPr>
      </w:pPr>
    </w:p>
    <w:sectPr w:rsidR="003708BB" w:rsidRPr="003F194B" w:rsidSect="003F194B">
      <w:footerReference w:type="default" r:id="rId7"/>
      <w:headerReference w:type="first" r:id="rId8"/>
      <w:footerReference w:type="first" r:id="rId9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A680" w14:textId="77777777" w:rsidR="00F45241" w:rsidRDefault="00F45241" w:rsidP="00AD2D13">
      <w:pPr>
        <w:spacing w:after="0" w:line="240" w:lineRule="auto"/>
      </w:pPr>
      <w:r>
        <w:separator/>
      </w:r>
    </w:p>
  </w:endnote>
  <w:endnote w:type="continuationSeparator" w:id="0">
    <w:p w14:paraId="3DBBE5C1" w14:textId="77777777" w:rsidR="00F45241" w:rsidRDefault="00F45241" w:rsidP="00AD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GothicNeo">
    <w:altName w:val="Microsoft GothicNeo"/>
    <w:charset w:val="81"/>
    <w:family w:val="swiss"/>
    <w:pitch w:val="variable"/>
    <w:sig w:usb0="800002BF" w:usb1="29D7A47B" w:usb2="00000010" w:usb3="00000000" w:csb0="0029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E957" w14:textId="1A28AFED" w:rsidR="00AD2D13" w:rsidRDefault="00AD2D13">
    <w:pPr>
      <w:pStyle w:val="Footer"/>
    </w:pPr>
    <w:r w:rsidRPr="00AD2D13">
      <w:rPr>
        <w:noProof/>
      </w:rPr>
      <w:drawing>
        <wp:anchor distT="0" distB="0" distL="114300" distR="114300" simplePos="0" relativeHeight="251675648" behindDoc="0" locked="0" layoutInCell="1" allowOverlap="1" wp14:anchorId="2ECBA971" wp14:editId="563019E2">
          <wp:simplePos x="0" y="0"/>
          <wp:positionH relativeFrom="column">
            <wp:posOffset>-1520825</wp:posOffset>
          </wp:positionH>
          <wp:positionV relativeFrom="paragraph">
            <wp:posOffset>-80173</wp:posOffset>
          </wp:positionV>
          <wp:extent cx="8707755" cy="700405"/>
          <wp:effectExtent l="0" t="0" r="0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DF30" w14:textId="77777777" w:rsidR="00FA4190" w:rsidRDefault="00FA4190">
    <w:pPr>
      <w:pStyle w:val="Footer"/>
    </w:pPr>
  </w:p>
  <w:p w14:paraId="58638D6B" w14:textId="77777777" w:rsidR="00FA4190" w:rsidRDefault="00FA4190">
    <w:pPr>
      <w:pStyle w:val="Footer"/>
    </w:pPr>
  </w:p>
  <w:p w14:paraId="5AE73393" w14:textId="77777777" w:rsidR="00FA4190" w:rsidRDefault="00FA4190">
    <w:pPr>
      <w:pStyle w:val="Footer"/>
    </w:pPr>
  </w:p>
  <w:p w14:paraId="43F0C631" w14:textId="77777777" w:rsidR="00FA4190" w:rsidRDefault="00FA4190">
    <w:pPr>
      <w:pStyle w:val="Footer"/>
    </w:pPr>
  </w:p>
  <w:p w14:paraId="0E116B4E" w14:textId="72B2799F" w:rsidR="00AD2D13" w:rsidRDefault="009A2348">
    <w:pPr>
      <w:pStyle w:val="Footer"/>
    </w:pPr>
    <w:r w:rsidRPr="00AD2D13">
      <w:rPr>
        <w:noProof/>
      </w:rPr>
      <w:drawing>
        <wp:anchor distT="0" distB="0" distL="114300" distR="114300" simplePos="0" relativeHeight="251661312" behindDoc="0" locked="0" layoutInCell="1" allowOverlap="1" wp14:anchorId="51BC4434" wp14:editId="1281B623">
          <wp:simplePos x="0" y="0"/>
          <wp:positionH relativeFrom="leftMargin">
            <wp:posOffset>1384935</wp:posOffset>
          </wp:positionH>
          <wp:positionV relativeFrom="paragraph">
            <wp:posOffset>-644525</wp:posOffset>
          </wp:positionV>
          <wp:extent cx="534035" cy="471170"/>
          <wp:effectExtent l="0" t="0" r="0" b="5080"/>
          <wp:wrapNone/>
          <wp:docPr id="56" name="Picture 56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noProof/>
      </w:rPr>
      <w:drawing>
        <wp:anchor distT="0" distB="0" distL="114300" distR="114300" simplePos="0" relativeHeight="251683840" behindDoc="0" locked="0" layoutInCell="1" allowOverlap="1" wp14:anchorId="14A34FEA" wp14:editId="3E2848E3">
          <wp:simplePos x="0" y="0"/>
          <wp:positionH relativeFrom="column">
            <wp:posOffset>1333500</wp:posOffset>
          </wp:positionH>
          <wp:positionV relativeFrom="paragraph">
            <wp:posOffset>-752469</wp:posOffset>
          </wp:positionV>
          <wp:extent cx="516047" cy="732120"/>
          <wp:effectExtent l="0" t="0" r="0" b="0"/>
          <wp:wrapNone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047" cy="7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</w:rPr>
      <w:drawing>
        <wp:anchor distT="0" distB="0" distL="114300" distR="114300" simplePos="0" relativeHeight="251685888" behindDoc="0" locked="0" layoutInCell="1" allowOverlap="1" wp14:anchorId="4DCA9986" wp14:editId="17CA6A56">
          <wp:simplePos x="0" y="0"/>
          <wp:positionH relativeFrom="column">
            <wp:posOffset>2219325</wp:posOffset>
          </wp:positionH>
          <wp:positionV relativeFrom="paragraph">
            <wp:posOffset>-590550</wp:posOffset>
          </wp:positionV>
          <wp:extent cx="422476" cy="422476"/>
          <wp:effectExtent l="0" t="0" r="0" b="0"/>
          <wp:wrapNone/>
          <wp:docPr id="2" name="Picture 2" descr="A logo for a computer frame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uter framework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476" cy="422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D2D13">
      <w:rPr>
        <w:noProof/>
      </w:rPr>
      <w:drawing>
        <wp:anchor distT="0" distB="0" distL="114300" distR="114300" simplePos="0" relativeHeight="251662336" behindDoc="0" locked="0" layoutInCell="1" allowOverlap="1" wp14:anchorId="027A9155" wp14:editId="7A653A27">
          <wp:simplePos x="0" y="0"/>
          <wp:positionH relativeFrom="column">
            <wp:posOffset>3011170</wp:posOffset>
          </wp:positionH>
          <wp:positionV relativeFrom="paragraph">
            <wp:posOffset>-608330</wp:posOffset>
          </wp:positionV>
          <wp:extent cx="554355" cy="457200"/>
          <wp:effectExtent l="0" t="0" r="0" b="0"/>
          <wp:wrapNone/>
          <wp:docPr id="57" name="Picture 57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59748FE5" wp14:editId="6E1351C9">
          <wp:simplePos x="0" y="0"/>
          <wp:positionH relativeFrom="column">
            <wp:posOffset>3926205</wp:posOffset>
          </wp:positionH>
          <wp:positionV relativeFrom="paragraph">
            <wp:posOffset>-644525</wp:posOffset>
          </wp:positionV>
          <wp:extent cx="474297" cy="474297"/>
          <wp:effectExtent l="0" t="0" r="2540" b="2540"/>
          <wp:wrapNone/>
          <wp:docPr id="54" name="Picture 5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297" cy="47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</w:rPr>
      <w:drawing>
        <wp:anchor distT="0" distB="0" distL="114300" distR="114300" simplePos="0" relativeHeight="251664384" behindDoc="0" locked="0" layoutInCell="1" allowOverlap="1" wp14:anchorId="7733E45E" wp14:editId="536E1CC9">
          <wp:simplePos x="0" y="0"/>
          <wp:positionH relativeFrom="column">
            <wp:posOffset>4668520</wp:posOffset>
          </wp:positionH>
          <wp:positionV relativeFrom="paragraph">
            <wp:posOffset>-608330</wp:posOffset>
          </wp:positionV>
          <wp:extent cx="742950" cy="454660"/>
          <wp:effectExtent l="0" t="0" r="0" b="2540"/>
          <wp:wrapNone/>
          <wp:docPr id="58" name="Picture 58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</w:rPr>
      <w:drawing>
        <wp:anchor distT="0" distB="0" distL="114300" distR="114300" simplePos="0" relativeHeight="251665408" behindDoc="0" locked="0" layoutInCell="1" allowOverlap="1" wp14:anchorId="7B501B90" wp14:editId="39A6BE5D">
          <wp:simplePos x="0" y="0"/>
          <wp:positionH relativeFrom="column">
            <wp:posOffset>5674360</wp:posOffset>
          </wp:positionH>
          <wp:positionV relativeFrom="paragraph">
            <wp:posOffset>-575310</wp:posOffset>
          </wp:positionV>
          <wp:extent cx="565150" cy="340995"/>
          <wp:effectExtent l="0" t="0" r="6350" b="1905"/>
          <wp:wrapNone/>
          <wp:docPr id="59" name="Picture 59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2152" w:rsidRPr="00AD2D13">
      <w:rPr>
        <w:noProof/>
      </w:rPr>
      <w:drawing>
        <wp:anchor distT="0" distB="0" distL="114300" distR="114300" simplePos="0" relativeHeight="251667456" behindDoc="0" locked="0" layoutInCell="1" allowOverlap="1" wp14:anchorId="1BE2FCC9" wp14:editId="7F6A5E79">
          <wp:simplePos x="0" y="0"/>
          <wp:positionH relativeFrom="column">
            <wp:posOffset>-1482725</wp:posOffset>
          </wp:positionH>
          <wp:positionV relativeFrom="paragraph">
            <wp:posOffset>-89535</wp:posOffset>
          </wp:positionV>
          <wp:extent cx="8707755" cy="700405"/>
          <wp:effectExtent l="0" t="0" r="0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346F" w:rsidRPr="00AD2D13">
      <w:rPr>
        <w:noProof/>
      </w:rPr>
      <w:drawing>
        <wp:anchor distT="0" distB="0" distL="114300" distR="114300" simplePos="0" relativeHeight="251681792" behindDoc="0" locked="0" layoutInCell="1" allowOverlap="1" wp14:anchorId="6CB4A52F" wp14:editId="336A6F6B">
          <wp:simplePos x="0" y="0"/>
          <wp:positionH relativeFrom="leftMargin">
            <wp:posOffset>441642</wp:posOffset>
          </wp:positionH>
          <wp:positionV relativeFrom="paragraph">
            <wp:posOffset>-669607</wp:posOffset>
          </wp:positionV>
          <wp:extent cx="471170" cy="471170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0F2C" w14:textId="77777777" w:rsidR="00F45241" w:rsidRDefault="00F45241" w:rsidP="00AD2D13">
      <w:pPr>
        <w:spacing w:after="0" w:line="240" w:lineRule="auto"/>
      </w:pPr>
      <w:r>
        <w:separator/>
      </w:r>
    </w:p>
  </w:footnote>
  <w:footnote w:type="continuationSeparator" w:id="0">
    <w:p w14:paraId="0523C90A" w14:textId="77777777" w:rsidR="00F45241" w:rsidRDefault="00F45241" w:rsidP="00AD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EB98" w14:textId="77777777" w:rsidR="00AD2D13" w:rsidRDefault="00AD2D1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9AA18B" wp14:editId="63D35E95">
          <wp:simplePos x="0" y="0"/>
          <wp:positionH relativeFrom="column">
            <wp:posOffset>-962025</wp:posOffset>
          </wp:positionH>
          <wp:positionV relativeFrom="paragraph">
            <wp:posOffset>-428159</wp:posOffset>
          </wp:positionV>
          <wp:extent cx="7604364" cy="1733056"/>
          <wp:effectExtent l="0" t="0" r="0" b="63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64" cy="1733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2394"/>
    <w:multiLevelType w:val="hybridMultilevel"/>
    <w:tmpl w:val="53E26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B0407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E31B0B"/>
    <w:multiLevelType w:val="hybridMultilevel"/>
    <w:tmpl w:val="6ED2D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546774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714268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3632C8"/>
    <w:multiLevelType w:val="multilevel"/>
    <w:tmpl w:val="C8C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215225"/>
    <w:multiLevelType w:val="hybridMultilevel"/>
    <w:tmpl w:val="24E8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62778"/>
    <w:multiLevelType w:val="multilevel"/>
    <w:tmpl w:val="BE8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0F7BAB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021129">
    <w:abstractNumId w:val="5"/>
  </w:num>
  <w:num w:numId="2" w16cid:durableId="1143692765">
    <w:abstractNumId w:val="4"/>
  </w:num>
  <w:num w:numId="3" w16cid:durableId="2026204959">
    <w:abstractNumId w:val="7"/>
  </w:num>
  <w:num w:numId="4" w16cid:durableId="55980655">
    <w:abstractNumId w:val="6"/>
  </w:num>
  <w:num w:numId="5" w16cid:durableId="1414661045">
    <w:abstractNumId w:val="0"/>
  </w:num>
  <w:num w:numId="6" w16cid:durableId="893661370">
    <w:abstractNumId w:val="1"/>
  </w:num>
  <w:num w:numId="7" w16cid:durableId="795680588">
    <w:abstractNumId w:val="3"/>
  </w:num>
  <w:num w:numId="8" w16cid:durableId="1356074195">
    <w:abstractNumId w:val="8"/>
  </w:num>
  <w:num w:numId="9" w16cid:durableId="681129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4B"/>
    <w:rsid w:val="00164985"/>
    <w:rsid w:val="001762F7"/>
    <w:rsid w:val="00204258"/>
    <w:rsid w:val="002F2F1A"/>
    <w:rsid w:val="003708BB"/>
    <w:rsid w:val="003A2293"/>
    <w:rsid w:val="003F067A"/>
    <w:rsid w:val="003F194B"/>
    <w:rsid w:val="003F47DB"/>
    <w:rsid w:val="00427D0F"/>
    <w:rsid w:val="00441D13"/>
    <w:rsid w:val="0048389F"/>
    <w:rsid w:val="005622D7"/>
    <w:rsid w:val="006B5B93"/>
    <w:rsid w:val="0081134B"/>
    <w:rsid w:val="00981B6A"/>
    <w:rsid w:val="009A2348"/>
    <w:rsid w:val="00A5346F"/>
    <w:rsid w:val="00AD2D13"/>
    <w:rsid w:val="00AE56CC"/>
    <w:rsid w:val="00B64534"/>
    <w:rsid w:val="00CB015D"/>
    <w:rsid w:val="00ED2152"/>
    <w:rsid w:val="00F45241"/>
    <w:rsid w:val="00FA4190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EC0A8"/>
  <w15:chartTrackingRefBased/>
  <w15:docId w15:val="{F3888667-E62F-44F7-A38A-F8294133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13"/>
  </w:style>
  <w:style w:type="paragraph" w:styleId="Footer">
    <w:name w:val="footer"/>
    <w:basedOn w:val="Normal"/>
    <w:link w:val="Foot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13"/>
  </w:style>
  <w:style w:type="paragraph" w:styleId="ListParagraph">
    <w:name w:val="List Paragraph"/>
    <w:basedOn w:val="Normal"/>
    <w:uiPriority w:val="34"/>
    <w:qFormat/>
    <w:rsid w:val="003F194B"/>
    <w:pPr>
      <w:ind w:left="720"/>
      <w:contextualSpacing/>
    </w:pPr>
  </w:style>
  <w:style w:type="table" w:styleId="TableGrid">
    <w:name w:val="Table Grid"/>
    <w:basedOn w:val="TableNormal"/>
    <w:uiPriority w:val="39"/>
    <w:rsid w:val="003F067A"/>
    <w:pPr>
      <w:spacing w:after="0" w:line="240" w:lineRule="auto"/>
      <w:ind w:left="-284"/>
    </w:pPr>
    <w:rPr>
      <w:rFonts w:ascii="Arial" w:hAnsi="Arial" w:cs="Arial"/>
      <w:bCs/>
      <w:color w:val="002060"/>
      <w:kern w:val="2"/>
      <w:sz w:val="24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g"/><Relationship Id="rId4" Type="http://schemas.openxmlformats.org/officeDocument/2006/relationships/image" Target="media/image6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agen\OneDrive%20-%20Murray%20Park%20School\SLT\Marketing\Letter%20Head\$$%20Letter%20Head%202022-2023%20GOOD%20LOGO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$$ Letter Head 2022-2023 GOOD LOGOV2</Template>
  <TotalTime>0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Hagen</dc:creator>
  <cp:keywords/>
  <dc:description/>
  <cp:lastModifiedBy>Heather Halford</cp:lastModifiedBy>
  <cp:revision>2</cp:revision>
  <dcterms:created xsi:type="dcterms:W3CDTF">2023-10-17T14:46:00Z</dcterms:created>
  <dcterms:modified xsi:type="dcterms:W3CDTF">2023-10-17T14:46:00Z</dcterms:modified>
</cp:coreProperties>
</file>