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EE073" w14:textId="77777777" w:rsidR="003A2293" w:rsidRDefault="003A2293"/>
    <w:p w14:paraId="69357C5C" w14:textId="77777777" w:rsidR="00AD2D13" w:rsidRDefault="00AD2D13"/>
    <w:p w14:paraId="43F0B46E" w14:textId="77777777" w:rsidR="00AD2D13" w:rsidRDefault="00AD2D13"/>
    <w:p w14:paraId="2A2A29F0" w14:textId="77777777" w:rsidR="00AD2D13" w:rsidRPr="003F194B" w:rsidRDefault="00AD2D13" w:rsidP="00B16AF7">
      <w:pPr>
        <w:spacing w:after="0" w:line="240" w:lineRule="auto"/>
        <w:rPr>
          <w:rFonts w:asciiTheme="majorHAnsi" w:hAnsiTheme="majorHAnsi" w:cstheme="majorHAnsi"/>
        </w:rPr>
      </w:pPr>
    </w:p>
    <w:p w14:paraId="21E53A1E" w14:textId="77777777" w:rsidR="000A3699" w:rsidRDefault="000A3699" w:rsidP="000A3699">
      <w:pPr>
        <w:pStyle w:val="Heading1"/>
        <w:ind w:left="0"/>
      </w:pPr>
      <w:r w:rsidRPr="000A3699">
        <w:t>Withdrawal of consent form – on behalf of the pupil</w:t>
      </w:r>
    </w:p>
    <w:p w14:paraId="0731D07E" w14:textId="77777777" w:rsidR="00B16AF7" w:rsidRPr="00B16AF7" w:rsidRDefault="00B16AF7" w:rsidP="00B16AF7">
      <w:pPr>
        <w:rPr>
          <w:color w:val="000000" w:themeColor="text1"/>
        </w:rPr>
      </w:pPr>
    </w:p>
    <w:p w14:paraId="71F36172" w14:textId="1D181DD5" w:rsidR="000A3699" w:rsidRPr="00B16AF7" w:rsidRDefault="000A3699" w:rsidP="000A3699">
      <w:pPr>
        <w:rPr>
          <w:rFonts w:hint="eastAsia"/>
          <w:color w:val="000000" w:themeColor="text1"/>
          <w:szCs w:val="20"/>
        </w:rPr>
      </w:pPr>
      <w:r w:rsidRPr="00B16AF7">
        <w:rPr>
          <w:rFonts w:hint="eastAsia"/>
          <w:color w:val="000000" w:themeColor="text1"/>
          <w:szCs w:val="20"/>
        </w:rPr>
        <w:t>Please complete and deliver this form to the school office with your signature.</w:t>
      </w:r>
    </w:p>
    <w:p w14:paraId="20EE365F" w14:textId="413D46BA" w:rsidR="000A3699" w:rsidRPr="00B16AF7" w:rsidRDefault="000A3699" w:rsidP="000A3699">
      <w:pPr>
        <w:rPr>
          <w:rFonts w:hint="eastAsia"/>
          <w:color w:val="000000" w:themeColor="text1"/>
          <w:szCs w:val="20"/>
        </w:rPr>
      </w:pPr>
      <w:r w:rsidRPr="00B16AF7">
        <w:rPr>
          <w:rFonts w:hint="eastAsia"/>
          <w:color w:val="000000" w:themeColor="text1"/>
          <w:szCs w:val="20"/>
        </w:rPr>
        <w:t xml:space="preserve">Please note that as a school we may have contractual, statutory and/or regulatory reasons why we will still process and hold details of a pupil, parent, staff member, </w:t>
      </w:r>
      <w:proofErr w:type="gramStart"/>
      <w:r w:rsidRPr="00B16AF7">
        <w:rPr>
          <w:rFonts w:hint="eastAsia"/>
          <w:color w:val="000000" w:themeColor="text1"/>
          <w:szCs w:val="20"/>
        </w:rPr>
        <w:t>volunteer</w:t>
      </w:r>
      <w:proofErr w:type="gramEnd"/>
      <w:r w:rsidRPr="00B16AF7">
        <w:rPr>
          <w:rFonts w:hint="eastAsia"/>
          <w:color w:val="000000" w:themeColor="text1"/>
          <w:szCs w:val="20"/>
        </w:rPr>
        <w:t xml:space="preserve"> or other person. </w:t>
      </w:r>
    </w:p>
    <w:p w14:paraId="6DA899F9" w14:textId="1A059185" w:rsidR="000A3699" w:rsidRPr="00B16AF7" w:rsidRDefault="000A3699" w:rsidP="000A3699">
      <w:pPr>
        <w:rPr>
          <w:rFonts w:cstheme="minorHAnsi"/>
          <w:color w:val="000000" w:themeColor="text1"/>
          <w:szCs w:val="20"/>
        </w:rPr>
      </w:pPr>
      <w:r w:rsidRPr="00B16AF7">
        <w:rPr>
          <w:rFonts w:hint="eastAsia"/>
          <w:color w:val="000000" w:themeColor="text1"/>
          <w:szCs w:val="20"/>
        </w:rPr>
        <w:t xml:space="preserve">Where two parents share parental </w:t>
      </w:r>
      <w:r>
        <w:rPr>
          <w:rFonts w:hint="eastAsia"/>
          <w:szCs w:val="20"/>
        </w:rPr>
        <w:t xml:space="preserve">responsibility, or where PR is shared, and the pupil </w:t>
      </w:r>
      <w:proofErr w:type="gramStart"/>
      <w:r>
        <w:rPr>
          <w:rFonts w:hint="eastAsia"/>
          <w:szCs w:val="20"/>
        </w:rPr>
        <w:t>is capable of expressi</w:t>
      </w:r>
      <w:r w:rsidRPr="00B16AF7">
        <w:rPr>
          <w:rFonts w:hint="eastAsia"/>
          <w:color w:val="000000" w:themeColor="text1"/>
          <w:szCs w:val="20"/>
        </w:rPr>
        <w:t>ng</w:t>
      </w:r>
      <w:proofErr w:type="gramEnd"/>
      <w:r w:rsidRPr="00B16AF7">
        <w:rPr>
          <w:rFonts w:hint="eastAsia"/>
          <w:color w:val="000000" w:themeColor="text1"/>
          <w:szCs w:val="20"/>
        </w:rPr>
        <w:t xml:space="preserve"> a view and there is conflict between the individuals the process of withdrawing consent will be subject to an evaluation and discussion to enable a decision to be reached that is considered to be in the </w:t>
      </w:r>
      <w:r w:rsidRPr="00B16AF7">
        <w:rPr>
          <w:rFonts w:cstheme="minorHAnsi"/>
          <w:color w:val="000000" w:themeColor="text1"/>
          <w:szCs w:val="20"/>
        </w:rPr>
        <w:t>pupil</w:t>
      </w:r>
      <w:r w:rsidR="00B16AF7" w:rsidRPr="00B16AF7">
        <w:rPr>
          <w:rFonts w:cstheme="minorHAnsi"/>
          <w:color w:val="000000" w:themeColor="text1"/>
          <w:szCs w:val="20"/>
        </w:rPr>
        <w:t>’</w:t>
      </w:r>
      <w:r w:rsidRPr="00B16AF7">
        <w:rPr>
          <w:rFonts w:cstheme="minorHAnsi"/>
          <w:color w:val="000000" w:themeColor="text1"/>
          <w:szCs w:val="20"/>
        </w:rPr>
        <w:t>s best interests.</w:t>
      </w:r>
    </w:p>
    <w:p w14:paraId="2CC5002D" w14:textId="05DF93C6" w:rsidR="000A3699" w:rsidRPr="00B16AF7" w:rsidRDefault="000A3699" w:rsidP="000A3699">
      <w:pPr>
        <w:rPr>
          <w:rFonts w:cstheme="minorHAnsi"/>
          <w:color w:val="000000" w:themeColor="text1"/>
          <w:szCs w:val="20"/>
        </w:rPr>
      </w:pPr>
      <w:r w:rsidRPr="00B16AF7">
        <w:rPr>
          <w:rFonts w:cstheme="minorHAnsi"/>
          <w:color w:val="000000" w:themeColor="text1"/>
          <w:szCs w:val="20"/>
        </w:rPr>
        <w:t>We may need to seek identification evidence and have sight of any Court Order or Parental Responsibility Agreement in some cases to action this request. If this is the case a senior member of school staff will discuss this with you.</w:t>
      </w:r>
    </w:p>
    <w:p w14:paraId="1CA489CE" w14:textId="77777777" w:rsidR="000A3699" w:rsidRPr="00B16AF7" w:rsidRDefault="000A3699" w:rsidP="000A3699">
      <w:pPr>
        <w:rPr>
          <w:rFonts w:cstheme="minorHAnsi"/>
          <w:color w:val="000000" w:themeColor="text1"/>
          <w:szCs w:val="20"/>
        </w:rPr>
      </w:pPr>
      <w:r w:rsidRPr="00B16AF7">
        <w:rPr>
          <w:rFonts w:cstheme="minorHAnsi"/>
          <w:color w:val="000000" w:themeColor="text1"/>
          <w:szCs w:val="20"/>
        </w:rPr>
        <w:t>I, ……………………………………………………</w:t>
      </w:r>
      <w:proofErr w:type="gramStart"/>
      <w:r w:rsidRPr="00B16AF7">
        <w:rPr>
          <w:rFonts w:cstheme="minorHAnsi"/>
          <w:color w:val="000000" w:themeColor="text1"/>
          <w:szCs w:val="20"/>
        </w:rPr>
        <w:t>…..</w:t>
      </w:r>
      <w:proofErr w:type="gramEnd"/>
      <w:r w:rsidRPr="00B16AF7">
        <w:rPr>
          <w:rFonts w:cstheme="minorHAnsi"/>
          <w:color w:val="000000" w:themeColor="text1"/>
          <w:szCs w:val="20"/>
        </w:rPr>
        <w:t xml:space="preserve"> </w:t>
      </w:r>
      <w:r w:rsidRPr="00B16AF7">
        <w:rPr>
          <w:rFonts w:eastAsia="Microsoft GothicNeo" w:cstheme="minorHAnsi"/>
          <w:color w:val="000000" w:themeColor="text1"/>
          <w:szCs w:val="20"/>
        </w:rPr>
        <w:t>withdraw consent in respect of</w:t>
      </w:r>
      <w:r w:rsidRPr="00B16AF7">
        <w:rPr>
          <w:rFonts w:cstheme="minorHAnsi"/>
          <w:color w:val="000000" w:themeColor="text1"/>
          <w:szCs w:val="20"/>
        </w:rPr>
        <w:t xml:space="preserve"> </w:t>
      </w:r>
    </w:p>
    <w:p w14:paraId="6F4753F0" w14:textId="067CEE0E" w:rsidR="000A3699" w:rsidRPr="00B16AF7" w:rsidRDefault="000A3699" w:rsidP="000A3699">
      <w:pPr>
        <w:rPr>
          <w:rFonts w:eastAsia="Microsoft GothicNeo" w:cstheme="minorHAnsi"/>
          <w:color w:val="000000" w:themeColor="text1"/>
          <w:szCs w:val="20"/>
        </w:rPr>
      </w:pPr>
      <w:r w:rsidRPr="00B16AF7">
        <w:rPr>
          <w:rFonts w:cstheme="minorHAnsi"/>
          <w:color w:val="000000" w:themeColor="text1"/>
          <w:szCs w:val="20"/>
        </w:rPr>
        <w:t xml:space="preserve">……………………………………………….. </w:t>
      </w:r>
      <w:r w:rsidRPr="00B16AF7">
        <w:rPr>
          <w:rFonts w:eastAsia="Microsoft GothicNeo" w:cstheme="minorHAnsi"/>
          <w:color w:val="000000" w:themeColor="text1"/>
          <w:szCs w:val="20"/>
        </w:rPr>
        <w:t>(</w:t>
      </w:r>
      <w:proofErr w:type="gramStart"/>
      <w:r w:rsidRPr="00B16AF7">
        <w:rPr>
          <w:rFonts w:eastAsia="Microsoft GothicNeo" w:cstheme="minorHAnsi"/>
          <w:color w:val="000000" w:themeColor="text1"/>
          <w:szCs w:val="20"/>
        </w:rPr>
        <w:t>pupil</w:t>
      </w:r>
      <w:proofErr w:type="gramEnd"/>
      <w:r w:rsidRPr="00B16AF7">
        <w:rPr>
          <w:rFonts w:eastAsia="Microsoft GothicNeo" w:cstheme="minorHAnsi"/>
          <w:color w:val="000000" w:themeColor="text1"/>
          <w:szCs w:val="20"/>
        </w:rPr>
        <w:t xml:space="preserve"> name) for </w:t>
      </w:r>
      <w:r w:rsidR="00B16AF7" w:rsidRPr="00B16AF7">
        <w:rPr>
          <w:rFonts w:eastAsia="Microsoft GothicNeo" w:cstheme="minorHAnsi"/>
          <w:color w:val="000000" w:themeColor="text1"/>
          <w:szCs w:val="20"/>
        </w:rPr>
        <w:t>Murray Park School</w:t>
      </w:r>
      <w:r w:rsidRPr="00B16AF7">
        <w:rPr>
          <w:rFonts w:eastAsia="Microsoft GothicNeo" w:cstheme="minorHAnsi"/>
          <w:color w:val="000000" w:themeColor="text1"/>
          <w:szCs w:val="20"/>
        </w:rPr>
        <w:t xml:space="preserve"> to process my child’s personal data. I withdraw consent to process their personal </w:t>
      </w:r>
      <w:proofErr w:type="gramStart"/>
      <w:r w:rsidRPr="00B16AF7">
        <w:rPr>
          <w:rFonts w:eastAsia="Microsoft GothicNeo" w:cstheme="minorHAnsi"/>
          <w:color w:val="000000" w:themeColor="text1"/>
          <w:szCs w:val="20"/>
        </w:rPr>
        <w:t>data</w:t>
      </w:r>
      <w:proofErr w:type="gramEnd"/>
      <w:r w:rsidRPr="00B16AF7">
        <w:rPr>
          <w:rFonts w:eastAsia="Microsoft GothicNeo" w:cstheme="minorHAnsi"/>
          <w:color w:val="000000" w:themeColor="text1"/>
          <w:szCs w:val="20"/>
        </w:rPr>
        <w:t xml:space="preserve"> </w:t>
      </w:r>
    </w:p>
    <w:p w14:paraId="1E6C0F8E" w14:textId="77777777" w:rsidR="000A3699" w:rsidRPr="00B16AF7" w:rsidRDefault="000A3699" w:rsidP="000A3699">
      <w:pPr>
        <w:rPr>
          <w:rFonts w:cstheme="minorHAnsi"/>
          <w:color w:val="000000" w:themeColor="text1"/>
          <w:szCs w:val="20"/>
        </w:rPr>
      </w:pPr>
      <w:r w:rsidRPr="00B16AF7">
        <w:rPr>
          <w:rFonts w:eastAsia="Microsoft GothicNeo" w:cstheme="minorHAnsi"/>
          <w:color w:val="000000" w:themeColor="text1"/>
          <w:szCs w:val="20"/>
        </w:rPr>
        <w:t xml:space="preserve">for the purpose of </w:t>
      </w:r>
      <w:r w:rsidRPr="00B16AF7">
        <w:rPr>
          <w:rFonts w:cstheme="minorHAnsi"/>
          <w:color w:val="000000" w:themeColor="text1"/>
          <w:szCs w:val="20"/>
        </w:rPr>
        <w:t xml:space="preserve">…………………………………………………… </w:t>
      </w:r>
      <w:r w:rsidRPr="00B16AF7">
        <w:rPr>
          <w:rFonts w:eastAsia="Microsoft GothicNeo" w:cstheme="minorHAnsi"/>
          <w:color w:val="000000" w:themeColor="text1"/>
          <w:szCs w:val="20"/>
        </w:rPr>
        <w:t>which was previously granted.</w:t>
      </w:r>
      <w:r w:rsidRPr="00B16AF7">
        <w:rPr>
          <w:rFonts w:cstheme="minorHAnsi"/>
          <w:color w:val="000000" w:themeColor="text1"/>
          <w:szCs w:val="20"/>
        </w:rPr>
        <w:t xml:space="preserve"> </w:t>
      </w:r>
    </w:p>
    <w:p w14:paraId="329D8DAF" w14:textId="77777777" w:rsidR="000A3699" w:rsidRPr="00B16AF7" w:rsidRDefault="000A3699" w:rsidP="000A3699">
      <w:pPr>
        <w:rPr>
          <w:rFonts w:cstheme="minorHAnsi"/>
          <w:color w:val="000000" w:themeColor="text1"/>
          <w:szCs w:val="20"/>
        </w:rPr>
      </w:pPr>
    </w:p>
    <w:p w14:paraId="03B4554D" w14:textId="01C5371A" w:rsidR="000A3699" w:rsidRPr="00B16AF7" w:rsidRDefault="000A3699" w:rsidP="000A3699">
      <w:pPr>
        <w:rPr>
          <w:rFonts w:cstheme="minorHAnsi"/>
          <w:color w:val="000000" w:themeColor="text1"/>
          <w:szCs w:val="20"/>
        </w:rPr>
      </w:pPr>
      <w:r w:rsidRPr="00B16AF7">
        <w:rPr>
          <w:rFonts w:cstheme="minorHAnsi"/>
          <w:color w:val="000000" w:themeColor="text1"/>
          <w:szCs w:val="20"/>
        </w:rPr>
        <w:t>I confirm that I am, ……………………………………………………</w:t>
      </w:r>
      <w:proofErr w:type="gramStart"/>
      <w:r w:rsidRPr="00B16AF7">
        <w:rPr>
          <w:rFonts w:cstheme="minorHAnsi"/>
          <w:color w:val="000000" w:themeColor="text1"/>
          <w:szCs w:val="20"/>
        </w:rPr>
        <w:t>…..</w:t>
      </w:r>
      <w:proofErr w:type="gramEnd"/>
      <w:r w:rsidRPr="00B16AF7">
        <w:rPr>
          <w:rFonts w:cstheme="minorHAnsi"/>
          <w:color w:val="000000" w:themeColor="text1"/>
          <w:szCs w:val="20"/>
        </w:rPr>
        <w:t xml:space="preserve">(parent/carer name) and that I have parental responsibility for the pupil. </w:t>
      </w:r>
    </w:p>
    <w:p w14:paraId="01469F7B" w14:textId="3AE1C0F9" w:rsidR="000A3699" w:rsidRPr="00B16AF7" w:rsidRDefault="000A3699" w:rsidP="000A3699">
      <w:pPr>
        <w:rPr>
          <w:rFonts w:eastAsia="Microsoft GothicNeo" w:cstheme="minorHAnsi"/>
          <w:color w:val="000000" w:themeColor="text1"/>
          <w:szCs w:val="20"/>
        </w:rPr>
      </w:pPr>
      <w:r w:rsidRPr="00B16AF7">
        <w:rPr>
          <w:rFonts w:eastAsia="Microsoft GothicNeo" w:cstheme="minorHAnsi"/>
          <w:color w:val="000000" w:themeColor="text1"/>
          <w:szCs w:val="20"/>
        </w:rPr>
        <w:t>Signed:</w:t>
      </w:r>
    </w:p>
    <w:p w14:paraId="0D60E457" w14:textId="77777777" w:rsidR="000A3699" w:rsidRPr="00B16AF7" w:rsidRDefault="000A3699" w:rsidP="000A3699">
      <w:pPr>
        <w:rPr>
          <w:rFonts w:eastAsia="Microsoft GothicNeo" w:cstheme="minorHAnsi"/>
          <w:color w:val="000000" w:themeColor="text1"/>
          <w:szCs w:val="20"/>
        </w:rPr>
      </w:pPr>
    </w:p>
    <w:p w14:paraId="592488FD" w14:textId="77777777" w:rsidR="000A3699" w:rsidRPr="00B16AF7" w:rsidRDefault="000A3699" w:rsidP="000A3699">
      <w:pPr>
        <w:rPr>
          <w:rFonts w:eastAsia="Microsoft GothicNeo" w:cstheme="minorHAnsi"/>
          <w:color w:val="000000" w:themeColor="text1"/>
          <w:szCs w:val="20"/>
        </w:rPr>
      </w:pPr>
      <w:r w:rsidRPr="00B16AF7">
        <w:rPr>
          <w:rFonts w:eastAsia="Microsoft GothicNeo" w:cstheme="minorHAnsi"/>
          <w:color w:val="000000" w:themeColor="text1"/>
          <w:szCs w:val="20"/>
        </w:rPr>
        <w:t>Dated:</w:t>
      </w:r>
    </w:p>
    <w:p w14:paraId="69A83DC4" w14:textId="77777777" w:rsidR="000A3699" w:rsidRPr="00B16AF7" w:rsidRDefault="000A3699" w:rsidP="000A3699">
      <w:pPr>
        <w:pBdr>
          <w:top w:val="single" w:sz="4" w:space="1" w:color="auto"/>
        </w:pBdr>
        <w:rPr>
          <w:rFonts w:eastAsia="Microsoft GothicNeo" w:cstheme="minorHAnsi"/>
          <w:color w:val="000000" w:themeColor="text1"/>
          <w:sz w:val="2"/>
          <w:szCs w:val="2"/>
        </w:rPr>
      </w:pPr>
    </w:p>
    <w:p w14:paraId="76568747" w14:textId="77777777" w:rsidR="000A3699" w:rsidRPr="00B16AF7" w:rsidRDefault="000A3699" w:rsidP="000A3699">
      <w:pPr>
        <w:rPr>
          <w:rFonts w:eastAsia="Microsoft GothicNeo" w:cstheme="minorHAnsi"/>
          <w:color w:val="000000" w:themeColor="text1"/>
          <w:szCs w:val="20"/>
          <w:u w:val="single"/>
        </w:rPr>
      </w:pPr>
      <w:r w:rsidRPr="00B16AF7">
        <w:rPr>
          <w:rFonts w:eastAsia="Microsoft GothicNeo" w:cstheme="minorHAnsi"/>
          <w:color w:val="000000" w:themeColor="text1"/>
          <w:szCs w:val="20"/>
          <w:u w:val="single"/>
        </w:rPr>
        <w:t xml:space="preserve">Received by </w:t>
      </w:r>
      <w:proofErr w:type="gramStart"/>
      <w:r w:rsidRPr="00B16AF7">
        <w:rPr>
          <w:rFonts w:eastAsia="Microsoft GothicNeo" w:cstheme="minorHAnsi"/>
          <w:color w:val="000000" w:themeColor="text1"/>
          <w:szCs w:val="20"/>
          <w:u w:val="single"/>
        </w:rPr>
        <w:t>school</w:t>
      </w:r>
      <w:proofErr w:type="gramEnd"/>
      <w:r w:rsidRPr="00B16AF7">
        <w:rPr>
          <w:rFonts w:eastAsia="Microsoft GothicNeo" w:cstheme="minorHAnsi"/>
          <w:color w:val="000000" w:themeColor="text1"/>
          <w:szCs w:val="20"/>
          <w:u w:val="single"/>
        </w:rPr>
        <w:t xml:space="preserve"> </w:t>
      </w:r>
    </w:p>
    <w:p w14:paraId="79F23A3E" w14:textId="1F1C3063" w:rsidR="000A3699" w:rsidRPr="00B16AF7" w:rsidRDefault="000A3699" w:rsidP="000A3699">
      <w:pPr>
        <w:rPr>
          <w:rFonts w:eastAsia="Microsoft GothicNeo" w:cstheme="minorHAnsi"/>
          <w:color w:val="000000" w:themeColor="text1"/>
          <w:szCs w:val="20"/>
        </w:rPr>
      </w:pPr>
      <w:r w:rsidRPr="00B16AF7">
        <w:rPr>
          <w:rFonts w:eastAsia="Microsoft GothicNeo" w:cstheme="minorHAnsi"/>
          <w:color w:val="000000" w:themeColor="text1"/>
          <w:szCs w:val="20"/>
        </w:rPr>
        <w:t>Name school staff member:</w:t>
      </w:r>
    </w:p>
    <w:p w14:paraId="5CB15289" w14:textId="77777777" w:rsidR="000A3699" w:rsidRPr="00B16AF7" w:rsidRDefault="000A3699" w:rsidP="000A3699">
      <w:pPr>
        <w:rPr>
          <w:rFonts w:eastAsia="Microsoft GothicNeo" w:cstheme="minorHAnsi"/>
          <w:color w:val="000000" w:themeColor="text1"/>
          <w:szCs w:val="20"/>
        </w:rPr>
      </w:pPr>
      <w:r w:rsidRPr="00B16AF7">
        <w:rPr>
          <w:rFonts w:eastAsia="Microsoft GothicNeo" w:cstheme="minorHAnsi"/>
          <w:color w:val="000000" w:themeColor="text1"/>
          <w:szCs w:val="20"/>
        </w:rPr>
        <w:t>Dated:</w:t>
      </w:r>
    </w:p>
    <w:p w14:paraId="19B82EE8" w14:textId="77777777" w:rsidR="000A3699" w:rsidRPr="00B16AF7" w:rsidRDefault="000A3699" w:rsidP="000A3699">
      <w:pPr>
        <w:rPr>
          <w:rFonts w:eastAsia="Microsoft GothicNeo" w:cstheme="minorHAnsi"/>
          <w:color w:val="000000" w:themeColor="text1"/>
          <w:szCs w:val="20"/>
        </w:rPr>
      </w:pPr>
    </w:p>
    <w:p w14:paraId="09CC2F5C" w14:textId="174B329F" w:rsidR="003708BB" w:rsidRPr="00B16AF7" w:rsidRDefault="000A3699" w:rsidP="00B16AF7">
      <w:pPr>
        <w:rPr>
          <w:rFonts w:eastAsia="Microsoft GothicNeo" w:cstheme="minorHAnsi"/>
          <w:color w:val="000000" w:themeColor="text1"/>
          <w:szCs w:val="20"/>
        </w:rPr>
      </w:pPr>
      <w:r w:rsidRPr="00B16AF7">
        <w:rPr>
          <w:rFonts w:eastAsia="Microsoft GothicNeo" w:cstheme="minorHAnsi"/>
          <w:color w:val="000000" w:themeColor="text1"/>
          <w:szCs w:val="20"/>
        </w:rPr>
        <w:t>Actions:</w:t>
      </w:r>
    </w:p>
    <w:sectPr w:rsidR="003708BB" w:rsidRPr="00B16AF7" w:rsidSect="003F194B">
      <w:footerReference w:type="default" r:id="rId7"/>
      <w:headerReference w:type="first" r:id="rId8"/>
      <w:footerReference w:type="first" r:id="rId9"/>
      <w:pgSz w:w="11906" w:h="16838"/>
      <w:pgMar w:top="1440" w:right="991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23A680" w14:textId="77777777" w:rsidR="00F45241" w:rsidRDefault="00F45241" w:rsidP="00AD2D13">
      <w:pPr>
        <w:spacing w:after="0" w:line="240" w:lineRule="auto"/>
      </w:pPr>
      <w:r>
        <w:separator/>
      </w:r>
    </w:p>
  </w:endnote>
  <w:endnote w:type="continuationSeparator" w:id="0">
    <w:p w14:paraId="3DBBE5C1" w14:textId="77777777" w:rsidR="00F45241" w:rsidRDefault="00F45241" w:rsidP="00AD2D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crosoft GothicNeo">
    <w:altName w:val="Microsoft GothicNeo"/>
    <w:charset w:val="81"/>
    <w:family w:val="swiss"/>
    <w:pitch w:val="variable"/>
    <w:sig w:usb0="800002BF" w:usb1="29D7A47B" w:usb2="00000010" w:usb3="00000000" w:csb0="0029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2E957" w14:textId="1A28AFED" w:rsidR="00AD2D13" w:rsidRDefault="00AD2D13">
    <w:pPr>
      <w:pStyle w:val="Footer"/>
    </w:pPr>
    <w:r w:rsidRPr="00AD2D13">
      <w:rPr>
        <w:noProof/>
      </w:rPr>
      <w:drawing>
        <wp:anchor distT="0" distB="0" distL="114300" distR="114300" simplePos="0" relativeHeight="251675648" behindDoc="0" locked="0" layoutInCell="1" allowOverlap="1" wp14:anchorId="2ECBA971" wp14:editId="563019E2">
          <wp:simplePos x="0" y="0"/>
          <wp:positionH relativeFrom="column">
            <wp:posOffset>-1520825</wp:posOffset>
          </wp:positionH>
          <wp:positionV relativeFrom="paragraph">
            <wp:posOffset>-80173</wp:posOffset>
          </wp:positionV>
          <wp:extent cx="8707755" cy="700405"/>
          <wp:effectExtent l="0" t="0" r="0" b="4445"/>
          <wp:wrapNone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Picture 3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07755" cy="700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ADF30" w14:textId="77777777" w:rsidR="00FA4190" w:rsidRDefault="00FA4190">
    <w:pPr>
      <w:pStyle w:val="Footer"/>
    </w:pPr>
  </w:p>
  <w:p w14:paraId="58638D6B" w14:textId="77777777" w:rsidR="00FA4190" w:rsidRDefault="00FA4190">
    <w:pPr>
      <w:pStyle w:val="Footer"/>
    </w:pPr>
  </w:p>
  <w:p w14:paraId="5AE73393" w14:textId="77777777" w:rsidR="00FA4190" w:rsidRDefault="00FA4190">
    <w:pPr>
      <w:pStyle w:val="Footer"/>
    </w:pPr>
  </w:p>
  <w:p w14:paraId="43F0C631" w14:textId="77777777" w:rsidR="00FA4190" w:rsidRDefault="00FA4190">
    <w:pPr>
      <w:pStyle w:val="Footer"/>
    </w:pPr>
  </w:p>
  <w:p w14:paraId="0E116B4E" w14:textId="72B2799F" w:rsidR="00AD2D13" w:rsidRDefault="009A2348">
    <w:pPr>
      <w:pStyle w:val="Footer"/>
    </w:pPr>
    <w:r w:rsidRPr="00AD2D13">
      <w:rPr>
        <w:noProof/>
      </w:rPr>
      <w:drawing>
        <wp:anchor distT="0" distB="0" distL="114300" distR="114300" simplePos="0" relativeHeight="251661312" behindDoc="0" locked="0" layoutInCell="1" allowOverlap="1" wp14:anchorId="51BC4434" wp14:editId="1281B623">
          <wp:simplePos x="0" y="0"/>
          <wp:positionH relativeFrom="leftMargin">
            <wp:posOffset>1384935</wp:posOffset>
          </wp:positionH>
          <wp:positionV relativeFrom="paragraph">
            <wp:posOffset>-644525</wp:posOffset>
          </wp:positionV>
          <wp:extent cx="534035" cy="471170"/>
          <wp:effectExtent l="0" t="0" r="0" b="5080"/>
          <wp:wrapNone/>
          <wp:docPr id="56" name="Picture 56" descr="C:\Users\cpearch\AppData\Local\Microsoft\Windows\INetCache\Content.Outlook\KMOJ1RZW\Career-Mark-Logo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pearch\AppData\Local\Microsoft\Windows\INetCache\Content.Outlook\KMOJ1RZW\Career-Mark-Logo (2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035" cy="471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Theme="majorHAnsi" w:hAnsiTheme="majorHAnsi" w:cstheme="majorHAnsi"/>
        <w:noProof/>
      </w:rPr>
      <w:drawing>
        <wp:anchor distT="0" distB="0" distL="114300" distR="114300" simplePos="0" relativeHeight="251683840" behindDoc="0" locked="0" layoutInCell="1" allowOverlap="1" wp14:anchorId="14A34FEA" wp14:editId="3E2848E3">
          <wp:simplePos x="0" y="0"/>
          <wp:positionH relativeFrom="column">
            <wp:posOffset>1333500</wp:posOffset>
          </wp:positionH>
          <wp:positionV relativeFrom="paragraph">
            <wp:posOffset>-752469</wp:posOffset>
          </wp:positionV>
          <wp:extent cx="516047" cy="732120"/>
          <wp:effectExtent l="0" t="0" r="0" b="0"/>
          <wp:wrapNone/>
          <wp:docPr id="1" name="Picture 1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6047" cy="7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Theme="majorHAnsi" w:hAnsiTheme="majorHAnsi" w:cstheme="majorHAnsi"/>
        <w:noProof/>
      </w:rPr>
      <w:drawing>
        <wp:anchor distT="0" distB="0" distL="114300" distR="114300" simplePos="0" relativeHeight="251685888" behindDoc="0" locked="0" layoutInCell="1" allowOverlap="1" wp14:anchorId="4DCA9986" wp14:editId="17CA6A56">
          <wp:simplePos x="0" y="0"/>
          <wp:positionH relativeFrom="column">
            <wp:posOffset>2219325</wp:posOffset>
          </wp:positionH>
          <wp:positionV relativeFrom="paragraph">
            <wp:posOffset>-590550</wp:posOffset>
          </wp:positionV>
          <wp:extent cx="422476" cy="422476"/>
          <wp:effectExtent l="0" t="0" r="0" b="0"/>
          <wp:wrapNone/>
          <wp:docPr id="2" name="Picture 2" descr="A logo for a computer framewor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logo for a computer framework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2476" cy="4224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AD2D13">
      <w:rPr>
        <w:noProof/>
      </w:rPr>
      <w:drawing>
        <wp:anchor distT="0" distB="0" distL="114300" distR="114300" simplePos="0" relativeHeight="251662336" behindDoc="0" locked="0" layoutInCell="1" allowOverlap="1" wp14:anchorId="027A9155" wp14:editId="7A653A27">
          <wp:simplePos x="0" y="0"/>
          <wp:positionH relativeFrom="column">
            <wp:posOffset>3011170</wp:posOffset>
          </wp:positionH>
          <wp:positionV relativeFrom="paragraph">
            <wp:posOffset>-608330</wp:posOffset>
          </wp:positionV>
          <wp:extent cx="554355" cy="457200"/>
          <wp:effectExtent l="0" t="0" r="0" b="0"/>
          <wp:wrapNone/>
          <wp:docPr id="57" name="Picture 57" descr="C:\Users\cpearch\AppData\Local\Microsoft\Windows\Temporary Internet Files\Content.Outlook\NCZXSFB8\partnership portrait 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pearch\AppData\Local\Microsoft\Windows\Temporary Internet Files\Content.Outlook\NCZXSFB8\partnership portrait 4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435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7696" behindDoc="1" locked="0" layoutInCell="1" allowOverlap="1" wp14:anchorId="59748FE5" wp14:editId="6E1351C9">
          <wp:simplePos x="0" y="0"/>
          <wp:positionH relativeFrom="column">
            <wp:posOffset>3926205</wp:posOffset>
          </wp:positionH>
          <wp:positionV relativeFrom="paragraph">
            <wp:posOffset>-644525</wp:posOffset>
          </wp:positionV>
          <wp:extent cx="474297" cy="474297"/>
          <wp:effectExtent l="0" t="0" r="2540" b="2540"/>
          <wp:wrapNone/>
          <wp:docPr id="54" name="Picture 54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 descr="Text&#10;&#10;Description automatically generated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4297" cy="4742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D2D13">
      <w:rPr>
        <w:noProof/>
      </w:rPr>
      <w:drawing>
        <wp:anchor distT="0" distB="0" distL="114300" distR="114300" simplePos="0" relativeHeight="251664384" behindDoc="0" locked="0" layoutInCell="1" allowOverlap="1" wp14:anchorId="7733E45E" wp14:editId="536E1CC9">
          <wp:simplePos x="0" y="0"/>
          <wp:positionH relativeFrom="column">
            <wp:posOffset>4668520</wp:posOffset>
          </wp:positionH>
          <wp:positionV relativeFrom="paragraph">
            <wp:posOffset>-608330</wp:posOffset>
          </wp:positionV>
          <wp:extent cx="742950" cy="454660"/>
          <wp:effectExtent l="0" t="0" r="0" b="2540"/>
          <wp:wrapNone/>
          <wp:docPr id="58" name="Picture 58" descr="C:\Users\cpearch\AppData\Local\Microsoft\Windows\Temporary Internet Files\Content.Outlook\NCZXSFB8\TMUK Partner school logo Sept 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cpearch\AppData\Local\Microsoft\Windows\Temporary Internet Files\Content.Outlook\NCZXSFB8\TMUK Partner school logo Sept 17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454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D2D13">
      <w:rPr>
        <w:noProof/>
      </w:rPr>
      <w:drawing>
        <wp:anchor distT="0" distB="0" distL="114300" distR="114300" simplePos="0" relativeHeight="251665408" behindDoc="0" locked="0" layoutInCell="1" allowOverlap="1" wp14:anchorId="7B501B90" wp14:editId="39A6BE5D">
          <wp:simplePos x="0" y="0"/>
          <wp:positionH relativeFrom="column">
            <wp:posOffset>5674360</wp:posOffset>
          </wp:positionH>
          <wp:positionV relativeFrom="paragraph">
            <wp:posOffset>-575310</wp:posOffset>
          </wp:positionV>
          <wp:extent cx="565150" cy="340995"/>
          <wp:effectExtent l="0" t="0" r="6350" b="1905"/>
          <wp:wrapNone/>
          <wp:docPr id="59" name="Picture 59" descr="Image result for enterprise 4 education derb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Image result for enterprise 4 education derby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5150" cy="340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2152" w:rsidRPr="00AD2D13">
      <w:rPr>
        <w:noProof/>
      </w:rPr>
      <w:drawing>
        <wp:anchor distT="0" distB="0" distL="114300" distR="114300" simplePos="0" relativeHeight="251667456" behindDoc="0" locked="0" layoutInCell="1" allowOverlap="1" wp14:anchorId="1BE2FCC9" wp14:editId="7F6A5E79">
          <wp:simplePos x="0" y="0"/>
          <wp:positionH relativeFrom="column">
            <wp:posOffset>-1482725</wp:posOffset>
          </wp:positionH>
          <wp:positionV relativeFrom="paragraph">
            <wp:posOffset>-89535</wp:posOffset>
          </wp:positionV>
          <wp:extent cx="8707755" cy="700405"/>
          <wp:effectExtent l="0" t="0" r="0" b="4445"/>
          <wp:wrapNone/>
          <wp:docPr id="55" name="Pictur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Picture 32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07755" cy="700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5346F" w:rsidRPr="00AD2D13">
      <w:rPr>
        <w:noProof/>
      </w:rPr>
      <w:drawing>
        <wp:anchor distT="0" distB="0" distL="114300" distR="114300" simplePos="0" relativeHeight="251681792" behindDoc="0" locked="0" layoutInCell="1" allowOverlap="1" wp14:anchorId="6CB4A52F" wp14:editId="336A6F6B">
          <wp:simplePos x="0" y="0"/>
          <wp:positionH relativeFrom="leftMargin">
            <wp:posOffset>441642</wp:posOffset>
          </wp:positionH>
          <wp:positionV relativeFrom="paragraph">
            <wp:posOffset>-669607</wp:posOffset>
          </wp:positionV>
          <wp:extent cx="471170" cy="471170"/>
          <wp:effectExtent l="0" t="0" r="5080" b="508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1170" cy="471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840F2C" w14:textId="77777777" w:rsidR="00F45241" w:rsidRDefault="00F45241" w:rsidP="00AD2D13">
      <w:pPr>
        <w:spacing w:after="0" w:line="240" w:lineRule="auto"/>
      </w:pPr>
      <w:r>
        <w:separator/>
      </w:r>
    </w:p>
  </w:footnote>
  <w:footnote w:type="continuationSeparator" w:id="0">
    <w:p w14:paraId="0523C90A" w14:textId="77777777" w:rsidR="00F45241" w:rsidRDefault="00F45241" w:rsidP="00AD2D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2EB98" w14:textId="77777777" w:rsidR="00AD2D13" w:rsidRDefault="00AD2D13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89AA18B" wp14:editId="63D35E95">
          <wp:simplePos x="0" y="0"/>
          <wp:positionH relativeFrom="column">
            <wp:posOffset>-962025</wp:posOffset>
          </wp:positionH>
          <wp:positionV relativeFrom="paragraph">
            <wp:posOffset>-428159</wp:posOffset>
          </wp:positionV>
          <wp:extent cx="7604364" cy="1733056"/>
          <wp:effectExtent l="0" t="0" r="0" b="635"/>
          <wp:wrapNone/>
          <wp:docPr id="53" name="Pictur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Picture 5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364" cy="17330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52394"/>
    <w:multiLevelType w:val="hybridMultilevel"/>
    <w:tmpl w:val="53E268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5B0407"/>
    <w:multiLevelType w:val="multilevel"/>
    <w:tmpl w:val="C1AEC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4546774"/>
    <w:multiLevelType w:val="multilevel"/>
    <w:tmpl w:val="C1AEC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F714268"/>
    <w:multiLevelType w:val="multilevel"/>
    <w:tmpl w:val="C1AEC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03632C8"/>
    <w:multiLevelType w:val="multilevel"/>
    <w:tmpl w:val="C8C6E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2215225"/>
    <w:multiLevelType w:val="hybridMultilevel"/>
    <w:tmpl w:val="24E84F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B62778"/>
    <w:multiLevelType w:val="multilevel"/>
    <w:tmpl w:val="BE86B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90F7BAB"/>
    <w:multiLevelType w:val="multilevel"/>
    <w:tmpl w:val="C1AEC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19021129">
    <w:abstractNumId w:val="4"/>
  </w:num>
  <w:num w:numId="2" w16cid:durableId="1143692765">
    <w:abstractNumId w:val="3"/>
  </w:num>
  <w:num w:numId="3" w16cid:durableId="2026204959">
    <w:abstractNumId w:val="6"/>
  </w:num>
  <w:num w:numId="4" w16cid:durableId="55980655">
    <w:abstractNumId w:val="5"/>
  </w:num>
  <w:num w:numId="5" w16cid:durableId="1414661045">
    <w:abstractNumId w:val="0"/>
  </w:num>
  <w:num w:numId="6" w16cid:durableId="893661370">
    <w:abstractNumId w:val="1"/>
  </w:num>
  <w:num w:numId="7" w16cid:durableId="795680588">
    <w:abstractNumId w:val="2"/>
  </w:num>
  <w:num w:numId="8" w16cid:durableId="135607419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34B"/>
    <w:rsid w:val="000A3699"/>
    <w:rsid w:val="00164985"/>
    <w:rsid w:val="001762F7"/>
    <w:rsid w:val="00204258"/>
    <w:rsid w:val="002F2F1A"/>
    <w:rsid w:val="003708BB"/>
    <w:rsid w:val="003A2293"/>
    <w:rsid w:val="003F194B"/>
    <w:rsid w:val="003F47DB"/>
    <w:rsid w:val="00427D0F"/>
    <w:rsid w:val="00441D13"/>
    <w:rsid w:val="0048389F"/>
    <w:rsid w:val="005622D7"/>
    <w:rsid w:val="00601BDE"/>
    <w:rsid w:val="006B5B93"/>
    <w:rsid w:val="0081134B"/>
    <w:rsid w:val="00981B6A"/>
    <w:rsid w:val="009A2348"/>
    <w:rsid w:val="00A5346F"/>
    <w:rsid w:val="00AD2D13"/>
    <w:rsid w:val="00AE56CC"/>
    <w:rsid w:val="00B16AF7"/>
    <w:rsid w:val="00B64534"/>
    <w:rsid w:val="00CB015D"/>
    <w:rsid w:val="00ED2152"/>
    <w:rsid w:val="00F45241"/>
    <w:rsid w:val="00FA4190"/>
    <w:rsid w:val="00FF2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6EC0A8"/>
  <w15:chartTrackingRefBased/>
  <w15:docId w15:val="{F3888667-E62F-44F7-A38A-F82941337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0A3699"/>
    <w:pPr>
      <w:keepNext/>
      <w:keepLines/>
      <w:spacing w:before="240" w:after="0" w:line="240" w:lineRule="auto"/>
      <w:ind w:left="-284"/>
      <w:outlineLvl w:val="0"/>
    </w:pPr>
    <w:rPr>
      <w:rFonts w:eastAsiaTheme="majorEastAsia" w:cstheme="minorHAnsi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2D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2D13"/>
  </w:style>
  <w:style w:type="paragraph" w:styleId="Footer">
    <w:name w:val="footer"/>
    <w:basedOn w:val="Normal"/>
    <w:link w:val="FooterChar"/>
    <w:uiPriority w:val="99"/>
    <w:unhideWhenUsed/>
    <w:rsid w:val="00AD2D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2D13"/>
  </w:style>
  <w:style w:type="paragraph" w:styleId="ListParagraph">
    <w:name w:val="List Paragraph"/>
    <w:basedOn w:val="Normal"/>
    <w:uiPriority w:val="34"/>
    <w:qFormat/>
    <w:rsid w:val="003F194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A3699"/>
    <w:rPr>
      <w:rFonts w:eastAsiaTheme="majorEastAsia" w:cstheme="minorHAnsi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27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9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42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image" Target="media/image5.jp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g"/><Relationship Id="rId4" Type="http://schemas.openxmlformats.org/officeDocument/2006/relationships/image" Target="media/image6.jpe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hagen\OneDrive%20-%20Murray%20Park%20School\SLT\Marketing\Letter%20Head\$$%20Letter%20Head%202022-2023%20GOOD%20LOGOV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$$ Letter Head 2022-2023 GOOD LOGOV2</Template>
  <TotalTime>3</TotalTime>
  <Pages>1</Pages>
  <Words>205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Hagen</dc:creator>
  <cp:keywords/>
  <dc:description/>
  <cp:lastModifiedBy>Heather Halford</cp:lastModifiedBy>
  <cp:revision>3</cp:revision>
  <dcterms:created xsi:type="dcterms:W3CDTF">2023-10-17T14:37:00Z</dcterms:created>
  <dcterms:modified xsi:type="dcterms:W3CDTF">2023-10-17T14:39:00Z</dcterms:modified>
</cp:coreProperties>
</file>