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D0E" w:rsidRPr="00130FEE" w:rsidRDefault="00130FEE" w:rsidP="00130FEE">
      <w:pPr>
        <w:jc w:val="center"/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-314325</wp:posOffset>
            </wp:positionV>
            <wp:extent cx="1447800" cy="815824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2" t="40181" r="7268" b="38842"/>
                    <a:stretch/>
                  </pic:blipFill>
                  <pic:spPr bwMode="auto">
                    <a:xfrm>
                      <a:off x="0" y="0"/>
                      <a:ext cx="1447800" cy="81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0E" w:rsidRPr="00130FEE">
        <w:rPr>
          <w:rFonts w:ascii="Comic Sans MS" w:hAnsi="Comic Sans MS"/>
          <w:b/>
        </w:rPr>
        <w:t>Hall Hill Farm</w:t>
      </w:r>
    </w:p>
    <w:p w:rsidR="00F33D0E" w:rsidRPr="00130FEE" w:rsidRDefault="00F33D0E">
      <w:pPr>
        <w:rPr>
          <w:rFonts w:ascii="Comic Sans MS" w:hAnsi="Comic Sans MS"/>
        </w:rPr>
      </w:pPr>
    </w:p>
    <w:p w:rsidR="00F33D0E" w:rsidRPr="00AB04A2" w:rsidRDefault="00130FEE" w:rsidP="00AB04A2">
      <w:pPr>
        <w:jc w:val="center"/>
        <w:rPr>
          <w:rFonts w:ascii="Comic Sans MS" w:hAnsi="Comic Sans MS"/>
          <w:sz w:val="32"/>
          <w:szCs w:val="24"/>
        </w:rPr>
      </w:pPr>
      <w:r w:rsidRPr="00AB04A2">
        <w:rPr>
          <w:rFonts w:ascii="Comic Sans MS" w:hAnsi="Comic Sans MS"/>
          <w:sz w:val="32"/>
          <w:szCs w:val="24"/>
        </w:rPr>
        <w:t>A huge thank you to all</w:t>
      </w:r>
      <w:r w:rsidR="00F33D0E" w:rsidRPr="00AB04A2">
        <w:rPr>
          <w:rFonts w:ascii="Comic Sans MS" w:hAnsi="Comic Sans MS"/>
          <w:sz w:val="32"/>
          <w:szCs w:val="24"/>
        </w:rPr>
        <w:t xml:space="preserve"> </w:t>
      </w:r>
      <w:r w:rsidR="009C15A2" w:rsidRPr="00AB04A2">
        <w:rPr>
          <w:rFonts w:ascii="Comic Sans MS" w:hAnsi="Comic Sans MS"/>
          <w:sz w:val="32"/>
          <w:szCs w:val="24"/>
        </w:rPr>
        <w:t xml:space="preserve">the </w:t>
      </w:r>
      <w:r w:rsidR="00F33D0E" w:rsidRPr="00AB04A2">
        <w:rPr>
          <w:rFonts w:ascii="Comic Sans MS" w:hAnsi="Comic Sans MS"/>
          <w:sz w:val="32"/>
          <w:szCs w:val="24"/>
        </w:rPr>
        <w:t>parents/carers, staff and not forgetting the children for making the Hall Hill Farm visit a huge success.</w:t>
      </w:r>
    </w:p>
    <w:p w:rsidR="00AC6D80" w:rsidRPr="00AB04A2" w:rsidRDefault="00130FEE" w:rsidP="00AB04A2">
      <w:pPr>
        <w:jc w:val="center"/>
        <w:rPr>
          <w:rFonts w:ascii="Comic Sans MS" w:hAnsi="Comic Sans MS"/>
          <w:sz w:val="32"/>
          <w:szCs w:val="24"/>
        </w:rPr>
      </w:pPr>
      <w:r w:rsidRPr="00AB04A2">
        <w:rPr>
          <w:rFonts w:ascii="Comic Sans MS" w:hAnsi="Comic Sans MS"/>
          <w:sz w:val="32"/>
          <w:szCs w:val="24"/>
        </w:rPr>
        <w:t>A special thank you to Amy Hindes for her tireless efforts in planning and organising a fantastic trip.</w:t>
      </w:r>
    </w:p>
    <w:p w:rsidR="00AC6D80" w:rsidRDefault="00AC6D80"/>
    <w:p w:rsidR="00130FEE" w:rsidRDefault="00130FEE"/>
    <w:p w:rsidR="00492FC9" w:rsidRDefault="00AB04A2" w:rsidP="00AB04A2">
      <w:r w:rsidRPr="00AC6D80">
        <w:rPr>
          <w:noProof/>
          <w:lang w:eastAsia="en-GB"/>
        </w:rPr>
        <w:drawing>
          <wp:inline distT="0" distB="0" distL="0" distR="0" wp14:anchorId="4EEF0AD1" wp14:editId="437EE12C">
            <wp:extent cx="1995691" cy="2895600"/>
            <wp:effectExtent l="0" t="0" r="5080" b="0"/>
            <wp:docPr id="1" name="Picture 1" descr="E:\DCIM\101MSDCF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2" r="6427"/>
                    <a:stretch/>
                  </pic:blipFill>
                  <pic:spPr bwMode="auto">
                    <a:xfrm>
                      <a:off x="0" y="0"/>
                      <a:ext cx="2006640" cy="29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D8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752475</wp:posOffset>
            </wp:positionV>
            <wp:extent cx="2831599" cy="1341104"/>
            <wp:effectExtent l="2540" t="0" r="0" b="0"/>
            <wp:wrapNone/>
            <wp:docPr id="3" name="Picture 3" descr="E:\DCIM\101MSDCF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4453" b="291"/>
                    <a:stretch/>
                  </pic:blipFill>
                  <pic:spPr bwMode="auto">
                    <a:xfrm rot="5400000">
                      <a:off x="0" y="0"/>
                      <a:ext cx="2831599" cy="134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D80">
        <w:rPr>
          <w:noProof/>
          <w:lang w:eastAsia="en-GB"/>
        </w:rPr>
        <w:drawing>
          <wp:inline distT="0" distB="0" distL="0" distR="0" wp14:anchorId="5B383524" wp14:editId="165B99D8">
            <wp:extent cx="2865761" cy="2641509"/>
            <wp:effectExtent l="0" t="1905" r="8890" b="8890"/>
            <wp:docPr id="2" name="Picture 2" descr="E:\DCIM\101MSDCF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0" b="15642"/>
                    <a:stretch/>
                  </pic:blipFill>
                  <pic:spPr bwMode="auto">
                    <a:xfrm rot="5400000">
                      <a:off x="0" y="0"/>
                      <a:ext cx="2877151" cy="26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FC9" w:rsidRPr="00492FC9" w:rsidRDefault="00AB04A2" w:rsidP="00492FC9">
      <w:r w:rsidRPr="00AC6D8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173990</wp:posOffset>
            </wp:positionV>
            <wp:extent cx="2828925" cy="2591435"/>
            <wp:effectExtent l="0" t="0" r="9525" b="0"/>
            <wp:wrapNone/>
            <wp:docPr id="5" name="Picture 5" descr="E:\DCIM\101MSDCF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28"/>
                    <a:stretch/>
                  </pic:blipFill>
                  <pic:spPr bwMode="auto">
                    <a:xfrm>
                      <a:off x="0" y="0"/>
                      <a:ext cx="282892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C9" w:rsidRPr="00492FC9" w:rsidRDefault="00AB04A2" w:rsidP="00492FC9">
      <w:r w:rsidRPr="00AC6D8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220345</wp:posOffset>
            </wp:positionV>
            <wp:extent cx="2585085" cy="1938655"/>
            <wp:effectExtent l="0" t="635" r="5080" b="5080"/>
            <wp:wrapNone/>
            <wp:docPr id="4" name="Picture 4" descr="E:\DCIM\101MSDCF\DSC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C9" w:rsidRPr="00492FC9" w:rsidRDefault="00492FC9" w:rsidP="00492FC9"/>
    <w:p w:rsidR="00492FC9" w:rsidRPr="00492FC9" w:rsidRDefault="00492FC9" w:rsidP="00492FC9"/>
    <w:p w:rsidR="00492FC9" w:rsidRPr="00492FC9" w:rsidRDefault="00492FC9" w:rsidP="00492FC9"/>
    <w:p w:rsidR="00492FC9" w:rsidRPr="00492FC9" w:rsidRDefault="00492FC9" w:rsidP="00492FC9"/>
    <w:p w:rsidR="00492FC9" w:rsidRDefault="00492FC9" w:rsidP="00492FC9"/>
    <w:p w:rsidR="009C15A2" w:rsidRDefault="009C15A2" w:rsidP="00492FC9"/>
    <w:p w:rsidR="009C15A2" w:rsidRDefault="009C15A2" w:rsidP="00492FC9"/>
    <w:p w:rsidR="00492FC9" w:rsidRPr="00492FC9" w:rsidRDefault="00492FC9" w:rsidP="00492FC9">
      <w:pPr>
        <w:tabs>
          <w:tab w:val="left" w:pos="7555"/>
        </w:tabs>
      </w:pPr>
      <w:r>
        <w:tab/>
      </w:r>
      <w:bookmarkStart w:id="0" w:name="_GoBack"/>
      <w:bookmarkEnd w:id="0"/>
    </w:p>
    <w:sectPr w:rsidR="00492FC9" w:rsidRPr="00492F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0E"/>
    <w:rsid w:val="00130FEE"/>
    <w:rsid w:val="00492FC9"/>
    <w:rsid w:val="009C15A2"/>
    <w:rsid w:val="00A13FA5"/>
    <w:rsid w:val="00AB04A2"/>
    <w:rsid w:val="00AC6D80"/>
    <w:rsid w:val="00B50C03"/>
    <w:rsid w:val="00F3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E7E2D"/>
  <w15:chartTrackingRefBased/>
  <w15:docId w15:val="{570B2B2B-5399-4158-A7E1-26A6AFA9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6CF7B0C5</Template>
  <TotalTime>6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Wilson</dc:creator>
  <cp:keywords/>
  <dc:description/>
  <cp:lastModifiedBy>Amy Hindes</cp:lastModifiedBy>
  <cp:revision>4</cp:revision>
  <cp:lastPrinted>2022-07-08T13:13:00Z</cp:lastPrinted>
  <dcterms:created xsi:type="dcterms:W3CDTF">2022-07-08T08:51:00Z</dcterms:created>
  <dcterms:modified xsi:type="dcterms:W3CDTF">2022-07-08T13:17:00Z</dcterms:modified>
</cp:coreProperties>
</file>