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1DFF6" w14:textId="77777777" w:rsidR="006506F8" w:rsidRPr="006D4157" w:rsidRDefault="00B053FC" w:rsidP="006506F8">
      <w:pPr>
        <w:pStyle w:val="PGKS3text"/>
        <w:rPr>
          <w:rFonts w:ascii="Arial" w:hAnsi="Arial"/>
          <w:sz w:val="52"/>
        </w:rPr>
      </w:pPr>
      <w:r w:rsidRPr="006D4157">
        <w:rPr>
          <w:rFonts w:ascii="Arial" w:hAnsi="Arial"/>
          <w:noProof/>
        </w:rPr>
        <w:drawing>
          <wp:anchor distT="0" distB="0" distL="114300" distR="114300" simplePos="0" relativeHeight="251663360" behindDoc="0" locked="0" layoutInCell="1" allowOverlap="1" wp14:anchorId="11F23CE2" wp14:editId="15167781">
            <wp:simplePos x="0" y="0"/>
            <wp:positionH relativeFrom="column">
              <wp:posOffset>-904875</wp:posOffset>
            </wp:positionH>
            <wp:positionV relativeFrom="paragraph">
              <wp:posOffset>-923925</wp:posOffset>
            </wp:positionV>
            <wp:extent cx="7580266" cy="10715625"/>
            <wp:effectExtent l="0" t="0" r="1905" b="0"/>
            <wp:wrapNone/>
            <wp:docPr id="1" name="Picture 1" descr="C:\Users\Rob\Dropbox (PG Online)\PG Online\Design &amp; Technology\Artwork Graphics Logos\GCSE DT 8552\DT Artwork for website - Cover_Banner_Header\DesignTech Unit Teaching Guide Cov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 (PG Online)\PG Online\Design &amp; Technology\Artwork Graphics Logos\GCSE DT 8552\DT Artwork for website - Cover_Banner_Header\DesignTech Unit Teaching Guide Cover-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3743" cy="107346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9C944" w14:textId="77777777" w:rsidR="006506F8" w:rsidRPr="006D4157" w:rsidRDefault="006506F8" w:rsidP="006506F8">
      <w:pPr>
        <w:pStyle w:val="PGKS3text"/>
        <w:rPr>
          <w:rFonts w:ascii="Arial" w:hAnsi="Arial"/>
        </w:rPr>
      </w:pPr>
    </w:p>
    <w:p w14:paraId="621B1AEE" w14:textId="77777777" w:rsidR="006506F8" w:rsidRPr="006D4157" w:rsidRDefault="006506F8" w:rsidP="006506F8">
      <w:pPr>
        <w:pStyle w:val="PGKS3text"/>
        <w:rPr>
          <w:rFonts w:ascii="Arial" w:hAnsi="Arial"/>
        </w:rPr>
      </w:pPr>
    </w:p>
    <w:p w14:paraId="44E50583" w14:textId="77777777" w:rsidR="006506F8" w:rsidRPr="006D4157" w:rsidRDefault="006506F8" w:rsidP="006506F8">
      <w:pPr>
        <w:pStyle w:val="PGKS3text"/>
        <w:rPr>
          <w:rFonts w:ascii="Arial" w:hAnsi="Arial"/>
        </w:rPr>
      </w:pPr>
    </w:p>
    <w:p w14:paraId="21113F65" w14:textId="77777777" w:rsidR="006506F8" w:rsidRPr="006D4157" w:rsidRDefault="006506F8" w:rsidP="006506F8">
      <w:pPr>
        <w:pStyle w:val="PGKS3text"/>
        <w:rPr>
          <w:rFonts w:ascii="Arial" w:hAnsi="Arial"/>
        </w:rPr>
      </w:pPr>
    </w:p>
    <w:p w14:paraId="2DB9C023" w14:textId="77777777" w:rsidR="006506F8" w:rsidRPr="006D4157" w:rsidRDefault="006506F8" w:rsidP="006506F8">
      <w:pPr>
        <w:pStyle w:val="PGKS3text"/>
        <w:rPr>
          <w:rFonts w:ascii="Arial" w:hAnsi="Arial"/>
        </w:rPr>
      </w:pPr>
    </w:p>
    <w:p w14:paraId="4A0CCC44" w14:textId="77777777" w:rsidR="006506F8" w:rsidRPr="006D4157" w:rsidRDefault="006506F8" w:rsidP="006506F8">
      <w:pPr>
        <w:pStyle w:val="PGKS3text"/>
        <w:rPr>
          <w:rFonts w:ascii="Arial" w:hAnsi="Arial"/>
        </w:rPr>
      </w:pPr>
    </w:p>
    <w:p w14:paraId="68052677" w14:textId="77777777" w:rsidR="006506F8" w:rsidRPr="006D4157" w:rsidRDefault="006506F8" w:rsidP="006506F8">
      <w:pPr>
        <w:pStyle w:val="PGKS3text"/>
        <w:rPr>
          <w:rFonts w:ascii="Arial" w:hAnsi="Arial"/>
        </w:rPr>
      </w:pPr>
    </w:p>
    <w:p w14:paraId="28A1944D" w14:textId="77777777" w:rsidR="00BC2445" w:rsidRPr="006D4157" w:rsidRDefault="00BC2445">
      <w:pPr>
        <w:spacing w:after="200" w:line="276" w:lineRule="auto"/>
        <w:rPr>
          <w:rFonts w:eastAsia="SimSun"/>
          <w:b/>
          <w:bCs/>
          <w:color w:val="365F91"/>
          <w:sz w:val="28"/>
          <w:szCs w:val="28"/>
        </w:rPr>
      </w:pPr>
      <w:r w:rsidRPr="006D4157">
        <w:br w:type="page"/>
      </w:r>
    </w:p>
    <w:p w14:paraId="59C3051E" w14:textId="77777777" w:rsidR="006506F8" w:rsidRPr="006D4157" w:rsidRDefault="56A7FB55" w:rsidP="56A7FB55">
      <w:pPr>
        <w:pStyle w:val="PGHeading2"/>
        <w:rPr>
          <w:rFonts w:eastAsia="Arial" w:cs="Arial"/>
        </w:rPr>
      </w:pPr>
      <w:r w:rsidRPr="006D4157">
        <w:rPr>
          <w:rFonts w:eastAsia="Arial" w:cs="Arial"/>
        </w:rPr>
        <w:lastRenderedPageBreak/>
        <w:t>Copyright</w:t>
      </w:r>
    </w:p>
    <w:p w14:paraId="29A8441D" w14:textId="77777777" w:rsidR="00BB4B4B" w:rsidRPr="006D4157" w:rsidRDefault="00BB4B4B" w:rsidP="00BB4B4B">
      <w:pPr>
        <w:spacing w:after="200" w:line="276" w:lineRule="auto"/>
      </w:pPr>
      <w:bookmarkStart w:id="0" w:name="_Toc362363433"/>
      <w:r w:rsidRPr="006D4157">
        <w:t>© 201</w:t>
      </w:r>
      <w:r w:rsidR="002D352D" w:rsidRPr="006D4157">
        <w:t>7</w:t>
      </w:r>
      <w:r w:rsidRPr="006D4157">
        <w:t xml:space="preserve"> PG Online Limited</w:t>
      </w:r>
    </w:p>
    <w:p w14:paraId="3749DBCF" w14:textId="77777777" w:rsidR="00BB4B4B" w:rsidRPr="006D4157" w:rsidRDefault="56A7FB55" w:rsidP="00BB4B4B">
      <w:pPr>
        <w:spacing w:after="200" w:line="276" w:lineRule="auto"/>
      </w:pPr>
      <w:r w:rsidRPr="006D4157">
        <w:t>The contents of this pack are protected by copyright.</w:t>
      </w:r>
    </w:p>
    <w:p w14:paraId="278274C9" w14:textId="77777777" w:rsidR="00BB4B4B" w:rsidRPr="006D4157" w:rsidRDefault="56A7FB55" w:rsidP="00BB4B4B">
      <w:pPr>
        <w:spacing w:after="200" w:line="276" w:lineRule="auto"/>
      </w:pPr>
      <w:r w:rsidRPr="006D4157">
        <w:t>The pack and all the other associated files distributed with it are supplied to you by PG Online Limited under licence and may be used and copied by you only in accordance with the terms of the licence agreement between you and PG Online Limited. Except as expressly permitted by the licence, no part of the materials distributed with this pack may be used, reproduced, stored in a retrieval system, or transmitted, in any form or by any means, electronic or otherwise, without the prior written permission of PG Online Limited.</w:t>
      </w:r>
    </w:p>
    <w:p w14:paraId="52C6FBAA" w14:textId="77777777" w:rsidR="00BB4B4B" w:rsidRPr="006D4157" w:rsidRDefault="56A7FB55" w:rsidP="56A7FB55">
      <w:pPr>
        <w:pStyle w:val="PGHeading2"/>
        <w:rPr>
          <w:rFonts w:eastAsia="Arial" w:cs="Arial"/>
        </w:rPr>
      </w:pPr>
      <w:r w:rsidRPr="006D4157">
        <w:rPr>
          <w:rFonts w:eastAsia="Arial" w:cs="Arial"/>
        </w:rPr>
        <w:t>License agreement</w:t>
      </w:r>
    </w:p>
    <w:p w14:paraId="36B18EE3" w14:textId="77777777" w:rsidR="00BB4B4B" w:rsidRPr="006D4157" w:rsidRDefault="56A7FB55" w:rsidP="00BB4B4B">
      <w:pPr>
        <w:spacing w:after="200" w:line="276" w:lineRule="auto"/>
      </w:pPr>
      <w:r w:rsidRPr="006D4157">
        <w:t>This is a legal agreement between you, the teaching institution, and PG Online Limited. PG Online Limited grants to you a non-exclusive, non-transferable, revocable licence to use this supplement and all other associated files distributed with it in the course of teaching by your teachers and/or employees.</w:t>
      </w:r>
    </w:p>
    <w:p w14:paraId="54C3640B" w14:textId="77777777" w:rsidR="00BB4B4B" w:rsidRPr="006D4157" w:rsidRDefault="56A7FB55" w:rsidP="00BB4B4B">
      <w:pPr>
        <w:spacing w:after="200" w:line="276" w:lineRule="auto"/>
      </w:pPr>
      <w:r w:rsidRPr="006D4157">
        <w:t>The materials distributed with this pack may be copied and used by your teachers and/or employees on a single site only in the course of their teaching. You warrant that you shall not, and shall procure that each of your teachers and/or employees shall not, share in any way any of the materials or part of the materials with any third party, including users on another site or individuals who are teachers and/or employees of a separate institution. You acknowledge and agree that the materials must remain with you, the teaching institution, and no part of the materials may be transferred to another institution. You also warrant that you shall not, and shall procure that each of your teachers and/or employees shall not, procure, authorise, encourage, facilitate or enable any third party to reproduce these materials in whole or in part without the prior permission of PG Online Limited.</w:t>
      </w:r>
    </w:p>
    <w:p w14:paraId="66E1E212" w14:textId="77777777" w:rsidR="00835ACE" w:rsidRPr="006D4157" w:rsidRDefault="56A7FB55" w:rsidP="00BB4B4B">
      <w:pPr>
        <w:spacing w:after="200" w:line="276" w:lineRule="auto"/>
      </w:pPr>
      <w:r w:rsidRPr="006D4157">
        <w:t>In consideration of the licence granted to you, you shall indemnify PG Online Limited against all liabilities, costs, expenses, damages and losses (including but not limited to any direct, indirect or consequential losses, loss of profit, loss of reputation and all interest, penalties and legal costs and all other professional costs and expenses) suffered or incurred by PG Online Limited arising out of or in connection with the exercise by you of your rights granted under this licence.</w:t>
      </w:r>
    </w:p>
    <w:p w14:paraId="02AAB1D9" w14:textId="77777777" w:rsidR="006506F8" w:rsidRPr="006D4157" w:rsidRDefault="006506F8">
      <w:pPr>
        <w:spacing w:after="200" w:line="276" w:lineRule="auto"/>
        <w:rPr>
          <w:b/>
          <w:bCs/>
          <w:i/>
          <w:iCs/>
          <w:color w:val="4F81BD"/>
        </w:rPr>
      </w:pPr>
    </w:p>
    <w:p w14:paraId="6975751F" w14:textId="77777777" w:rsidR="0045774F" w:rsidRPr="006D4157" w:rsidRDefault="0045774F" w:rsidP="00E7562C">
      <w:pPr>
        <w:pStyle w:val="PGHeading1"/>
        <w:rPr>
          <w:rFonts w:cs="Arial"/>
        </w:rPr>
        <w:sectPr w:rsidR="0045774F" w:rsidRPr="006D4157" w:rsidSect="0078566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5A1B154E" w14:textId="77777777" w:rsidR="006506F8" w:rsidRPr="006D4157" w:rsidRDefault="56A7FB55" w:rsidP="56A7FB55">
      <w:pPr>
        <w:pStyle w:val="PGHeading1"/>
        <w:rPr>
          <w:rFonts w:eastAsia="Arial" w:cs="Arial"/>
        </w:rPr>
      </w:pPr>
      <w:r w:rsidRPr="006D4157">
        <w:rPr>
          <w:rFonts w:eastAsia="Arial" w:cs="Arial"/>
        </w:rPr>
        <w:lastRenderedPageBreak/>
        <w:t>Answers Pack</w:t>
      </w:r>
    </w:p>
    <w:p w14:paraId="5C0D4985" w14:textId="77777777" w:rsidR="006506F8" w:rsidRPr="006D4157" w:rsidRDefault="56A7FB55" w:rsidP="56A7FB55">
      <w:pPr>
        <w:pStyle w:val="PGHeading2"/>
        <w:rPr>
          <w:rFonts w:eastAsia="Arial" w:cs="Arial"/>
        </w:rPr>
      </w:pPr>
      <w:r w:rsidRPr="006D4157">
        <w:rPr>
          <w:rFonts w:eastAsia="Arial" w:cs="Arial"/>
        </w:rPr>
        <w:t>Introduction</w:t>
      </w:r>
      <w:bookmarkEnd w:id="0"/>
    </w:p>
    <w:p w14:paraId="04CA5AA5" w14:textId="77777777" w:rsidR="009A6ED5" w:rsidRPr="006D4157" w:rsidRDefault="56A7FB55" w:rsidP="56A7FB55">
      <w:pPr>
        <w:pStyle w:val="PGKS3text"/>
        <w:rPr>
          <w:rFonts w:ascii="Arial" w:eastAsia="Arial" w:hAnsi="Arial"/>
        </w:rPr>
      </w:pPr>
      <w:r w:rsidRPr="006D4157">
        <w:rPr>
          <w:rFonts w:ascii="Arial" w:eastAsia="Arial" w:hAnsi="Arial"/>
        </w:rPr>
        <w:t>This pack contains answers to in-text questions and exercises in the AQA GCSE (9-1) Design and Technology textbook by M J Ross.</w:t>
      </w:r>
    </w:p>
    <w:p w14:paraId="620431EC" w14:textId="77777777" w:rsidR="006506F8" w:rsidRPr="006D4157" w:rsidRDefault="56A7FB55" w:rsidP="56A7FB55">
      <w:pPr>
        <w:pStyle w:val="PGHeading3"/>
        <w:rPr>
          <w:rFonts w:eastAsia="Arial" w:cs="Arial"/>
        </w:rPr>
      </w:pPr>
      <w:r w:rsidRPr="006D4157">
        <w:rPr>
          <w:rFonts w:eastAsia="Arial" w:cs="Arial"/>
        </w:rPr>
        <w:t>Suggested resources to accompany the sections in the textbook</w:t>
      </w:r>
    </w:p>
    <w:p w14:paraId="55FC1D99" w14:textId="5AAEEAA5" w:rsidR="00AF00B6" w:rsidRPr="006D4157" w:rsidRDefault="0023285A" w:rsidP="00AF00B6">
      <w:pPr>
        <w:pStyle w:val="PGHeading3"/>
        <w:jc w:val="center"/>
        <w:rPr>
          <w:rFonts w:cs="Arial"/>
          <w:b w:val="0"/>
          <w:bCs w:val="0"/>
          <w:i w:val="0"/>
          <w:iCs w:val="0"/>
          <w:color w:val="auto"/>
        </w:rPr>
      </w:pPr>
      <w:r w:rsidRPr="006D4157">
        <w:rPr>
          <w:rFonts w:cs="Arial"/>
          <w:b w:val="0"/>
          <w:bCs w:val="0"/>
          <w:i w:val="0"/>
          <w:iCs w:val="0"/>
          <w:noProof/>
          <w:color w:val="auto"/>
        </w:rPr>
        <w:drawing>
          <wp:inline distT="0" distB="0" distL="0" distR="0" wp14:anchorId="00026601" wp14:editId="090D34CA">
            <wp:extent cx="5716905" cy="2143125"/>
            <wp:effectExtent l="0" t="0" r="0" b="9525"/>
            <wp:docPr id="9" name="Picture 9" descr="C:\Users\rsuhe\Dropbox\PG Online\Design &amp; Technology\Artwork Graphics Logos\GCSE DT 8552\Series images\8552 unit 1\8552-Unit-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uhe\Dropbox\PG Online\Design &amp; Technology\Artwork Graphics Logos\GCSE DT 8552\Series images\8552 unit 1\8552-Unit-1-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6905" cy="2143125"/>
                    </a:xfrm>
                    <a:prstGeom prst="rect">
                      <a:avLst/>
                    </a:prstGeom>
                    <a:noFill/>
                    <a:ln>
                      <a:noFill/>
                    </a:ln>
                  </pic:spPr>
                </pic:pic>
              </a:graphicData>
            </a:graphic>
          </wp:inline>
        </w:drawing>
      </w:r>
    </w:p>
    <w:p w14:paraId="440861E1" w14:textId="7DBCBB42" w:rsidR="005D5A88" w:rsidRPr="006D4157" w:rsidRDefault="56A7FB55" w:rsidP="56A7FB55">
      <w:pPr>
        <w:pStyle w:val="PGHeading3"/>
        <w:rPr>
          <w:rFonts w:eastAsia="Arial" w:cs="Arial"/>
          <w:b w:val="0"/>
          <w:bCs w:val="0"/>
          <w:i w:val="0"/>
          <w:iCs w:val="0"/>
          <w:color w:val="auto"/>
        </w:rPr>
      </w:pPr>
      <w:r w:rsidRPr="006D4157">
        <w:rPr>
          <w:rFonts w:eastAsia="Arial" w:cs="Arial"/>
          <w:b w:val="0"/>
          <w:bCs w:val="0"/>
          <w:i w:val="0"/>
          <w:iCs w:val="0"/>
          <w:color w:val="auto"/>
        </w:rPr>
        <w:t>To accompany each section in the textbook, there is a series of teaching units for the AQA GCSE. Each unit contains editable PPT and DOC format materials to enable effective delivery of the content with relevant and engaging examples for students. There are worksheets and homework for each topic and an assessment te</w:t>
      </w:r>
      <w:r w:rsidR="006D4157" w:rsidRPr="006D4157">
        <w:rPr>
          <w:rFonts w:eastAsia="Arial" w:cs="Arial"/>
          <w:b w:val="0"/>
          <w:bCs w:val="0"/>
          <w:i w:val="0"/>
          <w:iCs w:val="0"/>
          <w:color w:val="auto"/>
        </w:rPr>
        <w:t>s</w:t>
      </w:r>
      <w:r w:rsidRPr="006D4157">
        <w:rPr>
          <w:rFonts w:eastAsia="Arial" w:cs="Arial"/>
          <w:b w:val="0"/>
          <w:bCs w:val="0"/>
          <w:i w:val="0"/>
          <w:iCs w:val="0"/>
          <w:color w:val="auto"/>
        </w:rPr>
        <w:t xml:space="preserve">t at the end of each unit with exam style questions. Answers to all worksheets, homework tasks and the assessment are also included. Unit 1 illustrated above, is </w:t>
      </w:r>
      <w:r w:rsidRPr="006D4157">
        <w:rPr>
          <w:rFonts w:eastAsia="Arial" w:cs="Arial"/>
          <w:i w:val="0"/>
          <w:iCs w:val="0"/>
          <w:color w:val="auto"/>
        </w:rPr>
        <w:t>free</w:t>
      </w:r>
      <w:r w:rsidRPr="006D4157">
        <w:rPr>
          <w:rFonts w:eastAsia="Arial" w:cs="Arial"/>
          <w:b w:val="0"/>
          <w:bCs w:val="0"/>
          <w:i w:val="0"/>
          <w:iCs w:val="0"/>
          <w:color w:val="auto"/>
        </w:rPr>
        <w:t>.</w:t>
      </w:r>
    </w:p>
    <w:p w14:paraId="109FD2C7" w14:textId="77777777" w:rsidR="006506F8" w:rsidRPr="006D4157" w:rsidRDefault="56A7FB55" w:rsidP="56A7FB55">
      <w:pPr>
        <w:pStyle w:val="PGHeading3"/>
        <w:rPr>
          <w:rFonts w:eastAsia="Arial" w:cs="Arial"/>
        </w:rPr>
      </w:pPr>
      <w:r w:rsidRPr="006D4157">
        <w:rPr>
          <w:rFonts w:eastAsia="Arial" w:cs="Arial"/>
        </w:rPr>
        <w:t>Assessment</w:t>
      </w:r>
    </w:p>
    <w:p w14:paraId="5E65CE32" w14:textId="77777777" w:rsidR="007516DA" w:rsidRPr="006D4157" w:rsidRDefault="56A7FB55" w:rsidP="56A7FB55">
      <w:pPr>
        <w:pStyle w:val="PGKS3text"/>
        <w:rPr>
          <w:rFonts w:ascii="Arial" w:eastAsia="Arial" w:hAnsi="Arial"/>
        </w:rPr>
      </w:pPr>
      <w:r w:rsidRPr="006D4157">
        <w:rPr>
          <w:rFonts w:ascii="Arial" w:eastAsia="Arial" w:hAnsi="Arial"/>
        </w:rPr>
        <w:t>A few points to note:</w:t>
      </w:r>
    </w:p>
    <w:p w14:paraId="02A42CF5" w14:textId="72D1D941" w:rsidR="007516DA" w:rsidRPr="006D4157" w:rsidRDefault="56A7FB55" w:rsidP="56A7FB55">
      <w:pPr>
        <w:pStyle w:val="PGKS3text"/>
        <w:rPr>
          <w:rFonts w:ascii="Arial" w:eastAsia="Arial" w:hAnsi="Arial"/>
        </w:rPr>
      </w:pPr>
      <w:r w:rsidRPr="006D4157">
        <w:rPr>
          <w:rFonts w:ascii="Arial" w:eastAsia="Arial" w:hAnsi="Arial"/>
        </w:rPr>
        <w:t xml:space="preserve">Questions have been created for this textbook. We cannot predict or guarantee the areas covered in the sample questions will cover all areas that could come up in any given exam paper. </w:t>
      </w:r>
      <w:r w:rsidR="006139F3">
        <w:rPr>
          <w:rFonts w:ascii="Arial" w:eastAsia="Arial" w:hAnsi="Arial"/>
        </w:rPr>
        <w:t>However</w:t>
      </w:r>
      <w:r w:rsidRPr="006D4157">
        <w:rPr>
          <w:rFonts w:ascii="Arial" w:eastAsia="Arial" w:hAnsi="Arial"/>
        </w:rPr>
        <w:t xml:space="preserve">, when producing the questions, the following have been carefully taken </w:t>
      </w:r>
      <w:r w:rsidR="0096464B">
        <w:rPr>
          <w:rFonts w:ascii="Arial" w:eastAsia="Arial" w:hAnsi="Arial"/>
        </w:rPr>
        <w:br/>
      </w:r>
      <w:r w:rsidRPr="006D4157">
        <w:rPr>
          <w:rFonts w:ascii="Arial" w:eastAsia="Arial" w:hAnsi="Arial"/>
        </w:rPr>
        <w:t>into account:</w:t>
      </w:r>
    </w:p>
    <w:p w14:paraId="6F5D6FD8" w14:textId="77777777" w:rsidR="007516DA" w:rsidRPr="006D4157" w:rsidRDefault="56A7FB55" w:rsidP="56A7FB55">
      <w:pPr>
        <w:pStyle w:val="PGKS3text"/>
        <w:numPr>
          <w:ilvl w:val="0"/>
          <w:numId w:val="2"/>
        </w:numPr>
        <w:rPr>
          <w:rFonts w:ascii="Arial" w:eastAsia="Arial" w:hAnsi="Arial"/>
        </w:rPr>
      </w:pPr>
      <w:r w:rsidRPr="006D4157">
        <w:rPr>
          <w:rFonts w:ascii="Arial" w:eastAsia="Arial" w:hAnsi="Arial"/>
        </w:rPr>
        <w:t>the range of questions is designed to elicit the understanding of students of all abilities.</w:t>
      </w:r>
    </w:p>
    <w:p w14:paraId="6E989E31" w14:textId="77777777" w:rsidR="007516DA" w:rsidRPr="006D4157" w:rsidRDefault="56A7FB55" w:rsidP="56A7FB55">
      <w:pPr>
        <w:pStyle w:val="PGKS3text"/>
        <w:numPr>
          <w:ilvl w:val="0"/>
          <w:numId w:val="2"/>
        </w:numPr>
        <w:rPr>
          <w:rFonts w:ascii="Arial" w:eastAsia="Arial" w:hAnsi="Arial"/>
        </w:rPr>
      </w:pPr>
      <w:r w:rsidRPr="006D4157">
        <w:rPr>
          <w:rFonts w:ascii="Arial" w:eastAsia="Arial" w:hAnsi="Arial"/>
        </w:rPr>
        <w:t>appropriate command words and language is used across the range of questions (list, describe, state, discuss, explain…)</w:t>
      </w:r>
    </w:p>
    <w:p w14:paraId="6FF99DC8" w14:textId="1224A560" w:rsidR="007516DA" w:rsidRPr="006D4157" w:rsidRDefault="56A7FB55" w:rsidP="56A7FB55">
      <w:pPr>
        <w:pStyle w:val="PGKS3text"/>
        <w:numPr>
          <w:ilvl w:val="0"/>
          <w:numId w:val="2"/>
        </w:numPr>
        <w:rPr>
          <w:rFonts w:ascii="Arial" w:eastAsia="Arial" w:hAnsi="Arial"/>
        </w:rPr>
      </w:pPr>
      <w:r w:rsidRPr="006D4157">
        <w:rPr>
          <w:rFonts w:ascii="Arial" w:eastAsia="Arial" w:hAnsi="Arial"/>
        </w:rPr>
        <w:t xml:space="preserve">questions worth between 1 and </w:t>
      </w:r>
      <w:r w:rsidR="006D4157" w:rsidRPr="006D4157">
        <w:rPr>
          <w:rFonts w:ascii="Arial" w:eastAsia="Arial" w:hAnsi="Arial"/>
        </w:rPr>
        <w:t>12</w:t>
      </w:r>
      <w:r w:rsidRPr="006D4157">
        <w:rPr>
          <w:rFonts w:ascii="Arial" w:eastAsia="Arial" w:hAnsi="Arial"/>
        </w:rPr>
        <w:t xml:space="preserve"> marks, </w:t>
      </w:r>
      <w:r w:rsidR="006D4157" w:rsidRPr="006D4157">
        <w:rPr>
          <w:rFonts w:ascii="Arial" w:eastAsia="Arial" w:hAnsi="Arial"/>
        </w:rPr>
        <w:t>including</w:t>
      </w:r>
      <w:r w:rsidRPr="006D4157">
        <w:rPr>
          <w:rFonts w:ascii="Arial" w:eastAsia="Arial" w:hAnsi="Arial"/>
        </w:rPr>
        <w:t xml:space="preserve"> extended writing questions are provided, following the rough outline of live exam papers.</w:t>
      </w:r>
    </w:p>
    <w:p w14:paraId="5626F5B8" w14:textId="77777777" w:rsidR="007516DA" w:rsidRPr="006D4157" w:rsidRDefault="56A7FB55" w:rsidP="56A7FB55">
      <w:pPr>
        <w:pStyle w:val="PGKS3text"/>
        <w:rPr>
          <w:rFonts w:ascii="Arial" w:eastAsia="Arial" w:hAnsi="Arial"/>
        </w:rPr>
      </w:pPr>
      <w:r w:rsidRPr="006D4157">
        <w:rPr>
          <w:rFonts w:ascii="Arial" w:eastAsia="Arial" w:hAnsi="Arial"/>
        </w:rPr>
        <w:t>Real exam papers go through a serious quality assurance process; feel free to use and adapt as you see fit.</w:t>
      </w:r>
    </w:p>
    <w:p w14:paraId="2FAD7B9F" w14:textId="77777777" w:rsidR="00673967" w:rsidRPr="006D4157" w:rsidRDefault="00673967" w:rsidP="00486045">
      <w:pPr>
        <w:pStyle w:val="RedChapterHead"/>
        <w:sectPr w:rsidR="00673967" w:rsidRPr="006D4157" w:rsidSect="00F25B9C">
          <w:headerReference w:type="first" r:id="rId16"/>
          <w:pgSz w:w="11906" w:h="16838"/>
          <w:pgMar w:top="1440" w:right="1440" w:bottom="1440" w:left="1440" w:header="708" w:footer="708" w:gutter="0"/>
          <w:cols w:space="708"/>
          <w:titlePg/>
          <w:docGrid w:linePitch="360"/>
        </w:sectPr>
      </w:pPr>
    </w:p>
    <w:p w14:paraId="2D6C4C31" w14:textId="77777777" w:rsidR="00535BF9" w:rsidRPr="006D4157" w:rsidRDefault="56A7FB55" w:rsidP="56A7FB55">
      <w:pPr>
        <w:pStyle w:val="PGHeading1"/>
        <w:rPr>
          <w:rFonts w:eastAsia="Arial" w:cs="Arial"/>
        </w:rPr>
      </w:pPr>
      <w:r w:rsidRPr="006D4157">
        <w:rPr>
          <w:rFonts w:eastAsia="Arial" w:cs="Arial"/>
        </w:rPr>
        <w:lastRenderedPageBreak/>
        <w:t>Section 1 – New and emerging technologies</w:t>
      </w:r>
    </w:p>
    <w:p w14:paraId="2EB3CDF1" w14:textId="77777777" w:rsidR="00A927CA" w:rsidRPr="006D4157" w:rsidRDefault="00A927CA" w:rsidP="00A927CA">
      <w:pPr>
        <w:tabs>
          <w:tab w:val="left" w:pos="426"/>
          <w:tab w:val="left" w:pos="851"/>
          <w:tab w:val="left" w:pos="1276"/>
          <w:tab w:val="left" w:pos="1701"/>
          <w:tab w:val="right" w:pos="4678"/>
          <w:tab w:val="left" w:pos="5245"/>
          <w:tab w:val="right" w:pos="8931"/>
        </w:tabs>
        <w:spacing w:after="120"/>
        <w:rPr>
          <w:rFonts w:eastAsia="SimSun"/>
          <w:bCs/>
          <w:color w:val="C00000"/>
          <w:sz w:val="48"/>
          <w:szCs w:val="24"/>
          <w:lang w:eastAsia="zh-CN"/>
        </w:rPr>
      </w:pPr>
    </w:p>
    <w:p w14:paraId="42F05DBC" w14:textId="77777777" w:rsidR="00A927CA" w:rsidRPr="006D4157" w:rsidRDefault="56A7FB55" w:rsidP="56A7FB55">
      <w:pPr>
        <w:tabs>
          <w:tab w:val="left" w:pos="426"/>
          <w:tab w:val="left" w:pos="851"/>
          <w:tab w:val="left" w:pos="1276"/>
          <w:tab w:val="left" w:pos="1701"/>
          <w:tab w:val="right" w:pos="4678"/>
          <w:tab w:val="left" w:pos="5245"/>
          <w:tab w:val="right" w:pos="8931"/>
        </w:tabs>
        <w:spacing w:after="120"/>
        <w:rPr>
          <w:rFonts w:eastAsia="SimSun"/>
          <w:color w:val="C00000"/>
          <w:sz w:val="48"/>
          <w:szCs w:val="48"/>
          <w:lang w:eastAsia="zh-CN"/>
        </w:rPr>
      </w:pPr>
      <w:r w:rsidRPr="006D4157">
        <w:rPr>
          <w:rFonts w:eastAsia="SimSun"/>
          <w:color w:val="C00000"/>
          <w:sz w:val="48"/>
          <w:szCs w:val="48"/>
          <w:lang w:eastAsia="zh-CN"/>
        </w:rPr>
        <w:t>Chapter 1 – Industry and enterprise</w:t>
      </w:r>
    </w:p>
    <w:p w14:paraId="1A48BE34" w14:textId="77777777" w:rsidR="00F57DD7" w:rsidRPr="006D4157" w:rsidRDefault="56A7FB55" w:rsidP="56A7FB55">
      <w:pPr>
        <w:pStyle w:val="Heading1"/>
        <w:rPr>
          <w:rFonts w:eastAsia="Arial" w:cs="Arial"/>
        </w:rPr>
      </w:pPr>
      <w:r w:rsidRPr="006D4157">
        <w:rPr>
          <w:rFonts w:eastAsia="Arial" w:cs="Arial"/>
        </w:rPr>
        <w:t>In-text questions</w:t>
      </w:r>
    </w:p>
    <w:p w14:paraId="73B5A09D" w14:textId="77777777" w:rsidR="00F57DD7" w:rsidRPr="006D4157" w:rsidRDefault="00F57DD7" w:rsidP="00F57DD7">
      <w:r w:rsidRPr="006D4157">
        <w:tab/>
      </w:r>
    </w:p>
    <w:p w14:paraId="2FE6D189" w14:textId="5460262B" w:rsidR="00CE41F1" w:rsidRPr="006D4157" w:rsidRDefault="00CE41F1" w:rsidP="56A7FB55">
      <w:pPr>
        <w:pStyle w:val="Answerstyle"/>
        <w:spacing w:before="240"/>
        <w:rPr>
          <w:rFonts w:ascii="Arial" w:eastAsia="Arial" w:hAnsi="Arial" w:cs="Arial"/>
          <w:color w:val="auto"/>
        </w:rPr>
      </w:pPr>
      <w:r w:rsidRPr="006D4157">
        <w:rPr>
          <w:rFonts w:ascii="Arial" w:eastAsia="Arial" w:hAnsi="Arial" w:cs="Arial"/>
          <w:b/>
          <w:bCs/>
          <w:color w:val="auto"/>
        </w:rPr>
        <w:t>Q1:</w:t>
      </w:r>
      <w:r w:rsidRPr="006D4157">
        <w:rPr>
          <w:rFonts w:ascii="Arial" w:hAnsi="Arial" w:cs="Arial"/>
          <w:b/>
          <w:color w:val="auto"/>
        </w:rPr>
        <w:tab/>
      </w:r>
      <w:r w:rsidRPr="006D4157">
        <w:rPr>
          <w:rFonts w:ascii="Arial" w:eastAsia="Arial" w:hAnsi="Arial" w:cs="Arial"/>
          <w:color w:val="auto"/>
        </w:rPr>
        <w:t>Answers will vary. Credit awarded for linking inventions to benefits.</w:t>
      </w:r>
    </w:p>
    <w:p w14:paraId="684BD233" w14:textId="77777777" w:rsidR="005622CD" w:rsidRPr="006D4157" w:rsidRDefault="005622CD" w:rsidP="56A7FB55">
      <w:pPr>
        <w:pStyle w:val="Answerstyle"/>
        <w:spacing w:before="240"/>
        <w:rPr>
          <w:rFonts w:ascii="Arial" w:eastAsia="Arial" w:hAnsi="Arial" w:cs="Arial"/>
          <w:color w:val="auto"/>
        </w:rPr>
      </w:pPr>
      <w:r w:rsidRPr="006D4157">
        <w:rPr>
          <w:rFonts w:ascii="Arial" w:hAnsi="Arial" w:cs="Arial"/>
          <w:b/>
          <w:color w:val="auto"/>
        </w:rPr>
        <w:tab/>
      </w:r>
      <w:r w:rsidRPr="006D4157">
        <w:rPr>
          <w:rFonts w:ascii="Arial" w:eastAsia="Arial" w:hAnsi="Arial" w:cs="Arial"/>
          <w:color w:val="auto"/>
        </w:rPr>
        <w:t xml:space="preserve">Examples include: </w:t>
      </w:r>
    </w:p>
    <w:p w14:paraId="07A5115F" w14:textId="2F8ABECC" w:rsidR="005622CD" w:rsidRPr="006D4157" w:rsidRDefault="005622CD" w:rsidP="56A7FB55">
      <w:pPr>
        <w:pStyle w:val="Answerstyle"/>
        <w:spacing w:before="240"/>
        <w:rPr>
          <w:rFonts w:ascii="Arial" w:eastAsia="Arial" w:hAnsi="Arial" w:cs="Arial"/>
          <w:color w:val="auto"/>
        </w:rPr>
      </w:pPr>
      <w:r w:rsidRPr="006D4157">
        <w:rPr>
          <w:rFonts w:ascii="Arial" w:hAnsi="Arial" w:cs="Arial"/>
          <w:color w:val="auto"/>
        </w:rPr>
        <w:tab/>
      </w:r>
      <w:r w:rsidRPr="006D4157">
        <w:rPr>
          <w:rFonts w:ascii="Arial" w:eastAsia="Arial" w:hAnsi="Arial" w:cs="Arial"/>
          <w:color w:val="auto"/>
        </w:rPr>
        <w:t>Mobile phones – Increased communication (for better or worse), convenience, provides a sense of security, enabled those in developing countries without landlines to connect to the outside world.</w:t>
      </w:r>
    </w:p>
    <w:p w14:paraId="78C67325" w14:textId="2DE88C5F" w:rsidR="005622CD" w:rsidRPr="006D4157" w:rsidRDefault="005622CD" w:rsidP="56A7FB55">
      <w:pPr>
        <w:pStyle w:val="Answerstyle"/>
        <w:spacing w:before="240"/>
        <w:rPr>
          <w:rFonts w:ascii="Arial" w:eastAsia="Arial" w:hAnsi="Arial" w:cs="Arial"/>
          <w:color w:val="auto"/>
        </w:rPr>
      </w:pPr>
      <w:r w:rsidRPr="006D4157">
        <w:rPr>
          <w:rFonts w:ascii="Arial" w:hAnsi="Arial" w:cs="Arial"/>
          <w:color w:val="auto"/>
        </w:rPr>
        <w:tab/>
      </w:r>
      <w:r w:rsidRPr="006D4157">
        <w:rPr>
          <w:rFonts w:ascii="Arial" w:eastAsia="Arial" w:hAnsi="Arial" w:cs="Arial"/>
          <w:color w:val="auto"/>
        </w:rPr>
        <w:t>Electricity, medical advances, internal combustion engine and the sewer system are other major examples that go back much further in time.</w:t>
      </w:r>
    </w:p>
    <w:p w14:paraId="691F2706" w14:textId="22001FF7" w:rsidR="00271AE3" w:rsidRPr="008F334C" w:rsidRDefault="00CE41F1" w:rsidP="008F334C">
      <w:pPr>
        <w:pStyle w:val="Answerstyle"/>
        <w:spacing w:before="240"/>
        <w:rPr>
          <w:rFonts w:ascii="Arial" w:eastAsia="Arial" w:hAnsi="Arial" w:cs="Arial"/>
          <w:color w:val="auto"/>
        </w:rPr>
      </w:pPr>
      <w:r w:rsidRPr="006D4157">
        <w:rPr>
          <w:rFonts w:ascii="Arial" w:eastAsia="Arial" w:hAnsi="Arial" w:cs="Arial"/>
          <w:b/>
          <w:bCs/>
          <w:color w:val="auto"/>
        </w:rPr>
        <w:t>Q2:</w:t>
      </w:r>
      <w:r w:rsidRPr="006D4157">
        <w:rPr>
          <w:rFonts w:ascii="Arial" w:hAnsi="Arial" w:cs="Arial"/>
          <w:b/>
          <w:color w:val="auto"/>
        </w:rPr>
        <w:tab/>
      </w:r>
      <w:r w:rsidRPr="006D4157">
        <w:rPr>
          <w:rFonts w:ascii="Arial" w:eastAsia="Arial" w:hAnsi="Arial" w:cs="Arial"/>
          <w:color w:val="auto"/>
        </w:rPr>
        <w:t xml:space="preserve">Machinery was invented to do the jobs of manual workers such as tractors and combine harvesters. </w:t>
      </w:r>
      <w:r w:rsidR="00B11A1F" w:rsidRPr="006D4157">
        <w:rPr>
          <w:rFonts w:ascii="Arial" w:eastAsia="Arial" w:hAnsi="Arial" w:cs="Arial"/>
          <w:color w:val="auto"/>
        </w:rPr>
        <w:t>High</w:t>
      </w:r>
      <w:r w:rsidR="00B4330B" w:rsidRPr="006D4157">
        <w:rPr>
          <w:rFonts w:ascii="Arial" w:eastAsia="Arial" w:hAnsi="Arial" w:cs="Arial"/>
          <w:color w:val="auto"/>
        </w:rPr>
        <w:t>ly automated plant</w:t>
      </w:r>
      <w:r w:rsidR="00B11A1F" w:rsidRPr="006D4157">
        <w:rPr>
          <w:rFonts w:ascii="Arial" w:eastAsia="Arial" w:hAnsi="Arial" w:cs="Arial"/>
          <w:color w:val="auto"/>
        </w:rPr>
        <w:t>ing / harvesting machinery.</w:t>
      </w:r>
      <w:r w:rsidR="00932163" w:rsidRPr="006D4157">
        <w:rPr>
          <w:rFonts w:ascii="Arial" w:eastAsia="Arial" w:hAnsi="Arial" w:cs="Arial"/>
          <w:color w:val="auto"/>
        </w:rPr>
        <w:t xml:space="preserve"> Many machines now rely on GPS systems to guide and deliver seed / pesticides</w:t>
      </w:r>
      <w:r w:rsidR="0087496C" w:rsidRPr="006D4157">
        <w:rPr>
          <w:rFonts w:ascii="Arial" w:eastAsia="Arial" w:hAnsi="Arial" w:cs="Arial"/>
          <w:color w:val="auto"/>
        </w:rPr>
        <w:t>.</w:t>
      </w:r>
    </w:p>
    <w:p w14:paraId="1D737D7B" w14:textId="6EBE52D7" w:rsidR="00CE41F1" w:rsidRPr="006D4157" w:rsidRDefault="008F334C" w:rsidP="56A7FB55">
      <w:pPr>
        <w:pStyle w:val="Answerstyle"/>
        <w:spacing w:before="240"/>
        <w:rPr>
          <w:rFonts w:ascii="Arial" w:eastAsia="Arial" w:hAnsi="Arial" w:cs="Arial"/>
          <w:b/>
          <w:bCs/>
          <w:color w:val="auto"/>
        </w:rPr>
      </w:pPr>
      <w:r>
        <w:rPr>
          <w:rFonts w:ascii="Arial" w:eastAsia="Arial" w:hAnsi="Arial" w:cs="Arial"/>
          <w:b/>
          <w:bCs/>
          <w:color w:val="auto"/>
        </w:rPr>
        <w:t>Q3</w:t>
      </w:r>
      <w:r w:rsidR="00CE41F1" w:rsidRPr="006D4157">
        <w:rPr>
          <w:rFonts w:ascii="Arial" w:eastAsia="Arial" w:hAnsi="Arial" w:cs="Arial"/>
          <w:b/>
          <w:bCs/>
          <w:color w:val="auto"/>
        </w:rPr>
        <w:t>:</w:t>
      </w:r>
      <w:r w:rsidR="00CE41F1" w:rsidRPr="006D4157">
        <w:rPr>
          <w:rFonts w:ascii="Arial" w:hAnsi="Arial" w:cs="Arial"/>
          <w:b/>
          <w:color w:val="auto"/>
        </w:rPr>
        <w:tab/>
      </w:r>
      <w:r w:rsidR="00CE41F1" w:rsidRPr="006D4157">
        <w:rPr>
          <w:rFonts w:ascii="Arial" w:eastAsia="Arial" w:hAnsi="Arial" w:cs="Arial"/>
          <w:color w:val="auto"/>
        </w:rPr>
        <w:t>It allows the free flow of ideas to be captured quickly.</w:t>
      </w:r>
    </w:p>
    <w:p w14:paraId="3B89A860" w14:textId="4ED6B65E" w:rsidR="00CE41F1" w:rsidRPr="006D4157" w:rsidRDefault="008F334C" w:rsidP="56A7FB55">
      <w:pPr>
        <w:pStyle w:val="Answerstyle"/>
        <w:spacing w:before="240"/>
        <w:rPr>
          <w:rFonts w:ascii="Arial" w:eastAsia="Arial" w:hAnsi="Arial" w:cs="Arial"/>
          <w:b/>
          <w:bCs/>
          <w:color w:val="auto"/>
        </w:rPr>
      </w:pPr>
      <w:r>
        <w:rPr>
          <w:rFonts w:ascii="Arial" w:eastAsia="Arial" w:hAnsi="Arial" w:cs="Arial"/>
          <w:b/>
          <w:bCs/>
          <w:color w:val="auto"/>
        </w:rPr>
        <w:t>Q4</w:t>
      </w:r>
      <w:r w:rsidR="00CE41F1" w:rsidRPr="006D4157">
        <w:rPr>
          <w:rFonts w:ascii="Arial" w:eastAsia="Arial" w:hAnsi="Arial" w:cs="Arial"/>
          <w:b/>
          <w:bCs/>
          <w:color w:val="auto"/>
        </w:rPr>
        <w:t>:</w:t>
      </w:r>
      <w:r w:rsidR="00CE41F1" w:rsidRPr="006D4157">
        <w:rPr>
          <w:rFonts w:ascii="Arial" w:hAnsi="Arial" w:cs="Arial"/>
          <w:b/>
          <w:color w:val="auto"/>
        </w:rPr>
        <w:tab/>
      </w:r>
      <w:r w:rsidR="00CE41F1" w:rsidRPr="006D4157">
        <w:rPr>
          <w:rFonts w:ascii="Arial" w:eastAsia="Arial" w:hAnsi="Arial" w:cs="Arial"/>
          <w:color w:val="auto"/>
        </w:rPr>
        <w:t>Positives include: Labour is upskilled, jobs tend to be more highly paid, training given to workforce so that constant improvements are made.</w:t>
      </w:r>
    </w:p>
    <w:p w14:paraId="2B0D45EA" w14:textId="77777777" w:rsidR="00CE41F1" w:rsidRPr="006D4157" w:rsidRDefault="00CE41F1" w:rsidP="56A7FB55">
      <w:pPr>
        <w:pStyle w:val="Answerstyle"/>
        <w:spacing w:before="240"/>
        <w:rPr>
          <w:rFonts w:ascii="Arial" w:eastAsia="Arial" w:hAnsi="Arial" w:cs="Arial"/>
          <w:b/>
          <w:bCs/>
          <w:color w:val="auto"/>
        </w:rPr>
      </w:pPr>
      <w:r w:rsidRPr="006D4157">
        <w:rPr>
          <w:rFonts w:ascii="Arial" w:hAnsi="Arial" w:cs="Arial"/>
          <w:b/>
          <w:color w:val="auto"/>
        </w:rPr>
        <w:tab/>
      </w:r>
      <w:r w:rsidRPr="006D4157">
        <w:rPr>
          <w:rFonts w:ascii="Arial" w:eastAsia="Arial" w:hAnsi="Arial" w:cs="Arial"/>
          <w:color w:val="auto"/>
        </w:rPr>
        <w:t>Negatives include: Reduced workforce, potential redundancies, retraining may be required.</w:t>
      </w:r>
    </w:p>
    <w:p w14:paraId="2AEA39CF" w14:textId="28FB437C" w:rsidR="00F57DD7" w:rsidRPr="006D4157" w:rsidRDefault="00AA66BE" w:rsidP="56A7FB55">
      <w:pPr>
        <w:pStyle w:val="Answerstyle"/>
        <w:spacing w:before="240"/>
        <w:rPr>
          <w:rFonts w:ascii="Arial" w:eastAsia="Arial" w:hAnsi="Arial" w:cs="Arial"/>
          <w:color w:val="auto"/>
        </w:rPr>
      </w:pPr>
      <w:r>
        <w:rPr>
          <w:rFonts w:ascii="Arial" w:eastAsia="Arial" w:hAnsi="Arial" w:cs="Arial"/>
          <w:b/>
          <w:bCs/>
          <w:color w:val="auto"/>
        </w:rPr>
        <w:t>Q5</w:t>
      </w:r>
      <w:r w:rsidR="00CE41F1" w:rsidRPr="006D4157">
        <w:rPr>
          <w:rFonts w:ascii="Arial" w:eastAsia="Arial" w:hAnsi="Arial" w:cs="Arial"/>
          <w:b/>
          <w:bCs/>
          <w:color w:val="auto"/>
        </w:rPr>
        <w:t>:</w:t>
      </w:r>
      <w:r w:rsidR="00CE41F1" w:rsidRPr="006D4157">
        <w:rPr>
          <w:rFonts w:ascii="Arial" w:hAnsi="Arial" w:cs="Arial"/>
          <w:b/>
          <w:color w:val="auto"/>
        </w:rPr>
        <w:tab/>
      </w:r>
      <w:r w:rsidR="00CE41F1" w:rsidRPr="006D4157">
        <w:rPr>
          <w:rFonts w:ascii="Arial" w:eastAsia="Arial" w:hAnsi="Arial" w:cs="Arial"/>
          <w:color w:val="auto"/>
        </w:rPr>
        <w:t>Social media platforms, viral video release, crowdfunding.</w:t>
      </w:r>
    </w:p>
    <w:p w14:paraId="76B88E6A" w14:textId="77777777" w:rsidR="00F57DD7" w:rsidRPr="006D4157" w:rsidRDefault="00F57DD7" w:rsidP="00F57DD7">
      <w:pPr>
        <w:spacing w:after="200" w:line="276" w:lineRule="auto"/>
      </w:pPr>
    </w:p>
    <w:p w14:paraId="28E12501" w14:textId="6A265667" w:rsidR="00D227F4" w:rsidRPr="006D4157" w:rsidRDefault="00AA66BE" w:rsidP="56A7FB55">
      <w:pPr>
        <w:spacing w:after="200" w:line="276" w:lineRule="auto"/>
        <w:ind w:left="567" w:hanging="567"/>
        <w:rPr>
          <w:rFonts w:eastAsiaTheme="minorEastAsia"/>
          <w:lang w:eastAsia="zh-CN"/>
        </w:rPr>
      </w:pPr>
      <w:r>
        <w:rPr>
          <w:rFonts w:eastAsiaTheme="minorEastAsia"/>
          <w:b/>
          <w:bCs/>
          <w:lang w:eastAsia="zh-CN"/>
        </w:rPr>
        <w:t>Q6</w:t>
      </w:r>
      <w:r w:rsidR="00D227F4" w:rsidRPr="006D4157">
        <w:rPr>
          <w:rFonts w:eastAsiaTheme="minorEastAsia"/>
          <w:b/>
          <w:bCs/>
          <w:lang w:eastAsia="zh-CN"/>
        </w:rPr>
        <w:t>:</w:t>
      </w:r>
      <w:r w:rsidR="00D227F4" w:rsidRPr="006D4157">
        <w:rPr>
          <w:rFonts w:eastAsiaTheme="minorHAnsi"/>
          <w:lang w:eastAsia="zh-CN"/>
        </w:rPr>
        <w:tab/>
      </w:r>
      <w:r w:rsidR="00D227F4" w:rsidRPr="006D4157">
        <w:rPr>
          <w:rFonts w:eastAsiaTheme="minorEastAsia"/>
          <w:lang w:eastAsia="zh-CN"/>
        </w:rPr>
        <w:t>Staff are more emotionally and financially connected to a cooperative enterprise. They are frequently more motivated to help the organisation as they receive direct benefit from its success, either as emotional satisfaction, or by financial return. Staff working for other organisations may not receive such instant gratification from their efforts.</w:t>
      </w:r>
    </w:p>
    <w:p w14:paraId="60555075" w14:textId="77777777" w:rsidR="00F57DD7" w:rsidRPr="006D4157" w:rsidRDefault="00F57DD7" w:rsidP="00F57DD7">
      <w:pPr>
        <w:pStyle w:val="numberedquestion"/>
        <w:spacing w:before="120"/>
        <w:ind w:left="425" w:hanging="425"/>
        <w:rPr>
          <w:rFonts w:ascii="Arial" w:hAnsi="Arial" w:cs="Arial"/>
        </w:rPr>
      </w:pPr>
    </w:p>
    <w:p w14:paraId="43FC8214" w14:textId="77777777" w:rsidR="00A00620" w:rsidRPr="006D4157" w:rsidRDefault="00A00620">
      <w:pPr>
        <w:spacing w:after="200" w:line="276" w:lineRule="auto"/>
        <w:rPr>
          <w:rFonts w:eastAsia="SimSun"/>
          <w:bCs/>
          <w:sz w:val="48"/>
          <w:szCs w:val="24"/>
          <w:lang w:eastAsia="zh-CN"/>
        </w:rPr>
      </w:pPr>
      <w:r w:rsidRPr="006D4157">
        <w:rPr>
          <w:rFonts w:eastAsia="SimSun"/>
          <w:bCs/>
          <w:sz w:val="48"/>
          <w:szCs w:val="24"/>
        </w:rPr>
        <w:br w:type="page"/>
      </w:r>
    </w:p>
    <w:p w14:paraId="4917107B" w14:textId="77777777" w:rsidR="00F57DD7" w:rsidRPr="006D4157" w:rsidRDefault="56A7FB55" w:rsidP="56A7FB55">
      <w:pPr>
        <w:pStyle w:val="Answerstyle"/>
        <w:tabs>
          <w:tab w:val="clear" w:pos="567"/>
        </w:tabs>
        <w:ind w:left="2674" w:hanging="2674"/>
        <w:rPr>
          <w:rFonts w:ascii="Arial" w:eastAsia="Arial" w:hAnsi="Arial" w:cs="Arial"/>
        </w:rPr>
      </w:pPr>
      <w:r w:rsidRPr="006D4157">
        <w:rPr>
          <w:rFonts w:ascii="Arial" w:eastAsia="Arial,SimSun" w:hAnsi="Arial" w:cs="Arial"/>
          <w:color w:val="C00000"/>
          <w:sz w:val="48"/>
          <w:szCs w:val="48"/>
        </w:rPr>
        <w:lastRenderedPageBreak/>
        <w:t>Chapter 2 – Sustainability and the environment</w:t>
      </w:r>
    </w:p>
    <w:p w14:paraId="14E02903" w14:textId="77777777" w:rsidR="00F57DD7" w:rsidRPr="006D4157" w:rsidRDefault="56A7FB55" w:rsidP="56A7FB55">
      <w:pPr>
        <w:pStyle w:val="Heading1"/>
        <w:rPr>
          <w:rFonts w:eastAsia="Arial" w:cs="Arial"/>
        </w:rPr>
      </w:pPr>
      <w:r w:rsidRPr="006D4157">
        <w:rPr>
          <w:rFonts w:eastAsia="Arial" w:cs="Arial"/>
        </w:rPr>
        <w:t>In-text questions</w:t>
      </w:r>
    </w:p>
    <w:p w14:paraId="769201E6" w14:textId="77777777" w:rsidR="00A927CA" w:rsidRPr="006D4157" w:rsidRDefault="00A927CA" w:rsidP="00A927CA"/>
    <w:p w14:paraId="25BD52E7" w14:textId="7EFCBD47" w:rsidR="00B11A1F" w:rsidRPr="006D4157" w:rsidRDefault="00B11A1F" w:rsidP="56A7FB55">
      <w:pPr>
        <w:spacing w:after="120"/>
        <w:ind w:left="567" w:hanging="567"/>
        <w:rPr>
          <w:rFonts w:eastAsia="Corbel"/>
        </w:rPr>
      </w:pPr>
      <w:r w:rsidRPr="006D4157">
        <w:rPr>
          <w:rFonts w:eastAsia="Corbel"/>
          <w:b/>
          <w:bCs/>
        </w:rPr>
        <w:t>Q1:</w:t>
      </w:r>
      <w:r w:rsidRPr="006D4157">
        <w:rPr>
          <w:rFonts w:eastAsia="Corbel"/>
        </w:rPr>
        <w:tab/>
        <w:t>Answers include the following:</w:t>
      </w:r>
    </w:p>
    <w:p w14:paraId="6B223325" w14:textId="36F2192B" w:rsidR="00B11A1F" w:rsidRPr="006D4157" w:rsidRDefault="56A7FB55" w:rsidP="56A7FB55">
      <w:pPr>
        <w:spacing w:after="120"/>
        <w:ind w:left="567"/>
        <w:rPr>
          <w:rFonts w:eastAsia="Corbel"/>
        </w:rPr>
      </w:pPr>
      <w:r w:rsidRPr="006D4157">
        <w:rPr>
          <w:rFonts w:eastAsia="Corbel"/>
        </w:rPr>
        <w:t>Finite – oil, gas, coal, metals, petrochemical plastics.</w:t>
      </w:r>
    </w:p>
    <w:p w14:paraId="1A10FA5F" w14:textId="34544D6B" w:rsidR="00B11A1F" w:rsidRPr="006D4157" w:rsidRDefault="56A7FB55" w:rsidP="56A7FB55">
      <w:pPr>
        <w:spacing w:after="120"/>
        <w:ind w:left="567"/>
        <w:rPr>
          <w:rFonts w:eastAsia="Corbel"/>
        </w:rPr>
      </w:pPr>
      <w:r w:rsidRPr="006D4157">
        <w:rPr>
          <w:rFonts w:eastAsia="Corbel"/>
        </w:rPr>
        <w:t>Non-finite – Wood from managed forests, natural textiles, ceramics, glass, solar, wind power and tidal energy.</w:t>
      </w:r>
    </w:p>
    <w:p w14:paraId="78FFDCB8" w14:textId="01B2A6DE" w:rsidR="00B11A1F" w:rsidRPr="006D4157" w:rsidRDefault="00B11A1F" w:rsidP="56A7FB55">
      <w:pPr>
        <w:spacing w:after="120"/>
        <w:ind w:left="567" w:hanging="567"/>
        <w:rPr>
          <w:rFonts w:eastAsia="Corbel"/>
        </w:rPr>
      </w:pPr>
      <w:r w:rsidRPr="006D4157">
        <w:rPr>
          <w:rFonts w:eastAsia="Corbel"/>
          <w:b/>
          <w:bCs/>
        </w:rPr>
        <w:t>Q2:</w:t>
      </w:r>
      <w:r w:rsidRPr="006D4157">
        <w:rPr>
          <w:rFonts w:eastAsia="Corbel"/>
          <w:b/>
        </w:rPr>
        <w:tab/>
      </w:r>
      <w:r w:rsidR="00311DDE" w:rsidRPr="006D4157">
        <w:rPr>
          <w:rFonts w:eastAsia="Corbel"/>
        </w:rPr>
        <w:t>The r</w:t>
      </w:r>
      <w:r w:rsidRPr="006D4157">
        <w:rPr>
          <w:rFonts w:eastAsia="Corbel"/>
        </w:rPr>
        <w:t xml:space="preserve">esources we have access to </w:t>
      </w:r>
      <w:r w:rsidR="00311DDE" w:rsidRPr="006D4157">
        <w:rPr>
          <w:rFonts w:eastAsia="Corbel"/>
        </w:rPr>
        <w:t xml:space="preserve">will </w:t>
      </w:r>
      <w:r w:rsidRPr="006D4157">
        <w:rPr>
          <w:rFonts w:eastAsia="Corbel"/>
        </w:rPr>
        <w:t>last longer and future generation</w:t>
      </w:r>
      <w:r w:rsidR="00311DDE" w:rsidRPr="006D4157">
        <w:rPr>
          <w:rFonts w:eastAsia="Corbel"/>
        </w:rPr>
        <w:t>s</w:t>
      </w:r>
      <w:r w:rsidRPr="006D4157">
        <w:rPr>
          <w:rFonts w:eastAsia="Corbel"/>
        </w:rPr>
        <w:t xml:space="preserve"> will be able to benefit from them.</w:t>
      </w:r>
    </w:p>
    <w:p w14:paraId="05A0A722" w14:textId="7541DFA8" w:rsidR="00B11A1F" w:rsidRPr="006D4157" w:rsidRDefault="00B11A1F" w:rsidP="56A7FB55">
      <w:pPr>
        <w:spacing w:after="120"/>
        <w:ind w:left="567" w:hanging="567"/>
        <w:rPr>
          <w:rFonts w:eastAsia="Corbel"/>
        </w:rPr>
      </w:pPr>
      <w:r w:rsidRPr="006D4157">
        <w:rPr>
          <w:rFonts w:eastAsia="Corbel"/>
          <w:b/>
          <w:bCs/>
        </w:rPr>
        <w:t>Q3:</w:t>
      </w:r>
      <w:r w:rsidRPr="006D4157">
        <w:rPr>
          <w:rFonts w:eastAsia="Corbel"/>
        </w:rPr>
        <w:tab/>
      </w:r>
      <w:r w:rsidR="00526FA3" w:rsidRPr="006D4157">
        <w:rPr>
          <w:rFonts w:eastAsia="Corbel"/>
        </w:rPr>
        <w:t>It is a ‘crad</w:t>
      </w:r>
      <w:r w:rsidR="006D4157">
        <w:rPr>
          <w:rFonts w:eastAsia="Corbel"/>
        </w:rPr>
        <w:t>le to grave’ study of a product which allows a c</w:t>
      </w:r>
      <w:r w:rsidR="00311DDE" w:rsidRPr="006D4157">
        <w:rPr>
          <w:rFonts w:eastAsia="Corbel"/>
        </w:rPr>
        <w:t xml:space="preserve">ompany </w:t>
      </w:r>
      <w:r w:rsidR="006D4157">
        <w:rPr>
          <w:rFonts w:eastAsia="Corbel"/>
        </w:rPr>
        <w:t>to</w:t>
      </w:r>
      <w:r w:rsidRPr="006D4157">
        <w:rPr>
          <w:rFonts w:eastAsia="Corbel"/>
        </w:rPr>
        <w:t xml:space="preserve"> find out how much energy is used during the whole life of the product and </w:t>
      </w:r>
      <w:r w:rsidR="00726931" w:rsidRPr="006D4157">
        <w:rPr>
          <w:rFonts w:eastAsia="Corbel"/>
        </w:rPr>
        <w:t>how it</w:t>
      </w:r>
      <w:r w:rsidRPr="006D4157">
        <w:rPr>
          <w:rFonts w:eastAsia="Corbel"/>
        </w:rPr>
        <w:t xml:space="preserve"> affects the environment </w:t>
      </w:r>
      <w:r w:rsidR="00726931" w:rsidRPr="006D4157">
        <w:rPr>
          <w:rFonts w:eastAsia="Corbel"/>
        </w:rPr>
        <w:t xml:space="preserve">and / </w:t>
      </w:r>
      <w:r w:rsidRPr="006D4157">
        <w:rPr>
          <w:rFonts w:eastAsia="Corbel"/>
        </w:rPr>
        <w:t>or</w:t>
      </w:r>
      <w:r w:rsidR="00726931" w:rsidRPr="006D4157">
        <w:rPr>
          <w:rFonts w:eastAsia="Corbel"/>
        </w:rPr>
        <w:t xml:space="preserve"> </w:t>
      </w:r>
      <w:r w:rsidR="00311DDE" w:rsidRPr="006D4157">
        <w:rPr>
          <w:rFonts w:eastAsia="Corbel"/>
        </w:rPr>
        <w:t>its</w:t>
      </w:r>
      <w:r w:rsidRPr="006D4157">
        <w:rPr>
          <w:rFonts w:eastAsia="Corbel"/>
        </w:rPr>
        <w:t xml:space="preserve"> social impact.</w:t>
      </w:r>
    </w:p>
    <w:p w14:paraId="32C6651D" w14:textId="4D3BDF2E" w:rsidR="00B11A1F" w:rsidRPr="006D4157" w:rsidRDefault="00B11A1F" w:rsidP="56A7FB55">
      <w:pPr>
        <w:spacing w:after="120"/>
        <w:ind w:left="567" w:hanging="567"/>
        <w:rPr>
          <w:rFonts w:eastAsia="Corbel"/>
        </w:rPr>
      </w:pPr>
      <w:r w:rsidRPr="006D4157">
        <w:rPr>
          <w:rFonts w:eastAsia="Corbel"/>
          <w:b/>
          <w:bCs/>
        </w:rPr>
        <w:t>Q4:</w:t>
      </w:r>
      <w:r w:rsidRPr="006D4157">
        <w:rPr>
          <w:rFonts w:eastAsia="Corbel"/>
        </w:rPr>
        <w:tab/>
      </w:r>
      <w:r w:rsidR="00C2152C" w:rsidRPr="006D4157">
        <w:rPr>
          <w:rFonts w:eastAsia="Corbel"/>
        </w:rPr>
        <w:t>T</w:t>
      </w:r>
      <w:r w:rsidRPr="006D4157">
        <w:rPr>
          <w:rFonts w:eastAsia="Corbel"/>
        </w:rPr>
        <w:t>he five stages of the li</w:t>
      </w:r>
      <w:r w:rsidR="00C2152C" w:rsidRPr="006D4157">
        <w:rPr>
          <w:rFonts w:eastAsia="Corbel"/>
        </w:rPr>
        <w:t xml:space="preserve">fecycle assessment are: Extraction and processing, </w:t>
      </w:r>
      <w:r w:rsidR="005C2382" w:rsidRPr="006D4157">
        <w:rPr>
          <w:rFonts w:eastAsia="Corbel"/>
        </w:rPr>
        <w:t>M</w:t>
      </w:r>
      <w:r w:rsidR="00C2152C" w:rsidRPr="006D4157">
        <w:rPr>
          <w:rFonts w:eastAsia="Corbel"/>
        </w:rPr>
        <w:t xml:space="preserve">anufacturing and production, </w:t>
      </w:r>
      <w:r w:rsidR="005C2382" w:rsidRPr="006D4157">
        <w:rPr>
          <w:rFonts w:eastAsia="Corbel"/>
        </w:rPr>
        <w:t>D</w:t>
      </w:r>
      <w:r w:rsidR="00C2152C" w:rsidRPr="006D4157">
        <w:rPr>
          <w:rFonts w:eastAsia="Corbel"/>
        </w:rPr>
        <w:t xml:space="preserve">istribution, </w:t>
      </w:r>
      <w:r w:rsidR="005C2382" w:rsidRPr="006D4157">
        <w:rPr>
          <w:rFonts w:eastAsia="Corbel"/>
        </w:rPr>
        <w:t>U</w:t>
      </w:r>
      <w:r w:rsidR="00C2152C" w:rsidRPr="006D4157">
        <w:rPr>
          <w:rFonts w:eastAsia="Corbel"/>
        </w:rPr>
        <w:t xml:space="preserve">se and </w:t>
      </w:r>
      <w:r w:rsidR="005C2382" w:rsidRPr="006D4157">
        <w:rPr>
          <w:rFonts w:eastAsia="Corbel"/>
        </w:rPr>
        <w:t>E</w:t>
      </w:r>
      <w:r w:rsidR="00C2152C" w:rsidRPr="006D4157">
        <w:rPr>
          <w:rFonts w:eastAsia="Corbel"/>
        </w:rPr>
        <w:t>nd of life.</w:t>
      </w:r>
    </w:p>
    <w:p w14:paraId="2D0043DD" w14:textId="543265A9" w:rsidR="00B11A1F" w:rsidRPr="006D4157" w:rsidRDefault="00B11A1F" w:rsidP="56A7FB55">
      <w:pPr>
        <w:spacing w:after="120"/>
        <w:ind w:left="567" w:hanging="567"/>
        <w:rPr>
          <w:rFonts w:eastAsia="Corbel"/>
        </w:rPr>
      </w:pPr>
      <w:r w:rsidRPr="006D4157">
        <w:rPr>
          <w:rFonts w:eastAsia="Corbel"/>
          <w:b/>
          <w:bCs/>
        </w:rPr>
        <w:t>Q5:</w:t>
      </w:r>
      <w:r w:rsidRPr="006D4157">
        <w:rPr>
          <w:rFonts w:eastAsia="Corbel"/>
        </w:rPr>
        <w:tab/>
      </w:r>
      <w:r w:rsidR="005C2382" w:rsidRPr="006D4157">
        <w:rPr>
          <w:rFonts w:eastAsia="Corbel"/>
        </w:rPr>
        <w:t>Wind up radios</w:t>
      </w:r>
      <w:r w:rsidRPr="006D4157">
        <w:rPr>
          <w:rFonts w:eastAsia="Corbel"/>
        </w:rPr>
        <w:t xml:space="preserve"> do not require </w:t>
      </w:r>
      <w:r w:rsidR="006D4157">
        <w:rPr>
          <w:rFonts w:eastAsia="Corbel"/>
        </w:rPr>
        <w:t>batteries. They allow access to news and music</w:t>
      </w:r>
      <w:r w:rsidRPr="006D4157">
        <w:rPr>
          <w:rFonts w:eastAsia="Corbel"/>
        </w:rPr>
        <w:t xml:space="preserve"> for information, culture and education. </w:t>
      </w:r>
      <w:r w:rsidR="00E864E3" w:rsidRPr="006D4157">
        <w:rPr>
          <w:rFonts w:eastAsia="Corbel"/>
        </w:rPr>
        <w:t>(</w:t>
      </w:r>
      <w:r w:rsidR="00E864E3" w:rsidRPr="006D4157">
        <w:t>The wind-up radio was primarily developed to educate about the spread and risk of Aids.</w:t>
      </w:r>
      <w:r w:rsidR="00E864E3" w:rsidRPr="006D4157">
        <w:rPr>
          <w:rFonts w:eastAsia="Corbel"/>
        </w:rPr>
        <w:t xml:space="preserve">) </w:t>
      </w:r>
      <w:r w:rsidRPr="006D4157">
        <w:rPr>
          <w:rFonts w:eastAsia="Corbel"/>
        </w:rPr>
        <w:t>Batteries are too expensive for many of the population in third-world countries and difficult to obtain in many remote parts.</w:t>
      </w:r>
    </w:p>
    <w:p w14:paraId="4C8ED4BE" w14:textId="4DBE6AE3" w:rsidR="00B11A1F" w:rsidRPr="006D4157" w:rsidRDefault="00B11A1F" w:rsidP="56A7FB55">
      <w:pPr>
        <w:spacing w:after="120"/>
        <w:ind w:left="567" w:hanging="567"/>
        <w:rPr>
          <w:rFonts w:eastAsia="Corbel"/>
        </w:rPr>
      </w:pPr>
      <w:r w:rsidRPr="006D4157">
        <w:rPr>
          <w:rFonts w:eastAsia="Corbel"/>
          <w:b/>
          <w:bCs/>
        </w:rPr>
        <w:t>Q6:</w:t>
      </w:r>
      <w:r w:rsidRPr="006D4157">
        <w:rPr>
          <w:rFonts w:eastAsia="Corbel"/>
        </w:rPr>
        <w:tab/>
        <w:t>Carbon credits can be bought by a company to offset the carbon they produce. The purchase of the carbon credit guarantees that CO</w:t>
      </w:r>
      <w:r w:rsidRPr="006D4157">
        <w:rPr>
          <w:rFonts w:eastAsia="Corbel"/>
          <w:vertAlign w:val="subscript"/>
        </w:rPr>
        <w:t>2</w:t>
      </w:r>
      <w:r w:rsidRPr="006D4157">
        <w:rPr>
          <w:rFonts w:eastAsia="Corbel"/>
        </w:rPr>
        <w:t xml:space="preserve"> reducing activities will be implemented on the company’s behalf. </w:t>
      </w:r>
    </w:p>
    <w:p w14:paraId="18386E45" w14:textId="69E428C2" w:rsidR="005C2382" w:rsidRPr="006D4157" w:rsidRDefault="00B11A1F" w:rsidP="56A7FB55">
      <w:pPr>
        <w:spacing w:after="120"/>
        <w:ind w:left="567" w:hanging="567"/>
        <w:rPr>
          <w:rFonts w:eastAsia="Corbel"/>
        </w:rPr>
      </w:pPr>
      <w:r w:rsidRPr="006D4157">
        <w:rPr>
          <w:rFonts w:eastAsia="Corbel"/>
          <w:b/>
          <w:bCs/>
        </w:rPr>
        <w:t>Q7:</w:t>
      </w:r>
      <w:r w:rsidRPr="006D4157">
        <w:rPr>
          <w:rFonts w:eastAsia="Corbel"/>
        </w:rPr>
        <w:tab/>
      </w:r>
      <w:r w:rsidR="005C2382" w:rsidRPr="006D4157">
        <w:rPr>
          <w:rFonts w:eastAsia="Corbel"/>
        </w:rPr>
        <w:t>The agreed</w:t>
      </w:r>
      <w:r w:rsidR="00A03E59" w:rsidRPr="006D4157">
        <w:rPr>
          <w:rFonts w:eastAsia="Corbel"/>
        </w:rPr>
        <w:t xml:space="preserve"> main aim of the agreement is</w:t>
      </w:r>
      <w:r w:rsidR="005C2382" w:rsidRPr="006D4157">
        <w:rPr>
          <w:rFonts w:eastAsia="Corbel"/>
        </w:rPr>
        <w:t>:</w:t>
      </w:r>
    </w:p>
    <w:p w14:paraId="54AC3D7A" w14:textId="477E9422" w:rsidR="00F57DD7" w:rsidRPr="006D4157" w:rsidRDefault="56A7FB55" w:rsidP="00A03E59">
      <w:pPr>
        <w:spacing w:after="120"/>
        <w:ind w:left="567"/>
      </w:pPr>
      <w:r w:rsidRPr="006D4157">
        <w:rPr>
          <w:rFonts w:eastAsia="Corbel"/>
        </w:rPr>
        <w:t>To keep the increase in average global temperature to well below 2°C above pre-industrial levels (Countries aim to limit the increase to 1.5°C since this would significantly reduce risks and the impacts of climate change).</w:t>
      </w:r>
    </w:p>
    <w:p w14:paraId="6EBF4683" w14:textId="77777777" w:rsidR="00F57DD7" w:rsidRPr="006D4157" w:rsidRDefault="00F57DD7" w:rsidP="00F57DD7">
      <w:pPr>
        <w:tabs>
          <w:tab w:val="left" w:pos="284"/>
          <w:tab w:val="left" w:pos="567"/>
        </w:tabs>
        <w:spacing w:after="60"/>
      </w:pPr>
      <w:r w:rsidRPr="006D4157">
        <w:rPr>
          <w:b/>
        </w:rPr>
        <w:t xml:space="preserve"> </w:t>
      </w:r>
    </w:p>
    <w:p w14:paraId="3B00FD96" w14:textId="77777777" w:rsidR="00F57DD7" w:rsidRPr="006D4157" w:rsidRDefault="00A00620" w:rsidP="00A00620">
      <w:pPr>
        <w:spacing w:after="200" w:line="276" w:lineRule="auto"/>
      </w:pPr>
      <w:r w:rsidRPr="006D4157">
        <w:br w:type="page"/>
      </w:r>
    </w:p>
    <w:p w14:paraId="300D2FD8" w14:textId="77777777" w:rsidR="00A927CA" w:rsidRPr="006D4157" w:rsidRDefault="56A7FB55" w:rsidP="56A7FB55">
      <w:pPr>
        <w:tabs>
          <w:tab w:val="left" w:pos="426"/>
          <w:tab w:val="left" w:pos="851"/>
          <w:tab w:val="left" w:pos="1276"/>
          <w:tab w:val="left" w:pos="1701"/>
          <w:tab w:val="right" w:pos="4678"/>
          <w:tab w:val="left" w:pos="5245"/>
          <w:tab w:val="right" w:pos="8931"/>
        </w:tabs>
        <w:spacing w:after="120"/>
        <w:rPr>
          <w:rFonts w:eastAsia="SimSun"/>
          <w:color w:val="C00000"/>
          <w:sz w:val="48"/>
          <w:szCs w:val="48"/>
          <w:lang w:eastAsia="zh-CN"/>
        </w:rPr>
      </w:pPr>
      <w:r w:rsidRPr="006D4157">
        <w:rPr>
          <w:rFonts w:eastAsia="SimSun"/>
          <w:color w:val="C00000"/>
          <w:sz w:val="48"/>
          <w:szCs w:val="48"/>
          <w:lang w:eastAsia="zh-CN"/>
        </w:rPr>
        <w:lastRenderedPageBreak/>
        <w:t>Chapter 3 – People, culture and society</w:t>
      </w:r>
    </w:p>
    <w:p w14:paraId="04F14ED5" w14:textId="77777777" w:rsidR="00F57DD7" w:rsidRPr="006D4157" w:rsidRDefault="56A7FB55" w:rsidP="56A7FB55">
      <w:pPr>
        <w:pStyle w:val="Heading1"/>
        <w:rPr>
          <w:rFonts w:eastAsia="Arial" w:cs="Arial"/>
        </w:rPr>
      </w:pPr>
      <w:r w:rsidRPr="006D4157">
        <w:rPr>
          <w:rFonts w:eastAsia="Arial" w:cs="Arial"/>
        </w:rPr>
        <w:t>In-text questions</w:t>
      </w:r>
    </w:p>
    <w:p w14:paraId="386A014B" w14:textId="77777777" w:rsidR="00F57DD7" w:rsidRPr="006D4157" w:rsidRDefault="00F57DD7" w:rsidP="00F57DD7">
      <w:pPr>
        <w:pStyle w:val="numberedquestion"/>
        <w:tabs>
          <w:tab w:val="clear" w:pos="426"/>
          <w:tab w:val="clear" w:pos="851"/>
          <w:tab w:val="clear" w:pos="1276"/>
          <w:tab w:val="left" w:pos="2127"/>
          <w:tab w:val="left" w:pos="2552"/>
        </w:tabs>
        <w:ind w:left="1134" w:hanging="1134"/>
        <w:rPr>
          <w:rFonts w:ascii="Arial" w:hAnsi="Arial" w:cs="Arial"/>
        </w:rPr>
      </w:pPr>
    </w:p>
    <w:p w14:paraId="55C071C3" w14:textId="40186167" w:rsidR="00A927CA" w:rsidRPr="006D4157" w:rsidRDefault="00A927CA" w:rsidP="56A7FB55">
      <w:pPr>
        <w:spacing w:after="120"/>
        <w:ind w:left="567" w:hanging="567"/>
        <w:rPr>
          <w:rFonts w:eastAsia="Corbel"/>
        </w:rPr>
      </w:pPr>
      <w:r w:rsidRPr="006D4157">
        <w:rPr>
          <w:rFonts w:eastAsia="Corbel"/>
          <w:b/>
          <w:bCs/>
        </w:rPr>
        <w:t>Q1:</w:t>
      </w:r>
      <w:r w:rsidRPr="006D4157">
        <w:rPr>
          <w:rFonts w:eastAsia="Corbel"/>
        </w:rPr>
        <w:tab/>
        <w:t xml:space="preserve">Responses </w:t>
      </w:r>
      <w:r w:rsidR="00894ABD" w:rsidRPr="006D4157">
        <w:rPr>
          <w:rFonts w:eastAsia="Corbel"/>
        </w:rPr>
        <w:t>include</w:t>
      </w:r>
      <w:r w:rsidRPr="006D4157">
        <w:rPr>
          <w:rFonts w:eastAsia="Corbel"/>
        </w:rPr>
        <w:t xml:space="preserve">: </w:t>
      </w:r>
      <w:r w:rsidR="00894ABD" w:rsidRPr="006D4157">
        <w:rPr>
          <w:rFonts w:eastAsia="Corbel"/>
        </w:rPr>
        <w:t>E</w:t>
      </w:r>
      <w:r w:rsidRPr="006D4157">
        <w:rPr>
          <w:rFonts w:eastAsia="Corbel"/>
        </w:rPr>
        <w:t>xpensive luxury items in poor</w:t>
      </w:r>
      <w:r w:rsidR="00894ABD" w:rsidRPr="006D4157">
        <w:rPr>
          <w:rFonts w:eastAsia="Corbel"/>
        </w:rPr>
        <w:t>er</w:t>
      </w:r>
      <w:r w:rsidRPr="006D4157">
        <w:rPr>
          <w:rFonts w:eastAsia="Corbel"/>
        </w:rPr>
        <w:t xml:space="preserve"> countries, gambling based products in countries where it is banned, food items that are not allowed </w:t>
      </w:r>
      <w:r w:rsidR="00894ABD" w:rsidRPr="006D4157">
        <w:rPr>
          <w:rFonts w:eastAsia="Corbel"/>
        </w:rPr>
        <w:t>by certain religions or beliefs.</w:t>
      </w:r>
      <w:r w:rsidRPr="006D4157">
        <w:rPr>
          <w:rFonts w:eastAsia="Corbel"/>
        </w:rPr>
        <w:t xml:space="preserve"> </w:t>
      </w:r>
    </w:p>
    <w:p w14:paraId="6F871D89" w14:textId="2B0C2AFF" w:rsidR="00A927CA" w:rsidRPr="006D4157" w:rsidRDefault="00A927CA" w:rsidP="56A7FB55">
      <w:pPr>
        <w:spacing w:after="120"/>
        <w:ind w:left="567" w:hanging="567"/>
        <w:rPr>
          <w:rFonts w:eastAsia="Corbel"/>
          <w:i/>
          <w:iCs/>
        </w:rPr>
      </w:pPr>
      <w:r w:rsidRPr="006D4157">
        <w:rPr>
          <w:rFonts w:eastAsia="Corbel"/>
          <w:b/>
          <w:bCs/>
        </w:rPr>
        <w:t>Q2:</w:t>
      </w:r>
      <w:r w:rsidRPr="006D4157">
        <w:rPr>
          <w:rFonts w:eastAsia="Corbel"/>
        </w:rPr>
        <w:tab/>
      </w:r>
      <w:r w:rsidR="00894ABD" w:rsidRPr="006D4157">
        <w:rPr>
          <w:rFonts w:eastAsia="Corbel"/>
          <w:b/>
          <w:bCs/>
        </w:rPr>
        <w:t>(a)</w:t>
      </w:r>
      <w:r w:rsidR="00894ABD" w:rsidRPr="006D4157">
        <w:rPr>
          <w:rFonts w:eastAsia="Corbel"/>
        </w:rPr>
        <w:tab/>
      </w:r>
      <w:r w:rsidR="00C2152C" w:rsidRPr="006D4157">
        <w:rPr>
          <w:rFonts w:eastAsia="Corbel"/>
          <w:i/>
          <w:iCs/>
        </w:rPr>
        <w:t>T</w:t>
      </w:r>
      <w:r w:rsidRPr="006D4157">
        <w:rPr>
          <w:rFonts w:eastAsia="Corbel"/>
          <w:i/>
          <w:iCs/>
        </w:rPr>
        <w:t>he manufacturer – can include:</w:t>
      </w:r>
    </w:p>
    <w:p w14:paraId="71323868" w14:textId="21F3FD42" w:rsidR="00E864E3" w:rsidRPr="006D4157" w:rsidRDefault="00A927CA" w:rsidP="56A7FB55">
      <w:pPr>
        <w:spacing w:after="120"/>
        <w:ind w:left="1418" w:hanging="567"/>
        <w:rPr>
          <w:rFonts w:eastAsia="Corbel"/>
        </w:rPr>
      </w:pPr>
      <w:r w:rsidRPr="006D4157">
        <w:rPr>
          <w:rFonts w:eastAsia="Corbel"/>
          <w:b/>
        </w:rPr>
        <w:tab/>
      </w:r>
      <w:r w:rsidR="00081739" w:rsidRPr="006D4157">
        <w:rPr>
          <w:rFonts w:eastAsia="Corbel"/>
        </w:rPr>
        <w:t xml:space="preserve">Pros: </w:t>
      </w:r>
      <w:r w:rsidRPr="006D4157">
        <w:rPr>
          <w:rFonts w:eastAsia="Corbel"/>
        </w:rPr>
        <w:t>Wider audience for sales, opportunities</w:t>
      </w:r>
      <w:r w:rsidR="00E864E3" w:rsidRPr="006D4157">
        <w:rPr>
          <w:rFonts w:eastAsia="Corbel"/>
        </w:rPr>
        <w:t xml:space="preserve"> to expand into other countries.</w:t>
      </w:r>
    </w:p>
    <w:p w14:paraId="2D84F9BF" w14:textId="3227AB64" w:rsidR="00A927CA" w:rsidRPr="006D4157" w:rsidRDefault="56A7FB55" w:rsidP="56A7FB55">
      <w:pPr>
        <w:spacing w:after="120"/>
        <w:ind w:left="1418"/>
        <w:rPr>
          <w:rFonts w:eastAsia="Corbel"/>
        </w:rPr>
      </w:pPr>
      <w:r w:rsidRPr="006D4157">
        <w:rPr>
          <w:rFonts w:eastAsia="Corbel"/>
        </w:rPr>
        <w:t>Cons: Prices need to be very competitive due to increased competition, complexities of dealing with different languages and systems, increased packaging and transport costs.</w:t>
      </w:r>
    </w:p>
    <w:p w14:paraId="616DDA4B" w14:textId="2267113A" w:rsidR="00A927CA" w:rsidRPr="006D4157" w:rsidRDefault="00A927CA" w:rsidP="56A7FB55">
      <w:pPr>
        <w:spacing w:after="120"/>
        <w:ind w:left="567" w:hanging="567"/>
        <w:rPr>
          <w:rFonts w:eastAsia="Corbel"/>
          <w:i/>
          <w:iCs/>
        </w:rPr>
      </w:pPr>
      <w:r w:rsidRPr="006D4157">
        <w:rPr>
          <w:rFonts w:eastAsia="Corbel"/>
          <w:b/>
        </w:rPr>
        <w:tab/>
      </w:r>
      <w:r w:rsidR="00894ABD" w:rsidRPr="006D4157">
        <w:rPr>
          <w:rFonts w:eastAsia="Corbel"/>
          <w:b/>
          <w:bCs/>
        </w:rPr>
        <w:t>(b)</w:t>
      </w:r>
      <w:r w:rsidR="00894ABD" w:rsidRPr="006D4157">
        <w:rPr>
          <w:rFonts w:eastAsia="Corbel"/>
          <w:b/>
        </w:rPr>
        <w:tab/>
      </w:r>
      <w:r w:rsidR="00894ABD" w:rsidRPr="006D4157">
        <w:rPr>
          <w:rFonts w:eastAsia="Corbel"/>
          <w:i/>
          <w:iCs/>
        </w:rPr>
        <w:t>T</w:t>
      </w:r>
      <w:r w:rsidRPr="006D4157">
        <w:rPr>
          <w:rFonts w:eastAsia="Corbel"/>
          <w:i/>
          <w:iCs/>
        </w:rPr>
        <w:t>he consumer - can include:</w:t>
      </w:r>
    </w:p>
    <w:p w14:paraId="49CCAE0B" w14:textId="1FD8201D" w:rsidR="00E864E3" w:rsidRPr="006D4157" w:rsidRDefault="00A927CA" w:rsidP="56A7FB55">
      <w:pPr>
        <w:spacing w:after="120"/>
        <w:ind w:left="1418" w:hanging="567"/>
        <w:rPr>
          <w:rFonts w:eastAsia="Corbel"/>
        </w:rPr>
      </w:pPr>
      <w:r w:rsidRPr="006D4157">
        <w:rPr>
          <w:rFonts w:eastAsia="Corbel"/>
          <w:b/>
        </w:rPr>
        <w:tab/>
      </w:r>
      <w:r w:rsidR="00081739" w:rsidRPr="006D4157">
        <w:rPr>
          <w:rFonts w:eastAsia="Corbel"/>
        </w:rPr>
        <w:t xml:space="preserve">Pros: </w:t>
      </w:r>
      <w:r w:rsidRPr="006D4157">
        <w:rPr>
          <w:rFonts w:eastAsia="Corbel"/>
        </w:rPr>
        <w:t>Wider choice of products, che</w:t>
      </w:r>
      <w:r w:rsidR="00E864E3" w:rsidRPr="006D4157">
        <w:rPr>
          <w:rFonts w:eastAsia="Corbel"/>
        </w:rPr>
        <w:t>aper prices due to competition</w:t>
      </w:r>
    </w:p>
    <w:p w14:paraId="4E5C5B24" w14:textId="1BE53CE6" w:rsidR="00A927CA" w:rsidRPr="006D4157" w:rsidRDefault="56A7FB55" w:rsidP="56A7FB55">
      <w:pPr>
        <w:spacing w:after="120"/>
        <w:ind w:left="1418"/>
        <w:rPr>
          <w:rFonts w:eastAsia="Corbel"/>
        </w:rPr>
      </w:pPr>
      <w:r w:rsidRPr="006D4157">
        <w:rPr>
          <w:rFonts w:eastAsia="Corbel"/>
        </w:rPr>
        <w:t>Cons: Quality of goods can vary dramatically, often hard to return goods, delay with goods arriving, cannot guarantee the labour force are fairly treated or paid.</w:t>
      </w:r>
    </w:p>
    <w:p w14:paraId="43F2DCCC" w14:textId="30FDD750" w:rsidR="00A927CA" w:rsidRPr="006D4157" w:rsidRDefault="00A927CA" w:rsidP="56A7FB55">
      <w:pPr>
        <w:spacing w:after="120"/>
        <w:ind w:left="567" w:hanging="567"/>
        <w:rPr>
          <w:rFonts w:eastAsia="Corbel"/>
        </w:rPr>
      </w:pPr>
      <w:r w:rsidRPr="006D4157">
        <w:rPr>
          <w:rFonts w:eastAsia="Corbel"/>
          <w:b/>
          <w:bCs/>
        </w:rPr>
        <w:t>Q3:</w:t>
      </w:r>
      <w:r w:rsidRPr="006D4157">
        <w:rPr>
          <w:rFonts w:eastAsia="Corbel"/>
        </w:rPr>
        <w:tab/>
        <w:t>Batteries have reduced in size and they last longer meaning that phones can be made smaller and more efficient</w:t>
      </w:r>
      <w:r w:rsidR="00041A2B" w:rsidRPr="006D4157">
        <w:rPr>
          <w:rFonts w:eastAsia="Corbel"/>
        </w:rPr>
        <w:t>. This also enables faster</w:t>
      </w:r>
      <w:r w:rsidR="00F33A44" w:rsidRPr="006D4157">
        <w:rPr>
          <w:rFonts w:eastAsia="Corbel"/>
        </w:rPr>
        <w:t xml:space="preserve"> processors to be installed to provide greater function and better graphics</w:t>
      </w:r>
      <w:r w:rsidRPr="006D4157">
        <w:rPr>
          <w:rFonts w:eastAsia="Corbel"/>
        </w:rPr>
        <w:t>.</w:t>
      </w:r>
    </w:p>
    <w:p w14:paraId="363E9396" w14:textId="2699BFB0" w:rsidR="00A927CA" w:rsidRPr="006D4157" w:rsidRDefault="00A927CA" w:rsidP="56A7FB55">
      <w:pPr>
        <w:spacing w:after="120"/>
        <w:ind w:left="567" w:hanging="567"/>
        <w:rPr>
          <w:rFonts w:eastAsia="Corbel"/>
        </w:rPr>
      </w:pPr>
      <w:r w:rsidRPr="006D4157">
        <w:rPr>
          <w:rFonts w:eastAsia="Corbel"/>
          <w:b/>
          <w:bCs/>
        </w:rPr>
        <w:t>Q4:</w:t>
      </w:r>
      <w:r w:rsidRPr="006D4157">
        <w:rPr>
          <w:rFonts w:eastAsia="Corbel"/>
        </w:rPr>
        <w:tab/>
        <w:t>Companies will have the ability to apply for patents to protect their designs meaning that other companies cannot copy them. It gives them a chance to hook new customers into their products and try to create brand loyalty. It shows that the company is an innovator and a market leader. It usually means increased sales.</w:t>
      </w:r>
    </w:p>
    <w:p w14:paraId="2D2EF09F" w14:textId="34D64503" w:rsidR="00A927CA" w:rsidRPr="006D4157" w:rsidRDefault="00A927CA" w:rsidP="56A7FB55">
      <w:pPr>
        <w:spacing w:after="120"/>
        <w:ind w:left="567" w:hanging="567"/>
        <w:rPr>
          <w:rFonts w:eastAsia="Corbel"/>
        </w:rPr>
      </w:pPr>
      <w:r w:rsidRPr="006D4157">
        <w:rPr>
          <w:rFonts w:eastAsia="Corbel"/>
          <w:b/>
          <w:bCs/>
        </w:rPr>
        <w:t>Q5:</w:t>
      </w:r>
      <w:r w:rsidRPr="006D4157">
        <w:rPr>
          <w:rFonts w:eastAsia="Corbel"/>
        </w:rPr>
        <w:tab/>
        <w:t xml:space="preserve">Pros: It can be updated, it plans routes, estimates time and distance, it warns of roadworks and </w:t>
      </w:r>
      <w:r w:rsidR="00453893" w:rsidRPr="006D4157">
        <w:rPr>
          <w:rFonts w:eastAsia="Corbel"/>
        </w:rPr>
        <w:t>accident black spots and helps find places of interest or petrol stations.</w:t>
      </w:r>
    </w:p>
    <w:p w14:paraId="7CD1C0AD" w14:textId="1FE9FA11" w:rsidR="00A927CA" w:rsidRPr="006D4157" w:rsidRDefault="00A927CA" w:rsidP="56A7FB55">
      <w:pPr>
        <w:spacing w:after="120"/>
        <w:ind w:left="567" w:hanging="567"/>
        <w:rPr>
          <w:rFonts w:eastAsia="Corbel"/>
        </w:rPr>
      </w:pPr>
      <w:r w:rsidRPr="006D4157">
        <w:rPr>
          <w:rFonts w:eastAsia="Corbel"/>
          <w:b/>
        </w:rPr>
        <w:tab/>
      </w:r>
      <w:r w:rsidRPr="006D4157">
        <w:rPr>
          <w:rFonts w:eastAsia="Corbel"/>
        </w:rPr>
        <w:t>Cons: People become reliant on them and if it fails they would be lost, it can</w:t>
      </w:r>
      <w:r w:rsidR="00081739" w:rsidRPr="006D4157">
        <w:rPr>
          <w:rFonts w:eastAsia="Corbel"/>
        </w:rPr>
        <w:t xml:space="preserve"> direct</w:t>
      </w:r>
      <w:r w:rsidRPr="006D4157">
        <w:rPr>
          <w:rFonts w:eastAsia="Corbel"/>
        </w:rPr>
        <w:t xml:space="preserve"> to the wrong place, it can be distracting, you cannot look at a large area easily, signal can be lost in remote places.</w:t>
      </w:r>
    </w:p>
    <w:p w14:paraId="58F092FE" w14:textId="6ECD7C87" w:rsidR="00A927CA" w:rsidRPr="006D4157" w:rsidRDefault="00A927CA" w:rsidP="56A7FB55">
      <w:pPr>
        <w:spacing w:after="120"/>
        <w:ind w:left="567" w:hanging="567"/>
        <w:rPr>
          <w:rFonts w:eastAsia="Corbel"/>
        </w:rPr>
      </w:pPr>
      <w:r w:rsidRPr="006D4157">
        <w:rPr>
          <w:rFonts w:eastAsia="Corbel"/>
          <w:b/>
          <w:bCs/>
        </w:rPr>
        <w:t>Q6:</w:t>
      </w:r>
      <w:r w:rsidRPr="006D4157">
        <w:rPr>
          <w:rFonts w:eastAsia="Corbel"/>
        </w:rPr>
        <w:tab/>
      </w:r>
      <w:r w:rsidR="00081739" w:rsidRPr="006D4157">
        <w:rPr>
          <w:rFonts w:eastAsia="Corbel"/>
        </w:rPr>
        <w:t xml:space="preserve">Answers will vary but may include: thinner, flexible, wearable, powered by the body or movement, thought activated, operating system will become a personal assistant or similar response.  </w:t>
      </w:r>
    </w:p>
    <w:p w14:paraId="698E72FD" w14:textId="2DC0CE3E" w:rsidR="00B11712" w:rsidRPr="006D4157" w:rsidRDefault="00B11712" w:rsidP="56A7FB55">
      <w:pPr>
        <w:spacing w:after="120"/>
        <w:ind w:left="567" w:hanging="567"/>
        <w:rPr>
          <w:rFonts w:eastAsia="Corbel"/>
        </w:rPr>
      </w:pPr>
      <w:r w:rsidRPr="006D4157">
        <w:rPr>
          <w:rFonts w:eastAsia="Corbel"/>
          <w:b/>
          <w:bCs/>
        </w:rPr>
        <w:t>Q7:</w:t>
      </w:r>
      <w:r w:rsidRPr="006D4157">
        <w:rPr>
          <w:rFonts w:eastAsia="Corbel"/>
        </w:rPr>
        <w:tab/>
      </w:r>
      <w:r w:rsidR="0035778E" w:rsidRPr="006D4157">
        <w:rPr>
          <w:rFonts w:eastAsia="Corbel"/>
        </w:rPr>
        <w:t xml:space="preserve">More people own digital cameras as opposed to cellulose film therefore jobs will have been lost or changed to support the digital format. Most people view their images on screen and store them digitally which has reduced the need for printing in store which has reduced the demand for printing. Digital prints are often ordered online and delivered quickly meaning the workforce has changed from shop based staff creating the prints. </w:t>
      </w:r>
      <w:r w:rsidRPr="006D4157">
        <w:rPr>
          <w:rFonts w:eastAsia="Corbel"/>
        </w:rPr>
        <w:t>Professional photographers can take more photos at cheaper cost</w:t>
      </w:r>
      <w:r w:rsidR="004E1EC3" w:rsidRPr="006D4157">
        <w:rPr>
          <w:rFonts w:eastAsia="Corbel"/>
        </w:rPr>
        <w:t xml:space="preserve"> and o</w:t>
      </w:r>
      <w:r w:rsidRPr="006D4157">
        <w:rPr>
          <w:rFonts w:eastAsia="Corbel"/>
        </w:rPr>
        <w:t xml:space="preserve">nly the </w:t>
      </w:r>
      <w:r w:rsidR="004E1EC3" w:rsidRPr="006D4157">
        <w:rPr>
          <w:rFonts w:eastAsia="Corbel"/>
        </w:rPr>
        <w:t>best</w:t>
      </w:r>
      <w:r w:rsidRPr="006D4157">
        <w:rPr>
          <w:rFonts w:eastAsia="Corbel"/>
        </w:rPr>
        <w:t xml:space="preserve"> are printed therefore fewer photos are required to be printed</w:t>
      </w:r>
      <w:r w:rsidR="004E1EC3" w:rsidRPr="006D4157">
        <w:rPr>
          <w:rFonts w:eastAsia="Corbel"/>
        </w:rPr>
        <w:t xml:space="preserve"> creating less demand</w:t>
      </w:r>
      <w:r w:rsidRPr="006D4157">
        <w:rPr>
          <w:rFonts w:eastAsia="Corbel"/>
        </w:rPr>
        <w:t xml:space="preserve">. The employees in photo printing </w:t>
      </w:r>
      <w:r w:rsidR="004E1EC3" w:rsidRPr="006D4157">
        <w:rPr>
          <w:rFonts w:eastAsia="Corbel"/>
        </w:rPr>
        <w:t>companies</w:t>
      </w:r>
      <w:r w:rsidRPr="006D4157">
        <w:rPr>
          <w:rFonts w:eastAsia="Corbel"/>
        </w:rPr>
        <w:t xml:space="preserve"> no longer develop so much cellulose film and mainly process digital prints which is becoming</w:t>
      </w:r>
      <w:r w:rsidR="004E1EC3" w:rsidRPr="006D4157">
        <w:rPr>
          <w:rFonts w:eastAsia="Corbel"/>
        </w:rPr>
        <w:t xml:space="preserve"> a much more automated process.</w:t>
      </w:r>
    </w:p>
    <w:p w14:paraId="75789450" w14:textId="55D5AC9B" w:rsidR="00A927CA" w:rsidRPr="006D4157" w:rsidRDefault="00B11712" w:rsidP="56A7FB55">
      <w:pPr>
        <w:spacing w:after="120"/>
        <w:ind w:left="567" w:hanging="567"/>
        <w:rPr>
          <w:rFonts w:eastAsia="Corbel"/>
        </w:rPr>
      </w:pPr>
      <w:r w:rsidRPr="006D4157">
        <w:rPr>
          <w:rFonts w:eastAsia="Corbel"/>
          <w:b/>
          <w:bCs/>
        </w:rPr>
        <w:t>Q</w:t>
      </w:r>
      <w:r w:rsidR="00362A36">
        <w:rPr>
          <w:rFonts w:eastAsia="Corbel"/>
          <w:b/>
          <w:bCs/>
        </w:rPr>
        <w:t>8</w:t>
      </w:r>
      <w:r w:rsidR="00A927CA" w:rsidRPr="006D4157">
        <w:rPr>
          <w:rFonts w:eastAsia="Corbel"/>
          <w:b/>
          <w:bCs/>
        </w:rPr>
        <w:t>:</w:t>
      </w:r>
      <w:r w:rsidR="00A927CA" w:rsidRPr="006D4157">
        <w:rPr>
          <w:rFonts w:eastAsia="Corbel"/>
          <w:b/>
        </w:rPr>
        <w:tab/>
      </w:r>
      <w:r w:rsidR="00A927CA" w:rsidRPr="006D4157">
        <w:rPr>
          <w:rFonts w:eastAsia="Corbel"/>
        </w:rPr>
        <w:t>Use market research to understand the influences and buying patterns for the type of consumer they are designing for.</w:t>
      </w:r>
    </w:p>
    <w:p w14:paraId="521428A1" w14:textId="78824D2C" w:rsidR="00A927CA" w:rsidRPr="006D4157" w:rsidRDefault="00362A36" w:rsidP="56A7FB55">
      <w:pPr>
        <w:spacing w:after="120"/>
        <w:ind w:left="567" w:hanging="567"/>
        <w:rPr>
          <w:rFonts w:eastAsia="Corbel"/>
        </w:rPr>
      </w:pPr>
      <w:r>
        <w:rPr>
          <w:rFonts w:eastAsia="Corbel"/>
          <w:b/>
          <w:bCs/>
        </w:rPr>
        <w:lastRenderedPageBreak/>
        <w:t>Q9</w:t>
      </w:r>
      <w:r w:rsidR="00A927CA" w:rsidRPr="006D4157">
        <w:rPr>
          <w:rFonts w:eastAsia="Corbel"/>
          <w:b/>
          <w:bCs/>
        </w:rPr>
        <w:t>:</w:t>
      </w:r>
      <w:r w:rsidR="00A927CA" w:rsidRPr="006D4157">
        <w:rPr>
          <w:rFonts w:eastAsia="Corbel"/>
        </w:rPr>
        <w:tab/>
        <w:t xml:space="preserve">Physical product testing by a wide user group not just the target market, analyse questionnaires and direct feedback, destructive and non-destructive testing to find limitations of use.   </w:t>
      </w:r>
    </w:p>
    <w:p w14:paraId="66257B15" w14:textId="70205864" w:rsidR="0026527C" w:rsidRPr="006D4157" w:rsidRDefault="0026527C" w:rsidP="00453893">
      <w:pPr>
        <w:spacing w:after="120"/>
        <w:ind w:left="567"/>
        <w:rPr>
          <w:rFonts w:eastAsia="Corbel"/>
        </w:rPr>
      </w:pPr>
    </w:p>
    <w:p w14:paraId="2BF47039" w14:textId="77777777" w:rsidR="00453893" w:rsidRPr="006D4157" w:rsidRDefault="00453893">
      <w:pPr>
        <w:spacing w:after="200" w:line="276" w:lineRule="auto"/>
        <w:rPr>
          <w:color w:val="C00000"/>
          <w:sz w:val="48"/>
          <w:szCs w:val="24"/>
          <w:lang w:eastAsia="zh-CN"/>
        </w:rPr>
      </w:pPr>
      <w:r w:rsidRPr="006D4157">
        <w:rPr>
          <w:color w:val="C00000"/>
          <w:sz w:val="48"/>
          <w:szCs w:val="24"/>
          <w:lang w:eastAsia="zh-CN"/>
        </w:rPr>
        <w:br w:type="page"/>
      </w:r>
    </w:p>
    <w:p w14:paraId="3EF40718" w14:textId="56BEC34B" w:rsidR="00A927CA" w:rsidRPr="006D4157" w:rsidRDefault="56A7FB55" w:rsidP="00E864E3">
      <w:pPr>
        <w:spacing w:after="200" w:line="276" w:lineRule="auto"/>
        <w:ind w:left="2646" w:hanging="2646"/>
      </w:pPr>
      <w:r w:rsidRPr="006D4157">
        <w:rPr>
          <w:color w:val="C00000"/>
          <w:sz w:val="48"/>
          <w:szCs w:val="48"/>
          <w:lang w:eastAsia="zh-CN"/>
        </w:rPr>
        <w:lastRenderedPageBreak/>
        <w:t xml:space="preserve">Chapter 4 – Production techniques </w:t>
      </w:r>
      <w:r w:rsidR="00A927CA" w:rsidRPr="006D4157">
        <w:br/>
      </w:r>
      <w:r w:rsidRPr="006D4157">
        <w:rPr>
          <w:color w:val="C00000"/>
          <w:sz w:val="48"/>
          <w:szCs w:val="48"/>
          <w:lang w:eastAsia="zh-CN"/>
        </w:rPr>
        <w:t>and systems</w:t>
      </w:r>
      <w:r w:rsidRPr="006D4157">
        <w:t xml:space="preserve"> </w:t>
      </w:r>
    </w:p>
    <w:p w14:paraId="32C1020E" w14:textId="24B15DDD" w:rsidR="00F57DD7" w:rsidRPr="006D4157" w:rsidRDefault="56A7FB55" w:rsidP="56A7FB55">
      <w:pPr>
        <w:pStyle w:val="Heading1"/>
        <w:rPr>
          <w:rFonts w:eastAsia="Arial" w:cs="Arial"/>
        </w:rPr>
      </w:pPr>
      <w:r w:rsidRPr="006D4157">
        <w:rPr>
          <w:rFonts w:eastAsia="Arial" w:cs="Arial"/>
        </w:rPr>
        <w:t>In-text questions</w:t>
      </w:r>
    </w:p>
    <w:p w14:paraId="436AA8EC" w14:textId="77777777" w:rsidR="0049424A" w:rsidRPr="006D4157" w:rsidRDefault="0049424A" w:rsidP="0049424A"/>
    <w:p w14:paraId="7BC00696" w14:textId="5EF061C2" w:rsidR="00580D48" w:rsidRPr="006D4157" w:rsidRDefault="00580D48" w:rsidP="56A7FB55">
      <w:pPr>
        <w:spacing w:before="120"/>
        <w:ind w:left="567" w:hanging="567"/>
        <w:rPr>
          <w:rFonts w:eastAsia="Corbel"/>
        </w:rPr>
      </w:pPr>
      <w:r w:rsidRPr="006D4157">
        <w:rPr>
          <w:rFonts w:eastAsia="Corbel"/>
          <w:b/>
          <w:bCs/>
        </w:rPr>
        <w:t>Q1:</w:t>
      </w:r>
      <w:r w:rsidRPr="006D4157">
        <w:rPr>
          <w:rFonts w:eastAsia="Corbel"/>
        </w:rPr>
        <w:tab/>
        <w:t>It improves efficiency by allowing teams to work closely using the same up-to-date data, reducing mistakes and forecasting production time and costs.</w:t>
      </w:r>
      <w:r w:rsidRPr="006D4157">
        <w:rPr>
          <w:rFonts w:eastAsia="Corbel"/>
        </w:rPr>
        <w:tab/>
      </w:r>
    </w:p>
    <w:p w14:paraId="24FA5396" w14:textId="04BD2B29" w:rsidR="00580D48" w:rsidRPr="006D4157" w:rsidRDefault="00580D48" w:rsidP="56A7FB55">
      <w:pPr>
        <w:spacing w:before="120"/>
        <w:ind w:left="567" w:hanging="567"/>
        <w:rPr>
          <w:rFonts w:eastAsia="Corbel"/>
        </w:rPr>
      </w:pPr>
      <w:r w:rsidRPr="006D4157">
        <w:rPr>
          <w:rFonts w:eastAsia="Corbel"/>
          <w:b/>
          <w:bCs/>
        </w:rPr>
        <w:t>Q2:</w:t>
      </w:r>
      <w:r w:rsidRPr="006D4157">
        <w:rPr>
          <w:rFonts w:eastAsia="Corbel"/>
        </w:rPr>
        <w:tab/>
        <w:t xml:space="preserve">They are often made from superior materials and have a better quality build and finish. They are made in low numbers and have an exclusivity that appeals to many. They are made to last and are often purpose-built so are not available to buy elsewhere. </w:t>
      </w:r>
    </w:p>
    <w:p w14:paraId="76D8047A" w14:textId="68766512" w:rsidR="00580D48" w:rsidRPr="006D4157" w:rsidRDefault="00580D48" w:rsidP="56A7FB55">
      <w:pPr>
        <w:spacing w:before="120"/>
        <w:ind w:left="567" w:hanging="567"/>
        <w:rPr>
          <w:rFonts w:eastAsia="Corbel"/>
        </w:rPr>
      </w:pPr>
      <w:r w:rsidRPr="006D4157">
        <w:rPr>
          <w:rFonts w:eastAsia="Corbel"/>
          <w:b/>
          <w:bCs/>
        </w:rPr>
        <w:t>Q3:</w:t>
      </w:r>
      <w:r w:rsidRPr="006D4157">
        <w:rPr>
          <w:rFonts w:eastAsia="Corbel"/>
        </w:rPr>
        <w:tab/>
      </w:r>
      <w:r w:rsidR="00CD2D92" w:rsidRPr="006D4157">
        <w:rPr>
          <w:rFonts w:eastAsia="Corbel"/>
        </w:rPr>
        <w:t>x</w:t>
      </w:r>
      <w:r w:rsidRPr="006D4157">
        <w:rPr>
          <w:rFonts w:eastAsia="Corbel"/>
        </w:rPr>
        <w:t xml:space="preserve"> is left and right, y is forwards and backwards, z is up and down.</w:t>
      </w:r>
    </w:p>
    <w:p w14:paraId="5CD7BF3A" w14:textId="0B876838" w:rsidR="00580D48" w:rsidRPr="006D4157" w:rsidRDefault="00580D48" w:rsidP="56A7FB55">
      <w:pPr>
        <w:spacing w:before="120"/>
        <w:ind w:left="567" w:hanging="567"/>
        <w:rPr>
          <w:rFonts w:eastAsia="Corbel"/>
        </w:rPr>
      </w:pPr>
      <w:r w:rsidRPr="006D4157">
        <w:rPr>
          <w:rFonts w:eastAsia="Corbel"/>
          <w:b/>
          <w:bCs/>
        </w:rPr>
        <w:t>Q4.</w:t>
      </w:r>
      <w:r w:rsidRPr="006D4157">
        <w:rPr>
          <w:rFonts w:eastAsia="Corbel"/>
          <w:b/>
        </w:rPr>
        <w:tab/>
      </w:r>
      <w:r w:rsidRPr="006D4157">
        <w:rPr>
          <w:rFonts w:eastAsia="Corbel"/>
        </w:rPr>
        <w:t>By moving two of the axes simultaneously in varying amounts.</w:t>
      </w:r>
    </w:p>
    <w:p w14:paraId="199F81A1" w14:textId="043467A2" w:rsidR="00E864E3" w:rsidRPr="006D4157" w:rsidRDefault="00580D48" w:rsidP="56A7FB55">
      <w:pPr>
        <w:spacing w:before="120"/>
        <w:ind w:left="567" w:hanging="567"/>
        <w:rPr>
          <w:rFonts w:eastAsia="Corbel"/>
        </w:rPr>
      </w:pPr>
      <w:r w:rsidRPr="006D4157">
        <w:rPr>
          <w:rFonts w:eastAsia="Corbel"/>
          <w:b/>
          <w:bCs/>
        </w:rPr>
        <w:t>Q5.</w:t>
      </w:r>
      <w:r w:rsidRPr="006D4157">
        <w:rPr>
          <w:rFonts w:eastAsia="Corbel"/>
          <w:b/>
        </w:rPr>
        <w:tab/>
      </w:r>
      <w:r w:rsidR="00E864E3" w:rsidRPr="006D4157">
        <w:rPr>
          <w:rFonts w:eastAsia="Corbel"/>
        </w:rPr>
        <w:t xml:space="preserve">File is exported in a format that the post processing software understands. The post </w:t>
      </w:r>
      <w:r w:rsidR="005A33F6" w:rsidRPr="006D4157">
        <w:rPr>
          <w:rFonts w:eastAsia="Corbel"/>
        </w:rPr>
        <w:t>processing software</w:t>
      </w:r>
      <w:r w:rsidR="00E864E3" w:rsidRPr="006D4157">
        <w:rPr>
          <w:rFonts w:eastAsia="Corbel"/>
        </w:rPr>
        <w:t xml:space="preserve"> runs a virtual test</w:t>
      </w:r>
      <w:r w:rsidR="005A33F6" w:rsidRPr="006D4157">
        <w:rPr>
          <w:rFonts w:eastAsia="Corbel"/>
        </w:rPr>
        <w:t xml:space="preserve">. </w:t>
      </w:r>
      <w:r w:rsidR="00656710" w:rsidRPr="006D4157">
        <w:rPr>
          <w:rFonts w:eastAsia="Corbel"/>
        </w:rPr>
        <w:t>If the virtual test is successful, the</w:t>
      </w:r>
      <w:r w:rsidR="00E864E3" w:rsidRPr="006D4157">
        <w:rPr>
          <w:rFonts w:eastAsia="Corbel"/>
        </w:rPr>
        <w:t xml:space="preserve"> file is sent to the CNC machine which completes the operation.</w:t>
      </w:r>
    </w:p>
    <w:p w14:paraId="53643486" w14:textId="49CF9BCA" w:rsidR="00580D48" w:rsidRPr="006D4157" w:rsidRDefault="00580D48" w:rsidP="56A7FB55">
      <w:pPr>
        <w:spacing w:before="120"/>
        <w:ind w:left="567" w:hanging="567"/>
        <w:rPr>
          <w:rFonts w:eastAsia="Corbel"/>
        </w:rPr>
      </w:pPr>
      <w:r w:rsidRPr="006D4157">
        <w:rPr>
          <w:rFonts w:eastAsia="Corbel"/>
          <w:b/>
          <w:bCs/>
        </w:rPr>
        <w:t>Q6:</w:t>
      </w:r>
      <w:r w:rsidRPr="006D4157">
        <w:rPr>
          <w:rFonts w:eastAsia="Corbel"/>
        </w:rPr>
        <w:tab/>
        <w:t>The machines are adaptable</w:t>
      </w:r>
      <w:r w:rsidR="00656710" w:rsidRPr="006D4157">
        <w:rPr>
          <w:rFonts w:eastAsia="Corbel"/>
        </w:rPr>
        <w:t xml:space="preserve"> and reprogrammable</w:t>
      </w:r>
      <w:r w:rsidRPr="006D4157">
        <w:rPr>
          <w:rFonts w:eastAsia="Corbel"/>
        </w:rPr>
        <w:t xml:space="preserve"> which allow for fast alterations to the production to take place.</w:t>
      </w:r>
    </w:p>
    <w:p w14:paraId="1ADD9A15" w14:textId="2EF93B46" w:rsidR="00580D48" w:rsidRPr="006D4157" w:rsidRDefault="00580D48" w:rsidP="56A7FB55">
      <w:pPr>
        <w:spacing w:before="120"/>
        <w:ind w:left="567" w:hanging="567"/>
        <w:rPr>
          <w:rFonts w:eastAsia="Corbel"/>
        </w:rPr>
      </w:pPr>
      <w:r w:rsidRPr="006D4157">
        <w:rPr>
          <w:rFonts w:eastAsia="Corbel"/>
          <w:b/>
          <w:bCs/>
        </w:rPr>
        <w:t>Q7:</w:t>
      </w:r>
      <w:r w:rsidRPr="006D4157">
        <w:rPr>
          <w:rFonts w:eastAsia="Corbel"/>
        </w:rPr>
        <w:tab/>
        <w:t>Products that have to be pre-ordered and that might have some form of personalisation. Furniture, vehicles, garden buildings</w:t>
      </w:r>
      <w:r w:rsidR="00725AB2" w:rsidRPr="006D4157">
        <w:rPr>
          <w:rFonts w:eastAsia="Corbel"/>
        </w:rPr>
        <w:t>.</w:t>
      </w:r>
    </w:p>
    <w:p w14:paraId="672DC923" w14:textId="3C399234" w:rsidR="00580D48" w:rsidRPr="006D4157" w:rsidRDefault="00580D48" w:rsidP="56A7FB55">
      <w:pPr>
        <w:spacing w:before="120"/>
        <w:ind w:left="567" w:hanging="567"/>
        <w:rPr>
          <w:rFonts w:eastAsia="Corbel"/>
        </w:rPr>
      </w:pPr>
      <w:r w:rsidRPr="006D4157">
        <w:rPr>
          <w:rFonts w:eastAsia="Corbel"/>
          <w:b/>
          <w:bCs/>
        </w:rPr>
        <w:t>Q8:</w:t>
      </w:r>
      <w:r w:rsidRPr="006D4157">
        <w:rPr>
          <w:rFonts w:eastAsia="Corbel"/>
        </w:rPr>
        <w:tab/>
      </w:r>
      <w:r w:rsidR="00654544" w:rsidRPr="006D4157">
        <w:rPr>
          <w:rFonts w:eastAsia="Corbel"/>
        </w:rPr>
        <w:t>Orders</w:t>
      </w:r>
      <w:r w:rsidRPr="006D4157">
        <w:rPr>
          <w:rFonts w:eastAsia="Corbel"/>
        </w:rPr>
        <w:t xml:space="preserve"> can be tracked in the system providing accountability and quality assurance management.</w:t>
      </w:r>
    </w:p>
    <w:p w14:paraId="6993ABA0" w14:textId="2C9C9822" w:rsidR="00580D48" w:rsidRPr="006D4157" w:rsidRDefault="00580D48" w:rsidP="56A7FB55">
      <w:pPr>
        <w:spacing w:before="120"/>
        <w:ind w:left="567" w:hanging="567"/>
        <w:rPr>
          <w:rFonts w:eastAsia="Corbel"/>
        </w:rPr>
      </w:pPr>
      <w:r w:rsidRPr="006D4157">
        <w:rPr>
          <w:rFonts w:eastAsia="Corbel"/>
          <w:b/>
          <w:bCs/>
        </w:rPr>
        <w:t>Q9:</w:t>
      </w:r>
      <w:r w:rsidRPr="006D4157">
        <w:rPr>
          <w:rFonts w:eastAsia="Corbel"/>
        </w:rPr>
        <w:tab/>
      </w:r>
      <w:r w:rsidR="00654544" w:rsidRPr="006D4157">
        <w:rPr>
          <w:rFonts w:eastAsia="Corbel"/>
        </w:rPr>
        <w:t>Kaizen</w:t>
      </w:r>
      <w:r w:rsidRPr="006D4157">
        <w:rPr>
          <w:rFonts w:eastAsia="Corbel"/>
        </w:rPr>
        <w:t xml:space="preserve"> is a Japanese term describing a philosophy of ongoing refinements whilst striving for perfection. Literally translated as ‘change for good’</w:t>
      </w:r>
      <w:r w:rsidR="00B722C7" w:rsidRPr="006D4157">
        <w:rPr>
          <w:rFonts w:eastAsia="Corbel"/>
        </w:rPr>
        <w:t xml:space="preserve"> and is about reducing any waste from the system.</w:t>
      </w:r>
    </w:p>
    <w:p w14:paraId="612BFA3B" w14:textId="77777777" w:rsidR="00F57DD7" w:rsidRPr="006D4157" w:rsidRDefault="00F57DD7" w:rsidP="00580D48">
      <w:pPr>
        <w:tabs>
          <w:tab w:val="left" w:pos="426"/>
        </w:tabs>
        <w:spacing w:before="120"/>
        <w:ind w:left="567" w:hanging="567"/>
        <w:rPr>
          <w:lang w:eastAsia="zh-CN"/>
        </w:rPr>
      </w:pPr>
    </w:p>
    <w:p w14:paraId="6F2B92DB" w14:textId="77777777" w:rsidR="00A00620" w:rsidRPr="006D4157" w:rsidRDefault="00A00620">
      <w:pPr>
        <w:spacing w:after="200" w:line="276" w:lineRule="auto"/>
        <w:rPr>
          <w:rFonts w:eastAsia="SimSun"/>
          <w:bCs/>
          <w:color w:val="C00000"/>
          <w:sz w:val="48"/>
          <w:szCs w:val="24"/>
          <w:lang w:eastAsia="zh-CN"/>
        </w:rPr>
      </w:pPr>
      <w:r w:rsidRPr="006D4157">
        <w:rPr>
          <w:rFonts w:eastAsia="SimSun"/>
          <w:bCs/>
          <w:color w:val="C00000"/>
          <w:sz w:val="48"/>
          <w:szCs w:val="24"/>
          <w:lang w:eastAsia="zh-CN"/>
        </w:rPr>
        <w:br w:type="page"/>
      </w:r>
    </w:p>
    <w:p w14:paraId="75ADCB33" w14:textId="77777777" w:rsidR="004013B3" w:rsidRPr="006D4157" w:rsidRDefault="56A7FB55" w:rsidP="56A7FB55">
      <w:pPr>
        <w:tabs>
          <w:tab w:val="left" w:pos="426"/>
          <w:tab w:val="left" w:pos="851"/>
          <w:tab w:val="left" w:pos="1276"/>
          <w:tab w:val="left" w:pos="1701"/>
          <w:tab w:val="right" w:pos="4678"/>
          <w:tab w:val="left" w:pos="5245"/>
          <w:tab w:val="right" w:pos="8931"/>
        </w:tabs>
        <w:spacing w:after="120"/>
        <w:rPr>
          <w:rFonts w:eastAsia="SimSun"/>
          <w:color w:val="C00000"/>
          <w:sz w:val="48"/>
          <w:szCs w:val="48"/>
          <w:lang w:eastAsia="zh-CN"/>
        </w:rPr>
      </w:pPr>
      <w:r w:rsidRPr="006D4157">
        <w:rPr>
          <w:rFonts w:eastAsia="SimSun"/>
          <w:color w:val="C00000"/>
          <w:sz w:val="48"/>
          <w:szCs w:val="48"/>
          <w:lang w:eastAsia="zh-CN"/>
        </w:rPr>
        <w:lastRenderedPageBreak/>
        <w:t>Chapter 5 – Informing design decisions</w:t>
      </w:r>
    </w:p>
    <w:p w14:paraId="2759563F" w14:textId="77777777" w:rsidR="00F57DD7" w:rsidRPr="006D4157" w:rsidRDefault="56A7FB55" w:rsidP="56A7FB55">
      <w:pPr>
        <w:pStyle w:val="Heading1"/>
        <w:rPr>
          <w:rFonts w:eastAsia="Arial" w:cs="Arial"/>
        </w:rPr>
      </w:pPr>
      <w:r w:rsidRPr="006D4157">
        <w:rPr>
          <w:rFonts w:eastAsia="Arial" w:cs="Arial"/>
        </w:rPr>
        <w:t>In-text questions</w:t>
      </w:r>
    </w:p>
    <w:p w14:paraId="294E65F6" w14:textId="77777777" w:rsidR="007C7EF8" w:rsidRPr="006D4157" w:rsidRDefault="007C7EF8" w:rsidP="007C7EF8">
      <w:pPr>
        <w:pStyle w:val="numberedquestion"/>
        <w:ind w:left="851" w:hanging="851"/>
        <w:rPr>
          <w:rFonts w:ascii="Arial" w:hAnsi="Arial" w:cs="Arial"/>
          <w:b/>
        </w:rPr>
      </w:pPr>
    </w:p>
    <w:p w14:paraId="04954BA6" w14:textId="23863B08" w:rsidR="008611D4" w:rsidRPr="006D4157" w:rsidRDefault="008611D4" w:rsidP="56A7FB55">
      <w:pPr>
        <w:tabs>
          <w:tab w:val="left" w:pos="851"/>
          <w:tab w:val="left" w:pos="1276"/>
          <w:tab w:val="left" w:pos="1701"/>
          <w:tab w:val="right" w:pos="8931"/>
        </w:tabs>
        <w:spacing w:before="120" w:after="120"/>
        <w:ind w:left="567" w:hanging="567"/>
        <w:rPr>
          <w:rFonts w:eastAsia="Corbel"/>
        </w:rPr>
      </w:pPr>
      <w:r w:rsidRPr="006D4157">
        <w:rPr>
          <w:rFonts w:eastAsia="Corbel"/>
          <w:b/>
          <w:bCs/>
        </w:rPr>
        <w:t>Q1:</w:t>
      </w:r>
      <w:r w:rsidRPr="006D4157">
        <w:rPr>
          <w:rFonts w:eastAsia="Corbel"/>
        </w:rPr>
        <w:tab/>
      </w:r>
      <w:r w:rsidR="00654544" w:rsidRPr="006D4157">
        <w:rPr>
          <w:rFonts w:eastAsia="Corbel"/>
        </w:rPr>
        <w:t>Planned obsolescence</w:t>
      </w:r>
      <w:r w:rsidRPr="006D4157">
        <w:rPr>
          <w:rFonts w:eastAsia="Corbel"/>
        </w:rPr>
        <w:t xml:space="preserve"> increases the use of materials as products do not last as long</w:t>
      </w:r>
      <w:r w:rsidR="00AE59E3" w:rsidRPr="006D4157">
        <w:rPr>
          <w:rFonts w:eastAsia="Corbel"/>
        </w:rPr>
        <w:t xml:space="preserve"> as they could</w:t>
      </w:r>
      <w:r w:rsidRPr="006D4157">
        <w:rPr>
          <w:rFonts w:eastAsia="Corbel"/>
        </w:rPr>
        <w:t xml:space="preserve"> and need replacing frequently. </w:t>
      </w:r>
    </w:p>
    <w:p w14:paraId="532E6956" w14:textId="77F0D71F" w:rsidR="008611D4" w:rsidRPr="006D4157" w:rsidRDefault="008611D4" w:rsidP="56A7FB55">
      <w:pPr>
        <w:tabs>
          <w:tab w:val="left" w:pos="851"/>
          <w:tab w:val="left" w:pos="1276"/>
          <w:tab w:val="left" w:pos="1701"/>
          <w:tab w:val="right" w:pos="8931"/>
        </w:tabs>
        <w:spacing w:before="120" w:after="120"/>
        <w:ind w:left="567" w:hanging="567"/>
        <w:rPr>
          <w:rFonts w:eastAsia="Corbel"/>
        </w:rPr>
      </w:pPr>
      <w:r w:rsidRPr="006D4157">
        <w:rPr>
          <w:rFonts w:eastAsia="Corbel"/>
          <w:b/>
          <w:bCs/>
        </w:rPr>
        <w:t>Q2:</w:t>
      </w:r>
      <w:r w:rsidRPr="006D4157">
        <w:rPr>
          <w:rFonts w:eastAsia="Corbel"/>
        </w:rPr>
        <w:tab/>
      </w:r>
      <w:r w:rsidR="00CD5569" w:rsidRPr="006D4157">
        <w:rPr>
          <w:rFonts w:eastAsia="Corbel"/>
        </w:rPr>
        <w:t>Customers may</w:t>
      </w:r>
      <w:r w:rsidR="00E864E3" w:rsidRPr="006D4157">
        <w:rPr>
          <w:rFonts w:eastAsia="Corbel"/>
        </w:rPr>
        <w:t xml:space="preserve"> want the latest version / they might feel let down / cheated / pressurised to buying a new model they do not want and cannot afford.</w:t>
      </w:r>
    </w:p>
    <w:p w14:paraId="2E9E1A9D" w14:textId="7BFBA04E" w:rsidR="008611D4" w:rsidRPr="006D4157" w:rsidRDefault="008611D4" w:rsidP="56A7FB55">
      <w:pPr>
        <w:tabs>
          <w:tab w:val="left" w:pos="851"/>
          <w:tab w:val="left" w:pos="1276"/>
          <w:tab w:val="left" w:pos="1701"/>
          <w:tab w:val="right" w:pos="8931"/>
        </w:tabs>
        <w:spacing w:before="120" w:after="120"/>
        <w:ind w:left="567" w:hanging="567"/>
        <w:rPr>
          <w:rFonts w:eastAsia="Corbel"/>
        </w:rPr>
      </w:pPr>
      <w:r w:rsidRPr="006D4157">
        <w:rPr>
          <w:rFonts w:eastAsia="Corbel"/>
          <w:b/>
          <w:bCs/>
        </w:rPr>
        <w:t>Q3:</w:t>
      </w:r>
      <w:r w:rsidRPr="006D4157">
        <w:rPr>
          <w:rFonts w:eastAsia="Corbel"/>
        </w:rPr>
        <w:tab/>
      </w:r>
      <w:r w:rsidR="00CD5569" w:rsidRPr="006D4157">
        <w:rPr>
          <w:rFonts w:eastAsia="Corbel"/>
        </w:rPr>
        <w:t>F</w:t>
      </w:r>
      <w:r w:rsidR="00E864E3" w:rsidRPr="006D4157">
        <w:rPr>
          <w:rFonts w:eastAsia="Corbel"/>
        </w:rPr>
        <w:t>ast-</w:t>
      </w:r>
      <w:r w:rsidRPr="006D4157">
        <w:rPr>
          <w:rFonts w:eastAsia="Corbel"/>
        </w:rPr>
        <w:t>moving improvements in processing power, battery life, miniaturisation of electronic components and availability of new features and formats.</w:t>
      </w:r>
    </w:p>
    <w:p w14:paraId="15617F6A" w14:textId="358E1A3B" w:rsidR="008611D4" w:rsidRPr="006D4157" w:rsidRDefault="008611D4" w:rsidP="56A7FB55">
      <w:pPr>
        <w:tabs>
          <w:tab w:val="left" w:pos="851"/>
          <w:tab w:val="left" w:pos="1276"/>
          <w:tab w:val="left" w:pos="1701"/>
          <w:tab w:val="right" w:pos="8931"/>
        </w:tabs>
        <w:spacing w:before="120" w:after="120"/>
        <w:ind w:left="567" w:hanging="567"/>
        <w:rPr>
          <w:rFonts w:eastAsia="Corbel"/>
        </w:rPr>
      </w:pPr>
      <w:r w:rsidRPr="006D4157">
        <w:rPr>
          <w:rFonts w:eastAsia="Corbel"/>
          <w:b/>
          <w:bCs/>
        </w:rPr>
        <w:t>Q4:</w:t>
      </w:r>
      <w:r w:rsidRPr="006D4157">
        <w:rPr>
          <w:rFonts w:eastAsia="Corbel"/>
        </w:rPr>
        <w:tab/>
        <w:t>Items are often mass produced and the replacement unit cost is cheaper than paying the labour cost for someone to repair the product.</w:t>
      </w:r>
    </w:p>
    <w:p w14:paraId="07B68E1A" w14:textId="70E5CE9C" w:rsidR="008611D4" w:rsidRPr="006D4157" w:rsidRDefault="008611D4" w:rsidP="56A7FB55">
      <w:pPr>
        <w:tabs>
          <w:tab w:val="left" w:pos="567"/>
          <w:tab w:val="left" w:pos="851"/>
          <w:tab w:val="left" w:pos="1276"/>
          <w:tab w:val="left" w:pos="1701"/>
          <w:tab w:val="right" w:pos="8931"/>
        </w:tabs>
        <w:spacing w:before="120" w:after="120"/>
        <w:ind w:left="1276" w:hanging="1276"/>
        <w:rPr>
          <w:rFonts w:eastAsia="Corbel"/>
        </w:rPr>
      </w:pPr>
      <w:r w:rsidRPr="006D4157">
        <w:rPr>
          <w:rFonts w:eastAsia="Corbel"/>
          <w:b/>
          <w:bCs/>
        </w:rPr>
        <w:t>Q5:</w:t>
      </w:r>
      <w:r w:rsidRPr="006D4157">
        <w:rPr>
          <w:rFonts w:eastAsia="Corbel"/>
          <w:b/>
        </w:rPr>
        <w:tab/>
      </w:r>
      <w:r w:rsidRPr="006D4157">
        <w:rPr>
          <w:rFonts w:eastAsia="Corbel"/>
          <w:b/>
          <w:bCs/>
        </w:rPr>
        <w:t>(a)</w:t>
      </w:r>
      <w:r w:rsidRPr="006D4157">
        <w:rPr>
          <w:rFonts w:eastAsia="Corbel"/>
        </w:rPr>
        <w:t xml:space="preserve"> </w:t>
      </w:r>
      <w:r w:rsidRPr="006D4157">
        <w:rPr>
          <w:rFonts w:eastAsia="Corbel"/>
        </w:rPr>
        <w:tab/>
      </w:r>
      <w:r w:rsidR="006D4157">
        <w:rPr>
          <w:rFonts w:eastAsia="Corbel"/>
        </w:rPr>
        <w:t>Consumers can have their products</w:t>
      </w:r>
      <w:r w:rsidRPr="006D4157">
        <w:rPr>
          <w:rFonts w:eastAsia="Corbel"/>
        </w:rPr>
        <w:t xml:space="preserve"> fixed or replaced without any hassle, saving on large bills if the product does break. There is an ongoing fee that can be expensive and if the product does not break it can feel like a waste of money.</w:t>
      </w:r>
      <w:r w:rsidR="001A3223" w:rsidRPr="001A3223">
        <w:rPr>
          <w:rFonts w:eastAsia="Corbel"/>
        </w:rPr>
        <w:t xml:space="preserve"> </w:t>
      </w:r>
      <w:r w:rsidR="001A3223" w:rsidRPr="006D4157">
        <w:rPr>
          <w:rFonts w:eastAsia="Corbel"/>
        </w:rPr>
        <w:t>The customer is tied into the manufacturer’s product for the period of the contract.</w:t>
      </w:r>
    </w:p>
    <w:p w14:paraId="0F46284A" w14:textId="3C37B1FD" w:rsidR="008611D4" w:rsidRPr="006D4157" w:rsidRDefault="008611D4" w:rsidP="56A7FB55">
      <w:pPr>
        <w:tabs>
          <w:tab w:val="left" w:pos="567"/>
          <w:tab w:val="left" w:pos="851"/>
          <w:tab w:val="left" w:pos="1134"/>
          <w:tab w:val="left" w:pos="1560"/>
          <w:tab w:val="right" w:pos="8931"/>
        </w:tabs>
        <w:spacing w:before="120" w:after="120"/>
        <w:ind w:left="1276" w:hanging="1276"/>
        <w:rPr>
          <w:rFonts w:eastAsia="Corbel"/>
        </w:rPr>
      </w:pPr>
      <w:r w:rsidRPr="006D4157">
        <w:rPr>
          <w:rFonts w:eastAsia="Corbel"/>
        </w:rPr>
        <w:tab/>
      </w:r>
      <w:r w:rsidRPr="006D4157">
        <w:rPr>
          <w:rFonts w:eastAsia="Corbel"/>
          <w:b/>
          <w:bCs/>
        </w:rPr>
        <w:t>(b)</w:t>
      </w:r>
      <w:r w:rsidRPr="006D4157">
        <w:rPr>
          <w:rFonts w:eastAsia="Corbel"/>
        </w:rPr>
        <w:t xml:space="preserve"> </w:t>
      </w:r>
      <w:r w:rsidRPr="006D4157">
        <w:rPr>
          <w:rFonts w:eastAsia="Corbel"/>
        </w:rPr>
        <w:tab/>
      </w:r>
      <w:r w:rsidR="00CD5569" w:rsidRPr="006D4157">
        <w:rPr>
          <w:rFonts w:eastAsia="Corbel"/>
        </w:rPr>
        <w:tab/>
      </w:r>
      <w:r w:rsidRPr="006D4157">
        <w:rPr>
          <w:rFonts w:eastAsia="Corbel"/>
        </w:rPr>
        <w:t>Profit is made from the service contracts, as on average repairs and replacements will be cheaper than the fee paid. It creates employment and supports the spare parts market.</w:t>
      </w:r>
      <w:r w:rsidR="001A3223">
        <w:rPr>
          <w:rFonts w:eastAsia="Corbel"/>
        </w:rPr>
        <w:t xml:space="preserve"> Manufacturers can tie consumers in to longer term fixed contracts.</w:t>
      </w:r>
      <w:r w:rsidR="00913C83">
        <w:rPr>
          <w:rFonts w:eastAsia="Corbel"/>
        </w:rPr>
        <w:t xml:space="preserve"> A</w:t>
      </w:r>
      <w:r w:rsidR="001A3223">
        <w:rPr>
          <w:rFonts w:eastAsia="Corbel"/>
        </w:rPr>
        <w:t xml:space="preserve"> </w:t>
      </w:r>
      <w:r w:rsidR="00913C83">
        <w:rPr>
          <w:rFonts w:eastAsia="Corbel"/>
        </w:rPr>
        <w:t xml:space="preserve">replacement parts market is opened up for the manufacturer. </w:t>
      </w:r>
      <w:r w:rsidR="001A3223">
        <w:rPr>
          <w:rFonts w:eastAsia="Corbel"/>
        </w:rPr>
        <w:t>Manufacturers are obliged to repair products rather than gain additional sales from new products.</w:t>
      </w:r>
    </w:p>
    <w:p w14:paraId="1DB5A562" w14:textId="1E61B16D" w:rsidR="008611D4" w:rsidRPr="006D4157" w:rsidRDefault="008611D4" w:rsidP="56A7FB55">
      <w:pPr>
        <w:tabs>
          <w:tab w:val="left" w:pos="851"/>
          <w:tab w:val="left" w:pos="1276"/>
          <w:tab w:val="left" w:pos="1701"/>
          <w:tab w:val="right" w:pos="8931"/>
        </w:tabs>
        <w:spacing w:before="120" w:after="120"/>
        <w:ind w:left="567" w:hanging="567"/>
        <w:rPr>
          <w:rFonts w:eastAsia="Corbel"/>
        </w:rPr>
      </w:pPr>
      <w:r w:rsidRPr="006D4157">
        <w:rPr>
          <w:rFonts w:eastAsia="Corbel"/>
          <w:b/>
          <w:bCs/>
        </w:rPr>
        <w:t>Q6:</w:t>
      </w:r>
      <w:r w:rsidRPr="006D4157">
        <w:rPr>
          <w:rFonts w:eastAsia="Corbel"/>
        </w:rPr>
        <w:tab/>
        <w:t xml:space="preserve">More products will be repaired therefore less demand on new items being produced. When products cannot </w:t>
      </w:r>
      <w:r w:rsidR="00F55C5B" w:rsidRPr="006D4157">
        <w:rPr>
          <w:rFonts w:eastAsia="Corbel"/>
        </w:rPr>
        <w:t>be fixed the servicing company is</w:t>
      </w:r>
      <w:r w:rsidRPr="006D4157">
        <w:rPr>
          <w:rFonts w:eastAsia="Corbel"/>
        </w:rPr>
        <w:t xml:space="preserve"> usually obliged to recycle the failed product thus less landfill waste produced.</w:t>
      </w:r>
    </w:p>
    <w:p w14:paraId="277FBD29" w14:textId="77777777" w:rsidR="00CF40D5" w:rsidRPr="006D4157" w:rsidRDefault="00CF40D5">
      <w:pPr>
        <w:spacing w:after="200" w:line="276" w:lineRule="auto"/>
      </w:pPr>
      <w:r w:rsidRPr="006D4157">
        <w:br w:type="page"/>
      </w:r>
    </w:p>
    <w:p w14:paraId="6A8894C6" w14:textId="77777777" w:rsidR="00CF40D5" w:rsidRPr="006D4157" w:rsidRDefault="56A7FB55" w:rsidP="56A7FB55">
      <w:pPr>
        <w:pStyle w:val="Heading1"/>
        <w:rPr>
          <w:rFonts w:eastAsia="Arial" w:cs="Arial"/>
          <w:b w:val="0"/>
          <w:bCs w:val="0"/>
          <w:color w:val="C00000"/>
          <w:sz w:val="48"/>
          <w:szCs w:val="48"/>
          <w:lang w:eastAsia="zh-CN"/>
        </w:rPr>
      </w:pPr>
      <w:r w:rsidRPr="006D4157">
        <w:rPr>
          <w:rFonts w:eastAsia="Arial" w:cs="Arial"/>
          <w:b w:val="0"/>
          <w:bCs w:val="0"/>
          <w:color w:val="C00000"/>
          <w:sz w:val="48"/>
          <w:szCs w:val="48"/>
          <w:lang w:eastAsia="zh-CN"/>
        </w:rPr>
        <w:lastRenderedPageBreak/>
        <w:t>Section 1 Exercises</w:t>
      </w:r>
    </w:p>
    <w:p w14:paraId="14C069B1" w14:textId="03F2F6A1" w:rsidR="00CF40D5" w:rsidRPr="006D4157" w:rsidRDefault="56A7FB55" w:rsidP="56A7FB55">
      <w:pPr>
        <w:pStyle w:val="ListParagraph"/>
        <w:numPr>
          <w:ilvl w:val="0"/>
          <w:numId w:val="5"/>
        </w:numPr>
        <w:tabs>
          <w:tab w:val="clear" w:pos="426"/>
          <w:tab w:val="clear" w:pos="851"/>
          <w:tab w:val="clear" w:pos="1276"/>
          <w:tab w:val="clear" w:pos="1701"/>
          <w:tab w:val="clear" w:pos="8931"/>
        </w:tabs>
        <w:spacing w:before="240" w:after="0"/>
        <w:ind w:left="450" w:hanging="450"/>
        <w:rPr>
          <w:rFonts w:ascii="Arial" w:eastAsia="Arial" w:hAnsi="Arial" w:cs="Arial"/>
        </w:rPr>
      </w:pPr>
      <w:r w:rsidRPr="006D4157">
        <w:rPr>
          <w:rFonts w:ascii="Arial" w:eastAsia="Arial" w:hAnsi="Arial" w:cs="Arial"/>
        </w:rPr>
        <w:t>Jobs have been lost; workers have been replaced by intelligent machines and robots.</w:t>
      </w:r>
    </w:p>
    <w:p w14:paraId="7B6C1EF8" w14:textId="382A7001" w:rsidR="00CF40D5" w:rsidRPr="006D4157" w:rsidRDefault="00CF40D5" w:rsidP="56A7FB55">
      <w:pPr>
        <w:pStyle w:val="ListParagraph"/>
        <w:ind w:left="450"/>
        <w:rPr>
          <w:rFonts w:ascii="Arial" w:eastAsiaTheme="minorEastAsia" w:hAnsi="Arial" w:cs="Arial"/>
          <w:lang w:val="en-US" w:eastAsia="zh-CN"/>
        </w:rPr>
      </w:pPr>
      <w:r w:rsidRPr="006D4157">
        <w:rPr>
          <w:rFonts w:ascii="Arial" w:eastAsia="Arial" w:hAnsi="Arial" w:cs="Arial"/>
        </w:rPr>
        <w:t>Manual machine operators /</w:t>
      </w:r>
      <w:r w:rsidR="00ED7336" w:rsidRPr="006D4157">
        <w:rPr>
          <w:rFonts w:ascii="Arial" w:eastAsia="Arial" w:hAnsi="Arial" w:cs="Arial"/>
        </w:rPr>
        <w:t xml:space="preserve"> </w:t>
      </w:r>
      <w:r w:rsidRPr="006D4157">
        <w:rPr>
          <w:rFonts w:ascii="Arial" w:eastAsia="Arial" w:hAnsi="Arial" w:cs="Arial"/>
        </w:rPr>
        <w:t>jobs have been lost; given over to fewer highly skilled engineers / programmers / maintenance technicians / service engineers</w:t>
      </w:r>
      <w:r w:rsidR="00ED7336" w:rsidRPr="006D4157">
        <w:rPr>
          <w:rFonts w:ascii="Arial" w:eastAsia="Arial" w:hAnsi="Arial" w:cs="Arial"/>
        </w:rPr>
        <w:t>.</w:t>
      </w:r>
      <w:r w:rsidR="006709AB" w:rsidRPr="006D4157">
        <w:rPr>
          <w:rFonts w:ascii="Arial" w:hAnsi="Arial" w:cs="Arial"/>
        </w:rPr>
        <w:tab/>
      </w:r>
      <w:r w:rsidRPr="006D4157">
        <w:rPr>
          <w:rFonts w:ascii="Arial" w:eastAsiaTheme="minorEastAsia" w:hAnsi="Arial" w:cs="Arial"/>
          <w:lang w:val="en-US" w:eastAsia="zh-CN"/>
        </w:rPr>
        <w:t>[4]</w:t>
      </w:r>
    </w:p>
    <w:p w14:paraId="7DED0AD3" w14:textId="77777777" w:rsidR="00F634BF" w:rsidRPr="006D4157" w:rsidRDefault="00F634BF" w:rsidP="00CF40D5">
      <w:pPr>
        <w:jc w:val="right"/>
        <w:rPr>
          <w:rFonts w:eastAsiaTheme="minorEastAsia"/>
          <w:lang w:val="en-US" w:eastAsia="zh-CN"/>
        </w:rPr>
      </w:pPr>
    </w:p>
    <w:p w14:paraId="6CA40257" w14:textId="0A888633" w:rsidR="00CF40D5" w:rsidRPr="006D4157" w:rsidRDefault="00CF40D5" w:rsidP="56A7FB55">
      <w:pPr>
        <w:pStyle w:val="ListParagraph"/>
        <w:ind w:left="450" w:hanging="450"/>
        <w:rPr>
          <w:rFonts w:ascii="Arial" w:eastAsia="Arial" w:hAnsi="Arial" w:cs="Arial"/>
        </w:rPr>
      </w:pPr>
      <w:r w:rsidRPr="006D4157">
        <w:rPr>
          <w:rFonts w:ascii="Arial" w:eastAsia="Arial" w:hAnsi="Arial" w:cs="Arial"/>
        </w:rPr>
        <w:t>2.</w:t>
      </w:r>
      <w:r w:rsidRPr="006D4157">
        <w:rPr>
          <w:rFonts w:ascii="Arial" w:hAnsi="Arial" w:cs="Arial"/>
        </w:rPr>
        <w:tab/>
      </w:r>
      <w:r w:rsidRPr="006D4157">
        <w:rPr>
          <w:rFonts w:ascii="Arial" w:eastAsia="Arial" w:hAnsi="Arial" w:cs="Arial"/>
        </w:rPr>
        <w:t>Usually internet based; method of attracting small contributions from many investors.</w:t>
      </w:r>
      <w:r w:rsidR="006709AB" w:rsidRPr="006D4157">
        <w:rPr>
          <w:rFonts w:ascii="Arial" w:hAnsi="Arial" w:cs="Arial"/>
        </w:rPr>
        <w:tab/>
      </w:r>
      <w:r w:rsidRPr="006D4157">
        <w:rPr>
          <w:rFonts w:ascii="Arial" w:eastAsia="Arial" w:hAnsi="Arial" w:cs="Arial"/>
        </w:rPr>
        <w:t>[2]</w:t>
      </w:r>
    </w:p>
    <w:p w14:paraId="6AFAC1EF" w14:textId="77777777" w:rsidR="00F634BF" w:rsidRPr="006D4157" w:rsidRDefault="00F634BF" w:rsidP="00CF40D5">
      <w:pPr>
        <w:pStyle w:val="ListParagraph"/>
        <w:ind w:left="450" w:hanging="450"/>
        <w:jc w:val="right"/>
        <w:rPr>
          <w:rFonts w:ascii="Arial" w:hAnsi="Arial" w:cs="Arial"/>
        </w:rPr>
      </w:pPr>
    </w:p>
    <w:p w14:paraId="30EED141" w14:textId="77777777" w:rsidR="00CF40D5" w:rsidRPr="006D4157" w:rsidRDefault="00CF40D5" w:rsidP="00CF40D5">
      <w:pPr>
        <w:pStyle w:val="ListParagraph"/>
        <w:ind w:left="450" w:hanging="450"/>
        <w:jc w:val="right"/>
        <w:rPr>
          <w:rFonts w:ascii="Arial" w:hAnsi="Arial" w:cs="Arial"/>
        </w:rPr>
      </w:pPr>
    </w:p>
    <w:p w14:paraId="77C5A539" w14:textId="5C66BB03" w:rsidR="00CF40D5" w:rsidRPr="006D4157" w:rsidRDefault="00CF40D5" w:rsidP="56A7FB55">
      <w:pPr>
        <w:pStyle w:val="ListParagraph"/>
        <w:ind w:left="450" w:hanging="450"/>
        <w:rPr>
          <w:rFonts w:ascii="Arial" w:eastAsia="Arial" w:hAnsi="Arial" w:cs="Arial"/>
        </w:rPr>
      </w:pPr>
      <w:r w:rsidRPr="006D4157">
        <w:rPr>
          <w:rFonts w:ascii="Arial" w:eastAsia="Arial" w:hAnsi="Arial" w:cs="Arial"/>
        </w:rPr>
        <w:t>3.</w:t>
      </w:r>
      <w:r w:rsidRPr="006D4157">
        <w:rPr>
          <w:rFonts w:ascii="Arial" w:hAnsi="Arial" w:cs="Arial"/>
        </w:rPr>
        <w:tab/>
      </w:r>
      <w:r w:rsidRPr="006D4157">
        <w:rPr>
          <w:rFonts w:ascii="Arial" w:eastAsia="Arial" w:hAnsi="Arial" w:cs="Arial"/>
        </w:rPr>
        <w:t>Websites; social media; email; Amazon; Etsy; Facebook</w:t>
      </w:r>
      <w:r w:rsidR="006709AB" w:rsidRPr="006D4157">
        <w:rPr>
          <w:rFonts w:ascii="Arial" w:eastAsia="Arial" w:hAnsi="Arial" w:cs="Arial"/>
        </w:rPr>
        <w:t>.</w:t>
      </w:r>
      <w:r w:rsidR="006709AB" w:rsidRPr="006D4157">
        <w:rPr>
          <w:rFonts w:ascii="Arial" w:hAnsi="Arial" w:cs="Arial"/>
        </w:rPr>
        <w:tab/>
      </w:r>
      <w:r w:rsidRPr="006D4157">
        <w:rPr>
          <w:rFonts w:ascii="Arial" w:eastAsia="Arial" w:hAnsi="Arial" w:cs="Arial"/>
        </w:rPr>
        <w:t>[2]</w:t>
      </w:r>
    </w:p>
    <w:p w14:paraId="746075C3" w14:textId="77777777" w:rsidR="00CF40D5" w:rsidRPr="006D4157" w:rsidRDefault="00CF40D5" w:rsidP="00CF40D5">
      <w:pPr>
        <w:rPr>
          <w:rFonts w:eastAsiaTheme="minorEastAsia"/>
          <w:lang w:val="en-US" w:eastAsia="zh-CN"/>
        </w:rPr>
      </w:pPr>
    </w:p>
    <w:p w14:paraId="1E5CD0BB" w14:textId="15C4939A" w:rsidR="00CF40D5" w:rsidRPr="006D4157" w:rsidRDefault="00CF40D5" w:rsidP="56A7FB55">
      <w:pPr>
        <w:tabs>
          <w:tab w:val="left" w:pos="450"/>
          <w:tab w:val="right" w:pos="8931"/>
        </w:tabs>
        <w:ind w:left="450" w:hanging="450"/>
        <w:rPr>
          <w:rFonts w:eastAsiaTheme="minorEastAsia"/>
          <w:lang w:val="en-US" w:eastAsia="zh-CN"/>
        </w:rPr>
      </w:pPr>
      <w:r w:rsidRPr="006D4157">
        <w:rPr>
          <w:rFonts w:eastAsiaTheme="minorEastAsia"/>
          <w:lang w:val="en-US" w:eastAsia="zh-CN"/>
        </w:rPr>
        <w:t>4.</w:t>
      </w:r>
      <w:r w:rsidRPr="006D4157">
        <w:rPr>
          <w:rFonts w:eastAsiaTheme="minorEastAsia"/>
          <w:lang w:val="en-US" w:eastAsia="zh-CN"/>
        </w:rPr>
        <w:tab/>
        <w:t>Enables its workforce / customers to have greater / stronger voice; more cost effective way to sell goods / services; greater protection of rights of its members; fair terms and conditions apply to all members.</w:t>
      </w:r>
      <w:r w:rsidR="006709AB" w:rsidRPr="006D4157">
        <w:rPr>
          <w:rFonts w:eastAsiaTheme="minorEastAsia"/>
          <w:lang w:val="en-US" w:eastAsia="zh-CN"/>
        </w:rPr>
        <w:tab/>
      </w:r>
      <w:r w:rsidRPr="006D4157">
        <w:rPr>
          <w:rFonts w:eastAsiaTheme="minorEastAsia"/>
          <w:lang w:val="en-US" w:eastAsia="zh-CN"/>
        </w:rPr>
        <w:t>[3]</w:t>
      </w:r>
    </w:p>
    <w:p w14:paraId="69C04848" w14:textId="77777777" w:rsidR="00F634BF" w:rsidRPr="006D4157" w:rsidRDefault="00F634BF" w:rsidP="00CF40D5">
      <w:pPr>
        <w:tabs>
          <w:tab w:val="left" w:pos="450"/>
        </w:tabs>
        <w:ind w:left="450" w:hanging="450"/>
        <w:jc w:val="right"/>
        <w:rPr>
          <w:rFonts w:eastAsiaTheme="minorEastAsia"/>
          <w:lang w:val="en-US" w:eastAsia="zh-CN"/>
        </w:rPr>
      </w:pPr>
    </w:p>
    <w:p w14:paraId="303780F5" w14:textId="2FFF4CBE" w:rsidR="00CF40D5" w:rsidRPr="006D4157" w:rsidRDefault="00CF40D5" w:rsidP="56A7FB55">
      <w:pPr>
        <w:tabs>
          <w:tab w:val="left" w:pos="450"/>
          <w:tab w:val="right" w:pos="8931"/>
        </w:tabs>
        <w:ind w:left="450" w:hanging="450"/>
        <w:rPr>
          <w:rFonts w:eastAsiaTheme="minorEastAsia"/>
          <w:lang w:val="en-US" w:eastAsia="zh-CN"/>
        </w:rPr>
      </w:pPr>
      <w:r w:rsidRPr="006D4157">
        <w:rPr>
          <w:rFonts w:eastAsiaTheme="minorEastAsia"/>
          <w:lang w:val="en-US" w:eastAsia="zh-CN"/>
        </w:rPr>
        <w:t>5.</w:t>
      </w:r>
      <w:r w:rsidRPr="006D4157">
        <w:rPr>
          <w:rFonts w:eastAsiaTheme="minorEastAsia"/>
          <w:lang w:val="en-US" w:eastAsia="zh-CN"/>
        </w:rPr>
        <w:tab/>
        <w:t>Finite resources such as oil and coal are running out faster than they will ever be replaced; whereas non-finite resources such as timber and wool can be regrown to ensure that they never run out.</w:t>
      </w:r>
      <w:r w:rsidR="006709AB" w:rsidRPr="006D4157">
        <w:rPr>
          <w:rFonts w:eastAsiaTheme="minorEastAsia"/>
          <w:lang w:val="en-US" w:eastAsia="zh-CN"/>
        </w:rPr>
        <w:tab/>
      </w:r>
      <w:r w:rsidRPr="006D4157">
        <w:rPr>
          <w:rFonts w:eastAsiaTheme="minorEastAsia"/>
          <w:lang w:val="en-US" w:eastAsia="zh-CN"/>
        </w:rPr>
        <w:t>[2]</w:t>
      </w:r>
    </w:p>
    <w:p w14:paraId="5C5AFF9C" w14:textId="77777777" w:rsidR="00F634BF" w:rsidRPr="006D4157" w:rsidRDefault="00F634BF" w:rsidP="00CF40D5">
      <w:pPr>
        <w:tabs>
          <w:tab w:val="left" w:pos="450"/>
        </w:tabs>
        <w:ind w:left="450" w:hanging="450"/>
        <w:jc w:val="right"/>
        <w:rPr>
          <w:rFonts w:eastAsiaTheme="minorEastAsia"/>
          <w:lang w:val="en-US" w:eastAsia="zh-CN"/>
        </w:rPr>
      </w:pPr>
    </w:p>
    <w:p w14:paraId="2A0CDDE3" w14:textId="77777777" w:rsidR="00CF40D5" w:rsidRPr="006D4157" w:rsidRDefault="00CF40D5" w:rsidP="56A7FB55">
      <w:pPr>
        <w:tabs>
          <w:tab w:val="left" w:pos="450"/>
        </w:tabs>
        <w:ind w:left="450" w:hanging="450"/>
        <w:rPr>
          <w:rFonts w:eastAsiaTheme="minorEastAsia"/>
          <w:lang w:val="en-US" w:eastAsia="zh-CN"/>
        </w:rPr>
      </w:pPr>
      <w:r w:rsidRPr="006D4157">
        <w:rPr>
          <w:rFonts w:eastAsiaTheme="minorEastAsia"/>
          <w:lang w:val="en-US" w:eastAsia="zh-CN"/>
        </w:rPr>
        <w:t>6.</w:t>
      </w:r>
      <w:r w:rsidRPr="006D4157">
        <w:rPr>
          <w:rFonts w:eastAsiaTheme="minorEastAsia"/>
          <w:lang w:val="en-US" w:eastAsia="zh-CN"/>
        </w:rPr>
        <w:tab/>
        <w:t xml:space="preserve">Steel from the chassis / body panels; can be recycled back in to new steel to be used again.  </w:t>
      </w:r>
    </w:p>
    <w:p w14:paraId="4AA91B9D" w14:textId="77777777" w:rsidR="00CF40D5" w:rsidRPr="006D4157" w:rsidRDefault="00CF40D5" w:rsidP="56A7FB55">
      <w:pPr>
        <w:tabs>
          <w:tab w:val="left" w:pos="450"/>
        </w:tabs>
        <w:ind w:left="450" w:hanging="450"/>
        <w:rPr>
          <w:rFonts w:eastAsiaTheme="minorEastAsia"/>
          <w:lang w:val="en-US" w:eastAsia="zh-CN"/>
        </w:rPr>
      </w:pPr>
      <w:r w:rsidRPr="006D4157">
        <w:rPr>
          <w:rFonts w:eastAsiaTheme="minorEastAsia"/>
          <w:lang w:val="en-US" w:eastAsia="zh-CN"/>
        </w:rPr>
        <w:tab/>
        <w:t>Materials / chemicals from the batteries; can be stripped out and recycled such as lead / disposed of safely such as mercury.</w:t>
      </w:r>
    </w:p>
    <w:p w14:paraId="7CF2782B" w14:textId="77C1836C" w:rsidR="00CF40D5" w:rsidRPr="006D4157" w:rsidRDefault="00CF40D5" w:rsidP="56A7FB55">
      <w:pPr>
        <w:tabs>
          <w:tab w:val="left" w:pos="450"/>
          <w:tab w:val="right" w:pos="8931"/>
        </w:tabs>
        <w:ind w:left="450" w:hanging="450"/>
        <w:rPr>
          <w:rFonts w:eastAsiaTheme="minorEastAsia"/>
          <w:lang w:val="en-US" w:eastAsia="zh-CN"/>
        </w:rPr>
      </w:pPr>
      <w:r w:rsidRPr="006D4157">
        <w:rPr>
          <w:rFonts w:eastAsiaTheme="minorEastAsia"/>
          <w:lang w:val="en-US" w:eastAsia="zh-CN"/>
        </w:rPr>
        <w:tab/>
        <w:t>Engine oil can be drained off; and distilled / used as diesel / marine fuel / burnt in industrial boilers.</w:t>
      </w:r>
      <w:r w:rsidR="006709AB" w:rsidRPr="006D4157">
        <w:rPr>
          <w:rFonts w:eastAsiaTheme="minorEastAsia"/>
          <w:lang w:val="en-US" w:eastAsia="zh-CN"/>
        </w:rPr>
        <w:tab/>
      </w:r>
      <w:r w:rsidRPr="006D4157">
        <w:rPr>
          <w:rFonts w:eastAsiaTheme="minorEastAsia"/>
          <w:lang w:val="en-US" w:eastAsia="zh-CN"/>
        </w:rPr>
        <w:t>[4]</w:t>
      </w:r>
    </w:p>
    <w:p w14:paraId="7CF9107D" w14:textId="77777777" w:rsidR="00F634BF" w:rsidRPr="006D4157" w:rsidRDefault="00F634BF" w:rsidP="00CF40D5">
      <w:pPr>
        <w:tabs>
          <w:tab w:val="left" w:pos="450"/>
        </w:tabs>
        <w:ind w:left="450" w:hanging="450"/>
        <w:jc w:val="right"/>
        <w:rPr>
          <w:rFonts w:eastAsiaTheme="minorEastAsia"/>
          <w:lang w:val="en-US" w:eastAsia="zh-CN"/>
        </w:rPr>
      </w:pPr>
    </w:p>
    <w:p w14:paraId="79FA89D0" w14:textId="415BF47F" w:rsidR="00CF40D5" w:rsidRPr="006D4157" w:rsidRDefault="00CF40D5" w:rsidP="56A7FB55">
      <w:pPr>
        <w:tabs>
          <w:tab w:val="left" w:pos="450"/>
          <w:tab w:val="right" w:pos="8931"/>
        </w:tabs>
        <w:ind w:left="450" w:hanging="450"/>
        <w:rPr>
          <w:rFonts w:eastAsiaTheme="minorEastAsia"/>
          <w:lang w:val="en-US" w:eastAsia="zh-CN"/>
        </w:rPr>
      </w:pPr>
      <w:r w:rsidRPr="006D4157">
        <w:rPr>
          <w:rFonts w:eastAsiaTheme="minorEastAsia"/>
          <w:lang w:val="en-US" w:eastAsia="zh-CN"/>
        </w:rPr>
        <w:t>7.</w:t>
      </w:r>
      <w:r w:rsidRPr="006D4157">
        <w:rPr>
          <w:rFonts w:eastAsiaTheme="minorEastAsia"/>
          <w:lang w:val="en-US" w:eastAsia="zh-CN"/>
        </w:rPr>
        <w:tab/>
        <w:t>(413 – 403) / 413 *100 = 2.4%</w:t>
      </w:r>
      <w:r w:rsidR="00F634BF" w:rsidRPr="006D4157">
        <w:rPr>
          <w:rFonts w:eastAsiaTheme="minorEastAsia"/>
          <w:lang w:val="en-US" w:eastAsia="zh-CN"/>
        </w:rPr>
        <w:tab/>
      </w:r>
      <w:r w:rsidRPr="006D4157">
        <w:rPr>
          <w:rFonts w:eastAsiaTheme="minorEastAsia"/>
          <w:lang w:val="en-US" w:eastAsia="zh-CN"/>
        </w:rPr>
        <w:t>[2]</w:t>
      </w:r>
    </w:p>
    <w:p w14:paraId="1B85DAE3" w14:textId="77777777" w:rsidR="00F634BF" w:rsidRPr="006D4157" w:rsidRDefault="00F634BF" w:rsidP="00CF40D5">
      <w:pPr>
        <w:tabs>
          <w:tab w:val="left" w:pos="450"/>
        </w:tabs>
        <w:ind w:left="450" w:hanging="450"/>
        <w:jc w:val="right"/>
        <w:rPr>
          <w:rFonts w:eastAsiaTheme="minorEastAsia"/>
          <w:lang w:val="en-US" w:eastAsia="zh-CN"/>
        </w:rPr>
      </w:pPr>
    </w:p>
    <w:p w14:paraId="17FDB65E" w14:textId="1288B243" w:rsidR="00ED7336" w:rsidRPr="006D4157" w:rsidRDefault="00CF40D5" w:rsidP="56A7FB55">
      <w:pPr>
        <w:tabs>
          <w:tab w:val="left" w:pos="450"/>
          <w:tab w:val="right" w:pos="8931"/>
        </w:tabs>
        <w:ind w:left="450" w:hanging="450"/>
        <w:rPr>
          <w:rFonts w:eastAsiaTheme="minorEastAsia"/>
          <w:highlight w:val="yellow"/>
          <w:lang w:val="en-US" w:eastAsia="zh-CN"/>
        </w:rPr>
      </w:pPr>
      <w:r w:rsidRPr="006D4157">
        <w:rPr>
          <w:rFonts w:eastAsiaTheme="minorEastAsia"/>
          <w:lang w:val="en-US" w:eastAsia="zh-CN"/>
        </w:rPr>
        <w:t>8.</w:t>
      </w:r>
      <w:r w:rsidRPr="006D4157">
        <w:rPr>
          <w:rFonts w:eastAsiaTheme="minorEastAsia"/>
          <w:lang w:val="en-US" w:eastAsia="zh-CN"/>
        </w:rPr>
        <w:tab/>
      </w:r>
      <w:r w:rsidR="00ED7336" w:rsidRPr="006D4157">
        <w:rPr>
          <w:rFonts w:eastAsia="HelveticaNeueLTStd-LtIt,"/>
          <w:i/>
          <w:iCs/>
          <w:sz w:val="21"/>
          <w:szCs w:val="21"/>
        </w:rPr>
        <w:t>AQA Resistant Materials 4560 Unit 1 Qu 9 June 2014</w:t>
      </w:r>
    </w:p>
    <w:p w14:paraId="16372C7C" w14:textId="77777777" w:rsidR="001F2537" w:rsidRPr="006D4157" w:rsidRDefault="00AC7132" w:rsidP="00AC7132">
      <w:pPr>
        <w:tabs>
          <w:tab w:val="left" w:pos="450"/>
        </w:tabs>
        <w:ind w:left="450" w:hanging="450"/>
        <w:rPr>
          <w:rFonts w:eastAsiaTheme="minorEastAsia"/>
          <w:lang w:val="en-US" w:eastAsia="zh-CN"/>
        </w:rPr>
      </w:pPr>
      <w:r w:rsidRPr="006D4157">
        <w:rPr>
          <w:rFonts w:eastAsiaTheme="minorEastAsia"/>
          <w:lang w:val="en-US" w:eastAsia="zh-CN"/>
        </w:rPr>
        <w:tab/>
      </w:r>
    </w:p>
    <w:p w14:paraId="49AC89FC" w14:textId="18EF6D56" w:rsidR="00AC7132" w:rsidRPr="006D4157" w:rsidRDefault="001F2537" w:rsidP="56A7FB55">
      <w:pPr>
        <w:ind w:left="851" w:hanging="425"/>
        <w:rPr>
          <w:rFonts w:eastAsiaTheme="minorEastAsia"/>
          <w:lang w:val="en-US" w:eastAsia="zh-CN"/>
        </w:rPr>
      </w:pPr>
      <w:r w:rsidRPr="006D4157">
        <w:rPr>
          <w:rFonts w:eastAsiaTheme="minorEastAsia"/>
          <w:lang w:val="en-US" w:eastAsia="zh-CN"/>
        </w:rPr>
        <w:t>(a)</w:t>
      </w:r>
      <w:r w:rsidRPr="006D4157">
        <w:rPr>
          <w:rFonts w:eastAsiaTheme="minorEastAsia"/>
          <w:lang w:val="en-US" w:eastAsia="zh-CN"/>
        </w:rPr>
        <w:tab/>
      </w:r>
      <w:r w:rsidR="00AC7132" w:rsidRPr="006D4157">
        <w:rPr>
          <w:rFonts w:eastAsiaTheme="minorEastAsia"/>
          <w:lang w:val="en-US" w:eastAsia="zh-CN"/>
        </w:rPr>
        <w:t xml:space="preserve">Identify which of the following correctly describes “market-pull”. </w:t>
      </w:r>
    </w:p>
    <w:p w14:paraId="13FEB73C" w14:textId="7F2D3130" w:rsidR="00AC7132" w:rsidRPr="006D4157" w:rsidRDefault="00AC7132" w:rsidP="56A7FB55">
      <w:pPr>
        <w:ind w:left="851" w:hanging="425"/>
        <w:rPr>
          <w:rFonts w:eastAsiaTheme="minorEastAsia"/>
          <w:lang w:val="en-US" w:eastAsia="zh-CN"/>
        </w:rPr>
      </w:pPr>
      <w:r w:rsidRPr="006D4157">
        <w:rPr>
          <w:rFonts w:eastAsiaTheme="minorEastAsia"/>
          <w:lang w:val="en-US" w:eastAsia="zh-CN"/>
        </w:rPr>
        <w:tab/>
        <w:t>Award one mark for a tick placed in the correct box. If</w:t>
      </w:r>
      <w:r w:rsidR="003B3BC0" w:rsidRPr="006D4157">
        <w:rPr>
          <w:rFonts w:eastAsiaTheme="minorEastAsia"/>
          <w:lang w:val="en-US" w:eastAsia="zh-CN"/>
        </w:rPr>
        <w:t xml:space="preserve"> more than one box is ticked the</w:t>
      </w:r>
      <w:r w:rsidRPr="006D4157">
        <w:rPr>
          <w:rFonts w:eastAsiaTheme="minorEastAsia"/>
          <w:lang w:val="en-US" w:eastAsia="zh-CN"/>
        </w:rPr>
        <w:t xml:space="preserve">n no marks can be awarded </w:t>
      </w:r>
    </w:p>
    <w:p w14:paraId="03C4E911" w14:textId="77777777" w:rsidR="0023285A" w:rsidRPr="006D4157" w:rsidRDefault="0023285A" w:rsidP="0023285A">
      <w:pPr>
        <w:ind w:left="851" w:hanging="425"/>
        <w:rPr>
          <w:rFonts w:eastAsiaTheme="minorEastAsia"/>
          <w:lang w:val="en-US" w:eastAsia="zh-CN"/>
        </w:rPr>
      </w:pPr>
    </w:p>
    <w:tbl>
      <w:tblPr>
        <w:tblStyle w:val="TableGrid"/>
        <w:tblW w:w="0" w:type="auto"/>
        <w:tblInd w:w="846" w:type="dxa"/>
        <w:tblLook w:val="04A0" w:firstRow="1" w:lastRow="0" w:firstColumn="1" w:lastColumn="0" w:noHBand="0" w:noVBand="1"/>
      </w:tblPr>
      <w:tblGrid>
        <w:gridCol w:w="3832"/>
        <w:gridCol w:w="3397"/>
      </w:tblGrid>
      <w:tr w:rsidR="00AC7132" w:rsidRPr="006D4157" w14:paraId="38514D53" w14:textId="77777777" w:rsidTr="56A7FB55">
        <w:tc>
          <w:tcPr>
            <w:tcW w:w="3832" w:type="dxa"/>
          </w:tcPr>
          <w:p w14:paraId="3D71FEF4" w14:textId="5AE049FD" w:rsidR="00AC7132" w:rsidRPr="006D4157" w:rsidRDefault="56A7FB55" w:rsidP="56A7FB55">
            <w:pPr>
              <w:tabs>
                <w:tab w:val="left" w:pos="450"/>
              </w:tabs>
              <w:rPr>
                <w:rFonts w:eastAsiaTheme="minorEastAsia"/>
                <w:b/>
                <w:bCs/>
                <w:lang w:val="en-US" w:eastAsia="zh-CN"/>
              </w:rPr>
            </w:pPr>
            <w:r w:rsidRPr="006D4157">
              <w:rPr>
                <w:rFonts w:eastAsiaTheme="minorEastAsia"/>
                <w:b/>
                <w:bCs/>
                <w:lang w:eastAsia="zh-CN"/>
              </w:rPr>
              <w:t>Description</w:t>
            </w:r>
          </w:p>
        </w:tc>
        <w:tc>
          <w:tcPr>
            <w:tcW w:w="3397" w:type="dxa"/>
          </w:tcPr>
          <w:p w14:paraId="594E9FB2" w14:textId="47BFFF5E" w:rsidR="00AC7132" w:rsidRPr="006D4157" w:rsidRDefault="56A7FB55" w:rsidP="56A7FB55">
            <w:pPr>
              <w:tabs>
                <w:tab w:val="left" w:pos="450"/>
              </w:tabs>
              <w:jc w:val="center"/>
              <w:rPr>
                <w:rFonts w:eastAsiaTheme="minorEastAsia"/>
                <w:b/>
                <w:bCs/>
                <w:lang w:val="en-US" w:eastAsia="zh-CN"/>
              </w:rPr>
            </w:pPr>
            <w:r w:rsidRPr="006D4157">
              <w:rPr>
                <w:rFonts w:eastAsiaTheme="minorEastAsia"/>
                <w:b/>
                <w:bCs/>
                <w:lang w:eastAsia="zh-CN"/>
              </w:rPr>
              <w:t>Tick</w:t>
            </w:r>
          </w:p>
        </w:tc>
      </w:tr>
      <w:tr w:rsidR="00AC7132" w:rsidRPr="006D4157" w14:paraId="3AB76D76" w14:textId="77777777" w:rsidTr="56A7FB55">
        <w:tc>
          <w:tcPr>
            <w:tcW w:w="3832" w:type="dxa"/>
          </w:tcPr>
          <w:p w14:paraId="221044F1" w14:textId="645400F9" w:rsidR="00AC7132" w:rsidRPr="006D4157" w:rsidRDefault="56A7FB55" w:rsidP="56A7FB55">
            <w:pPr>
              <w:tabs>
                <w:tab w:val="left" w:pos="450"/>
              </w:tabs>
              <w:rPr>
                <w:rFonts w:eastAsiaTheme="minorEastAsia"/>
                <w:lang w:val="en-US" w:eastAsia="zh-CN"/>
              </w:rPr>
            </w:pPr>
            <w:r w:rsidRPr="006D4157">
              <w:rPr>
                <w:rFonts w:eastAsiaTheme="minorEastAsia"/>
                <w:lang w:eastAsia="zh-CN"/>
              </w:rPr>
              <w:t>There is a public demand for a product to be designed and made</w:t>
            </w:r>
          </w:p>
        </w:tc>
        <w:tc>
          <w:tcPr>
            <w:tcW w:w="3397" w:type="dxa"/>
          </w:tcPr>
          <w:p w14:paraId="65319895" w14:textId="518EE25F" w:rsidR="00AC7132" w:rsidRPr="006D4157" w:rsidRDefault="56A7FB55" w:rsidP="56A7FB55">
            <w:pPr>
              <w:tabs>
                <w:tab w:val="left" w:pos="450"/>
              </w:tabs>
              <w:jc w:val="center"/>
              <w:rPr>
                <w:rFonts w:eastAsiaTheme="minorEastAsia"/>
                <w:lang w:val="en-US" w:eastAsia="zh-CN"/>
              </w:rPr>
            </w:pPr>
            <w:r w:rsidRPr="006D4157">
              <w:rPr>
                <w:rStyle w:val="tgc"/>
                <w:rFonts w:ascii="Segoe UI Symbol" w:eastAsia="Segoe UI Symbol" w:hAnsi="Segoe UI Symbol" w:cs="Segoe UI Symbol"/>
                <w:color w:val="222222"/>
              </w:rPr>
              <w:t>✔</w:t>
            </w:r>
          </w:p>
        </w:tc>
      </w:tr>
      <w:tr w:rsidR="00AC7132" w:rsidRPr="006D4157" w14:paraId="38A34DB9" w14:textId="77777777" w:rsidTr="56A7FB55">
        <w:tc>
          <w:tcPr>
            <w:tcW w:w="3832" w:type="dxa"/>
          </w:tcPr>
          <w:p w14:paraId="29EF1FD6" w14:textId="7840084A" w:rsidR="00AC7132" w:rsidRPr="006D4157" w:rsidRDefault="56A7FB55" w:rsidP="56A7FB55">
            <w:pPr>
              <w:tabs>
                <w:tab w:val="left" w:pos="450"/>
              </w:tabs>
              <w:rPr>
                <w:rFonts w:eastAsiaTheme="minorEastAsia"/>
                <w:lang w:val="en-US" w:eastAsia="zh-CN"/>
              </w:rPr>
            </w:pPr>
            <w:r w:rsidRPr="006D4157">
              <w:rPr>
                <w:rFonts w:eastAsiaTheme="minorEastAsia"/>
                <w:lang w:eastAsia="zh-CN"/>
              </w:rPr>
              <w:t>A material that has a high tensile strength</w:t>
            </w:r>
          </w:p>
        </w:tc>
        <w:tc>
          <w:tcPr>
            <w:tcW w:w="3397" w:type="dxa"/>
          </w:tcPr>
          <w:p w14:paraId="55A511A8" w14:textId="77777777" w:rsidR="00AC7132" w:rsidRPr="006D4157" w:rsidRDefault="00AC7132" w:rsidP="0023285A">
            <w:pPr>
              <w:tabs>
                <w:tab w:val="left" w:pos="450"/>
              </w:tabs>
              <w:jc w:val="center"/>
              <w:rPr>
                <w:rFonts w:eastAsiaTheme="minorEastAsia"/>
                <w:lang w:val="en-US" w:eastAsia="zh-CN"/>
              </w:rPr>
            </w:pPr>
          </w:p>
        </w:tc>
      </w:tr>
      <w:tr w:rsidR="00AC7132" w:rsidRPr="006D4157" w14:paraId="5A720E79" w14:textId="77777777" w:rsidTr="56A7FB55">
        <w:tc>
          <w:tcPr>
            <w:tcW w:w="3832" w:type="dxa"/>
          </w:tcPr>
          <w:p w14:paraId="0910D730" w14:textId="6F9FE729" w:rsidR="00AC7132" w:rsidRPr="006D4157" w:rsidRDefault="56A7FB55" w:rsidP="56A7FB55">
            <w:pPr>
              <w:tabs>
                <w:tab w:val="left" w:pos="450"/>
              </w:tabs>
              <w:rPr>
                <w:rFonts w:eastAsiaTheme="minorEastAsia"/>
                <w:lang w:eastAsia="zh-CN"/>
              </w:rPr>
            </w:pPr>
            <w:r w:rsidRPr="006D4157">
              <w:rPr>
                <w:rFonts w:eastAsiaTheme="minorEastAsia"/>
                <w:lang w:eastAsia="zh-CN"/>
              </w:rPr>
              <w:t>An entrance to a shopping centre</w:t>
            </w:r>
          </w:p>
        </w:tc>
        <w:tc>
          <w:tcPr>
            <w:tcW w:w="3397" w:type="dxa"/>
          </w:tcPr>
          <w:p w14:paraId="661BFAD1" w14:textId="77777777" w:rsidR="00AC7132" w:rsidRPr="006D4157" w:rsidRDefault="00AC7132" w:rsidP="0023285A">
            <w:pPr>
              <w:tabs>
                <w:tab w:val="left" w:pos="450"/>
              </w:tabs>
              <w:jc w:val="center"/>
              <w:rPr>
                <w:rFonts w:eastAsiaTheme="minorEastAsia"/>
                <w:lang w:val="en-US" w:eastAsia="zh-CN"/>
              </w:rPr>
            </w:pPr>
          </w:p>
        </w:tc>
      </w:tr>
    </w:tbl>
    <w:p w14:paraId="291E83DB" w14:textId="71D683E9" w:rsidR="001F2537" w:rsidRPr="006D4157" w:rsidRDefault="56A7FB55" w:rsidP="56A7FB55">
      <w:pPr>
        <w:tabs>
          <w:tab w:val="left" w:pos="450"/>
        </w:tabs>
        <w:ind w:left="1440" w:hanging="1014"/>
        <w:jc w:val="right"/>
        <w:rPr>
          <w:rFonts w:eastAsiaTheme="minorEastAsia"/>
          <w:lang w:val="en-US" w:eastAsia="zh-CN"/>
        </w:rPr>
      </w:pPr>
      <w:r w:rsidRPr="006D4157">
        <w:rPr>
          <w:rFonts w:eastAsiaTheme="minorEastAsia"/>
          <w:lang w:val="en-US" w:eastAsia="zh-CN"/>
        </w:rPr>
        <w:t>[1]</w:t>
      </w:r>
    </w:p>
    <w:p w14:paraId="11311DC3" w14:textId="309D83E1" w:rsidR="001F2537" w:rsidRPr="006D4157" w:rsidRDefault="001F2537" w:rsidP="56A7FB55">
      <w:pPr>
        <w:spacing w:after="240"/>
        <w:ind w:left="851" w:hanging="425"/>
        <w:rPr>
          <w:rFonts w:eastAsiaTheme="minorEastAsia"/>
          <w:lang w:val="en-US" w:eastAsia="zh-CN"/>
        </w:rPr>
      </w:pPr>
      <w:r w:rsidRPr="006D4157">
        <w:rPr>
          <w:rFonts w:eastAsiaTheme="minorEastAsia"/>
          <w:lang w:val="en-US" w:eastAsia="zh-CN"/>
        </w:rPr>
        <w:t xml:space="preserve">(b) </w:t>
      </w:r>
      <w:r w:rsidRPr="006D4157">
        <w:rPr>
          <w:rFonts w:eastAsiaTheme="minorEastAsia"/>
          <w:lang w:val="en-US" w:eastAsia="zh-CN"/>
        </w:rPr>
        <w:tab/>
        <w:t>Identify which of the following correctly describes “technology-push”. Award one mark for a tick placed in the correct box. If more than one box is ticked than no marks can be awarded</w:t>
      </w:r>
    </w:p>
    <w:tbl>
      <w:tblPr>
        <w:tblStyle w:val="TableGrid"/>
        <w:tblW w:w="0" w:type="auto"/>
        <w:tblInd w:w="846" w:type="dxa"/>
        <w:tblLook w:val="04A0" w:firstRow="1" w:lastRow="0" w:firstColumn="1" w:lastColumn="0" w:noHBand="0" w:noVBand="1"/>
      </w:tblPr>
      <w:tblGrid>
        <w:gridCol w:w="3837"/>
        <w:gridCol w:w="3392"/>
      </w:tblGrid>
      <w:tr w:rsidR="001F2537" w:rsidRPr="006D4157" w14:paraId="2841C4B9" w14:textId="77777777" w:rsidTr="56A7FB55">
        <w:tc>
          <w:tcPr>
            <w:tcW w:w="3837" w:type="dxa"/>
          </w:tcPr>
          <w:p w14:paraId="29DEAF9B" w14:textId="77777777" w:rsidR="001F2537" w:rsidRPr="006D4157" w:rsidRDefault="56A7FB55" w:rsidP="56A7FB55">
            <w:pPr>
              <w:tabs>
                <w:tab w:val="left" w:pos="450"/>
              </w:tabs>
              <w:rPr>
                <w:rFonts w:eastAsiaTheme="minorEastAsia"/>
                <w:b/>
                <w:bCs/>
                <w:lang w:val="en-US" w:eastAsia="zh-CN"/>
              </w:rPr>
            </w:pPr>
            <w:r w:rsidRPr="006D4157">
              <w:rPr>
                <w:rFonts w:eastAsiaTheme="minorEastAsia"/>
                <w:b/>
                <w:bCs/>
                <w:lang w:eastAsia="zh-CN"/>
              </w:rPr>
              <w:t>Description</w:t>
            </w:r>
          </w:p>
        </w:tc>
        <w:tc>
          <w:tcPr>
            <w:tcW w:w="3392" w:type="dxa"/>
          </w:tcPr>
          <w:p w14:paraId="5F039A42" w14:textId="77777777" w:rsidR="001F2537" w:rsidRPr="006D4157" w:rsidRDefault="56A7FB55" w:rsidP="56A7FB55">
            <w:pPr>
              <w:tabs>
                <w:tab w:val="left" w:pos="450"/>
              </w:tabs>
              <w:jc w:val="center"/>
              <w:rPr>
                <w:rFonts w:eastAsiaTheme="minorEastAsia"/>
                <w:b/>
                <w:bCs/>
                <w:lang w:val="en-US" w:eastAsia="zh-CN"/>
              </w:rPr>
            </w:pPr>
            <w:r w:rsidRPr="006D4157">
              <w:rPr>
                <w:rFonts w:eastAsiaTheme="minorEastAsia"/>
                <w:b/>
                <w:bCs/>
                <w:lang w:eastAsia="zh-CN"/>
              </w:rPr>
              <w:t>Tick</w:t>
            </w:r>
          </w:p>
        </w:tc>
      </w:tr>
      <w:tr w:rsidR="001F2537" w:rsidRPr="006D4157" w14:paraId="3E3F5B41" w14:textId="77777777" w:rsidTr="56A7FB55">
        <w:tc>
          <w:tcPr>
            <w:tcW w:w="3837" w:type="dxa"/>
          </w:tcPr>
          <w:p w14:paraId="7E24B283" w14:textId="15BDCF1A" w:rsidR="001F2537" w:rsidRPr="006D4157" w:rsidRDefault="56A7FB55" w:rsidP="56A7FB55">
            <w:pPr>
              <w:tabs>
                <w:tab w:val="left" w:pos="450"/>
              </w:tabs>
              <w:rPr>
                <w:rFonts w:eastAsiaTheme="minorEastAsia"/>
                <w:lang w:val="en-US" w:eastAsia="zh-CN"/>
              </w:rPr>
            </w:pPr>
            <w:r w:rsidRPr="006D4157">
              <w:t>Old products are made obsolete</w:t>
            </w:r>
          </w:p>
        </w:tc>
        <w:tc>
          <w:tcPr>
            <w:tcW w:w="3392" w:type="dxa"/>
          </w:tcPr>
          <w:p w14:paraId="60E14C77" w14:textId="1D02613F" w:rsidR="001F2537" w:rsidRPr="006D4157" w:rsidRDefault="001F2537" w:rsidP="0023285A">
            <w:pPr>
              <w:tabs>
                <w:tab w:val="left" w:pos="450"/>
              </w:tabs>
              <w:jc w:val="center"/>
              <w:rPr>
                <w:rFonts w:eastAsiaTheme="minorEastAsia"/>
                <w:lang w:val="en-US" w:eastAsia="zh-CN"/>
              </w:rPr>
            </w:pPr>
          </w:p>
        </w:tc>
      </w:tr>
      <w:tr w:rsidR="001F2537" w:rsidRPr="006D4157" w14:paraId="00496EC1" w14:textId="77777777" w:rsidTr="56A7FB55">
        <w:tc>
          <w:tcPr>
            <w:tcW w:w="3837" w:type="dxa"/>
          </w:tcPr>
          <w:p w14:paraId="1F9CA747" w14:textId="51DDA846" w:rsidR="001F2537" w:rsidRPr="006D4157" w:rsidRDefault="56A7FB55" w:rsidP="56A7FB55">
            <w:pPr>
              <w:tabs>
                <w:tab w:val="left" w:pos="450"/>
              </w:tabs>
              <w:rPr>
                <w:rFonts w:eastAsiaTheme="minorEastAsia"/>
                <w:lang w:val="en-US" w:eastAsia="zh-CN"/>
              </w:rPr>
            </w:pPr>
            <w:r w:rsidRPr="006D4157">
              <w:t>Advances in technology enable new products to be designed and made</w:t>
            </w:r>
          </w:p>
        </w:tc>
        <w:tc>
          <w:tcPr>
            <w:tcW w:w="3392" w:type="dxa"/>
          </w:tcPr>
          <w:p w14:paraId="57CA2064" w14:textId="45AE1E41" w:rsidR="001F2537" w:rsidRPr="006D4157" w:rsidRDefault="56A7FB55" w:rsidP="56A7FB55">
            <w:pPr>
              <w:tabs>
                <w:tab w:val="left" w:pos="450"/>
              </w:tabs>
              <w:jc w:val="center"/>
              <w:rPr>
                <w:rFonts w:eastAsiaTheme="minorEastAsia"/>
                <w:lang w:val="en-US" w:eastAsia="zh-CN"/>
              </w:rPr>
            </w:pPr>
            <w:r w:rsidRPr="006D4157">
              <w:rPr>
                <w:rStyle w:val="tgc"/>
                <w:rFonts w:ascii="Segoe UI Symbol" w:eastAsia="Segoe UI Symbol" w:hAnsi="Segoe UI Symbol" w:cs="Segoe UI Symbol"/>
                <w:color w:val="222222"/>
              </w:rPr>
              <w:t>✔</w:t>
            </w:r>
          </w:p>
        </w:tc>
      </w:tr>
      <w:tr w:rsidR="001F2537" w:rsidRPr="006D4157" w14:paraId="5EDC2CC0" w14:textId="77777777" w:rsidTr="56A7FB55">
        <w:tc>
          <w:tcPr>
            <w:tcW w:w="3837" w:type="dxa"/>
          </w:tcPr>
          <w:p w14:paraId="1C2A8E19" w14:textId="3C815BD4" w:rsidR="001F2537" w:rsidRPr="006D4157" w:rsidRDefault="56A7FB55" w:rsidP="56A7FB55">
            <w:pPr>
              <w:tabs>
                <w:tab w:val="left" w:pos="450"/>
              </w:tabs>
              <w:rPr>
                <w:rFonts w:eastAsiaTheme="minorEastAsia"/>
                <w:lang w:eastAsia="zh-CN"/>
              </w:rPr>
            </w:pPr>
            <w:r w:rsidRPr="006D4157">
              <w:t>A material that has a high compressive strength</w:t>
            </w:r>
          </w:p>
        </w:tc>
        <w:tc>
          <w:tcPr>
            <w:tcW w:w="3392" w:type="dxa"/>
          </w:tcPr>
          <w:p w14:paraId="279A2077" w14:textId="77777777" w:rsidR="001F2537" w:rsidRPr="006D4157" w:rsidRDefault="001F2537" w:rsidP="0023285A">
            <w:pPr>
              <w:tabs>
                <w:tab w:val="left" w:pos="450"/>
              </w:tabs>
              <w:jc w:val="center"/>
              <w:rPr>
                <w:rFonts w:eastAsiaTheme="minorEastAsia"/>
                <w:lang w:val="en-US" w:eastAsia="zh-CN"/>
              </w:rPr>
            </w:pPr>
          </w:p>
        </w:tc>
      </w:tr>
    </w:tbl>
    <w:p w14:paraId="13F2F8E7" w14:textId="683047E1" w:rsidR="001F2537" w:rsidRPr="006D4157" w:rsidRDefault="56A7FB55" w:rsidP="56A7FB55">
      <w:pPr>
        <w:tabs>
          <w:tab w:val="left" w:pos="450"/>
        </w:tabs>
        <w:ind w:left="1440" w:hanging="1014"/>
        <w:jc w:val="right"/>
        <w:rPr>
          <w:rFonts w:eastAsiaTheme="minorEastAsia"/>
          <w:lang w:val="en-US" w:eastAsia="zh-CN"/>
        </w:rPr>
      </w:pPr>
      <w:r w:rsidRPr="006D4157">
        <w:rPr>
          <w:rFonts w:eastAsiaTheme="minorEastAsia"/>
          <w:lang w:val="en-US" w:eastAsia="zh-CN"/>
        </w:rPr>
        <w:t>[1]</w:t>
      </w:r>
    </w:p>
    <w:p w14:paraId="4B88A8F3" w14:textId="77777777" w:rsidR="001F2537" w:rsidRPr="006D4157" w:rsidRDefault="001F2537" w:rsidP="00CF40D5">
      <w:pPr>
        <w:rPr>
          <w:rFonts w:eastAsiaTheme="minorEastAsia"/>
          <w:lang w:val="en-US" w:eastAsia="zh-CN"/>
        </w:rPr>
      </w:pPr>
    </w:p>
    <w:p w14:paraId="08A93AA6" w14:textId="7CFC066C" w:rsidR="00693516" w:rsidRPr="006D4157" w:rsidRDefault="00693516" w:rsidP="0096464B">
      <w:pPr>
        <w:tabs>
          <w:tab w:val="right" w:pos="8931"/>
        </w:tabs>
        <w:ind w:left="851" w:hanging="425"/>
        <w:rPr>
          <w:rFonts w:eastAsiaTheme="minorEastAsia"/>
          <w:lang w:val="en-US" w:eastAsia="zh-CN"/>
        </w:rPr>
      </w:pPr>
      <w:r w:rsidRPr="006D4157">
        <w:rPr>
          <w:rFonts w:eastAsiaTheme="minorEastAsia"/>
          <w:lang w:val="en-US" w:eastAsia="zh-CN"/>
        </w:rPr>
        <w:t xml:space="preserve">(c) </w:t>
      </w:r>
      <w:r w:rsidRPr="006D4157">
        <w:rPr>
          <w:rFonts w:eastAsiaTheme="minorEastAsia"/>
          <w:lang w:val="en-US" w:eastAsia="zh-CN"/>
        </w:rPr>
        <w:tab/>
        <w:t>Award one mark each for a correct link. Line, shape, size and/or</w:t>
      </w:r>
      <w:r w:rsidRPr="0096464B">
        <w:rPr>
          <w:rFonts w:eastAsiaTheme="minorEastAsia"/>
          <w:lang w:eastAsia="zh-CN"/>
        </w:rPr>
        <w:t xml:space="preserve"> </w:t>
      </w:r>
      <w:r w:rsidR="56A7FB55" w:rsidRPr="0096464B">
        <w:rPr>
          <w:rFonts w:eastAsiaTheme="minorEastAsia"/>
          <w:lang w:eastAsia="zh-CN"/>
        </w:rPr>
        <w:t>colour</w:t>
      </w:r>
      <w:r w:rsidR="56A7FB55" w:rsidRPr="006D4157">
        <w:rPr>
          <w:rFonts w:eastAsiaTheme="minorEastAsia"/>
          <w:lang w:val="en-US" w:eastAsia="zh-CN"/>
        </w:rPr>
        <w:t xml:space="preserve"> of is irrelevant. </w:t>
      </w:r>
      <w:r w:rsidR="0023285A" w:rsidRPr="006D4157">
        <w:rPr>
          <w:rFonts w:eastAsiaTheme="minorEastAsia"/>
          <w:lang w:val="en-US" w:eastAsia="zh-CN"/>
        </w:rPr>
        <w:tab/>
        <w:t>[5]</w:t>
      </w:r>
    </w:p>
    <w:p w14:paraId="7A7200BF" w14:textId="769DDC9F" w:rsidR="00693516" w:rsidRPr="006D4157" w:rsidRDefault="00693516" w:rsidP="00693516">
      <w:pPr>
        <w:ind w:left="1440"/>
        <w:rPr>
          <w:rFonts w:eastAsiaTheme="minorEastAsia"/>
          <w:lang w:val="en-US" w:eastAsia="zh-CN"/>
        </w:rPr>
      </w:pPr>
    </w:p>
    <w:p w14:paraId="737CC807" w14:textId="7BEEB114" w:rsidR="00693516" w:rsidRPr="006D4157" w:rsidRDefault="00693516" w:rsidP="56A7FB55">
      <w:pPr>
        <w:tabs>
          <w:tab w:val="left" w:pos="6804"/>
        </w:tabs>
        <w:ind w:left="1440" w:firstLine="1112"/>
        <w:rPr>
          <w:rFonts w:eastAsiaTheme="minorEastAsia"/>
          <w:b/>
          <w:bCs/>
          <w:lang w:val="en-US" w:eastAsia="zh-CN"/>
        </w:rPr>
      </w:pPr>
      <w:r w:rsidRPr="006D4157">
        <w:rPr>
          <w:rFonts w:eastAsiaTheme="minorEastAsia"/>
          <w:b/>
          <w:bCs/>
          <w:lang w:val="en-US" w:eastAsia="zh-CN"/>
        </w:rPr>
        <w:t xml:space="preserve">Products </w:t>
      </w:r>
      <w:r w:rsidRPr="006D4157">
        <w:rPr>
          <w:rFonts w:eastAsiaTheme="minorEastAsia"/>
          <w:b/>
          <w:lang w:val="en-US" w:eastAsia="zh-CN"/>
        </w:rPr>
        <w:tab/>
      </w:r>
      <w:r w:rsidRPr="006D4157">
        <w:rPr>
          <w:rFonts w:eastAsiaTheme="minorEastAsia"/>
          <w:b/>
          <w:bCs/>
          <w:lang w:val="en-US" w:eastAsia="zh-CN"/>
        </w:rPr>
        <w:t>Categories</w:t>
      </w:r>
    </w:p>
    <w:p w14:paraId="3EF14E07" w14:textId="628F62A1" w:rsidR="00693516" w:rsidRPr="006D4157" w:rsidRDefault="00201AD6" w:rsidP="00693516">
      <w:pPr>
        <w:rPr>
          <w:rFonts w:eastAsiaTheme="minorEastAsia"/>
          <w:lang w:val="en-US" w:eastAsia="zh-CN"/>
        </w:rPr>
      </w:pPr>
      <w:r w:rsidRPr="006D4157">
        <w:rPr>
          <w:rFonts w:eastAsiaTheme="minorEastAsia"/>
          <w:noProof/>
        </w:rPr>
        <mc:AlternateContent>
          <mc:Choice Requires="wps">
            <w:drawing>
              <wp:anchor distT="45720" distB="45720" distL="114300" distR="114300" simplePos="0" relativeHeight="251668480" behindDoc="0" locked="0" layoutInCell="1" allowOverlap="1" wp14:anchorId="08D469C1" wp14:editId="65C6020F">
                <wp:simplePos x="0" y="0"/>
                <wp:positionH relativeFrom="column">
                  <wp:posOffset>4005106</wp:posOffset>
                </wp:positionH>
                <wp:positionV relativeFrom="paragraph">
                  <wp:posOffset>328323</wp:posOffset>
                </wp:positionV>
                <wp:extent cx="1376680" cy="313055"/>
                <wp:effectExtent l="0" t="0" r="1397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313055"/>
                        </a:xfrm>
                        <a:prstGeom prst="rect">
                          <a:avLst/>
                        </a:prstGeom>
                        <a:noFill/>
                        <a:ln w="12700">
                          <a:solidFill>
                            <a:srgbClr val="000000"/>
                          </a:solidFill>
                          <a:miter lim="800000"/>
                          <a:headEnd/>
                          <a:tailEnd/>
                        </a:ln>
                      </wps:spPr>
                      <wps:txbx>
                        <w:txbxContent>
                          <w:p w14:paraId="7EE17B26" w14:textId="1D961A0D" w:rsidR="00AA66BE" w:rsidRDefault="00AA66BE">
                            <w:r>
                              <w:t xml:space="preserve">    “Market pull”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469C1" id="_x0000_t202" coordsize="21600,21600" o:spt="202" path="m,l,21600r21600,l21600,xe">
                <v:stroke joinstyle="miter"/>
                <v:path gradientshapeok="t" o:connecttype="rect"/>
              </v:shapetype>
              <v:shape id="Text Box 2" o:spid="_x0000_s1026" type="#_x0000_t202" style="position:absolute;margin-left:315.35pt;margin-top:25.85pt;width:108.4pt;height:24.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" filled="f" strokeweight="1pt">
                <v:textbox>
                  <w:txbxContent>
                    <w:p w14:paraId="7EE17B26" w14:textId="1D961A0D" w:rsidR="00AA66BE" w:rsidRDefault="00AA66BE">
                      <w:r>
                        <w:t xml:space="preserve">    “Market pull”</w:t>
                      </w:r>
                    </w:p>
                  </w:txbxContent>
                </v:textbox>
                <w10:wrap type="square"/>
              </v:shape>
            </w:pict>
          </mc:Fallback>
        </mc:AlternateContent>
      </w:r>
      <w:r w:rsidRPr="006D4157">
        <w:rPr>
          <w:rFonts w:eastAsiaTheme="minorEastAsia"/>
          <w:noProof/>
        </w:rPr>
        <mc:AlternateContent>
          <mc:Choice Requires="wps">
            <w:drawing>
              <wp:anchor distT="45720" distB="45720" distL="114300" distR="114300" simplePos="0" relativeHeight="251670528" behindDoc="0" locked="0" layoutInCell="1" allowOverlap="1" wp14:anchorId="1FDF066B" wp14:editId="3DF1B35E">
                <wp:simplePos x="0" y="0"/>
                <wp:positionH relativeFrom="column">
                  <wp:posOffset>4005580</wp:posOffset>
                </wp:positionH>
                <wp:positionV relativeFrom="paragraph">
                  <wp:posOffset>1125182</wp:posOffset>
                </wp:positionV>
                <wp:extent cx="1376680" cy="313055"/>
                <wp:effectExtent l="0" t="0" r="13970" b="107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313055"/>
                        </a:xfrm>
                        <a:prstGeom prst="rect">
                          <a:avLst/>
                        </a:prstGeom>
                        <a:noFill/>
                        <a:ln w="12700">
                          <a:solidFill>
                            <a:srgbClr val="000000"/>
                          </a:solidFill>
                          <a:miter lim="800000"/>
                          <a:headEnd/>
                          <a:tailEnd/>
                        </a:ln>
                      </wps:spPr>
                      <wps:txbx>
                        <w:txbxContent>
                          <w:p w14:paraId="26DA2EFD" w14:textId="42FFE466" w:rsidR="00AA66BE" w:rsidRDefault="00AA66BE" w:rsidP="00201AD6">
                            <w:r>
                              <w:t>“Technology push”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F066B" id="_x0000_s1027" type="#_x0000_t202" style="position:absolute;margin-left:315.4pt;margin-top:88.6pt;width:108.4pt;height:24.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" filled="f" strokeweight="1pt">
                <v:textbox>
                  <w:txbxContent>
                    <w:p w14:paraId="26DA2EFD" w14:textId="42FFE466" w:rsidR="00AA66BE" w:rsidRDefault="00AA66BE" w:rsidP="00201AD6">
                      <w:r>
                        <w:t>“Technology push”</w:t>
                      </w:r>
                    </w:p>
                  </w:txbxContent>
                </v:textbox>
                <w10:wrap type="square"/>
              </v:shape>
            </w:pict>
          </mc:Fallback>
        </mc:AlternateContent>
      </w:r>
      <w:r w:rsidRPr="006D4157">
        <w:rPr>
          <w:rFonts w:eastAsiaTheme="minorEastAsia"/>
          <w:noProof/>
        </w:rPr>
        <mc:AlternateContent>
          <mc:Choice Requires="wps">
            <w:drawing>
              <wp:anchor distT="0" distB="0" distL="114300" distR="114300" simplePos="0" relativeHeight="251673600" behindDoc="0" locked="0" layoutInCell="1" allowOverlap="1" wp14:anchorId="29C4C1A9" wp14:editId="76324EC8">
                <wp:simplePos x="0" y="0"/>
                <wp:positionH relativeFrom="column">
                  <wp:posOffset>3057099</wp:posOffset>
                </wp:positionH>
                <wp:positionV relativeFrom="paragraph">
                  <wp:posOffset>560913</wp:posOffset>
                </wp:positionV>
                <wp:extent cx="955343" cy="1112292"/>
                <wp:effectExtent l="0" t="0" r="35560" b="31115"/>
                <wp:wrapNone/>
                <wp:docPr id="14" name="Straight Connector 14"/>
                <wp:cNvGraphicFramePr/>
                <a:graphic xmlns:a="http://schemas.openxmlformats.org/drawingml/2006/main">
                  <a:graphicData uri="http://schemas.microsoft.com/office/word/2010/wordprocessingShape">
                    <wps:wsp>
                      <wps:cNvCnPr/>
                      <wps:spPr>
                        <a:xfrm flipV="1">
                          <a:off x="0" y="0"/>
                          <a:ext cx="955343" cy="111229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dgm="http://schemas.openxmlformats.org/drawingml/2006/diagram" xmlns:a14="http://schemas.microsoft.com/office/drawing/2010/main" xmlns:pic="http://schemas.openxmlformats.org/drawingml/2006/picture" xmlns:a="http://schemas.openxmlformats.org/drawingml/2006/main">
            <w:pict w14:anchorId="442B5B54">
              <v:line id="Straight Connector 14"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from="240.7pt,44.15pt" to="315.9pt,131.75pt" w14:anchorId="0A231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"/>
            </w:pict>
          </mc:Fallback>
        </mc:AlternateContent>
      </w:r>
      <w:r w:rsidRPr="006D4157">
        <w:rPr>
          <w:rFonts w:eastAsiaTheme="minorEastAsia"/>
          <w:noProof/>
        </w:rPr>
        <mc:AlternateContent>
          <mc:Choice Requires="wps">
            <w:drawing>
              <wp:anchor distT="0" distB="0" distL="114300" distR="114300" simplePos="0" relativeHeight="251675648" behindDoc="0" locked="0" layoutInCell="1" allowOverlap="1" wp14:anchorId="280A8E79" wp14:editId="2E085813">
                <wp:simplePos x="0" y="0"/>
                <wp:positionH relativeFrom="column">
                  <wp:posOffset>3070746</wp:posOffset>
                </wp:positionH>
                <wp:positionV relativeFrom="paragraph">
                  <wp:posOffset>547266</wp:posOffset>
                </wp:positionV>
                <wp:extent cx="934872" cy="764331"/>
                <wp:effectExtent l="0" t="0" r="36830" b="17145"/>
                <wp:wrapNone/>
                <wp:docPr id="15" name="Straight Connector 15"/>
                <wp:cNvGraphicFramePr/>
                <a:graphic xmlns:a="http://schemas.openxmlformats.org/drawingml/2006/main">
                  <a:graphicData uri="http://schemas.microsoft.com/office/word/2010/wordprocessingShape">
                    <wps:wsp>
                      <wps:cNvCnPr/>
                      <wps:spPr>
                        <a:xfrm flipV="1">
                          <a:off x="0" y="0"/>
                          <a:ext cx="934872" cy="764331"/>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dgm="http://schemas.openxmlformats.org/drawingml/2006/diagram" xmlns:a14="http://schemas.microsoft.com/office/drawing/2010/main" xmlns:pic="http://schemas.openxmlformats.org/drawingml/2006/picture" xmlns:a="http://schemas.openxmlformats.org/drawingml/2006/main">
            <w:pict w14:anchorId="55458D4C">
              <v:line id="Straight Connector 15"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from="241.8pt,43.1pt" to="315.4pt,103.3pt" w14:anchorId="697C7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"/>
            </w:pict>
          </mc:Fallback>
        </mc:AlternateContent>
      </w:r>
      <w:r w:rsidRPr="006D4157">
        <w:rPr>
          <w:rFonts w:eastAsiaTheme="minorEastAsia"/>
          <w:noProof/>
        </w:rPr>
        <mc:AlternateContent>
          <mc:Choice Requires="wps">
            <w:drawing>
              <wp:anchor distT="0" distB="0" distL="114300" distR="114300" simplePos="0" relativeHeight="251671552" behindDoc="0" locked="0" layoutInCell="1" allowOverlap="1" wp14:anchorId="5BE27825" wp14:editId="08E9BDBD">
                <wp:simplePos x="0" y="0"/>
                <wp:positionH relativeFrom="column">
                  <wp:posOffset>3070746</wp:posOffset>
                </wp:positionH>
                <wp:positionV relativeFrom="paragraph">
                  <wp:posOffset>294782</wp:posOffset>
                </wp:positionV>
                <wp:extent cx="914400" cy="893796"/>
                <wp:effectExtent l="0" t="0" r="19050" b="20955"/>
                <wp:wrapNone/>
                <wp:docPr id="13" name="Straight Connector 13"/>
                <wp:cNvGraphicFramePr/>
                <a:graphic xmlns:a="http://schemas.openxmlformats.org/drawingml/2006/main">
                  <a:graphicData uri="http://schemas.microsoft.com/office/word/2010/wordprocessingShape">
                    <wps:wsp>
                      <wps:cNvCnPr/>
                      <wps:spPr>
                        <a:xfrm>
                          <a:off x="0" y="0"/>
                          <a:ext cx="914400" cy="8937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dgm="http://schemas.openxmlformats.org/drawingml/2006/diagram" xmlns:a14="http://schemas.microsoft.com/office/drawing/2010/main" xmlns:pic="http://schemas.openxmlformats.org/drawingml/2006/picture" xmlns:a="http://schemas.openxmlformats.org/drawingml/2006/main">
            <w:pict w14:anchorId="2A5017A8">
              <v:line id="Straight Connector 13"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241.8pt,23.2pt" to="313.8pt,93.6pt" w14:anchorId="33D5DF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"/>
            </w:pict>
          </mc:Fallback>
        </mc:AlternateContent>
      </w:r>
      <w:r w:rsidRPr="006D4157">
        <w:rPr>
          <w:rFonts w:eastAsiaTheme="minorEastAsia"/>
          <w:noProof/>
        </w:rPr>
        <mc:AlternateContent>
          <mc:Choice Requires="wps">
            <w:drawing>
              <wp:anchor distT="0" distB="0" distL="114300" distR="114300" simplePos="0" relativeHeight="251679744" behindDoc="0" locked="0" layoutInCell="1" allowOverlap="1" wp14:anchorId="1B13E805" wp14:editId="603B816F">
                <wp:simplePos x="0" y="0"/>
                <wp:positionH relativeFrom="column">
                  <wp:posOffset>3057099</wp:posOffset>
                </wp:positionH>
                <wp:positionV relativeFrom="paragraph">
                  <wp:posOffset>656448</wp:posOffset>
                </wp:positionV>
                <wp:extent cx="941070" cy="532130"/>
                <wp:effectExtent l="0" t="0" r="30480" b="20320"/>
                <wp:wrapNone/>
                <wp:docPr id="17" name="Straight Connector 17"/>
                <wp:cNvGraphicFramePr/>
                <a:graphic xmlns:a="http://schemas.openxmlformats.org/drawingml/2006/main">
                  <a:graphicData uri="http://schemas.microsoft.com/office/word/2010/wordprocessingShape">
                    <wps:wsp>
                      <wps:cNvCnPr/>
                      <wps:spPr>
                        <a:xfrm>
                          <a:off x="0" y="0"/>
                          <a:ext cx="941070" cy="53213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dgm="http://schemas.openxmlformats.org/drawingml/2006/diagram" xmlns:a14="http://schemas.microsoft.com/office/drawing/2010/main" xmlns:pic="http://schemas.openxmlformats.org/drawingml/2006/picture" xmlns:a="http://schemas.openxmlformats.org/drawingml/2006/main">
            <w:pict w14:anchorId="77E5A23E">
              <v:line id="Straight Connector 17"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from="240.7pt,51.7pt" to="314.8pt,93.6pt" w14:anchorId="5FB44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"/>
            </w:pict>
          </mc:Fallback>
        </mc:AlternateContent>
      </w:r>
      <w:r w:rsidRPr="006D4157">
        <w:rPr>
          <w:rFonts w:eastAsiaTheme="minorEastAsia"/>
          <w:noProof/>
        </w:rPr>
        <mc:AlternateContent>
          <mc:Choice Requires="wps">
            <w:drawing>
              <wp:anchor distT="0" distB="0" distL="114300" distR="114300" simplePos="0" relativeHeight="251677696" behindDoc="0" locked="0" layoutInCell="1" allowOverlap="1" wp14:anchorId="4DF39EB0" wp14:editId="1C984ECC">
                <wp:simplePos x="0" y="0"/>
                <wp:positionH relativeFrom="column">
                  <wp:posOffset>3057099</wp:posOffset>
                </wp:positionH>
                <wp:positionV relativeFrom="paragraph">
                  <wp:posOffset>977170</wp:posOffset>
                </wp:positionV>
                <wp:extent cx="941695" cy="218364"/>
                <wp:effectExtent l="0" t="0" r="30480" b="29845"/>
                <wp:wrapNone/>
                <wp:docPr id="16" name="Straight Connector 16"/>
                <wp:cNvGraphicFramePr/>
                <a:graphic xmlns:a="http://schemas.openxmlformats.org/drawingml/2006/main">
                  <a:graphicData uri="http://schemas.microsoft.com/office/word/2010/wordprocessingShape">
                    <wps:wsp>
                      <wps:cNvCnPr/>
                      <wps:spPr>
                        <a:xfrm>
                          <a:off x="0" y="0"/>
                          <a:ext cx="941695" cy="2183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dgm="http://schemas.openxmlformats.org/drawingml/2006/diagram" xmlns:a14="http://schemas.microsoft.com/office/drawing/2010/main" xmlns:pic="http://schemas.openxmlformats.org/drawingml/2006/picture" xmlns:a="http://schemas.openxmlformats.org/drawingml/2006/main">
            <w:pict w14:anchorId="173CB0F3">
              <v:line id="Straight Connector 1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from="240.7pt,76.95pt" to="314.85pt,94.15pt" w14:anchorId="2EC6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"/>
            </w:pict>
          </mc:Fallback>
        </mc:AlternateContent>
      </w:r>
    </w:p>
    <w:tbl>
      <w:tblPr>
        <w:tblStyle w:val="TableGrid"/>
        <w:tblW w:w="0" w:type="auto"/>
        <w:tblInd w:w="1440" w:type="dxa"/>
        <w:tblLook w:val="04A0" w:firstRow="1" w:lastRow="0" w:firstColumn="1" w:lastColumn="0" w:noHBand="0" w:noVBand="1"/>
      </w:tblPr>
      <w:tblGrid>
        <w:gridCol w:w="3375"/>
      </w:tblGrid>
      <w:tr w:rsidR="00693516" w:rsidRPr="006D4157" w14:paraId="216A1EAF" w14:textId="77777777" w:rsidTr="56A7FB55">
        <w:trPr>
          <w:trHeight w:val="510"/>
        </w:trPr>
        <w:tc>
          <w:tcPr>
            <w:tcW w:w="3375" w:type="dxa"/>
            <w:vAlign w:val="center"/>
          </w:tcPr>
          <w:p w14:paraId="56CD6A0B" w14:textId="7D83772E" w:rsidR="00693516" w:rsidRPr="006D4157" w:rsidRDefault="56A7FB55" w:rsidP="0023285A">
            <w:pPr>
              <w:jc w:val="center"/>
            </w:pPr>
            <w:r w:rsidRPr="006D4157">
              <w:t>Microwave oven</w:t>
            </w:r>
          </w:p>
        </w:tc>
      </w:tr>
      <w:tr w:rsidR="00693516" w:rsidRPr="006D4157" w14:paraId="39FA3BCE" w14:textId="77777777" w:rsidTr="56A7FB55">
        <w:trPr>
          <w:trHeight w:val="510"/>
        </w:trPr>
        <w:tc>
          <w:tcPr>
            <w:tcW w:w="3375" w:type="dxa"/>
            <w:vAlign w:val="center"/>
          </w:tcPr>
          <w:p w14:paraId="7F27EE9F" w14:textId="1B14BC2F" w:rsidR="00693516" w:rsidRPr="006D4157" w:rsidRDefault="56A7FB55" w:rsidP="0023285A">
            <w:pPr>
              <w:jc w:val="center"/>
            </w:pPr>
            <w:r w:rsidRPr="006D4157">
              <w:t>Self-cleaning glass</w:t>
            </w:r>
          </w:p>
        </w:tc>
      </w:tr>
      <w:tr w:rsidR="00693516" w:rsidRPr="006D4157" w14:paraId="3C468D37" w14:textId="77777777" w:rsidTr="56A7FB55">
        <w:trPr>
          <w:trHeight w:val="510"/>
        </w:trPr>
        <w:tc>
          <w:tcPr>
            <w:tcW w:w="3375" w:type="dxa"/>
            <w:vAlign w:val="center"/>
          </w:tcPr>
          <w:p w14:paraId="4FD512FE" w14:textId="28A0D9A5" w:rsidR="00693516" w:rsidRPr="006D4157" w:rsidRDefault="56A7FB55" w:rsidP="0023285A">
            <w:pPr>
              <w:jc w:val="center"/>
            </w:pPr>
            <w:r w:rsidRPr="006D4157">
              <w:t>The latest mobile phone</w:t>
            </w:r>
          </w:p>
        </w:tc>
      </w:tr>
      <w:tr w:rsidR="00693516" w:rsidRPr="006D4157" w14:paraId="2DA6B204" w14:textId="77777777" w:rsidTr="56A7FB55">
        <w:trPr>
          <w:trHeight w:val="510"/>
        </w:trPr>
        <w:tc>
          <w:tcPr>
            <w:tcW w:w="3375" w:type="dxa"/>
            <w:vAlign w:val="center"/>
          </w:tcPr>
          <w:p w14:paraId="79A442E1" w14:textId="64A89588" w:rsidR="00693516" w:rsidRPr="006D4157" w:rsidRDefault="56A7FB55" w:rsidP="0023285A">
            <w:pPr>
              <w:jc w:val="center"/>
            </w:pPr>
            <w:r w:rsidRPr="006D4157">
              <w:t>Car booster seat</w:t>
            </w:r>
          </w:p>
        </w:tc>
      </w:tr>
      <w:tr w:rsidR="00693516" w:rsidRPr="006D4157" w14:paraId="252A99FD" w14:textId="77777777" w:rsidTr="56A7FB55">
        <w:trPr>
          <w:trHeight w:val="510"/>
        </w:trPr>
        <w:tc>
          <w:tcPr>
            <w:tcW w:w="3375" w:type="dxa"/>
            <w:vAlign w:val="center"/>
          </w:tcPr>
          <w:p w14:paraId="6F081C17" w14:textId="177459EE" w:rsidR="00693516" w:rsidRPr="006D4157" w:rsidRDefault="56A7FB55" w:rsidP="0023285A">
            <w:pPr>
              <w:jc w:val="center"/>
            </w:pPr>
            <w:r w:rsidRPr="006D4157">
              <w:t>Wind up radio</w:t>
            </w:r>
          </w:p>
        </w:tc>
      </w:tr>
    </w:tbl>
    <w:p w14:paraId="7045D7CD" w14:textId="77777777" w:rsidR="00693516" w:rsidRPr="006D4157" w:rsidRDefault="00693516" w:rsidP="00693516">
      <w:pPr>
        <w:ind w:left="1440"/>
        <w:rPr>
          <w:rFonts w:eastAsiaTheme="minorEastAsia"/>
          <w:lang w:val="en-US" w:eastAsia="zh-CN"/>
        </w:rPr>
      </w:pPr>
    </w:p>
    <w:p w14:paraId="3422EBA7" w14:textId="77777777" w:rsidR="00693516" w:rsidRPr="006D4157" w:rsidRDefault="00693516" w:rsidP="00CF40D5">
      <w:pPr>
        <w:rPr>
          <w:rFonts w:eastAsiaTheme="minorEastAsia"/>
          <w:lang w:val="en-US" w:eastAsia="zh-CN"/>
        </w:rPr>
      </w:pPr>
    </w:p>
    <w:p w14:paraId="17A7966E" w14:textId="071070C2" w:rsidR="00CF40D5" w:rsidRPr="006D4157" w:rsidRDefault="006F0D06" w:rsidP="0096464B">
      <w:pPr>
        <w:tabs>
          <w:tab w:val="left" w:pos="450"/>
          <w:tab w:val="right" w:pos="8931"/>
        </w:tabs>
        <w:ind w:left="450" w:hanging="450"/>
        <w:rPr>
          <w:rFonts w:eastAsiaTheme="minorEastAsia"/>
          <w:lang w:val="en-US" w:eastAsia="zh-CN"/>
        </w:rPr>
      </w:pPr>
      <w:r w:rsidRPr="006D4157">
        <w:rPr>
          <w:rFonts w:eastAsiaTheme="minorEastAsia"/>
          <w:lang w:val="en-US" w:eastAsia="zh-CN"/>
        </w:rPr>
        <w:t>9</w:t>
      </w:r>
      <w:r w:rsidR="00CF40D5" w:rsidRPr="006D4157">
        <w:rPr>
          <w:rFonts w:eastAsiaTheme="minorEastAsia"/>
          <w:lang w:val="en-US" w:eastAsia="zh-CN"/>
        </w:rPr>
        <w:t>.</w:t>
      </w:r>
      <w:r w:rsidR="00CF40D5" w:rsidRPr="006D4157">
        <w:rPr>
          <w:rFonts w:eastAsiaTheme="minorEastAsia"/>
          <w:lang w:val="en-US" w:eastAsia="zh-CN"/>
        </w:rPr>
        <w:tab/>
        <w:t>The money goes direct to the producers who get a better / fairer price; which means they earn a better wage / more money goes into their local economy</w:t>
      </w:r>
      <w:r w:rsidR="006709AB" w:rsidRPr="006D4157">
        <w:rPr>
          <w:rFonts w:eastAsiaTheme="minorEastAsia"/>
          <w:lang w:val="en-US" w:eastAsia="zh-CN"/>
        </w:rPr>
        <w:t xml:space="preserve">. </w:t>
      </w:r>
      <w:r w:rsidR="006709AB" w:rsidRPr="006D4157">
        <w:rPr>
          <w:rFonts w:eastAsiaTheme="minorEastAsia"/>
          <w:lang w:val="en-US" w:eastAsia="zh-CN"/>
        </w:rPr>
        <w:tab/>
      </w:r>
      <w:r w:rsidR="00CF40D5" w:rsidRPr="006D4157">
        <w:rPr>
          <w:rFonts w:eastAsiaTheme="minorEastAsia"/>
          <w:lang w:val="en-US" w:eastAsia="zh-CN"/>
        </w:rPr>
        <w:t>[2]</w:t>
      </w:r>
    </w:p>
    <w:p w14:paraId="1342AB44" w14:textId="77777777" w:rsidR="00F634BF" w:rsidRPr="006D4157" w:rsidRDefault="00F634BF" w:rsidP="006709AB">
      <w:pPr>
        <w:tabs>
          <w:tab w:val="left" w:pos="450"/>
          <w:tab w:val="right" w:pos="8931"/>
        </w:tabs>
        <w:ind w:left="450" w:hanging="450"/>
        <w:jc w:val="right"/>
        <w:rPr>
          <w:rFonts w:eastAsiaTheme="minorEastAsia"/>
          <w:lang w:val="en-US" w:eastAsia="zh-CN"/>
        </w:rPr>
      </w:pPr>
    </w:p>
    <w:p w14:paraId="47D06AFB" w14:textId="11F390CE" w:rsidR="00CF40D5" w:rsidRPr="006D4157" w:rsidRDefault="00A77148" w:rsidP="00642618">
      <w:pPr>
        <w:tabs>
          <w:tab w:val="left" w:pos="450"/>
          <w:tab w:val="right" w:pos="8931"/>
        </w:tabs>
        <w:ind w:left="450" w:hanging="450"/>
        <w:rPr>
          <w:rFonts w:eastAsiaTheme="minorEastAsia"/>
          <w:lang w:val="en-US" w:eastAsia="zh-CN"/>
        </w:rPr>
      </w:pPr>
      <w:r w:rsidRPr="006D4157">
        <w:rPr>
          <w:rFonts w:eastAsiaTheme="minorEastAsia"/>
          <w:lang w:val="en-US" w:eastAsia="zh-CN"/>
        </w:rPr>
        <w:t>10</w:t>
      </w:r>
      <w:r w:rsidR="00CF40D5" w:rsidRPr="006D4157">
        <w:rPr>
          <w:rFonts w:eastAsiaTheme="minorEastAsia"/>
          <w:lang w:val="en-US" w:eastAsia="zh-CN"/>
        </w:rPr>
        <w:t>.</w:t>
      </w:r>
      <w:r w:rsidR="00CF40D5" w:rsidRPr="006D4157">
        <w:rPr>
          <w:rFonts w:eastAsiaTheme="minorEastAsia"/>
          <w:lang w:val="en-US" w:eastAsia="zh-CN"/>
        </w:rPr>
        <w:tab/>
      </w:r>
      <w:r w:rsidR="005D6129" w:rsidRPr="006D4157">
        <w:rPr>
          <w:rFonts w:eastAsiaTheme="minorEastAsia"/>
          <w:lang w:val="en-US" w:eastAsia="zh-CN"/>
        </w:rPr>
        <w:t>Production lines flow more easily / far less human interaction required; results in fewer mistakes / greater information sharing / accurate costing / forecasting and job scheduling.</w:t>
      </w:r>
      <w:r w:rsidR="00642618">
        <w:rPr>
          <w:rFonts w:eastAsiaTheme="minorEastAsia"/>
          <w:lang w:val="en-US" w:eastAsia="zh-CN"/>
        </w:rPr>
        <w:t xml:space="preserve"> </w:t>
      </w:r>
      <w:r w:rsidR="00642618">
        <w:rPr>
          <w:rFonts w:eastAsiaTheme="minorEastAsia"/>
          <w:lang w:val="en-US" w:eastAsia="zh-CN"/>
        </w:rPr>
        <w:tab/>
      </w:r>
      <w:r w:rsidR="00642618" w:rsidRPr="006D4157">
        <w:rPr>
          <w:rFonts w:eastAsiaTheme="minorEastAsia"/>
          <w:lang w:val="en-US" w:eastAsia="zh-CN"/>
        </w:rPr>
        <w:t>[2]</w:t>
      </w:r>
    </w:p>
    <w:p w14:paraId="7E636911" w14:textId="7DE895B4" w:rsidR="005D6129" w:rsidRPr="006D4157" w:rsidRDefault="005D6129" w:rsidP="005D6129">
      <w:pPr>
        <w:tabs>
          <w:tab w:val="left" w:pos="450"/>
        </w:tabs>
        <w:ind w:left="450" w:hanging="450"/>
        <w:rPr>
          <w:rFonts w:eastAsiaTheme="minorEastAsia"/>
          <w:lang w:val="en-US" w:eastAsia="zh-CN"/>
        </w:rPr>
      </w:pPr>
    </w:p>
    <w:p w14:paraId="6F9178C1" w14:textId="663944A7" w:rsidR="005D6129" w:rsidRPr="006D4157" w:rsidRDefault="005D6129" w:rsidP="56A7FB55">
      <w:pPr>
        <w:tabs>
          <w:tab w:val="left" w:pos="450"/>
        </w:tabs>
        <w:ind w:left="450" w:hanging="450"/>
        <w:rPr>
          <w:rFonts w:eastAsiaTheme="minorEastAsia"/>
          <w:lang w:val="en-US" w:eastAsia="zh-CN"/>
        </w:rPr>
      </w:pPr>
      <w:r w:rsidRPr="006D4157">
        <w:rPr>
          <w:rFonts w:eastAsiaTheme="minorEastAsia"/>
          <w:lang w:val="en-US" w:eastAsia="zh-CN"/>
        </w:rPr>
        <w:t>11.</w:t>
      </w:r>
      <w:r w:rsidRPr="006D4157">
        <w:rPr>
          <w:rFonts w:eastAsiaTheme="minorEastAsia"/>
          <w:lang w:val="en-US" w:eastAsia="zh-CN"/>
        </w:rPr>
        <w:tab/>
        <w:t>3D models make it easier to view the whole product; which means a better opinion / impression can be made. Models can be tested virtually in wind tunnels / stress / strain; meaning that faults and weak points can be highlighted / identified / corrected.</w:t>
      </w:r>
      <w:r w:rsidRPr="006D4157">
        <w:rPr>
          <w:rFonts w:eastAsiaTheme="minorEastAsia"/>
          <w:lang w:val="en-US" w:eastAsia="zh-CN"/>
        </w:rPr>
        <w:tab/>
        <w:t>[4]</w:t>
      </w:r>
    </w:p>
    <w:p w14:paraId="21A508E9" w14:textId="77777777" w:rsidR="00F634BF" w:rsidRPr="006D4157" w:rsidRDefault="00F634BF" w:rsidP="00F634BF">
      <w:pPr>
        <w:tabs>
          <w:tab w:val="left" w:pos="450"/>
        </w:tabs>
        <w:ind w:left="450"/>
        <w:rPr>
          <w:rFonts w:eastAsiaTheme="minorEastAsia"/>
          <w:lang w:val="en-US" w:eastAsia="zh-CN"/>
        </w:rPr>
      </w:pPr>
    </w:p>
    <w:p w14:paraId="67D6421B" w14:textId="77777777" w:rsidR="00A77148" w:rsidRPr="006D4157" w:rsidRDefault="00CF40D5" w:rsidP="56A7FB55">
      <w:pPr>
        <w:tabs>
          <w:tab w:val="left" w:pos="450"/>
        </w:tabs>
        <w:rPr>
          <w:rFonts w:eastAsiaTheme="minorEastAsia"/>
          <w:lang w:val="en-US" w:eastAsia="zh-CN"/>
        </w:rPr>
      </w:pPr>
      <w:r w:rsidRPr="006D4157">
        <w:rPr>
          <w:rFonts w:eastAsiaTheme="minorEastAsia"/>
          <w:lang w:val="en-US" w:eastAsia="zh-CN"/>
        </w:rPr>
        <w:t>12.</w:t>
      </w:r>
      <w:r w:rsidRPr="006D4157">
        <w:rPr>
          <w:rFonts w:eastAsiaTheme="minorEastAsia"/>
          <w:lang w:val="en-US" w:eastAsia="zh-CN"/>
        </w:rPr>
        <w:tab/>
      </w:r>
      <w:r w:rsidR="00A77148" w:rsidRPr="006D4157">
        <w:rPr>
          <w:rFonts w:eastAsiaTheme="minorEastAsia"/>
          <w:lang w:val="en-US" w:eastAsia="zh-CN"/>
        </w:rPr>
        <w:t>Larger buttons; would make them easier to see / touch.</w:t>
      </w:r>
    </w:p>
    <w:p w14:paraId="21B2E665" w14:textId="06F3C317" w:rsidR="00A77148" w:rsidRPr="006D4157" w:rsidRDefault="00A77148" w:rsidP="56A7FB55">
      <w:pPr>
        <w:tabs>
          <w:tab w:val="left" w:pos="450"/>
          <w:tab w:val="right" w:pos="8931"/>
        </w:tabs>
        <w:ind w:left="450"/>
        <w:rPr>
          <w:rFonts w:eastAsiaTheme="minorEastAsia"/>
          <w:lang w:val="en-US" w:eastAsia="zh-CN"/>
        </w:rPr>
      </w:pPr>
      <w:r w:rsidRPr="006D4157">
        <w:rPr>
          <w:rFonts w:eastAsiaTheme="minorEastAsia"/>
          <w:lang w:val="en-US" w:eastAsia="zh-CN"/>
        </w:rPr>
        <w:t>Braille / textured buttons; would enable the button / n</w:t>
      </w:r>
      <w:r w:rsidR="005D6129" w:rsidRPr="006D4157">
        <w:rPr>
          <w:rFonts w:eastAsiaTheme="minorEastAsia"/>
          <w:lang w:val="en-US" w:eastAsia="zh-CN"/>
        </w:rPr>
        <w:t xml:space="preserve">umber to be more easily </w:t>
      </w:r>
      <w:proofErr w:type="spellStart"/>
      <w:r w:rsidR="005D6129" w:rsidRPr="006D4157">
        <w:rPr>
          <w:rFonts w:eastAsiaTheme="minorEastAsia"/>
          <w:lang w:val="en-US" w:eastAsia="zh-CN"/>
        </w:rPr>
        <w:t>recognis</w:t>
      </w:r>
      <w:r w:rsidRPr="006D4157">
        <w:rPr>
          <w:rFonts w:eastAsiaTheme="minorEastAsia"/>
          <w:lang w:val="en-US" w:eastAsia="zh-CN"/>
        </w:rPr>
        <w:t>ed</w:t>
      </w:r>
      <w:proofErr w:type="spellEnd"/>
      <w:r w:rsidRPr="006D4157">
        <w:rPr>
          <w:rFonts w:eastAsiaTheme="minorEastAsia"/>
          <w:lang w:val="en-US" w:eastAsia="zh-CN"/>
        </w:rPr>
        <w:t xml:space="preserve"> / identified.</w:t>
      </w:r>
      <w:r w:rsidRPr="006D4157">
        <w:rPr>
          <w:rFonts w:eastAsiaTheme="minorEastAsia"/>
          <w:lang w:val="en-US" w:eastAsia="zh-CN"/>
        </w:rPr>
        <w:tab/>
        <w:t>[4]</w:t>
      </w:r>
    </w:p>
    <w:p w14:paraId="47FF3168" w14:textId="118E18FF" w:rsidR="00F634BF" w:rsidRPr="006D4157" w:rsidRDefault="00F634BF" w:rsidP="005D6129">
      <w:pPr>
        <w:tabs>
          <w:tab w:val="left" w:pos="450"/>
        </w:tabs>
        <w:rPr>
          <w:rFonts w:eastAsiaTheme="minorEastAsia"/>
          <w:lang w:val="en-US" w:eastAsia="zh-CN"/>
        </w:rPr>
      </w:pPr>
    </w:p>
    <w:p w14:paraId="0D9818E0" w14:textId="500184E2" w:rsidR="00A77148" w:rsidRPr="006D4157" w:rsidRDefault="00CF40D5" w:rsidP="56A7FB55">
      <w:pPr>
        <w:tabs>
          <w:tab w:val="left" w:pos="450"/>
        </w:tabs>
        <w:ind w:left="450" w:hanging="450"/>
        <w:rPr>
          <w:rFonts w:eastAsia="HelveticaNeueLTStd-LtIt,"/>
          <w:i/>
          <w:iCs/>
          <w:sz w:val="21"/>
          <w:szCs w:val="21"/>
        </w:rPr>
      </w:pPr>
      <w:r w:rsidRPr="006D4157">
        <w:rPr>
          <w:rFonts w:eastAsiaTheme="minorEastAsia"/>
          <w:lang w:val="en-US" w:eastAsia="zh-CN"/>
        </w:rPr>
        <w:t>13.</w:t>
      </w:r>
      <w:r w:rsidRPr="006D4157">
        <w:rPr>
          <w:rFonts w:eastAsiaTheme="minorEastAsia"/>
          <w:lang w:val="en-US" w:eastAsia="zh-CN"/>
        </w:rPr>
        <w:tab/>
      </w:r>
      <w:r w:rsidR="00A77148" w:rsidRPr="006D4157">
        <w:rPr>
          <w:rFonts w:eastAsia="HelveticaNeueLTStd-LtIt,"/>
          <w:i/>
          <w:iCs/>
          <w:sz w:val="21"/>
          <w:szCs w:val="21"/>
        </w:rPr>
        <w:t>AQA Systems and Co</w:t>
      </w:r>
      <w:r w:rsidR="005D1EFB" w:rsidRPr="006D4157">
        <w:rPr>
          <w:rFonts w:eastAsia="HelveticaNeueLTStd-LtIt,"/>
          <w:i/>
          <w:iCs/>
          <w:sz w:val="21"/>
          <w:szCs w:val="21"/>
        </w:rPr>
        <w:t>ntrol 4565 Unit 1 Qu 8 June 2016</w:t>
      </w:r>
    </w:p>
    <w:p w14:paraId="3A32F9B4" w14:textId="77777777" w:rsidR="00AD677B" w:rsidRPr="006D4157" w:rsidRDefault="00AD677B" w:rsidP="00AD677B">
      <w:pPr>
        <w:tabs>
          <w:tab w:val="left" w:pos="450"/>
        </w:tabs>
        <w:ind w:left="450" w:hanging="450"/>
        <w:rPr>
          <w:rFonts w:eastAsiaTheme="minorEastAsia"/>
          <w:lang w:eastAsia="zh-CN"/>
        </w:rPr>
      </w:pPr>
      <w:r w:rsidRPr="006D4157">
        <w:rPr>
          <w:rFonts w:eastAsiaTheme="minorEastAsia"/>
          <w:lang w:eastAsia="zh-CN"/>
        </w:rPr>
        <w:tab/>
      </w:r>
    </w:p>
    <w:p w14:paraId="7CACC4DB" w14:textId="7C386E07" w:rsidR="00AD677B" w:rsidRPr="006D4157" w:rsidRDefault="00AD677B" w:rsidP="56A7FB55">
      <w:pPr>
        <w:tabs>
          <w:tab w:val="left" w:pos="450"/>
        </w:tabs>
        <w:ind w:left="450" w:hanging="450"/>
        <w:rPr>
          <w:rFonts w:eastAsiaTheme="minorEastAsia"/>
          <w:lang w:eastAsia="zh-CN"/>
        </w:rPr>
      </w:pPr>
      <w:r w:rsidRPr="006D4157">
        <w:rPr>
          <w:rFonts w:eastAsiaTheme="minorEastAsia"/>
          <w:lang w:eastAsia="zh-CN"/>
        </w:rPr>
        <w:tab/>
      </w:r>
      <w:r w:rsidR="00176E41" w:rsidRPr="006D4157">
        <w:rPr>
          <w:rFonts w:eastAsiaTheme="minorEastAsia"/>
          <w:lang w:eastAsia="zh-CN"/>
        </w:rPr>
        <w:t>E.g.</w:t>
      </w:r>
      <w:r w:rsidRPr="006D4157">
        <w:rPr>
          <w:rFonts w:eastAsiaTheme="minorEastAsia"/>
          <w:lang w:eastAsia="zh-CN"/>
        </w:rPr>
        <w:t xml:space="preserve"> Companies can improve accuracy, quality, speed of production, adapt products more quickly, use machines for more than one product, change production quickly, high initial cost but greater flexibility, lower overall costs, repeatability of products and batches </w:t>
      </w:r>
    </w:p>
    <w:p w14:paraId="64CFB011" w14:textId="77777777" w:rsidR="00AD677B" w:rsidRPr="006D4157" w:rsidRDefault="00AD677B" w:rsidP="00AD677B">
      <w:pPr>
        <w:tabs>
          <w:tab w:val="left" w:pos="450"/>
        </w:tabs>
        <w:rPr>
          <w:rFonts w:eastAsiaTheme="minorEastAsia"/>
          <w:b/>
          <w:bCs/>
          <w:lang w:eastAsia="zh-CN"/>
        </w:rPr>
      </w:pPr>
    </w:p>
    <w:p w14:paraId="57C52821" w14:textId="1ADAD274" w:rsidR="00AD677B" w:rsidRPr="006D4157" w:rsidRDefault="0023285A" w:rsidP="56A7FB55">
      <w:pPr>
        <w:tabs>
          <w:tab w:val="left" w:pos="450"/>
        </w:tabs>
        <w:rPr>
          <w:rFonts w:eastAsiaTheme="minorEastAsia"/>
          <w:b/>
          <w:bCs/>
          <w:lang w:eastAsia="zh-CN"/>
        </w:rPr>
      </w:pPr>
      <w:r w:rsidRPr="006D4157">
        <w:rPr>
          <w:rFonts w:eastAsiaTheme="minorEastAsia"/>
          <w:b/>
          <w:bCs/>
          <w:lang w:eastAsia="zh-CN"/>
        </w:rPr>
        <w:tab/>
      </w:r>
      <w:r w:rsidR="00AD677B" w:rsidRPr="006D4157">
        <w:rPr>
          <w:rFonts w:eastAsiaTheme="minorEastAsia"/>
          <w:b/>
          <w:bCs/>
          <w:lang w:eastAsia="zh-CN"/>
        </w:rPr>
        <w:t xml:space="preserve">Marks awarded as follows </w:t>
      </w:r>
    </w:p>
    <w:p w14:paraId="57C86143" w14:textId="01B25E9A" w:rsidR="0023285A" w:rsidRPr="006D4157" w:rsidRDefault="0023285A" w:rsidP="00AD677B">
      <w:pPr>
        <w:tabs>
          <w:tab w:val="left" w:pos="450"/>
        </w:tabs>
        <w:rPr>
          <w:rFonts w:eastAsiaTheme="minorEastAsia"/>
          <w:b/>
          <w:bCs/>
          <w:lang w:eastAsia="zh-CN"/>
        </w:rPr>
      </w:pPr>
    </w:p>
    <w:tbl>
      <w:tblPr>
        <w:tblStyle w:val="TableGrid"/>
        <w:tblW w:w="0" w:type="auto"/>
        <w:tblInd w:w="485" w:type="dxa"/>
        <w:tblLook w:val="04A0" w:firstRow="1" w:lastRow="0" w:firstColumn="1" w:lastColumn="0" w:noHBand="0" w:noVBand="1"/>
      </w:tblPr>
      <w:tblGrid>
        <w:gridCol w:w="1778"/>
        <w:gridCol w:w="6753"/>
      </w:tblGrid>
      <w:tr w:rsidR="0023285A" w:rsidRPr="006D4157" w14:paraId="1F054C9B" w14:textId="77777777" w:rsidTr="56A7FB55">
        <w:tc>
          <w:tcPr>
            <w:tcW w:w="1778" w:type="dxa"/>
          </w:tcPr>
          <w:p w14:paraId="58902BFF" w14:textId="7CAB7401" w:rsidR="0023285A" w:rsidRPr="006D4157" w:rsidRDefault="56A7FB55" w:rsidP="56A7FB55">
            <w:pPr>
              <w:tabs>
                <w:tab w:val="left" w:pos="450"/>
              </w:tabs>
              <w:rPr>
                <w:rFonts w:eastAsiaTheme="minorEastAsia"/>
                <w:lang w:eastAsia="zh-CN"/>
              </w:rPr>
            </w:pPr>
            <w:r w:rsidRPr="006D4157">
              <w:rPr>
                <w:rFonts w:eastAsiaTheme="minorEastAsia"/>
                <w:b/>
                <w:bCs/>
                <w:lang w:eastAsia="zh-CN"/>
              </w:rPr>
              <w:t xml:space="preserve">7 </w:t>
            </w:r>
            <w:r w:rsidR="00642618">
              <w:rPr>
                <w:rFonts w:eastAsiaTheme="minorEastAsia"/>
                <w:b/>
                <w:bCs/>
                <w:lang w:eastAsia="zh-CN"/>
              </w:rPr>
              <w:t>–</w:t>
            </w:r>
            <w:r w:rsidRPr="006D4157">
              <w:rPr>
                <w:rFonts w:eastAsiaTheme="minorEastAsia"/>
                <w:b/>
                <w:bCs/>
                <w:lang w:eastAsia="zh-CN"/>
              </w:rPr>
              <w:t xml:space="preserve"> 8</w:t>
            </w:r>
            <w:r w:rsidR="00642618">
              <w:rPr>
                <w:rFonts w:eastAsiaTheme="minorEastAsia"/>
                <w:b/>
                <w:bCs/>
                <w:lang w:eastAsia="zh-CN"/>
              </w:rPr>
              <w:t xml:space="preserve"> </w:t>
            </w:r>
            <w:r w:rsidRPr="006D4157">
              <w:rPr>
                <w:rFonts w:eastAsiaTheme="minorEastAsia"/>
                <w:b/>
                <w:bCs/>
                <w:lang w:eastAsia="zh-CN"/>
              </w:rPr>
              <w:t>marks</w:t>
            </w:r>
          </w:p>
        </w:tc>
        <w:tc>
          <w:tcPr>
            <w:tcW w:w="6753" w:type="dxa"/>
          </w:tcPr>
          <w:p w14:paraId="4AB6D811" w14:textId="77777777" w:rsidR="0023285A" w:rsidRPr="006D4157" w:rsidRDefault="56A7FB55" w:rsidP="56A7FB55">
            <w:pPr>
              <w:rPr>
                <w:rFonts w:eastAsiaTheme="minorEastAsia"/>
                <w:lang w:eastAsia="zh-CN"/>
              </w:rPr>
            </w:pPr>
            <w:r w:rsidRPr="006D4157">
              <w:rPr>
                <w:rFonts w:eastAsiaTheme="minorEastAsia"/>
                <w:lang w:eastAsia="zh-CN"/>
              </w:rPr>
              <w:t xml:space="preserve">A high level response with a full and comprehensive explanation of most aspects of using CAD/CAM for batch production. Response well-structured with good use of appropriate design and technology terminology and showing a good grasp of grammar, punctuation and spelling. </w:t>
            </w:r>
          </w:p>
          <w:p w14:paraId="2DF4AFB4" w14:textId="27A6D450" w:rsidR="0023285A" w:rsidRPr="006D4157" w:rsidRDefault="56A7FB55" w:rsidP="56A7FB55">
            <w:pPr>
              <w:rPr>
                <w:rFonts w:eastAsiaTheme="minorEastAsia"/>
                <w:lang w:eastAsia="zh-CN"/>
              </w:rPr>
            </w:pPr>
            <w:r w:rsidRPr="006D4157">
              <w:rPr>
                <w:rFonts w:eastAsiaTheme="minorEastAsia"/>
                <w:lang w:eastAsia="zh-CN"/>
              </w:rPr>
              <w:t xml:space="preserve">To achieve </w:t>
            </w:r>
            <w:r w:rsidRPr="006D4157">
              <w:rPr>
                <w:rFonts w:eastAsiaTheme="minorEastAsia"/>
                <w:b/>
                <w:bCs/>
                <w:lang w:eastAsia="zh-CN"/>
              </w:rPr>
              <w:t xml:space="preserve">full marks </w:t>
            </w:r>
            <w:r w:rsidRPr="006D4157">
              <w:rPr>
                <w:rFonts w:eastAsiaTheme="minorEastAsia"/>
                <w:lang w:eastAsia="zh-CN"/>
              </w:rPr>
              <w:t xml:space="preserve">the response must reference </w:t>
            </w:r>
            <w:r w:rsidRPr="006D4157">
              <w:rPr>
                <w:rFonts w:eastAsiaTheme="minorEastAsia"/>
                <w:b/>
                <w:bCs/>
                <w:lang w:eastAsia="zh-CN"/>
              </w:rPr>
              <w:t xml:space="preserve">repeatability. </w:t>
            </w:r>
          </w:p>
        </w:tc>
      </w:tr>
      <w:tr w:rsidR="0023285A" w:rsidRPr="006D4157" w14:paraId="47D42D68" w14:textId="77777777" w:rsidTr="56A7FB55">
        <w:tc>
          <w:tcPr>
            <w:tcW w:w="1778" w:type="dxa"/>
          </w:tcPr>
          <w:p w14:paraId="2958A356" w14:textId="43BEE0A6" w:rsidR="0023285A" w:rsidRPr="006D4157" w:rsidRDefault="56A7FB55" w:rsidP="56A7FB55">
            <w:pPr>
              <w:tabs>
                <w:tab w:val="left" w:pos="450"/>
              </w:tabs>
              <w:rPr>
                <w:rFonts w:eastAsiaTheme="minorEastAsia"/>
                <w:lang w:eastAsia="zh-CN"/>
              </w:rPr>
            </w:pPr>
            <w:r w:rsidRPr="006D4157">
              <w:rPr>
                <w:rFonts w:eastAsiaTheme="minorEastAsia"/>
                <w:b/>
                <w:bCs/>
                <w:lang w:eastAsia="zh-CN"/>
              </w:rPr>
              <w:t>5 - 6 marks</w:t>
            </w:r>
          </w:p>
        </w:tc>
        <w:tc>
          <w:tcPr>
            <w:tcW w:w="6753" w:type="dxa"/>
          </w:tcPr>
          <w:p w14:paraId="487EE997" w14:textId="73B8FEB5" w:rsidR="0023285A" w:rsidRPr="006D4157" w:rsidRDefault="56A7FB55" w:rsidP="56A7FB55">
            <w:pPr>
              <w:tabs>
                <w:tab w:val="left" w:pos="450"/>
              </w:tabs>
              <w:rPr>
                <w:rFonts w:eastAsiaTheme="minorEastAsia"/>
                <w:lang w:eastAsia="zh-CN"/>
              </w:rPr>
            </w:pPr>
            <w:r w:rsidRPr="006D4157">
              <w:rPr>
                <w:rFonts w:eastAsiaTheme="minorEastAsia"/>
                <w:lang w:eastAsia="zh-CN"/>
              </w:rPr>
              <w:t>A medium level response with a good explanation of some aspects of using CAD/CAM for batch production, however with some aspects of the advantages omitted. Response fairly well structured with some use of design and technology terminology with a small number of errors in grammar, punctuation.</w:t>
            </w:r>
          </w:p>
        </w:tc>
      </w:tr>
      <w:tr w:rsidR="0023285A" w:rsidRPr="006D4157" w14:paraId="49583F2F" w14:textId="77777777" w:rsidTr="56A7FB55">
        <w:tc>
          <w:tcPr>
            <w:tcW w:w="1778" w:type="dxa"/>
          </w:tcPr>
          <w:p w14:paraId="31DEC9AC" w14:textId="43ED71AE" w:rsidR="0023285A" w:rsidRPr="006D4157" w:rsidRDefault="56A7FB55" w:rsidP="56A7FB55">
            <w:pPr>
              <w:tabs>
                <w:tab w:val="left" w:pos="450"/>
              </w:tabs>
              <w:rPr>
                <w:rFonts w:eastAsiaTheme="minorEastAsia"/>
                <w:lang w:eastAsia="zh-CN"/>
              </w:rPr>
            </w:pPr>
            <w:r w:rsidRPr="006D4157">
              <w:rPr>
                <w:rFonts w:eastAsiaTheme="minorEastAsia"/>
                <w:b/>
                <w:bCs/>
                <w:lang w:eastAsia="zh-CN"/>
              </w:rPr>
              <w:lastRenderedPageBreak/>
              <w:t>3 - 4 marks</w:t>
            </w:r>
          </w:p>
        </w:tc>
        <w:tc>
          <w:tcPr>
            <w:tcW w:w="6753" w:type="dxa"/>
          </w:tcPr>
          <w:p w14:paraId="4AEB8B9F" w14:textId="6505F560" w:rsidR="0023285A" w:rsidRPr="006D4157" w:rsidRDefault="56A7FB55" w:rsidP="56A7FB55">
            <w:pPr>
              <w:tabs>
                <w:tab w:val="left" w:pos="450"/>
              </w:tabs>
              <w:rPr>
                <w:rFonts w:eastAsiaTheme="minorEastAsia"/>
                <w:lang w:eastAsia="zh-CN"/>
              </w:rPr>
            </w:pPr>
            <w:r w:rsidRPr="006D4157">
              <w:rPr>
                <w:rFonts w:eastAsiaTheme="minorEastAsia"/>
                <w:lang w:eastAsia="zh-CN"/>
              </w:rPr>
              <w:t>A low level response with a limited explanation of two aspects of using CAD/CAM for batch production with several errors. Response poorly structured with little or no use of design and technology terminology and with several errors in grammar, punctuation and spelling.</w:t>
            </w:r>
          </w:p>
        </w:tc>
      </w:tr>
      <w:tr w:rsidR="0023285A" w:rsidRPr="006D4157" w14:paraId="549A1CE5" w14:textId="77777777" w:rsidTr="56A7FB55">
        <w:tc>
          <w:tcPr>
            <w:tcW w:w="1778" w:type="dxa"/>
          </w:tcPr>
          <w:p w14:paraId="597CC18B" w14:textId="3B208DA8" w:rsidR="0023285A" w:rsidRPr="006D4157" w:rsidRDefault="56A7FB55" w:rsidP="56A7FB55">
            <w:pPr>
              <w:tabs>
                <w:tab w:val="left" w:pos="450"/>
              </w:tabs>
              <w:rPr>
                <w:rFonts w:eastAsiaTheme="minorEastAsia"/>
                <w:lang w:eastAsia="zh-CN"/>
              </w:rPr>
            </w:pPr>
            <w:r w:rsidRPr="006D4157">
              <w:rPr>
                <w:rFonts w:eastAsiaTheme="minorEastAsia"/>
                <w:b/>
                <w:bCs/>
                <w:lang w:eastAsia="zh-CN"/>
              </w:rPr>
              <w:t>1 - 2 marks</w:t>
            </w:r>
          </w:p>
        </w:tc>
        <w:tc>
          <w:tcPr>
            <w:tcW w:w="6753" w:type="dxa"/>
          </w:tcPr>
          <w:p w14:paraId="2219D8AD" w14:textId="7280F2AC" w:rsidR="00642618" w:rsidRPr="006D4157" w:rsidRDefault="56A7FB55" w:rsidP="56A7FB55">
            <w:pPr>
              <w:tabs>
                <w:tab w:val="left" w:pos="450"/>
              </w:tabs>
              <w:rPr>
                <w:rFonts w:eastAsiaTheme="minorEastAsia"/>
                <w:lang w:eastAsia="zh-CN"/>
              </w:rPr>
            </w:pPr>
            <w:r w:rsidRPr="006D4157">
              <w:rPr>
                <w:rFonts w:eastAsiaTheme="minorEastAsia"/>
                <w:lang w:eastAsia="zh-CN"/>
              </w:rPr>
              <w:t>An attempt at a response, no relevant description presented. No use of design and technology terminology and multiple errors in grammar, punctuation and spelling.</w:t>
            </w:r>
          </w:p>
        </w:tc>
      </w:tr>
      <w:tr w:rsidR="00642618" w:rsidRPr="006D4157" w14:paraId="48B19BDD" w14:textId="77777777" w:rsidTr="56A7FB55">
        <w:tc>
          <w:tcPr>
            <w:tcW w:w="1778" w:type="dxa"/>
          </w:tcPr>
          <w:p w14:paraId="0945F82C" w14:textId="7EB9A418" w:rsidR="00642618" w:rsidRPr="006D4157" w:rsidRDefault="00642618" w:rsidP="56A7FB55">
            <w:pPr>
              <w:tabs>
                <w:tab w:val="left" w:pos="450"/>
              </w:tabs>
              <w:rPr>
                <w:rFonts w:eastAsiaTheme="minorEastAsia"/>
                <w:b/>
                <w:bCs/>
                <w:lang w:eastAsia="zh-CN"/>
              </w:rPr>
            </w:pPr>
            <w:r>
              <w:rPr>
                <w:rFonts w:eastAsiaTheme="minorEastAsia"/>
                <w:b/>
                <w:bCs/>
                <w:lang w:eastAsia="zh-CN"/>
              </w:rPr>
              <w:t>0 marks</w:t>
            </w:r>
          </w:p>
        </w:tc>
        <w:tc>
          <w:tcPr>
            <w:tcW w:w="6753" w:type="dxa"/>
          </w:tcPr>
          <w:p w14:paraId="5C4E737E" w14:textId="7757B6BC" w:rsidR="00642618" w:rsidRPr="006D4157" w:rsidRDefault="00642618" w:rsidP="56A7FB55">
            <w:pPr>
              <w:tabs>
                <w:tab w:val="left" w:pos="450"/>
              </w:tabs>
              <w:rPr>
                <w:rFonts w:eastAsiaTheme="minorEastAsia"/>
                <w:lang w:eastAsia="zh-CN"/>
              </w:rPr>
            </w:pPr>
            <w:r>
              <w:rPr>
                <w:rFonts w:eastAsiaTheme="minorEastAsia"/>
                <w:lang w:eastAsia="zh-CN"/>
              </w:rPr>
              <w:t>Nothing worthy of credit.</w:t>
            </w:r>
          </w:p>
        </w:tc>
      </w:tr>
    </w:tbl>
    <w:p w14:paraId="32E3D9DE" w14:textId="77777777" w:rsidR="0023285A" w:rsidRPr="006D4157" w:rsidRDefault="0023285A" w:rsidP="00AD677B">
      <w:pPr>
        <w:tabs>
          <w:tab w:val="left" w:pos="450"/>
        </w:tabs>
        <w:rPr>
          <w:rFonts w:eastAsiaTheme="minorEastAsia"/>
          <w:lang w:eastAsia="zh-CN"/>
        </w:rPr>
      </w:pPr>
    </w:p>
    <w:p w14:paraId="300A8988" w14:textId="77777777" w:rsidR="0025245E" w:rsidRPr="006D4157" w:rsidRDefault="56A7FB55" w:rsidP="0025245E">
      <w:pPr>
        <w:spacing w:after="200" w:line="276" w:lineRule="auto"/>
        <w:jc w:val="right"/>
        <w:sectPr w:rsidR="0025245E" w:rsidRPr="006D4157" w:rsidSect="00673967">
          <w:headerReference w:type="default" r:id="rId17"/>
          <w:pgSz w:w="11906" w:h="16838"/>
          <w:pgMar w:top="1440" w:right="1440" w:bottom="1440" w:left="1440" w:header="708" w:footer="708" w:gutter="0"/>
          <w:cols w:space="708"/>
          <w:docGrid w:linePitch="360"/>
        </w:sectPr>
      </w:pPr>
      <w:r w:rsidRPr="006D4157">
        <w:t>[Max 8]</w:t>
      </w:r>
    </w:p>
    <w:p w14:paraId="14915A94" w14:textId="286FA2E4" w:rsidR="007C7EF8" w:rsidRPr="006D4157" w:rsidRDefault="56A7FB55" w:rsidP="56A7FB55">
      <w:pPr>
        <w:pStyle w:val="PGHeading1"/>
        <w:ind w:left="2688" w:hanging="2688"/>
        <w:rPr>
          <w:rFonts w:eastAsia="Arial" w:cs="Arial"/>
        </w:rPr>
      </w:pPr>
      <w:r w:rsidRPr="006D4157">
        <w:rPr>
          <w:rFonts w:eastAsia="Arial" w:cs="Arial"/>
        </w:rPr>
        <w:lastRenderedPageBreak/>
        <w:t>Section 2 – Energy, materials and systems, devices</w:t>
      </w:r>
    </w:p>
    <w:p w14:paraId="274CA899" w14:textId="6574099F" w:rsidR="00A00620" w:rsidRPr="006D4157" w:rsidRDefault="56A7FB55" w:rsidP="56A7FB55">
      <w:pPr>
        <w:pStyle w:val="Heading1"/>
        <w:rPr>
          <w:rFonts w:eastAsia="Arial" w:cs="Arial"/>
          <w:b w:val="0"/>
          <w:bCs w:val="0"/>
        </w:rPr>
      </w:pPr>
      <w:r w:rsidRPr="006D4157">
        <w:rPr>
          <w:rFonts w:eastAsia="Arial" w:cs="Arial"/>
          <w:b w:val="0"/>
          <w:bCs w:val="0"/>
          <w:color w:val="C00000"/>
          <w:sz w:val="48"/>
          <w:szCs w:val="48"/>
          <w:lang w:eastAsia="zh-CN"/>
        </w:rPr>
        <w:t>Chapter 6 – Energy generation</w:t>
      </w:r>
    </w:p>
    <w:p w14:paraId="42ECBE56" w14:textId="6E75777F" w:rsidR="007C7EF8" w:rsidRPr="006D4157" w:rsidRDefault="56A7FB55" w:rsidP="56A7FB55">
      <w:pPr>
        <w:pStyle w:val="Heading1"/>
        <w:rPr>
          <w:rFonts w:eastAsia="Arial" w:cs="Arial"/>
        </w:rPr>
      </w:pPr>
      <w:r w:rsidRPr="006D4157">
        <w:rPr>
          <w:rFonts w:eastAsia="Arial" w:cs="Arial"/>
        </w:rPr>
        <w:t>In-text questions</w:t>
      </w:r>
    </w:p>
    <w:p w14:paraId="2B764597" w14:textId="77777777" w:rsidR="0049424A" w:rsidRPr="006D4157" w:rsidRDefault="0049424A" w:rsidP="0049424A"/>
    <w:p w14:paraId="5DC3D599" w14:textId="5E3DCFBC" w:rsidR="00A00620" w:rsidRPr="006D4157" w:rsidRDefault="00A00620"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b/>
        </w:rPr>
        <w:tab/>
      </w:r>
      <w:r w:rsidRPr="006D4157">
        <w:rPr>
          <w:rFonts w:ascii="Arial" w:eastAsia="Arial" w:hAnsi="Arial" w:cs="Arial"/>
        </w:rPr>
        <w:t>Fossil fuels use finite resources and release CO</w:t>
      </w:r>
      <w:r w:rsidRPr="006D4157">
        <w:rPr>
          <w:rFonts w:ascii="Arial" w:eastAsia="Arial" w:hAnsi="Arial" w:cs="Arial"/>
          <w:vertAlign w:val="subscript"/>
        </w:rPr>
        <w:t>2</w:t>
      </w:r>
      <w:r w:rsidRPr="006D4157">
        <w:rPr>
          <w:rFonts w:ascii="Arial" w:eastAsia="Arial" w:hAnsi="Arial" w:cs="Arial"/>
        </w:rPr>
        <w:t xml:space="preserve"> whereas renewables harness freely available energy and produce no CO</w:t>
      </w:r>
      <w:r w:rsidRPr="006D4157">
        <w:rPr>
          <w:rFonts w:ascii="Arial" w:eastAsia="Arial" w:hAnsi="Arial" w:cs="Arial"/>
          <w:vertAlign w:val="subscript"/>
        </w:rPr>
        <w:t>2</w:t>
      </w:r>
      <w:r w:rsidRPr="006D4157">
        <w:rPr>
          <w:rFonts w:ascii="Arial" w:eastAsia="Arial" w:hAnsi="Arial" w:cs="Arial"/>
        </w:rPr>
        <w:t xml:space="preserve"> in use.</w:t>
      </w:r>
    </w:p>
    <w:p w14:paraId="675E49BD" w14:textId="12753859" w:rsidR="00A00620" w:rsidRPr="006D4157" w:rsidRDefault="00A00620"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rPr>
        <w:tab/>
      </w:r>
      <w:r w:rsidRPr="006D4157">
        <w:rPr>
          <w:rFonts w:ascii="Arial" w:eastAsia="Arial" w:hAnsi="Arial" w:cs="Arial"/>
        </w:rPr>
        <w:t>It is turned into superheated steam under pressure which drives the turbines.</w:t>
      </w:r>
    </w:p>
    <w:p w14:paraId="521BE693" w14:textId="04823DB1" w:rsidR="00A00620" w:rsidRPr="006D4157" w:rsidRDefault="00A00620"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b/>
        </w:rPr>
        <w:tab/>
      </w:r>
      <w:r w:rsidRPr="006D4157">
        <w:rPr>
          <w:rFonts w:ascii="Arial" w:eastAsia="Arial" w:hAnsi="Arial" w:cs="Arial"/>
          <w:noProof/>
          <w:lang w:eastAsia="en-GB"/>
        </w:rPr>
        <w:t>A well is drilled into the earth’s crust, a high-pressure water, sand and chemical mixture is forced down the well into the rock which releases trapped gas which travels back up the drilled shaft and is collected at the well head.</w:t>
      </w:r>
    </w:p>
    <w:p w14:paraId="160B50F0" w14:textId="77777777" w:rsidR="006A2027" w:rsidRPr="006D4157" w:rsidRDefault="00A00620"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rPr>
        <w:tab/>
      </w:r>
      <w:r w:rsidR="006A2027" w:rsidRPr="006D4157">
        <w:rPr>
          <w:rFonts w:ascii="Arial" w:eastAsia="Arial" w:hAnsi="Arial" w:cs="Arial"/>
        </w:rPr>
        <w:t>Points may include:</w:t>
      </w:r>
    </w:p>
    <w:p w14:paraId="136982CD" w14:textId="72D3DD6A" w:rsidR="00A00620" w:rsidRPr="006D4157" w:rsidRDefault="006A2027" w:rsidP="56A7FB55">
      <w:pPr>
        <w:pStyle w:val="Questionstyle"/>
        <w:shd w:val="clear" w:color="auto" w:fill="auto"/>
        <w:tabs>
          <w:tab w:val="clear" w:pos="851"/>
          <w:tab w:val="clear" w:pos="1276"/>
          <w:tab w:val="clear" w:pos="1701"/>
        </w:tabs>
        <w:ind w:left="1985" w:hanging="1418"/>
        <w:rPr>
          <w:rFonts w:ascii="Arial" w:eastAsia="Arial" w:hAnsi="Arial" w:cs="Arial"/>
        </w:rPr>
      </w:pPr>
      <w:r w:rsidRPr="006D4157">
        <w:rPr>
          <w:rFonts w:ascii="Arial" w:eastAsia="Arial" w:hAnsi="Arial" w:cs="Arial"/>
        </w:rPr>
        <w:t>For:</w:t>
      </w:r>
      <w:r w:rsidRPr="006D4157">
        <w:rPr>
          <w:rFonts w:ascii="Arial" w:hAnsi="Arial" w:cs="Arial"/>
        </w:rPr>
        <w:tab/>
      </w:r>
      <w:r w:rsidR="006C484E" w:rsidRPr="006D4157">
        <w:rPr>
          <w:rFonts w:ascii="Arial" w:eastAsia="Arial" w:hAnsi="Arial" w:cs="Arial"/>
        </w:rPr>
        <w:t>It provides a readily available source of fuel, it used relatively little energy, it creates jobs, it reduces the amount of fuel imported from abroad</w:t>
      </w:r>
      <w:r w:rsidRPr="006D4157">
        <w:rPr>
          <w:rFonts w:ascii="Arial" w:hAnsi="Arial" w:cs="Arial"/>
        </w:rPr>
        <w:tab/>
      </w:r>
      <w:r w:rsidR="00A00620" w:rsidRPr="006D4157">
        <w:rPr>
          <w:rFonts w:ascii="Arial" w:eastAsia="Arial" w:hAnsi="Arial" w:cs="Arial"/>
        </w:rPr>
        <w:t xml:space="preserve"> </w:t>
      </w:r>
    </w:p>
    <w:p w14:paraId="10B53F6F" w14:textId="382648B4" w:rsidR="006C484E" w:rsidRPr="006D4157" w:rsidRDefault="006A2027" w:rsidP="56A7FB55">
      <w:pPr>
        <w:pStyle w:val="Questionstyle"/>
        <w:shd w:val="clear" w:color="auto" w:fill="auto"/>
        <w:tabs>
          <w:tab w:val="clear" w:pos="851"/>
          <w:tab w:val="clear" w:pos="1276"/>
          <w:tab w:val="clear" w:pos="1701"/>
        </w:tabs>
        <w:ind w:left="1985" w:hanging="1418"/>
        <w:rPr>
          <w:rFonts w:ascii="Arial" w:eastAsia="Arial" w:hAnsi="Arial" w:cs="Arial"/>
        </w:rPr>
      </w:pPr>
      <w:r w:rsidRPr="006D4157">
        <w:rPr>
          <w:rFonts w:ascii="Arial" w:eastAsia="Arial" w:hAnsi="Arial" w:cs="Arial"/>
        </w:rPr>
        <w:t>Against:</w:t>
      </w:r>
      <w:r w:rsidRPr="006D4157">
        <w:rPr>
          <w:rFonts w:ascii="Arial" w:hAnsi="Arial" w:cs="Arial"/>
        </w:rPr>
        <w:tab/>
      </w:r>
      <w:r w:rsidR="006C484E" w:rsidRPr="006D4157">
        <w:rPr>
          <w:rFonts w:ascii="Arial" w:eastAsia="Arial" w:hAnsi="Arial" w:cs="Arial"/>
        </w:rPr>
        <w:t>It uses huge amounts of water, it could contaminate water supplies, it has the potential to trigger earth tremors, it uses potentially hazardous chemicals in the extraction process</w:t>
      </w:r>
    </w:p>
    <w:p w14:paraId="4B8B26DA" w14:textId="77777777" w:rsidR="006A2027" w:rsidRPr="006D4157" w:rsidRDefault="00A00620" w:rsidP="56A7FB55">
      <w:pPr>
        <w:pStyle w:val="Questionstyle"/>
        <w:shd w:val="clear" w:color="auto" w:fill="auto"/>
        <w:rPr>
          <w:rFonts w:ascii="Arial" w:eastAsia="Arial" w:hAnsi="Arial" w:cs="Arial"/>
        </w:rPr>
      </w:pPr>
      <w:r w:rsidRPr="006D4157">
        <w:rPr>
          <w:rFonts w:ascii="Arial" w:eastAsia="Arial" w:hAnsi="Arial" w:cs="Arial"/>
          <w:b/>
          <w:bCs/>
        </w:rPr>
        <w:t>Q5:</w:t>
      </w:r>
      <w:r w:rsidRPr="006D4157">
        <w:rPr>
          <w:rFonts w:ascii="Arial" w:hAnsi="Arial" w:cs="Arial"/>
          <w:b/>
        </w:rPr>
        <w:tab/>
      </w:r>
      <w:r w:rsidR="006A2027" w:rsidRPr="006D4157">
        <w:rPr>
          <w:rFonts w:ascii="Arial" w:eastAsia="Arial" w:hAnsi="Arial" w:cs="Arial"/>
        </w:rPr>
        <w:t>Wind – air movement is used to turn blades which drive a generator – no CO</w:t>
      </w:r>
      <w:r w:rsidR="006A2027" w:rsidRPr="006D4157">
        <w:rPr>
          <w:rFonts w:ascii="Arial" w:eastAsia="Arial" w:hAnsi="Arial" w:cs="Arial"/>
          <w:vertAlign w:val="subscript"/>
        </w:rPr>
        <w:t>2</w:t>
      </w:r>
      <w:r w:rsidR="006A2027" w:rsidRPr="006D4157">
        <w:rPr>
          <w:rFonts w:ascii="Arial" w:eastAsia="Arial" w:hAnsi="Arial" w:cs="Arial"/>
          <w:vertAlign w:val="superscript"/>
        </w:rPr>
        <w:t xml:space="preserve"> </w:t>
      </w:r>
      <w:r w:rsidR="006A2027" w:rsidRPr="006D4157">
        <w:rPr>
          <w:rFonts w:ascii="Arial" w:eastAsia="Arial" w:hAnsi="Arial" w:cs="Arial"/>
        </w:rPr>
        <w:t xml:space="preserve">produced in use; </w:t>
      </w:r>
    </w:p>
    <w:p w14:paraId="4BD5F854" w14:textId="4F5824CD" w:rsidR="006A2027" w:rsidRPr="006D4157" w:rsidRDefault="006A2027"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 xml:space="preserve">Wave – </w:t>
      </w:r>
      <w:r w:rsidR="00C86CBC" w:rsidRPr="006D4157">
        <w:rPr>
          <w:rFonts w:ascii="Arial" w:eastAsia="Arial" w:hAnsi="Arial" w:cs="Arial"/>
        </w:rPr>
        <w:t xml:space="preserve">The </w:t>
      </w:r>
      <w:r w:rsidR="00F06088" w:rsidRPr="006D4157">
        <w:rPr>
          <w:rFonts w:ascii="Arial" w:eastAsia="Arial" w:hAnsi="Arial" w:cs="Arial"/>
        </w:rPr>
        <w:t xml:space="preserve">rise and fall </w:t>
      </w:r>
      <w:r w:rsidR="00C86CBC" w:rsidRPr="006D4157">
        <w:rPr>
          <w:rFonts w:ascii="Arial" w:eastAsia="Arial" w:hAnsi="Arial" w:cs="Arial"/>
        </w:rPr>
        <w:t>movement</w:t>
      </w:r>
      <w:r w:rsidRPr="006D4157">
        <w:rPr>
          <w:rFonts w:ascii="Arial" w:eastAsia="Arial" w:hAnsi="Arial" w:cs="Arial"/>
        </w:rPr>
        <w:t xml:space="preserve"> </w:t>
      </w:r>
      <w:r w:rsidR="00F06088" w:rsidRPr="006D4157">
        <w:rPr>
          <w:rFonts w:ascii="Arial" w:eastAsia="Arial" w:hAnsi="Arial" w:cs="Arial"/>
        </w:rPr>
        <w:t>of the waves rotates a mechanism which drives a generator – no CO</w:t>
      </w:r>
      <w:r w:rsidR="00F06088" w:rsidRPr="006D4157">
        <w:rPr>
          <w:rFonts w:ascii="Arial" w:eastAsia="Arial" w:hAnsi="Arial" w:cs="Arial"/>
          <w:vertAlign w:val="subscript"/>
        </w:rPr>
        <w:t>2</w:t>
      </w:r>
      <w:r w:rsidR="00F06088" w:rsidRPr="006D4157">
        <w:rPr>
          <w:rFonts w:ascii="Arial" w:eastAsia="Arial" w:hAnsi="Arial" w:cs="Arial"/>
          <w:vertAlign w:val="superscript"/>
        </w:rPr>
        <w:t xml:space="preserve"> </w:t>
      </w:r>
      <w:r w:rsidR="00F06088" w:rsidRPr="006D4157">
        <w:rPr>
          <w:rFonts w:ascii="Arial" w:eastAsia="Arial" w:hAnsi="Arial" w:cs="Arial"/>
        </w:rPr>
        <w:t>produced in use;</w:t>
      </w:r>
    </w:p>
    <w:p w14:paraId="5BD1D97E" w14:textId="0AC9E2B9" w:rsidR="006A2027" w:rsidRPr="006D4157" w:rsidRDefault="006A2027"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T</w:t>
      </w:r>
      <w:r w:rsidR="00A664BF" w:rsidRPr="006D4157">
        <w:rPr>
          <w:rFonts w:ascii="Arial" w:eastAsia="Arial" w:hAnsi="Arial" w:cs="Arial"/>
        </w:rPr>
        <w:t xml:space="preserve">idal – </w:t>
      </w:r>
      <w:r w:rsidRPr="006D4157">
        <w:rPr>
          <w:rFonts w:ascii="Arial" w:eastAsia="Arial" w:hAnsi="Arial" w:cs="Arial"/>
        </w:rPr>
        <w:t>oceanic movement is used to turn generators – no CO</w:t>
      </w:r>
      <w:r w:rsidRPr="006D4157">
        <w:rPr>
          <w:rFonts w:ascii="Arial" w:eastAsia="Arial" w:hAnsi="Arial" w:cs="Arial"/>
          <w:vertAlign w:val="subscript"/>
        </w:rPr>
        <w:t>2</w:t>
      </w:r>
      <w:r w:rsidRPr="006D4157">
        <w:rPr>
          <w:rFonts w:ascii="Arial" w:eastAsia="Arial" w:hAnsi="Arial" w:cs="Arial"/>
          <w:vertAlign w:val="superscript"/>
        </w:rPr>
        <w:t xml:space="preserve"> </w:t>
      </w:r>
      <w:r w:rsidRPr="006D4157">
        <w:rPr>
          <w:rFonts w:ascii="Arial" w:eastAsia="Arial" w:hAnsi="Arial" w:cs="Arial"/>
        </w:rPr>
        <w:t xml:space="preserve">produced in use; </w:t>
      </w:r>
    </w:p>
    <w:p w14:paraId="622CBFF7" w14:textId="2E04674C" w:rsidR="006A2027" w:rsidRPr="006D4157" w:rsidRDefault="006A2027"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H</w:t>
      </w:r>
      <w:r w:rsidR="00A664BF" w:rsidRPr="006D4157">
        <w:rPr>
          <w:rFonts w:ascii="Arial" w:eastAsia="Arial" w:hAnsi="Arial" w:cs="Arial"/>
        </w:rPr>
        <w:t>ydroelectric –</w:t>
      </w:r>
      <w:r w:rsidRPr="006D4157">
        <w:rPr>
          <w:rFonts w:ascii="Arial" w:eastAsia="Arial" w:hAnsi="Arial" w:cs="Arial"/>
        </w:rPr>
        <w:t xml:space="preserve"> gra</w:t>
      </w:r>
      <w:r w:rsidR="00A664BF" w:rsidRPr="006D4157">
        <w:rPr>
          <w:rFonts w:ascii="Arial" w:eastAsia="Arial" w:hAnsi="Arial" w:cs="Arial"/>
        </w:rPr>
        <w:t>vity fed water drives turbines –</w:t>
      </w:r>
      <w:r w:rsidRPr="006D4157">
        <w:rPr>
          <w:rFonts w:ascii="Arial" w:eastAsia="Arial" w:hAnsi="Arial" w:cs="Arial"/>
        </w:rPr>
        <w:t xml:space="preserve"> no CO</w:t>
      </w:r>
      <w:r w:rsidRPr="006D4157">
        <w:rPr>
          <w:rFonts w:ascii="Arial" w:eastAsia="Arial" w:hAnsi="Arial" w:cs="Arial"/>
          <w:vertAlign w:val="subscript"/>
        </w:rPr>
        <w:t>2</w:t>
      </w:r>
      <w:r w:rsidRPr="006D4157">
        <w:rPr>
          <w:rFonts w:ascii="Arial" w:eastAsia="Arial" w:hAnsi="Arial" w:cs="Arial"/>
          <w:vertAlign w:val="superscript"/>
        </w:rPr>
        <w:t xml:space="preserve"> </w:t>
      </w:r>
      <w:r w:rsidRPr="006D4157">
        <w:rPr>
          <w:rFonts w:ascii="Arial" w:eastAsia="Arial" w:hAnsi="Arial" w:cs="Arial"/>
        </w:rPr>
        <w:t>produced in use</w:t>
      </w:r>
      <w:r w:rsidR="00717139">
        <w:rPr>
          <w:rFonts w:ascii="Arial" w:eastAsia="Arial" w:hAnsi="Arial" w:cs="Arial"/>
        </w:rPr>
        <w:t xml:space="preserve"> (although water may be pumped back up to the top of a dam which may use energy from a finite source.)</w:t>
      </w:r>
      <w:r w:rsidRPr="006D4157">
        <w:rPr>
          <w:rFonts w:ascii="Arial" w:eastAsia="Arial" w:hAnsi="Arial" w:cs="Arial"/>
        </w:rPr>
        <w:t xml:space="preserve">; </w:t>
      </w:r>
    </w:p>
    <w:p w14:paraId="22CB8CF2" w14:textId="7A4750ED" w:rsidR="006A2027" w:rsidRPr="006D4157" w:rsidRDefault="006A2027"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 xml:space="preserve">Geothermal – </w:t>
      </w:r>
      <w:r w:rsidR="00A664BF" w:rsidRPr="006D4157">
        <w:rPr>
          <w:rFonts w:ascii="Arial" w:eastAsia="Arial" w:hAnsi="Arial" w:cs="Arial"/>
        </w:rPr>
        <w:t>In areas where the subterranean temperature is much hotter than on the surface, deep holes are bored into the ground to access the Earths heat. Water is pumped down the bore hole where i</w:t>
      </w:r>
      <w:r w:rsidR="00717139">
        <w:rPr>
          <w:rFonts w:ascii="Arial" w:eastAsia="Arial" w:hAnsi="Arial" w:cs="Arial"/>
        </w:rPr>
        <w:t>t</w:t>
      </w:r>
      <w:r w:rsidR="00A664BF" w:rsidRPr="006D4157">
        <w:rPr>
          <w:rFonts w:ascii="Arial" w:eastAsia="Arial" w:hAnsi="Arial" w:cs="Arial"/>
        </w:rPr>
        <w:t xml:space="preserve"> warms up</w:t>
      </w:r>
      <w:r w:rsidR="00783B4B" w:rsidRPr="006D4157">
        <w:rPr>
          <w:rFonts w:ascii="Arial" w:eastAsia="Arial" w:hAnsi="Arial" w:cs="Arial"/>
        </w:rPr>
        <w:t>. T</w:t>
      </w:r>
      <w:r w:rsidR="00A664BF" w:rsidRPr="006D4157">
        <w:rPr>
          <w:rFonts w:ascii="Arial" w:eastAsia="Arial" w:hAnsi="Arial" w:cs="Arial"/>
        </w:rPr>
        <w:t>he heat</w:t>
      </w:r>
      <w:r w:rsidR="00783B4B" w:rsidRPr="006D4157">
        <w:rPr>
          <w:rFonts w:ascii="Arial" w:eastAsia="Arial" w:hAnsi="Arial" w:cs="Arial"/>
        </w:rPr>
        <w:t>ed water</w:t>
      </w:r>
      <w:r w:rsidR="00A664BF" w:rsidRPr="006D4157">
        <w:rPr>
          <w:rFonts w:ascii="Arial" w:eastAsia="Arial" w:hAnsi="Arial" w:cs="Arial"/>
        </w:rPr>
        <w:t xml:space="preserve"> is used to</w:t>
      </w:r>
      <w:r w:rsidR="00783B4B" w:rsidRPr="006D4157">
        <w:rPr>
          <w:rFonts w:ascii="Arial" w:eastAsia="Arial" w:hAnsi="Arial" w:cs="Arial"/>
        </w:rPr>
        <w:t xml:space="preserve"> heat houses – Only small amounts of energy are used to pump the water around the system. No CO</w:t>
      </w:r>
      <w:r w:rsidR="00783B4B" w:rsidRPr="006D4157">
        <w:rPr>
          <w:rFonts w:ascii="Arial" w:eastAsia="Arial" w:hAnsi="Arial" w:cs="Arial"/>
          <w:vertAlign w:val="subscript"/>
        </w:rPr>
        <w:t>2</w:t>
      </w:r>
      <w:r w:rsidR="00783B4B" w:rsidRPr="006D4157">
        <w:rPr>
          <w:rFonts w:ascii="Arial" w:eastAsia="Arial" w:hAnsi="Arial" w:cs="Arial"/>
          <w:vertAlign w:val="superscript"/>
        </w:rPr>
        <w:t xml:space="preserve"> </w:t>
      </w:r>
      <w:r w:rsidR="00783B4B" w:rsidRPr="006D4157">
        <w:rPr>
          <w:rFonts w:ascii="Arial" w:eastAsia="Arial" w:hAnsi="Arial" w:cs="Arial"/>
        </w:rPr>
        <w:t>produced to heat the water;</w:t>
      </w:r>
    </w:p>
    <w:p w14:paraId="1CE3624C" w14:textId="77777777" w:rsidR="00717139" w:rsidRDefault="006A2027" w:rsidP="56A7FB55">
      <w:pPr>
        <w:pStyle w:val="Questionstyle"/>
        <w:shd w:val="clear" w:color="auto" w:fill="auto"/>
        <w:rPr>
          <w:rFonts w:ascii="Arial" w:eastAsia="Arial" w:hAnsi="Arial" w:cs="Arial"/>
        </w:rPr>
      </w:pPr>
      <w:r w:rsidRPr="006D4157">
        <w:rPr>
          <w:rFonts w:ascii="Arial" w:hAnsi="Arial" w:cs="Arial"/>
        </w:rPr>
        <w:tab/>
      </w:r>
      <w:r w:rsidR="00A00620" w:rsidRPr="006D4157">
        <w:rPr>
          <w:rFonts w:ascii="Arial" w:eastAsia="Arial" w:hAnsi="Arial" w:cs="Arial"/>
        </w:rPr>
        <w:t>Biomass – plant matter is turned in to fuel – CO</w:t>
      </w:r>
      <w:r w:rsidR="00A00620" w:rsidRPr="006D4157">
        <w:rPr>
          <w:rFonts w:ascii="Arial" w:eastAsia="Arial" w:hAnsi="Arial" w:cs="Arial"/>
          <w:vertAlign w:val="subscript"/>
        </w:rPr>
        <w:t>2</w:t>
      </w:r>
      <w:r w:rsidR="00A00620" w:rsidRPr="006D4157">
        <w:rPr>
          <w:rFonts w:ascii="Arial" w:eastAsia="Arial" w:hAnsi="Arial" w:cs="Arial"/>
        </w:rPr>
        <w:t xml:space="preserve"> neutral; </w:t>
      </w:r>
    </w:p>
    <w:p w14:paraId="79E08807" w14:textId="610AE9F9" w:rsidR="006A2027" w:rsidRPr="006D4157" w:rsidRDefault="00717139" w:rsidP="56A7FB55">
      <w:pPr>
        <w:pStyle w:val="Questionstyle"/>
        <w:shd w:val="clear" w:color="auto" w:fill="auto"/>
        <w:rPr>
          <w:rFonts w:ascii="Arial" w:eastAsia="Arial" w:hAnsi="Arial" w:cs="Arial"/>
        </w:rPr>
      </w:pPr>
      <w:r>
        <w:rPr>
          <w:rFonts w:ascii="Arial" w:eastAsia="Arial" w:hAnsi="Arial" w:cs="Arial"/>
        </w:rPr>
        <w:tab/>
        <w:t>G</w:t>
      </w:r>
      <w:r w:rsidR="00A00620" w:rsidRPr="006D4157">
        <w:rPr>
          <w:rFonts w:ascii="Arial" w:eastAsia="Arial" w:hAnsi="Arial" w:cs="Arial"/>
        </w:rPr>
        <w:t>eothermal – the heat of the planet held underground is used to heat water which is used to heat a building - very low CO</w:t>
      </w:r>
      <w:r w:rsidR="00A00620" w:rsidRPr="006D4157">
        <w:rPr>
          <w:rFonts w:ascii="Arial" w:eastAsia="Arial" w:hAnsi="Arial" w:cs="Arial"/>
          <w:vertAlign w:val="subscript"/>
        </w:rPr>
        <w:t>2</w:t>
      </w:r>
      <w:r w:rsidR="00A00620" w:rsidRPr="006D4157">
        <w:rPr>
          <w:rFonts w:ascii="Arial" w:eastAsia="Arial" w:hAnsi="Arial" w:cs="Arial"/>
          <w:vertAlign w:val="superscript"/>
        </w:rPr>
        <w:t xml:space="preserve"> </w:t>
      </w:r>
      <w:r w:rsidR="00A00620" w:rsidRPr="006D4157">
        <w:rPr>
          <w:rFonts w:ascii="Arial" w:eastAsia="Arial" w:hAnsi="Arial" w:cs="Arial"/>
        </w:rPr>
        <w:t>produc</w:t>
      </w:r>
      <w:r w:rsidR="006A2027" w:rsidRPr="006D4157">
        <w:rPr>
          <w:rFonts w:ascii="Arial" w:eastAsia="Arial" w:hAnsi="Arial" w:cs="Arial"/>
        </w:rPr>
        <w:t>ed in use to power a pump;</w:t>
      </w:r>
      <w:r w:rsidR="00A00620" w:rsidRPr="006D4157">
        <w:rPr>
          <w:rFonts w:ascii="Arial" w:eastAsia="Arial" w:hAnsi="Arial" w:cs="Arial"/>
        </w:rPr>
        <w:t xml:space="preserve"> </w:t>
      </w:r>
    </w:p>
    <w:p w14:paraId="7702D110" w14:textId="71168DAD" w:rsidR="006A2027" w:rsidRPr="006D4157" w:rsidRDefault="006A2027" w:rsidP="56A7FB55">
      <w:pPr>
        <w:pStyle w:val="Questionstyle"/>
        <w:shd w:val="clear" w:color="auto" w:fill="auto"/>
        <w:rPr>
          <w:rFonts w:ascii="Arial" w:eastAsia="Arial" w:hAnsi="Arial" w:cs="Arial"/>
        </w:rPr>
      </w:pPr>
      <w:r w:rsidRPr="006D4157">
        <w:rPr>
          <w:rFonts w:ascii="Arial" w:hAnsi="Arial" w:cs="Arial"/>
          <w:b/>
        </w:rPr>
        <w:tab/>
      </w:r>
      <w:r w:rsidRPr="006D4157">
        <w:rPr>
          <w:rFonts w:ascii="Arial" w:eastAsia="Arial" w:hAnsi="Arial" w:cs="Arial"/>
        </w:rPr>
        <w:t>S</w:t>
      </w:r>
      <w:r w:rsidR="00A00620" w:rsidRPr="006D4157">
        <w:rPr>
          <w:rFonts w:ascii="Arial" w:eastAsia="Arial" w:hAnsi="Arial" w:cs="Arial"/>
        </w:rPr>
        <w:t>olar – sun’s rays are harnessed and electrons are trapped which create electricity - no CO</w:t>
      </w:r>
      <w:r w:rsidR="00A00620" w:rsidRPr="006D4157">
        <w:rPr>
          <w:rFonts w:ascii="Arial" w:eastAsia="Arial" w:hAnsi="Arial" w:cs="Arial"/>
          <w:vertAlign w:val="subscript"/>
        </w:rPr>
        <w:t>2</w:t>
      </w:r>
      <w:r w:rsidR="00A00620" w:rsidRPr="006D4157">
        <w:rPr>
          <w:rFonts w:ascii="Arial" w:eastAsia="Arial" w:hAnsi="Arial" w:cs="Arial"/>
          <w:vertAlign w:val="superscript"/>
        </w:rPr>
        <w:t xml:space="preserve"> </w:t>
      </w:r>
      <w:r w:rsidR="00A00620" w:rsidRPr="006D4157">
        <w:rPr>
          <w:rFonts w:ascii="Arial" w:eastAsia="Arial" w:hAnsi="Arial" w:cs="Arial"/>
        </w:rPr>
        <w:t xml:space="preserve">produced in use; </w:t>
      </w:r>
    </w:p>
    <w:p w14:paraId="0B0C9CBD" w14:textId="650C8065" w:rsidR="00A00620" w:rsidRPr="006D4157" w:rsidRDefault="006A2027"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N</w:t>
      </w:r>
      <w:r w:rsidR="00A00620" w:rsidRPr="006D4157">
        <w:rPr>
          <w:rFonts w:ascii="Arial" w:eastAsia="Arial" w:hAnsi="Arial" w:cs="Arial"/>
        </w:rPr>
        <w:t>uclear – nuclear reaction generates heat which is used to heat water and the steam drives turbines – very low CO</w:t>
      </w:r>
      <w:r w:rsidR="00A00620" w:rsidRPr="006D4157">
        <w:rPr>
          <w:rFonts w:ascii="Arial" w:eastAsia="Arial" w:hAnsi="Arial" w:cs="Arial"/>
          <w:vertAlign w:val="subscript"/>
        </w:rPr>
        <w:t>2</w:t>
      </w:r>
      <w:r w:rsidR="00A00620" w:rsidRPr="006D4157">
        <w:rPr>
          <w:rFonts w:ascii="Arial" w:eastAsia="Arial" w:hAnsi="Arial" w:cs="Arial"/>
          <w:vertAlign w:val="superscript"/>
        </w:rPr>
        <w:t xml:space="preserve"> </w:t>
      </w:r>
      <w:r w:rsidR="00A00620" w:rsidRPr="006D4157">
        <w:rPr>
          <w:rFonts w:ascii="Arial" w:eastAsia="Arial" w:hAnsi="Arial" w:cs="Arial"/>
        </w:rPr>
        <w:t xml:space="preserve">produced in use and very low consumption of finite materials.  </w:t>
      </w:r>
    </w:p>
    <w:p w14:paraId="4EAC6F4F" w14:textId="74B425E9" w:rsidR="00F63394" w:rsidRPr="006D4157" w:rsidRDefault="00A00620" w:rsidP="56A7FB55">
      <w:pPr>
        <w:pStyle w:val="Questionstyle"/>
        <w:shd w:val="clear" w:color="auto" w:fill="auto"/>
        <w:rPr>
          <w:rFonts w:ascii="Arial" w:eastAsia="Arial" w:hAnsi="Arial" w:cs="Arial"/>
        </w:rPr>
      </w:pPr>
      <w:r w:rsidRPr="006D4157">
        <w:rPr>
          <w:rFonts w:ascii="Arial" w:eastAsia="Arial" w:hAnsi="Arial" w:cs="Arial"/>
          <w:b/>
          <w:bCs/>
        </w:rPr>
        <w:lastRenderedPageBreak/>
        <w:t>Q6:</w:t>
      </w:r>
      <w:r w:rsidRPr="006D4157">
        <w:rPr>
          <w:rFonts w:ascii="Arial" w:hAnsi="Arial" w:cs="Arial"/>
          <w:b/>
        </w:rPr>
        <w:tab/>
      </w:r>
      <w:r w:rsidR="00F63394" w:rsidRPr="006D4157">
        <w:rPr>
          <w:rFonts w:ascii="Arial" w:eastAsia="Arial" w:hAnsi="Arial" w:cs="Arial"/>
        </w:rPr>
        <w:t>D</w:t>
      </w:r>
      <w:r w:rsidRPr="006D4157">
        <w:rPr>
          <w:rFonts w:ascii="Arial" w:eastAsia="Arial" w:hAnsi="Arial" w:cs="Arial"/>
        </w:rPr>
        <w:t>iscussion points</w:t>
      </w:r>
      <w:r w:rsidR="00F63394" w:rsidRPr="006D4157">
        <w:rPr>
          <w:rFonts w:ascii="Arial" w:eastAsia="Arial" w:hAnsi="Arial" w:cs="Arial"/>
        </w:rPr>
        <w:t xml:space="preserve"> may include</w:t>
      </w:r>
      <w:r w:rsidRPr="006D4157">
        <w:rPr>
          <w:rFonts w:ascii="Arial" w:eastAsia="Arial" w:hAnsi="Arial" w:cs="Arial"/>
        </w:rPr>
        <w:t xml:space="preserve">: </w:t>
      </w:r>
    </w:p>
    <w:p w14:paraId="3751F079" w14:textId="0BEB2741" w:rsidR="00F63394" w:rsidRPr="006D4157" w:rsidRDefault="00F63394" w:rsidP="56A7FB55">
      <w:pPr>
        <w:pStyle w:val="Questionstyle"/>
        <w:shd w:val="clear" w:color="auto" w:fill="auto"/>
        <w:rPr>
          <w:rFonts w:ascii="Arial" w:eastAsia="Arial" w:hAnsi="Arial" w:cs="Arial"/>
        </w:rPr>
      </w:pPr>
      <w:r w:rsidRPr="006D4157">
        <w:rPr>
          <w:rFonts w:ascii="Arial" w:hAnsi="Arial" w:cs="Arial"/>
          <w:b/>
        </w:rPr>
        <w:tab/>
      </w:r>
      <w:r w:rsidRPr="006D4157">
        <w:rPr>
          <w:rFonts w:ascii="Arial" w:eastAsia="Arial" w:hAnsi="Arial" w:cs="Arial"/>
        </w:rPr>
        <w:t>F</w:t>
      </w:r>
      <w:r w:rsidR="00A00620" w:rsidRPr="006D4157">
        <w:rPr>
          <w:rFonts w:ascii="Arial" w:eastAsia="Arial" w:hAnsi="Arial" w:cs="Arial"/>
        </w:rPr>
        <w:t>or</w:t>
      </w:r>
      <w:r w:rsidRPr="006D4157">
        <w:rPr>
          <w:rFonts w:ascii="Arial" w:eastAsia="Arial" w:hAnsi="Arial" w:cs="Arial"/>
        </w:rPr>
        <w:t>:</w:t>
      </w:r>
      <w:r w:rsidR="00A00620" w:rsidRPr="006D4157">
        <w:rPr>
          <w:rFonts w:ascii="Arial" w:eastAsia="Arial" w:hAnsi="Arial" w:cs="Arial"/>
        </w:rPr>
        <w:t xml:space="preserve"> </w:t>
      </w:r>
      <w:r w:rsidRPr="006D4157">
        <w:rPr>
          <w:rFonts w:ascii="Arial" w:eastAsia="Arial" w:hAnsi="Arial" w:cs="Arial"/>
        </w:rPr>
        <w:t>clean</w:t>
      </w:r>
      <w:r w:rsidR="001E2638" w:rsidRPr="006D4157">
        <w:rPr>
          <w:rFonts w:ascii="Arial" w:eastAsia="Arial" w:hAnsi="Arial" w:cs="Arial"/>
        </w:rPr>
        <w:t>er</w:t>
      </w:r>
      <w:r w:rsidRPr="006D4157">
        <w:rPr>
          <w:rFonts w:ascii="Arial" w:eastAsia="Arial" w:hAnsi="Arial" w:cs="Arial"/>
        </w:rPr>
        <w:t>, cheaper energy, less CO</w:t>
      </w:r>
      <w:r w:rsidRPr="006D4157">
        <w:rPr>
          <w:rFonts w:ascii="Arial" w:eastAsia="Arial" w:hAnsi="Arial" w:cs="Arial"/>
          <w:vertAlign w:val="subscript"/>
        </w:rPr>
        <w:t>2</w:t>
      </w:r>
    </w:p>
    <w:p w14:paraId="6E0FAFFB" w14:textId="218506E7" w:rsidR="00A00620" w:rsidRPr="006D4157" w:rsidRDefault="00F63394"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A</w:t>
      </w:r>
      <w:r w:rsidR="00A00620" w:rsidRPr="006D4157">
        <w:rPr>
          <w:rFonts w:ascii="Arial" w:eastAsia="Arial" w:hAnsi="Arial" w:cs="Arial"/>
        </w:rPr>
        <w:t>gainst could include noise, view, wildlife issues</w:t>
      </w:r>
    </w:p>
    <w:p w14:paraId="0EE89C5F" w14:textId="59B48A0F" w:rsidR="00A00620" w:rsidRPr="006D4157" w:rsidRDefault="00A00620" w:rsidP="56A7FB55">
      <w:pPr>
        <w:pStyle w:val="Questionstyle"/>
        <w:shd w:val="clear" w:color="auto" w:fill="auto"/>
        <w:rPr>
          <w:rFonts w:ascii="Arial" w:eastAsia="Arial" w:hAnsi="Arial" w:cs="Arial"/>
        </w:rPr>
      </w:pPr>
      <w:r w:rsidRPr="006D4157">
        <w:rPr>
          <w:rFonts w:ascii="Arial" w:eastAsia="Arial" w:hAnsi="Arial" w:cs="Arial"/>
          <w:b/>
          <w:bCs/>
        </w:rPr>
        <w:t>Q7:</w:t>
      </w:r>
      <w:r w:rsidRPr="006D4157">
        <w:rPr>
          <w:rFonts w:ascii="Arial" w:hAnsi="Arial" w:cs="Arial"/>
          <w:b/>
        </w:rPr>
        <w:tab/>
      </w:r>
      <w:r w:rsidRPr="006D4157">
        <w:rPr>
          <w:rFonts w:ascii="Arial" w:eastAsia="Arial" w:hAnsi="Arial" w:cs="Arial"/>
        </w:rPr>
        <w:t xml:space="preserve">The flooding of the valley would cause loss of habitat to </w:t>
      </w:r>
      <w:r w:rsidR="000B1F64" w:rsidRPr="006D4157">
        <w:rPr>
          <w:rFonts w:ascii="Arial" w:eastAsia="Arial" w:hAnsi="Arial" w:cs="Arial"/>
        </w:rPr>
        <w:t>all</w:t>
      </w:r>
      <w:r w:rsidRPr="006D4157">
        <w:rPr>
          <w:rFonts w:ascii="Arial" w:eastAsia="Arial" w:hAnsi="Arial" w:cs="Arial"/>
        </w:rPr>
        <w:t xml:space="preserve"> the wildlife existing there. Animals would be </w:t>
      </w:r>
      <w:r w:rsidR="000B1F64" w:rsidRPr="006D4157">
        <w:rPr>
          <w:rFonts w:ascii="Arial" w:eastAsia="Arial" w:hAnsi="Arial" w:cs="Arial"/>
        </w:rPr>
        <w:t>displaced;</w:t>
      </w:r>
      <w:r w:rsidRPr="006D4157">
        <w:rPr>
          <w:rFonts w:ascii="Arial" w:eastAsia="Arial" w:hAnsi="Arial" w:cs="Arial"/>
        </w:rPr>
        <w:t xml:space="preserve"> plants would die due to being submerged and any natural features would be lost under the waterline. When the submerged vegetation starts to </w:t>
      </w:r>
      <w:r w:rsidR="000B1F64" w:rsidRPr="006D4157">
        <w:rPr>
          <w:rFonts w:ascii="Arial" w:eastAsia="Arial" w:hAnsi="Arial" w:cs="Arial"/>
        </w:rPr>
        <w:t>rot,</w:t>
      </w:r>
      <w:r w:rsidRPr="006D4157">
        <w:rPr>
          <w:rFonts w:ascii="Arial" w:eastAsia="Arial" w:hAnsi="Arial" w:cs="Arial"/>
        </w:rPr>
        <w:t xml:space="preserve"> it produces methane, which is a greenhouse gas associated with global warming. Eventually, once the reservoir has matured it would provide a habitat for much wildlife including fish and birds.</w:t>
      </w:r>
    </w:p>
    <w:p w14:paraId="175A339A" w14:textId="6F67E88B" w:rsidR="00A00620" w:rsidRPr="006D4157" w:rsidRDefault="00A00620" w:rsidP="00300717">
      <w:pPr>
        <w:pStyle w:val="Questionstyle"/>
        <w:shd w:val="clear" w:color="auto" w:fill="auto"/>
        <w:rPr>
          <w:rFonts w:ascii="Arial" w:eastAsia="Arial" w:hAnsi="Arial" w:cs="Arial"/>
        </w:rPr>
      </w:pPr>
      <w:r w:rsidRPr="006D4157">
        <w:rPr>
          <w:rFonts w:ascii="Arial" w:eastAsia="Arial" w:hAnsi="Arial" w:cs="Arial"/>
          <w:b/>
          <w:bCs/>
        </w:rPr>
        <w:t>Q8:</w:t>
      </w:r>
      <w:r w:rsidRPr="006D4157">
        <w:rPr>
          <w:rFonts w:ascii="Arial" w:hAnsi="Arial" w:cs="Arial"/>
        </w:rPr>
        <w:tab/>
      </w:r>
      <w:r w:rsidR="009D1DCF" w:rsidRPr="006D4157">
        <w:rPr>
          <w:rFonts w:ascii="Arial" w:eastAsia="Arial" w:hAnsi="Arial" w:cs="Arial"/>
        </w:rPr>
        <w:t xml:space="preserve">HEP does not require fuel to operate and has low running costs. </w:t>
      </w:r>
      <w:r w:rsidR="009A4AB6" w:rsidRPr="006D4157">
        <w:rPr>
          <w:rFonts w:ascii="Arial" w:eastAsia="Arial" w:hAnsi="Arial" w:cs="Arial"/>
        </w:rPr>
        <w:t xml:space="preserve">Easy </w:t>
      </w:r>
      <w:r w:rsidRPr="006D4157">
        <w:rPr>
          <w:rFonts w:ascii="Arial" w:eastAsia="Arial" w:hAnsi="Arial" w:cs="Arial"/>
        </w:rPr>
        <w:t xml:space="preserve">to control the flow of water by controlling the sluice gates, which controls the power produced. More rain in winter when demand is higher. Creates a nature reserve and potential recreational area. </w:t>
      </w:r>
      <w:r w:rsidR="009D1DCF" w:rsidRPr="006D4157">
        <w:rPr>
          <w:rFonts w:ascii="Arial" w:eastAsia="Arial" w:hAnsi="Arial" w:cs="Arial"/>
        </w:rPr>
        <w:t>Cheap and available energy at night is used to pump water back into the reservoir</w:t>
      </w:r>
      <w:r w:rsidR="009A4AB6" w:rsidRPr="006D4157">
        <w:rPr>
          <w:rFonts w:ascii="Arial" w:eastAsia="Arial" w:hAnsi="Arial" w:cs="Arial"/>
        </w:rPr>
        <w:t>.</w:t>
      </w:r>
      <w:r w:rsidR="009D1DCF" w:rsidRPr="006D4157">
        <w:rPr>
          <w:rFonts w:ascii="Arial" w:eastAsia="Arial" w:hAnsi="Arial" w:cs="Arial"/>
        </w:rPr>
        <w:t xml:space="preserve"> </w:t>
      </w:r>
    </w:p>
    <w:p w14:paraId="3FF4645B" w14:textId="54521BD8" w:rsidR="00A00620" w:rsidRPr="006D4157" w:rsidRDefault="00300717" w:rsidP="56A7FB55">
      <w:pPr>
        <w:pStyle w:val="Questionstyle"/>
        <w:shd w:val="clear" w:color="auto" w:fill="auto"/>
        <w:rPr>
          <w:rFonts w:ascii="Arial" w:eastAsia="Arial" w:hAnsi="Arial" w:cs="Arial"/>
          <w:noProof/>
          <w:lang w:eastAsia="en-GB"/>
        </w:rPr>
      </w:pPr>
      <w:r>
        <w:rPr>
          <w:rFonts w:ascii="Arial" w:eastAsia="Arial" w:hAnsi="Arial" w:cs="Arial"/>
          <w:b/>
          <w:bCs/>
        </w:rPr>
        <w:t>Q9</w:t>
      </w:r>
      <w:r w:rsidR="00A00620" w:rsidRPr="006D4157">
        <w:rPr>
          <w:rFonts w:ascii="Arial" w:eastAsia="Arial" w:hAnsi="Arial" w:cs="Arial"/>
          <w:b/>
          <w:bCs/>
        </w:rPr>
        <w:t>:</w:t>
      </w:r>
      <w:r w:rsidR="00A00620" w:rsidRPr="006D4157">
        <w:rPr>
          <w:rFonts w:ascii="Arial" w:hAnsi="Arial" w:cs="Arial"/>
        </w:rPr>
        <w:tab/>
      </w:r>
      <w:r w:rsidR="00A00620" w:rsidRPr="006D4157">
        <w:rPr>
          <w:rFonts w:ascii="Arial" w:eastAsia="Arial" w:hAnsi="Arial" w:cs="Arial"/>
          <w:noProof/>
          <w:lang w:eastAsia="en-GB"/>
        </w:rPr>
        <w:t xml:space="preserve">It requires vast amount of land and water to produce it which </w:t>
      </w:r>
      <w:r w:rsidR="00717139">
        <w:rPr>
          <w:rFonts w:ascii="Arial" w:eastAsia="Arial" w:hAnsi="Arial" w:cs="Arial"/>
          <w:noProof/>
          <w:lang w:eastAsia="en-GB"/>
        </w:rPr>
        <w:t>could</w:t>
      </w:r>
      <w:r w:rsidR="00A00620" w:rsidRPr="006D4157">
        <w:rPr>
          <w:rFonts w:ascii="Arial" w:eastAsia="Arial" w:hAnsi="Arial" w:cs="Arial"/>
          <w:noProof/>
          <w:lang w:eastAsia="en-GB"/>
        </w:rPr>
        <w:t xml:space="preserve"> be needed for other more important uses.</w:t>
      </w:r>
      <w:r w:rsidR="006A14C1" w:rsidRPr="006D4157">
        <w:rPr>
          <w:rFonts w:ascii="Arial" w:eastAsia="Arial" w:hAnsi="Arial" w:cs="Arial"/>
          <w:noProof/>
          <w:lang w:eastAsia="en-GB"/>
        </w:rPr>
        <w:t xml:space="preserve"> The cost of crude oil is quite low.</w:t>
      </w:r>
    </w:p>
    <w:p w14:paraId="5C6C0F77" w14:textId="0B430CA4" w:rsidR="00A00620" w:rsidRPr="006D4157" w:rsidRDefault="00300717" w:rsidP="56A7FB55">
      <w:pPr>
        <w:pStyle w:val="Questionstyle"/>
        <w:shd w:val="clear" w:color="auto" w:fill="auto"/>
        <w:rPr>
          <w:rFonts w:ascii="Arial" w:eastAsia="Arial" w:hAnsi="Arial" w:cs="Arial"/>
        </w:rPr>
      </w:pPr>
      <w:r>
        <w:rPr>
          <w:rFonts w:ascii="Arial" w:eastAsia="Arial" w:hAnsi="Arial" w:cs="Arial"/>
          <w:b/>
          <w:bCs/>
        </w:rPr>
        <w:t>Q10</w:t>
      </w:r>
      <w:r w:rsidR="00A00620" w:rsidRPr="006D4157">
        <w:rPr>
          <w:rFonts w:ascii="Arial" w:eastAsia="Arial" w:hAnsi="Arial" w:cs="Arial"/>
          <w:b/>
          <w:bCs/>
        </w:rPr>
        <w:t>:</w:t>
      </w:r>
      <w:r w:rsidR="00A00620" w:rsidRPr="006D4157">
        <w:rPr>
          <w:rFonts w:ascii="Arial" w:hAnsi="Arial" w:cs="Arial"/>
        </w:rPr>
        <w:tab/>
      </w:r>
      <w:r w:rsidR="00717139">
        <w:rPr>
          <w:rFonts w:ascii="Arial" w:eastAsia="Arial" w:hAnsi="Arial" w:cs="Arial"/>
          <w:noProof/>
          <w:lang w:eastAsia="en-GB"/>
        </w:rPr>
        <w:t>The waste produced</w:t>
      </w:r>
      <w:r w:rsidR="00A00620" w:rsidRPr="006D4157">
        <w:rPr>
          <w:rFonts w:ascii="Arial" w:eastAsia="Arial" w:hAnsi="Arial" w:cs="Arial"/>
          <w:noProof/>
          <w:lang w:eastAsia="en-GB"/>
        </w:rPr>
        <w:t xml:space="preserve"> from the nuclear reaction is radioactive and very dangerous therefore it must be contained correctly and carefully stored so that the radiation does not leak. It takes thousands of years before the waste will become safe. </w:t>
      </w:r>
      <w:r w:rsidR="00717139">
        <w:rPr>
          <w:rFonts w:ascii="Arial" w:eastAsia="Arial" w:hAnsi="Arial" w:cs="Arial"/>
          <w:noProof/>
          <w:lang w:eastAsia="en-GB"/>
        </w:rPr>
        <w:t>Some people</w:t>
      </w:r>
      <w:r w:rsidR="00A00620" w:rsidRPr="006D4157">
        <w:rPr>
          <w:rFonts w:ascii="Arial" w:eastAsia="Arial" w:hAnsi="Arial" w:cs="Arial"/>
          <w:noProof/>
          <w:lang w:eastAsia="en-GB"/>
        </w:rPr>
        <w:t xml:space="preserve"> remain sceptical</w:t>
      </w:r>
      <w:r w:rsidR="00717139">
        <w:rPr>
          <w:rFonts w:ascii="Arial" w:eastAsia="Arial" w:hAnsi="Arial" w:cs="Arial"/>
          <w:noProof/>
          <w:lang w:eastAsia="en-GB"/>
        </w:rPr>
        <w:t>, others believe that nucelar is the only alternative.</w:t>
      </w:r>
      <w:bookmarkStart w:id="1" w:name="_GoBack"/>
      <w:bookmarkEnd w:id="1"/>
    </w:p>
    <w:p w14:paraId="389A3613" w14:textId="77777777" w:rsidR="00673967" w:rsidRPr="006D4157" w:rsidRDefault="00673967" w:rsidP="00C32845">
      <w:pPr>
        <w:pStyle w:val="numberedquestion"/>
        <w:tabs>
          <w:tab w:val="clear" w:pos="426"/>
          <w:tab w:val="clear" w:pos="851"/>
        </w:tabs>
        <w:spacing w:before="120"/>
        <w:ind w:left="851" w:hanging="851"/>
        <w:rPr>
          <w:rFonts w:ascii="Arial" w:hAnsi="Arial" w:cs="Arial"/>
        </w:rPr>
      </w:pPr>
    </w:p>
    <w:p w14:paraId="0F195BAF" w14:textId="77777777" w:rsidR="00A00620" w:rsidRPr="006D4157" w:rsidRDefault="00A00620" w:rsidP="00C32845">
      <w:pPr>
        <w:pStyle w:val="numberedquestion"/>
        <w:tabs>
          <w:tab w:val="clear" w:pos="426"/>
          <w:tab w:val="clear" w:pos="851"/>
        </w:tabs>
        <w:spacing w:before="120"/>
        <w:ind w:left="851" w:hanging="851"/>
        <w:rPr>
          <w:rFonts w:ascii="Arial" w:hAnsi="Arial" w:cs="Arial"/>
        </w:rPr>
      </w:pPr>
    </w:p>
    <w:p w14:paraId="5ADF07D0" w14:textId="77777777" w:rsidR="00A00620" w:rsidRPr="006D4157" w:rsidRDefault="00A00620">
      <w:pPr>
        <w:spacing w:after="200" w:line="276" w:lineRule="auto"/>
        <w:rPr>
          <w:rFonts w:eastAsiaTheme="minorHAnsi"/>
          <w:lang w:eastAsia="en-US"/>
        </w:rPr>
      </w:pPr>
      <w:r w:rsidRPr="006D4157">
        <w:br w:type="page"/>
      </w:r>
    </w:p>
    <w:p w14:paraId="393B9C17" w14:textId="3E2CEE9A" w:rsidR="00A00620" w:rsidRPr="006D4157" w:rsidRDefault="56A7FB55" w:rsidP="56A7FB55">
      <w:pPr>
        <w:pStyle w:val="Heading1"/>
        <w:rPr>
          <w:rFonts w:eastAsia="Arial" w:cs="Arial"/>
          <w:b w:val="0"/>
          <w:bCs w:val="0"/>
        </w:rPr>
      </w:pPr>
      <w:r w:rsidRPr="006D4157">
        <w:rPr>
          <w:rFonts w:eastAsia="Arial" w:cs="Arial"/>
          <w:b w:val="0"/>
          <w:bCs w:val="0"/>
          <w:color w:val="C00000"/>
          <w:sz w:val="48"/>
          <w:szCs w:val="48"/>
          <w:lang w:eastAsia="zh-CN"/>
        </w:rPr>
        <w:lastRenderedPageBreak/>
        <w:t>Chapter 7 – Energy storage</w:t>
      </w:r>
    </w:p>
    <w:p w14:paraId="3EDFFCEA" w14:textId="2B5B79B8" w:rsidR="00A00620" w:rsidRPr="006D4157" w:rsidRDefault="56A7FB55" w:rsidP="56A7FB55">
      <w:pPr>
        <w:pStyle w:val="Heading1"/>
        <w:rPr>
          <w:rFonts w:eastAsia="Arial" w:cs="Arial"/>
        </w:rPr>
      </w:pPr>
      <w:r w:rsidRPr="006D4157">
        <w:rPr>
          <w:rFonts w:eastAsia="Arial" w:cs="Arial"/>
        </w:rPr>
        <w:t>In-text questions</w:t>
      </w:r>
    </w:p>
    <w:p w14:paraId="6F59491B" w14:textId="77777777" w:rsidR="0049424A" w:rsidRPr="006D4157" w:rsidRDefault="0049424A" w:rsidP="0049424A"/>
    <w:p w14:paraId="588D653E" w14:textId="3AA7E663" w:rsidR="00113FF0" w:rsidRPr="006D4157" w:rsidRDefault="00113FF0"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b/>
        </w:rPr>
        <w:tab/>
      </w:r>
      <w:r w:rsidRPr="006D4157">
        <w:rPr>
          <w:rFonts w:ascii="Arial" w:eastAsia="Arial" w:hAnsi="Arial" w:cs="Arial"/>
        </w:rPr>
        <w:t xml:space="preserve">Examples </w:t>
      </w:r>
      <w:r w:rsidR="006954E7" w:rsidRPr="006D4157">
        <w:rPr>
          <w:rFonts w:ascii="Arial" w:eastAsia="Arial" w:hAnsi="Arial" w:cs="Arial"/>
        </w:rPr>
        <w:t>include:</w:t>
      </w:r>
      <w:r w:rsidRPr="006D4157">
        <w:rPr>
          <w:rFonts w:ascii="Arial" w:eastAsia="Arial" w:hAnsi="Arial" w:cs="Arial"/>
        </w:rPr>
        <w:t xml:space="preserve"> elastic bands </w:t>
      </w:r>
      <w:r w:rsidR="006954E7" w:rsidRPr="006D4157">
        <w:rPr>
          <w:rFonts w:ascii="Arial" w:eastAsia="Arial" w:hAnsi="Arial" w:cs="Arial"/>
        </w:rPr>
        <w:t>under</w:t>
      </w:r>
      <w:r w:rsidRPr="006D4157">
        <w:rPr>
          <w:rFonts w:ascii="Arial" w:eastAsia="Arial" w:hAnsi="Arial" w:cs="Arial"/>
        </w:rPr>
        <w:t xml:space="preserve"> tension, balloon </w:t>
      </w:r>
      <w:r w:rsidR="006954E7" w:rsidRPr="006D4157">
        <w:rPr>
          <w:rFonts w:ascii="Arial" w:eastAsia="Arial" w:hAnsi="Arial" w:cs="Arial"/>
        </w:rPr>
        <w:t>full of</w:t>
      </w:r>
      <w:r w:rsidRPr="006D4157">
        <w:rPr>
          <w:rFonts w:ascii="Arial" w:eastAsia="Arial" w:hAnsi="Arial" w:cs="Arial"/>
        </w:rPr>
        <w:t xml:space="preserve"> compress</w:t>
      </w:r>
      <w:r w:rsidR="006954E7" w:rsidRPr="006D4157">
        <w:rPr>
          <w:rFonts w:ascii="Arial" w:eastAsia="Arial" w:hAnsi="Arial" w:cs="Arial"/>
        </w:rPr>
        <w:t>ed</w:t>
      </w:r>
      <w:r w:rsidRPr="006D4157">
        <w:rPr>
          <w:rFonts w:ascii="Arial" w:eastAsia="Arial" w:hAnsi="Arial" w:cs="Arial"/>
        </w:rPr>
        <w:t xml:space="preserve"> air, air pressurised water pistol</w:t>
      </w:r>
      <w:r w:rsidR="006954E7" w:rsidRPr="006D4157">
        <w:rPr>
          <w:rFonts w:ascii="Arial" w:eastAsia="Arial" w:hAnsi="Arial" w:cs="Arial"/>
        </w:rPr>
        <w:t xml:space="preserve">, </w:t>
      </w:r>
      <w:r w:rsidR="00D177CA" w:rsidRPr="006D4157">
        <w:rPr>
          <w:rFonts w:ascii="Arial" w:eastAsia="Arial" w:hAnsi="Arial" w:cs="Arial"/>
        </w:rPr>
        <w:t xml:space="preserve">suspended </w:t>
      </w:r>
      <w:r w:rsidR="006954E7" w:rsidRPr="006D4157">
        <w:rPr>
          <w:rFonts w:ascii="Arial" w:eastAsia="Arial" w:hAnsi="Arial" w:cs="Arial"/>
        </w:rPr>
        <w:t>weight</w:t>
      </w:r>
      <w:r w:rsidR="00D177CA" w:rsidRPr="006D4157">
        <w:rPr>
          <w:rFonts w:ascii="Arial" w:eastAsia="Arial" w:hAnsi="Arial" w:cs="Arial"/>
        </w:rPr>
        <w:t>s</w:t>
      </w:r>
      <w:r w:rsidR="007F4608" w:rsidRPr="006D4157">
        <w:rPr>
          <w:rFonts w:ascii="Arial" w:eastAsia="Arial" w:hAnsi="Arial" w:cs="Arial"/>
        </w:rPr>
        <w:t>.</w:t>
      </w:r>
    </w:p>
    <w:p w14:paraId="02DF0DC5" w14:textId="60C522FF" w:rsidR="00113FF0" w:rsidRPr="006D4157" w:rsidRDefault="00113FF0"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b/>
        </w:rPr>
        <w:tab/>
      </w:r>
      <w:r w:rsidRPr="006D4157">
        <w:rPr>
          <w:rFonts w:ascii="Arial" w:eastAsia="Arial" w:hAnsi="Arial" w:cs="Arial"/>
        </w:rPr>
        <w:t xml:space="preserve">A spring is wound up and stores the energy </w:t>
      </w:r>
      <w:r w:rsidR="00717139">
        <w:rPr>
          <w:rFonts w:ascii="Arial" w:eastAsia="Arial" w:hAnsi="Arial" w:cs="Arial"/>
        </w:rPr>
        <w:t>under</w:t>
      </w:r>
      <w:r w:rsidRPr="006D4157">
        <w:rPr>
          <w:rFonts w:ascii="Arial" w:eastAsia="Arial" w:hAnsi="Arial" w:cs="Arial"/>
        </w:rPr>
        <w:t xml:space="preserve"> compression. A system of cogs and gears allows the spring to retain the compression and slows down the rate that the spring unwinds, which provides a constant drive to the generator, which in turn supplies electrical power to the radio circuitry. </w:t>
      </w:r>
    </w:p>
    <w:p w14:paraId="5D702EDC" w14:textId="68C34AF4" w:rsidR="00113FF0" w:rsidRPr="006D4157" w:rsidRDefault="00113FF0"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b/>
        </w:rPr>
        <w:tab/>
      </w:r>
      <w:r w:rsidRPr="006D4157">
        <w:rPr>
          <w:rFonts w:ascii="Arial" w:eastAsia="Arial" w:hAnsi="Arial" w:cs="Arial"/>
        </w:rPr>
        <w:t xml:space="preserve">To slow down the rate at which it releases its </w:t>
      </w:r>
      <w:r w:rsidR="00717139">
        <w:rPr>
          <w:rFonts w:ascii="Arial" w:eastAsia="Arial" w:hAnsi="Arial" w:cs="Arial"/>
        </w:rPr>
        <w:t>stored energy</w:t>
      </w:r>
      <w:r w:rsidRPr="006D4157">
        <w:rPr>
          <w:rFonts w:ascii="Arial" w:eastAsia="Arial" w:hAnsi="Arial" w:cs="Arial"/>
        </w:rPr>
        <w:t xml:space="preserve"> so that it provides a steady motion which drives the generator over a longer period of time.</w:t>
      </w:r>
    </w:p>
    <w:p w14:paraId="4C01116E" w14:textId="06CBBE90" w:rsidR="00113FF0" w:rsidRPr="006D4157" w:rsidRDefault="00113FF0"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b/>
        </w:rPr>
        <w:tab/>
      </w:r>
      <w:r w:rsidRPr="006D4157">
        <w:rPr>
          <w:rFonts w:ascii="Arial" w:eastAsia="Arial" w:hAnsi="Arial" w:cs="Arial"/>
        </w:rPr>
        <w:t>Just like when pumping up a bike tyre, a cylinder and piston is used to compress air or liquid. A one-way valve allows the compress</w:t>
      </w:r>
      <w:r w:rsidR="00D177CA" w:rsidRPr="006D4157">
        <w:rPr>
          <w:rFonts w:ascii="Arial" w:eastAsia="Arial" w:hAnsi="Arial" w:cs="Arial"/>
        </w:rPr>
        <w:t>ed</w:t>
      </w:r>
      <w:r w:rsidRPr="006D4157">
        <w:rPr>
          <w:rFonts w:ascii="Arial" w:eastAsia="Arial" w:hAnsi="Arial" w:cs="Arial"/>
        </w:rPr>
        <w:t xml:space="preserve"> </w:t>
      </w:r>
      <w:r w:rsidR="00D177CA" w:rsidRPr="006D4157">
        <w:rPr>
          <w:rFonts w:ascii="Arial" w:eastAsia="Arial" w:hAnsi="Arial" w:cs="Arial"/>
        </w:rPr>
        <w:t>gas or liquid</w:t>
      </w:r>
      <w:r w:rsidRPr="006D4157">
        <w:rPr>
          <w:rFonts w:ascii="Arial" w:eastAsia="Arial" w:hAnsi="Arial" w:cs="Arial"/>
        </w:rPr>
        <w:t xml:space="preserve"> through to the pressured tank but not back out therefore allowing the pressure to be built up to the required pressure.</w:t>
      </w:r>
    </w:p>
    <w:p w14:paraId="74EEA2FA" w14:textId="4157BFF1" w:rsidR="00113FF0" w:rsidRPr="006D4157" w:rsidRDefault="00113FF0" w:rsidP="56A7FB55">
      <w:pPr>
        <w:pStyle w:val="Questionstyle"/>
        <w:shd w:val="clear" w:color="auto" w:fill="auto"/>
        <w:rPr>
          <w:rFonts w:ascii="Arial" w:eastAsia="Arial" w:hAnsi="Arial" w:cs="Arial"/>
        </w:rPr>
      </w:pPr>
      <w:r w:rsidRPr="006D4157">
        <w:rPr>
          <w:rFonts w:ascii="Arial" w:eastAsia="Arial" w:hAnsi="Arial" w:cs="Arial"/>
          <w:b/>
          <w:bCs/>
        </w:rPr>
        <w:t>Q5:</w:t>
      </w:r>
      <w:r w:rsidRPr="006D4157">
        <w:rPr>
          <w:rFonts w:ascii="Arial" w:hAnsi="Arial" w:cs="Arial"/>
        </w:rPr>
        <w:tab/>
      </w:r>
      <w:r w:rsidRPr="006D4157">
        <w:rPr>
          <w:rFonts w:ascii="Arial" w:eastAsia="Arial" w:hAnsi="Arial" w:cs="Arial"/>
        </w:rPr>
        <w:t>Pneumatic systems use pressured air or gas and hydraulic systems use liquids.</w:t>
      </w:r>
    </w:p>
    <w:p w14:paraId="5523C394" w14:textId="4FE9B326" w:rsidR="00113FF0" w:rsidRPr="006D4157" w:rsidRDefault="00113FF0" w:rsidP="56A7FB55">
      <w:pPr>
        <w:pStyle w:val="Questionstyle"/>
        <w:shd w:val="clear" w:color="auto" w:fill="auto"/>
        <w:rPr>
          <w:rFonts w:ascii="Arial" w:eastAsia="Arial" w:hAnsi="Arial" w:cs="Arial"/>
        </w:rPr>
      </w:pPr>
      <w:r w:rsidRPr="006D4157">
        <w:rPr>
          <w:rFonts w:ascii="Arial" w:eastAsia="Arial" w:hAnsi="Arial" w:cs="Arial"/>
          <w:b/>
          <w:bCs/>
        </w:rPr>
        <w:t>Q6:</w:t>
      </w:r>
      <w:r w:rsidRPr="006D4157">
        <w:rPr>
          <w:rFonts w:ascii="Arial" w:hAnsi="Arial" w:cs="Arial"/>
        </w:rPr>
        <w:tab/>
      </w:r>
      <w:r w:rsidRPr="006D4157">
        <w:rPr>
          <w:rFonts w:ascii="Arial" w:eastAsia="Arial" w:hAnsi="Arial" w:cs="Arial"/>
        </w:rPr>
        <w:t xml:space="preserve">Bar </w:t>
      </w:r>
      <w:r w:rsidR="006954E7" w:rsidRPr="006D4157">
        <w:rPr>
          <w:rFonts w:ascii="Arial" w:eastAsia="Arial" w:hAnsi="Arial" w:cs="Arial"/>
        </w:rPr>
        <w:t xml:space="preserve">pressure </w:t>
      </w:r>
      <w:r w:rsidRPr="006D4157">
        <w:rPr>
          <w:rFonts w:ascii="Arial" w:eastAsia="Arial" w:hAnsi="Arial" w:cs="Arial"/>
        </w:rPr>
        <w:t xml:space="preserve">varies around the </w:t>
      </w:r>
      <w:r w:rsidR="006954E7" w:rsidRPr="006D4157">
        <w:rPr>
          <w:rFonts w:ascii="Arial" w:eastAsia="Arial" w:hAnsi="Arial" w:cs="Arial"/>
        </w:rPr>
        <w:t>UK</w:t>
      </w:r>
      <w:r w:rsidRPr="006D4157">
        <w:rPr>
          <w:rFonts w:ascii="Arial" w:eastAsia="Arial" w:hAnsi="Arial" w:cs="Arial"/>
        </w:rPr>
        <w:t xml:space="preserve"> but is usually between 1 to 5 bar.</w:t>
      </w:r>
    </w:p>
    <w:p w14:paraId="67ECDDBB" w14:textId="5DBA3431" w:rsidR="00113FF0" w:rsidRPr="006D4157" w:rsidRDefault="00113FF0" w:rsidP="56A7FB55">
      <w:pPr>
        <w:pStyle w:val="Questionstyle"/>
        <w:shd w:val="clear" w:color="auto" w:fill="auto"/>
        <w:rPr>
          <w:rFonts w:ascii="Arial" w:eastAsia="Arial" w:hAnsi="Arial" w:cs="Arial"/>
        </w:rPr>
      </w:pPr>
      <w:r w:rsidRPr="006D4157">
        <w:rPr>
          <w:rFonts w:ascii="Arial" w:eastAsia="Arial" w:hAnsi="Arial" w:cs="Arial"/>
          <w:b/>
          <w:bCs/>
        </w:rPr>
        <w:t>Q7:</w:t>
      </w:r>
      <w:r w:rsidRPr="006D4157">
        <w:rPr>
          <w:rFonts w:ascii="Arial" w:hAnsi="Arial" w:cs="Arial"/>
          <w:b/>
        </w:rPr>
        <w:tab/>
      </w:r>
      <w:r w:rsidRPr="006D4157">
        <w:rPr>
          <w:rFonts w:ascii="Arial" w:eastAsia="Arial" w:hAnsi="Arial" w:cs="Arial"/>
        </w:rPr>
        <w:t>6 cells. 6 x 1.5 volt cells.</w:t>
      </w:r>
    </w:p>
    <w:p w14:paraId="6795EAB3" w14:textId="69B6CEFC" w:rsidR="00113FF0" w:rsidRPr="006D4157" w:rsidRDefault="00113FF0" w:rsidP="56A7FB55">
      <w:pPr>
        <w:pStyle w:val="Questionstyle"/>
        <w:shd w:val="clear" w:color="auto" w:fill="auto"/>
        <w:rPr>
          <w:rFonts w:ascii="Arial" w:eastAsia="Arial" w:hAnsi="Arial" w:cs="Arial"/>
        </w:rPr>
      </w:pPr>
      <w:r w:rsidRPr="006D4157">
        <w:rPr>
          <w:rFonts w:ascii="Arial" w:eastAsia="Arial" w:hAnsi="Arial" w:cs="Arial"/>
          <w:b/>
          <w:bCs/>
        </w:rPr>
        <w:t>Q8:</w:t>
      </w:r>
      <w:r w:rsidRPr="006D4157">
        <w:rPr>
          <w:rFonts w:ascii="Arial" w:hAnsi="Arial" w:cs="Arial"/>
          <w:b/>
        </w:rPr>
        <w:tab/>
      </w:r>
      <w:r w:rsidR="006954E7" w:rsidRPr="006D4157">
        <w:rPr>
          <w:rFonts w:ascii="Arial" w:eastAsia="Arial" w:hAnsi="Arial" w:cs="Arial"/>
        </w:rPr>
        <w:t>R</w:t>
      </w:r>
      <w:r w:rsidRPr="006D4157">
        <w:rPr>
          <w:rFonts w:ascii="Arial" w:eastAsia="Arial" w:hAnsi="Arial" w:cs="Arial"/>
        </w:rPr>
        <w:t xml:space="preserve">echargeable batteries save using resources to create new batteries as </w:t>
      </w:r>
      <w:r w:rsidR="006954E7" w:rsidRPr="006D4157">
        <w:rPr>
          <w:rFonts w:ascii="Arial" w:eastAsia="Arial" w:hAnsi="Arial" w:cs="Arial"/>
        </w:rPr>
        <w:t>they</w:t>
      </w:r>
      <w:r w:rsidRPr="006D4157">
        <w:rPr>
          <w:rFonts w:ascii="Arial" w:eastAsia="Arial" w:hAnsi="Arial" w:cs="Arial"/>
        </w:rPr>
        <w:t xml:space="preserve"> can be used many hundreds, if not thousands of times. It also means that less waste is produced.</w:t>
      </w:r>
    </w:p>
    <w:p w14:paraId="7D59C797" w14:textId="77777777" w:rsidR="00A00620" w:rsidRPr="006D4157" w:rsidRDefault="00A00620">
      <w:pPr>
        <w:spacing w:after="200" w:line="276" w:lineRule="auto"/>
        <w:rPr>
          <w:rFonts w:eastAsiaTheme="minorHAnsi"/>
          <w:lang w:eastAsia="en-US"/>
        </w:rPr>
      </w:pPr>
      <w:r w:rsidRPr="006D4157">
        <w:br w:type="page"/>
      </w:r>
    </w:p>
    <w:p w14:paraId="784AE1A4" w14:textId="77777777" w:rsidR="00A00620" w:rsidRPr="006D4157" w:rsidRDefault="56A7FB55" w:rsidP="56A7FB55">
      <w:pPr>
        <w:pStyle w:val="numberedquestion"/>
        <w:tabs>
          <w:tab w:val="clear" w:pos="426"/>
          <w:tab w:val="clear" w:pos="851"/>
        </w:tabs>
        <w:spacing w:before="120"/>
        <w:ind w:left="851" w:hanging="851"/>
        <w:rPr>
          <w:rFonts w:ascii="Arial" w:eastAsia="Arial" w:hAnsi="Arial" w:cs="Arial"/>
        </w:rPr>
      </w:pPr>
      <w:r w:rsidRPr="006D4157">
        <w:rPr>
          <w:rFonts w:ascii="Arial" w:eastAsia="Arial,SimSun" w:hAnsi="Arial" w:cs="Arial"/>
          <w:color w:val="C00000"/>
          <w:sz w:val="48"/>
          <w:szCs w:val="48"/>
          <w:lang w:eastAsia="zh-CN"/>
        </w:rPr>
        <w:lastRenderedPageBreak/>
        <w:t xml:space="preserve">Chapter </w:t>
      </w:r>
      <w:r w:rsidRPr="006D4157">
        <w:rPr>
          <w:rFonts w:ascii="Arial" w:eastAsia="Arial" w:hAnsi="Arial" w:cs="Arial"/>
          <w:color w:val="C00000"/>
          <w:sz w:val="48"/>
          <w:szCs w:val="48"/>
          <w:lang w:eastAsia="zh-CN"/>
        </w:rPr>
        <w:t>8</w:t>
      </w:r>
      <w:r w:rsidRPr="006D4157">
        <w:rPr>
          <w:rFonts w:ascii="Arial" w:eastAsia="Arial,SimSun" w:hAnsi="Arial" w:cs="Arial"/>
          <w:color w:val="C00000"/>
          <w:sz w:val="48"/>
          <w:szCs w:val="48"/>
          <w:lang w:eastAsia="zh-CN"/>
        </w:rPr>
        <w:t xml:space="preserve"> –</w:t>
      </w:r>
      <w:r w:rsidRPr="006D4157">
        <w:rPr>
          <w:rFonts w:ascii="Arial" w:eastAsia="Arial" w:hAnsi="Arial" w:cs="Arial"/>
          <w:color w:val="C00000"/>
          <w:sz w:val="48"/>
          <w:szCs w:val="48"/>
          <w:lang w:eastAsia="zh-CN"/>
        </w:rPr>
        <w:t xml:space="preserve"> Modern materials</w:t>
      </w:r>
    </w:p>
    <w:p w14:paraId="6BBF3F18" w14:textId="5CB8C0AD" w:rsidR="00A00620" w:rsidRPr="006D4157" w:rsidRDefault="56A7FB55" w:rsidP="56A7FB55">
      <w:pPr>
        <w:pStyle w:val="Heading1"/>
        <w:rPr>
          <w:rFonts w:eastAsia="Arial" w:cs="Arial"/>
        </w:rPr>
      </w:pPr>
      <w:r w:rsidRPr="006D4157">
        <w:rPr>
          <w:rFonts w:eastAsia="Arial" w:cs="Arial"/>
        </w:rPr>
        <w:t>In-text questions</w:t>
      </w:r>
    </w:p>
    <w:p w14:paraId="36C49573" w14:textId="77777777" w:rsidR="0049424A" w:rsidRPr="006D4157" w:rsidRDefault="0049424A" w:rsidP="0049424A"/>
    <w:p w14:paraId="31FFE3A8" w14:textId="3E0E4ABB" w:rsidR="00C3397D" w:rsidRPr="006D4157" w:rsidRDefault="00C3397D"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rPr>
        <w:tab/>
      </w:r>
      <w:r w:rsidR="00CD5569" w:rsidRPr="006D4157">
        <w:rPr>
          <w:rFonts w:ascii="Arial" w:eastAsia="Arial" w:hAnsi="Arial" w:cs="Arial"/>
        </w:rPr>
        <w:t>Biodegradable products</w:t>
      </w:r>
      <w:r w:rsidRPr="006D4157">
        <w:rPr>
          <w:rFonts w:ascii="Arial" w:eastAsia="Arial" w:hAnsi="Arial" w:cs="Arial"/>
        </w:rPr>
        <w:t xml:space="preserve"> readily decompose and will contaminate petrochemical based recycled polymers.</w:t>
      </w:r>
    </w:p>
    <w:p w14:paraId="2351E8FE" w14:textId="5687F4ED" w:rsidR="00C3397D" w:rsidRPr="006D4157" w:rsidRDefault="00C3397D"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rPr>
        <w:tab/>
      </w:r>
      <w:r w:rsidR="00CD5569" w:rsidRPr="006D4157">
        <w:rPr>
          <w:rFonts w:ascii="Arial" w:eastAsia="Arial" w:hAnsi="Arial" w:cs="Arial"/>
        </w:rPr>
        <w:t>Owing</w:t>
      </w:r>
      <w:r w:rsidRPr="006D4157">
        <w:rPr>
          <w:rFonts w:ascii="Arial" w:eastAsia="Arial" w:hAnsi="Arial" w:cs="Arial"/>
        </w:rPr>
        <w:t xml:space="preserve"> to bacterial attack they will soften over time as they start to decompose.</w:t>
      </w:r>
    </w:p>
    <w:p w14:paraId="52F26199" w14:textId="5BC3DF38" w:rsidR="00C3397D" w:rsidRPr="006D4157" w:rsidRDefault="00C3397D"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rPr>
        <w:tab/>
      </w:r>
      <w:r w:rsidRPr="006D4157">
        <w:rPr>
          <w:rFonts w:ascii="Arial" w:eastAsia="Arial" w:hAnsi="Arial" w:cs="Arial"/>
        </w:rPr>
        <w:t>If more products are made from corn starch polymers the need for petrochemical based versions will reduce, therefore reducing the reliance on oil and gas for production.</w:t>
      </w:r>
    </w:p>
    <w:p w14:paraId="3B8DE6FF" w14:textId="570E3B2C" w:rsidR="00C3397D" w:rsidRPr="006D4157" w:rsidRDefault="00C3397D"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rPr>
        <w:tab/>
      </w:r>
      <w:r w:rsidR="00F3133B">
        <w:rPr>
          <w:rFonts w:ascii="Arial" w:eastAsia="Arial" w:hAnsi="Arial" w:cs="Arial"/>
        </w:rPr>
        <w:t xml:space="preserve">300mm x </w:t>
      </w:r>
      <w:r w:rsidR="00F3133B" w:rsidRPr="00F3133B">
        <w:rPr>
          <w:rStyle w:val="tgc"/>
          <w:rFonts w:ascii="Arial" w:hAnsi="Arial" w:cs="Arial"/>
          <w:bCs/>
          <w:color w:val="222222"/>
        </w:rPr>
        <w:t>π</w:t>
      </w:r>
      <w:r w:rsidR="00F3133B">
        <w:rPr>
          <w:rStyle w:val="tgc"/>
          <w:rFonts w:ascii="Arial" w:hAnsi="Arial" w:cs="Arial"/>
          <w:bCs/>
          <w:color w:val="222222"/>
        </w:rPr>
        <w:t xml:space="preserve"> </w:t>
      </w:r>
      <w:r w:rsidR="00F349B6">
        <w:rPr>
          <w:rStyle w:val="tgc"/>
          <w:rFonts w:ascii="Arial" w:hAnsi="Arial" w:cs="Arial"/>
          <w:bCs/>
          <w:color w:val="222222"/>
        </w:rPr>
        <w:t xml:space="preserve">(3.142) </w:t>
      </w:r>
      <w:r w:rsidR="00F3133B">
        <w:rPr>
          <w:rStyle w:val="tgc"/>
          <w:rFonts w:ascii="Arial" w:hAnsi="Arial" w:cs="Arial"/>
          <w:bCs/>
          <w:color w:val="222222"/>
        </w:rPr>
        <w:t>= 942.5mm</w:t>
      </w:r>
      <w:r w:rsidR="00F349B6">
        <w:rPr>
          <w:rStyle w:val="tgc"/>
          <w:rFonts w:ascii="Arial" w:hAnsi="Arial" w:cs="Arial"/>
          <w:bCs/>
          <w:color w:val="222222"/>
        </w:rPr>
        <w:t xml:space="preserve"> (942.6mm)</w:t>
      </w:r>
      <w:r w:rsidR="00F3133B">
        <w:rPr>
          <w:rStyle w:val="tgc"/>
          <w:rFonts w:ascii="Arial" w:hAnsi="Arial" w:cs="Arial"/>
          <w:bCs/>
          <w:color w:val="222222"/>
        </w:rPr>
        <w:t>.</w:t>
      </w:r>
    </w:p>
    <w:p w14:paraId="2F6BE9B1" w14:textId="41D7ACB0" w:rsidR="00C3397D" w:rsidRPr="006D4157" w:rsidRDefault="00C3397D" w:rsidP="56A7FB55">
      <w:pPr>
        <w:pStyle w:val="Questionstyle"/>
        <w:shd w:val="clear" w:color="auto" w:fill="auto"/>
        <w:rPr>
          <w:rFonts w:ascii="Arial" w:eastAsia="Arial" w:hAnsi="Arial" w:cs="Arial"/>
        </w:rPr>
      </w:pPr>
      <w:r w:rsidRPr="006D4157">
        <w:rPr>
          <w:rFonts w:ascii="Arial" w:eastAsia="Arial" w:hAnsi="Arial" w:cs="Arial"/>
          <w:b/>
          <w:bCs/>
        </w:rPr>
        <w:t>Q5:</w:t>
      </w:r>
      <w:r w:rsidRPr="006D4157">
        <w:rPr>
          <w:rFonts w:ascii="Arial" w:hAnsi="Arial" w:cs="Arial"/>
        </w:rPr>
        <w:tab/>
      </w:r>
      <w:r w:rsidR="0039628E" w:rsidRPr="006D4157">
        <w:rPr>
          <w:rFonts w:ascii="Arial" w:eastAsia="Arial" w:hAnsi="Arial" w:cs="Arial"/>
        </w:rPr>
        <w:t>It is light, strong, corrosion resistant and does not adversely react to the human body.</w:t>
      </w:r>
    </w:p>
    <w:p w14:paraId="4F3F6EFC" w14:textId="12A0F54F" w:rsidR="00CD5569" w:rsidRPr="006D4157" w:rsidRDefault="00CD5569" w:rsidP="56A7FB55">
      <w:pPr>
        <w:pStyle w:val="Questionstyle"/>
        <w:shd w:val="clear" w:color="auto" w:fill="auto"/>
        <w:rPr>
          <w:rFonts w:ascii="Arial" w:eastAsia="Arial" w:hAnsi="Arial" w:cs="Arial"/>
        </w:rPr>
      </w:pPr>
      <w:r w:rsidRPr="006D4157">
        <w:rPr>
          <w:rFonts w:ascii="Arial" w:eastAsia="Arial" w:hAnsi="Arial" w:cs="Arial"/>
          <w:b/>
          <w:bCs/>
        </w:rPr>
        <w:t>Q6:</w:t>
      </w:r>
      <w:r w:rsidRPr="006D4157">
        <w:rPr>
          <w:rFonts w:ascii="Arial" w:hAnsi="Arial" w:cs="Arial"/>
          <w:b/>
        </w:rPr>
        <w:tab/>
      </w:r>
      <w:r w:rsidRPr="006D4157">
        <w:rPr>
          <w:rFonts w:ascii="Arial" w:eastAsia="Arial" w:hAnsi="Arial" w:cs="Arial"/>
        </w:rPr>
        <w:t>It is made from glass and needs to be protected from damage.</w:t>
      </w:r>
    </w:p>
    <w:p w14:paraId="15200482" w14:textId="4FA35AD6" w:rsidR="00CD5569" w:rsidRPr="006D4157" w:rsidRDefault="00CD5569" w:rsidP="56A7FB55">
      <w:pPr>
        <w:pStyle w:val="Questionstyle"/>
        <w:shd w:val="clear" w:color="auto" w:fill="auto"/>
        <w:rPr>
          <w:rFonts w:ascii="Arial" w:eastAsia="Arial" w:hAnsi="Arial" w:cs="Arial"/>
        </w:rPr>
      </w:pPr>
      <w:r w:rsidRPr="006D4157">
        <w:rPr>
          <w:rFonts w:ascii="Arial" w:eastAsia="Arial" w:hAnsi="Arial" w:cs="Arial"/>
          <w:b/>
          <w:bCs/>
        </w:rPr>
        <w:t>Q7:</w:t>
      </w:r>
      <w:r w:rsidRPr="006D4157">
        <w:rPr>
          <w:rFonts w:ascii="Arial" w:hAnsi="Arial" w:cs="Arial"/>
          <w:b/>
        </w:rPr>
        <w:tab/>
      </w:r>
      <w:r w:rsidR="00195406" w:rsidRPr="006D4157">
        <w:rPr>
          <w:rFonts w:ascii="Arial" w:eastAsia="Arial" w:hAnsi="Arial" w:cs="Arial"/>
          <w:color w:val="0A0A0A"/>
          <w:sz w:val="23"/>
          <w:szCs w:val="23"/>
          <w:shd w:val="clear" w:color="auto" w:fill="FFFFFF"/>
        </w:rPr>
        <w:t>Graphene could potentially be developed to</w:t>
      </w:r>
      <w:r w:rsidR="00800C82" w:rsidRPr="006D4157">
        <w:rPr>
          <w:rFonts w:ascii="Arial" w:eastAsia="Arial" w:hAnsi="Arial" w:cs="Arial"/>
          <w:color w:val="0A0A0A"/>
          <w:sz w:val="23"/>
          <w:szCs w:val="23"/>
          <w:shd w:val="clear" w:color="auto" w:fill="FFFFFF"/>
        </w:rPr>
        <w:t xml:space="preserve"> replace silicon chips, </w:t>
      </w:r>
      <w:r w:rsidR="00195406" w:rsidRPr="006D4157">
        <w:rPr>
          <w:rFonts w:ascii="Arial" w:eastAsia="Arial" w:hAnsi="Arial" w:cs="Arial"/>
          <w:color w:val="0A0A0A"/>
          <w:sz w:val="23"/>
          <w:szCs w:val="23"/>
          <w:shd w:val="clear" w:color="auto" w:fill="FFFFFF"/>
        </w:rPr>
        <w:t>used</w:t>
      </w:r>
      <w:r w:rsidR="00800C82" w:rsidRPr="006D4157">
        <w:rPr>
          <w:rFonts w:ascii="Arial" w:eastAsia="Arial" w:hAnsi="Arial" w:cs="Arial"/>
          <w:color w:val="0A0A0A"/>
          <w:sz w:val="23"/>
          <w:szCs w:val="23"/>
          <w:shd w:val="clear" w:color="auto" w:fill="FFFFFF"/>
        </w:rPr>
        <w:t xml:space="preserve"> as a filler in plastic to make composite materials</w:t>
      </w:r>
      <w:r w:rsidR="00195406" w:rsidRPr="006D4157">
        <w:rPr>
          <w:rFonts w:ascii="Arial" w:eastAsia="Arial" w:hAnsi="Arial" w:cs="Arial"/>
          <w:color w:val="0A0A0A"/>
          <w:sz w:val="23"/>
          <w:szCs w:val="23"/>
          <w:shd w:val="clear" w:color="auto" w:fill="FFFFFF"/>
        </w:rPr>
        <w:t>,</w:t>
      </w:r>
      <w:r w:rsidR="00800C82" w:rsidRPr="006D4157">
        <w:rPr>
          <w:rFonts w:ascii="Arial" w:eastAsia="Arial" w:hAnsi="Arial" w:cs="Arial"/>
          <w:color w:val="0A0A0A"/>
          <w:sz w:val="23"/>
          <w:szCs w:val="23"/>
          <w:shd w:val="clear" w:color="auto" w:fill="FFFFFF"/>
        </w:rPr>
        <w:t xml:space="preserve"> used to make optically transparent and conductive films for LCD screens</w:t>
      </w:r>
      <w:r w:rsidR="00195406" w:rsidRPr="006D4157">
        <w:rPr>
          <w:rFonts w:ascii="Arial" w:eastAsia="Arial" w:hAnsi="Arial" w:cs="Arial"/>
          <w:color w:val="0A0A0A"/>
          <w:sz w:val="23"/>
          <w:szCs w:val="23"/>
          <w:shd w:val="clear" w:color="auto" w:fill="FFFFFF"/>
        </w:rPr>
        <w:t>, used for s</w:t>
      </w:r>
      <w:r w:rsidR="00800C82" w:rsidRPr="006D4157">
        <w:rPr>
          <w:rFonts w:ascii="Arial" w:eastAsia="Arial" w:hAnsi="Arial" w:cs="Arial"/>
          <w:color w:val="0A0A0A"/>
          <w:sz w:val="23"/>
          <w:szCs w:val="23"/>
          <w:shd w:val="clear" w:color="auto" w:fill="FFFFFF"/>
        </w:rPr>
        <w:t xml:space="preserve">olar cells, </w:t>
      </w:r>
      <w:r w:rsidR="00195406" w:rsidRPr="006D4157">
        <w:rPr>
          <w:rFonts w:ascii="Arial" w:eastAsia="Arial" w:hAnsi="Arial" w:cs="Arial"/>
          <w:color w:val="0A0A0A"/>
          <w:sz w:val="23"/>
          <w:szCs w:val="23"/>
          <w:shd w:val="clear" w:color="auto" w:fill="FFFFFF"/>
        </w:rPr>
        <w:t xml:space="preserve">used in many </w:t>
      </w:r>
      <w:r w:rsidR="00800C82" w:rsidRPr="006D4157">
        <w:rPr>
          <w:rFonts w:ascii="Arial" w:eastAsia="Arial" w:hAnsi="Arial" w:cs="Arial"/>
          <w:color w:val="0A0A0A"/>
          <w:sz w:val="23"/>
          <w:szCs w:val="23"/>
          <w:shd w:val="clear" w:color="auto" w:fill="FFFFFF"/>
        </w:rPr>
        <w:t>medical, chemical and industrial processes</w:t>
      </w:r>
      <w:r w:rsidR="00195406" w:rsidRPr="006D4157">
        <w:rPr>
          <w:rFonts w:ascii="Arial" w:eastAsia="Arial" w:hAnsi="Arial" w:cs="Arial"/>
          <w:color w:val="0A0A0A"/>
          <w:sz w:val="23"/>
          <w:szCs w:val="23"/>
          <w:shd w:val="clear" w:color="auto" w:fill="FFFFFF"/>
        </w:rPr>
        <w:t xml:space="preserve"> and applications.</w:t>
      </w:r>
    </w:p>
    <w:p w14:paraId="7C118576" w14:textId="74D53C46" w:rsidR="00CD5569" w:rsidRPr="006D4157" w:rsidRDefault="00CD5569" w:rsidP="56A7FB55">
      <w:pPr>
        <w:pStyle w:val="Questionstyle"/>
        <w:shd w:val="clear" w:color="auto" w:fill="auto"/>
        <w:rPr>
          <w:rFonts w:ascii="Arial" w:eastAsia="Arial" w:hAnsi="Arial" w:cs="Arial"/>
        </w:rPr>
      </w:pPr>
      <w:r w:rsidRPr="006D4157">
        <w:rPr>
          <w:rFonts w:ascii="Arial" w:eastAsia="Arial" w:hAnsi="Arial" w:cs="Arial"/>
          <w:b/>
          <w:bCs/>
        </w:rPr>
        <w:t>Q8:</w:t>
      </w:r>
      <w:r w:rsidRPr="006D4157">
        <w:rPr>
          <w:rFonts w:ascii="Arial" w:hAnsi="Arial" w:cs="Arial"/>
          <w:b/>
        </w:rPr>
        <w:tab/>
      </w:r>
      <w:r w:rsidR="00AB344C" w:rsidRPr="006D4157">
        <w:rPr>
          <w:rFonts w:ascii="Arial" w:eastAsia="Arial" w:hAnsi="Arial" w:cs="Arial"/>
        </w:rPr>
        <w:t>They are lightweight and compact, very low power so can run a long time on a battery, good contrast in daylight and they can be backlit to show up at night.</w:t>
      </w:r>
    </w:p>
    <w:p w14:paraId="0AEE1663" w14:textId="54C48FFC" w:rsidR="00CD5569" w:rsidRPr="006D4157" w:rsidRDefault="00CD5569" w:rsidP="56A7FB55">
      <w:pPr>
        <w:pStyle w:val="Questionstyle"/>
        <w:shd w:val="clear" w:color="auto" w:fill="auto"/>
        <w:rPr>
          <w:rFonts w:ascii="Arial" w:eastAsia="Arial" w:hAnsi="Arial" w:cs="Arial"/>
          <w:b/>
          <w:bCs/>
        </w:rPr>
      </w:pPr>
      <w:r w:rsidRPr="006D4157">
        <w:rPr>
          <w:rFonts w:ascii="Arial" w:eastAsia="Arial" w:hAnsi="Arial" w:cs="Arial"/>
          <w:b/>
          <w:bCs/>
        </w:rPr>
        <w:t>Q9:</w:t>
      </w:r>
      <w:r w:rsidRPr="006D4157">
        <w:rPr>
          <w:rFonts w:ascii="Arial" w:hAnsi="Arial" w:cs="Arial"/>
          <w:b/>
        </w:rPr>
        <w:tab/>
      </w:r>
      <w:r w:rsidRPr="006D4157">
        <w:rPr>
          <w:rFonts w:ascii="Arial" w:eastAsia="Arial" w:hAnsi="Arial" w:cs="Arial"/>
        </w:rPr>
        <w:t>1000 times smaller.</w:t>
      </w:r>
    </w:p>
    <w:p w14:paraId="455F0243" w14:textId="66C9E163" w:rsidR="00CD5569" w:rsidRPr="006D4157" w:rsidRDefault="00CD5569" w:rsidP="56A7FB55">
      <w:pPr>
        <w:pStyle w:val="Questionstyle"/>
        <w:shd w:val="clear" w:color="auto" w:fill="auto"/>
        <w:rPr>
          <w:rFonts w:ascii="Arial" w:eastAsia="Arial" w:hAnsi="Arial" w:cs="Arial"/>
          <w:b/>
          <w:bCs/>
        </w:rPr>
      </w:pPr>
      <w:r w:rsidRPr="006D4157">
        <w:rPr>
          <w:rFonts w:ascii="Arial" w:eastAsia="Arial" w:hAnsi="Arial" w:cs="Arial"/>
          <w:b/>
          <w:bCs/>
        </w:rPr>
        <w:t>Q10:</w:t>
      </w:r>
      <w:r w:rsidRPr="006D4157">
        <w:rPr>
          <w:rFonts w:ascii="Arial" w:hAnsi="Arial" w:cs="Arial"/>
          <w:b/>
        </w:rPr>
        <w:tab/>
      </w:r>
      <w:r w:rsidR="00AB344C" w:rsidRPr="006D4157">
        <w:rPr>
          <w:rFonts w:ascii="Arial" w:eastAsia="Arial" w:hAnsi="Arial" w:cs="Arial"/>
        </w:rPr>
        <w:t xml:space="preserve">The structure of metal foam can be designed to absorb an </w:t>
      </w:r>
      <w:r w:rsidR="00800C82" w:rsidRPr="006D4157">
        <w:rPr>
          <w:rFonts w:ascii="Arial" w:eastAsia="Arial" w:hAnsi="Arial" w:cs="Arial"/>
        </w:rPr>
        <w:t>impact</w:t>
      </w:r>
      <w:r w:rsidR="00AB344C" w:rsidRPr="006D4157">
        <w:rPr>
          <w:rFonts w:ascii="Arial" w:eastAsia="Arial" w:hAnsi="Arial" w:cs="Arial"/>
        </w:rPr>
        <w:t xml:space="preserve"> at a given rate therefore controlling the deceleration of </w:t>
      </w:r>
      <w:r w:rsidR="00195406" w:rsidRPr="006D4157">
        <w:rPr>
          <w:rFonts w:ascii="Arial" w:eastAsia="Arial" w:hAnsi="Arial" w:cs="Arial"/>
        </w:rPr>
        <w:t>a</w:t>
      </w:r>
      <w:r w:rsidR="00AB344C" w:rsidRPr="006D4157">
        <w:rPr>
          <w:rFonts w:ascii="Arial" w:eastAsia="Arial" w:hAnsi="Arial" w:cs="Arial"/>
        </w:rPr>
        <w:t xml:space="preserve"> vehicle which in turn reduces the transference</w:t>
      </w:r>
      <w:r w:rsidR="00800C82" w:rsidRPr="006D4157">
        <w:rPr>
          <w:rFonts w:ascii="Arial" w:eastAsia="Arial" w:hAnsi="Arial" w:cs="Arial"/>
        </w:rPr>
        <w:t xml:space="preserve"> of shock to</w:t>
      </w:r>
      <w:r w:rsidR="00AB344C" w:rsidRPr="006D4157">
        <w:rPr>
          <w:rFonts w:ascii="Arial" w:eastAsia="Arial" w:hAnsi="Arial" w:cs="Arial"/>
        </w:rPr>
        <w:t xml:space="preserve"> the </w:t>
      </w:r>
      <w:r w:rsidR="00800C82" w:rsidRPr="006D4157">
        <w:rPr>
          <w:rFonts w:ascii="Arial" w:eastAsia="Arial" w:hAnsi="Arial" w:cs="Arial"/>
        </w:rPr>
        <w:t>passengers.</w:t>
      </w:r>
    </w:p>
    <w:p w14:paraId="7BB3163B" w14:textId="7C40043B" w:rsidR="009962CE" w:rsidRPr="006D4157" w:rsidRDefault="009962CE" w:rsidP="009962CE">
      <w:pPr>
        <w:pStyle w:val="Questionstyle"/>
        <w:shd w:val="clear" w:color="auto" w:fill="auto"/>
        <w:rPr>
          <w:rFonts w:ascii="Arial" w:eastAsia="Arial" w:hAnsi="Arial" w:cs="Arial"/>
        </w:rPr>
      </w:pPr>
      <w:r w:rsidRPr="006D4157">
        <w:rPr>
          <w:rFonts w:ascii="Arial" w:eastAsia="Arial" w:hAnsi="Arial" w:cs="Arial"/>
          <w:b/>
          <w:bCs/>
        </w:rPr>
        <w:t>Q</w:t>
      </w:r>
      <w:r>
        <w:rPr>
          <w:rFonts w:ascii="Arial" w:eastAsia="Arial" w:hAnsi="Arial" w:cs="Arial"/>
          <w:b/>
          <w:bCs/>
        </w:rPr>
        <w:t>11</w:t>
      </w:r>
      <w:r w:rsidRPr="006D4157">
        <w:rPr>
          <w:rFonts w:ascii="Arial" w:eastAsia="Arial" w:hAnsi="Arial" w:cs="Arial"/>
          <w:b/>
          <w:bCs/>
        </w:rPr>
        <w:t>:</w:t>
      </w:r>
      <w:r w:rsidRPr="006D4157">
        <w:rPr>
          <w:rFonts w:ascii="Arial" w:hAnsi="Arial" w:cs="Arial"/>
        </w:rPr>
        <w:tab/>
      </w:r>
      <w:r w:rsidRPr="006D4157">
        <w:rPr>
          <w:rFonts w:ascii="Arial" w:eastAsia="Arial" w:hAnsi="Arial" w:cs="Arial"/>
        </w:rPr>
        <w:t xml:space="preserve">The grips on household items could be reshaped to be larger and easier to hold by adapting them to the hand of the sufferer. </w:t>
      </w:r>
    </w:p>
    <w:p w14:paraId="412D092B" w14:textId="77777777" w:rsidR="00CD5569" w:rsidRPr="006D4157" w:rsidRDefault="00CD5569" w:rsidP="00CD5569">
      <w:pPr>
        <w:pStyle w:val="Questionstyle"/>
        <w:shd w:val="clear" w:color="auto" w:fill="auto"/>
        <w:rPr>
          <w:rFonts w:ascii="Arial" w:hAnsi="Arial" w:cs="Arial"/>
          <w:b/>
        </w:rPr>
      </w:pPr>
    </w:p>
    <w:p w14:paraId="2D5CCE6F" w14:textId="77777777" w:rsidR="00CD5569" w:rsidRPr="006D4157" w:rsidRDefault="00CD5569" w:rsidP="00CD5569">
      <w:pPr>
        <w:pStyle w:val="Questionstyle"/>
        <w:shd w:val="clear" w:color="auto" w:fill="auto"/>
        <w:rPr>
          <w:rFonts w:ascii="Arial" w:hAnsi="Arial" w:cs="Arial"/>
          <w:b/>
        </w:rPr>
      </w:pPr>
    </w:p>
    <w:p w14:paraId="03349C94" w14:textId="06ACC70C" w:rsidR="00CD5569" w:rsidRPr="006D4157" w:rsidRDefault="00CD5569" w:rsidP="00CD5569">
      <w:pPr>
        <w:pStyle w:val="Questionstyle"/>
        <w:shd w:val="clear" w:color="auto" w:fill="auto"/>
        <w:rPr>
          <w:rFonts w:ascii="Arial" w:hAnsi="Arial" w:cs="Arial"/>
        </w:rPr>
      </w:pPr>
      <w:r w:rsidRPr="006D4157">
        <w:rPr>
          <w:rFonts w:ascii="Arial" w:hAnsi="Arial" w:cs="Arial"/>
          <w:b/>
        </w:rPr>
        <w:tab/>
      </w:r>
    </w:p>
    <w:p w14:paraId="2FB43E97" w14:textId="396E43B7" w:rsidR="00C3397D" w:rsidRPr="006D4157" w:rsidRDefault="00C3397D" w:rsidP="00C3397D">
      <w:pPr>
        <w:pStyle w:val="Questionstyle"/>
        <w:shd w:val="clear" w:color="auto" w:fill="auto"/>
        <w:rPr>
          <w:rFonts w:ascii="Arial" w:hAnsi="Arial" w:cs="Arial"/>
        </w:rPr>
      </w:pPr>
      <w:r w:rsidRPr="006D4157">
        <w:rPr>
          <w:rFonts w:ascii="Arial" w:hAnsi="Arial" w:cs="Arial"/>
        </w:rPr>
        <w:tab/>
      </w:r>
    </w:p>
    <w:p w14:paraId="30D2056B" w14:textId="77777777" w:rsidR="00A00620" w:rsidRPr="006D4157" w:rsidRDefault="00A00620">
      <w:pPr>
        <w:spacing w:after="200" w:line="276" w:lineRule="auto"/>
        <w:rPr>
          <w:rFonts w:eastAsia="SimSun"/>
          <w:bCs/>
          <w:color w:val="C00000"/>
          <w:sz w:val="48"/>
          <w:szCs w:val="24"/>
          <w:lang w:eastAsia="zh-CN"/>
        </w:rPr>
      </w:pPr>
      <w:r w:rsidRPr="006D4157">
        <w:rPr>
          <w:b/>
          <w:color w:val="C00000"/>
          <w:sz w:val="48"/>
          <w:szCs w:val="24"/>
          <w:lang w:eastAsia="zh-CN"/>
        </w:rPr>
        <w:br w:type="page"/>
      </w:r>
    </w:p>
    <w:p w14:paraId="04269631" w14:textId="77777777" w:rsidR="00A00620" w:rsidRPr="006D4157" w:rsidRDefault="56A7FB55" w:rsidP="56A7FB55">
      <w:pPr>
        <w:pStyle w:val="Heading1"/>
        <w:rPr>
          <w:rFonts w:eastAsia="Arial" w:cs="Arial"/>
          <w:b w:val="0"/>
          <w:bCs w:val="0"/>
        </w:rPr>
      </w:pPr>
      <w:r w:rsidRPr="006D4157">
        <w:rPr>
          <w:rFonts w:eastAsia="Arial" w:cs="Arial"/>
          <w:b w:val="0"/>
          <w:bCs w:val="0"/>
          <w:color w:val="C00000"/>
          <w:sz w:val="48"/>
          <w:szCs w:val="48"/>
          <w:lang w:eastAsia="zh-CN"/>
        </w:rPr>
        <w:lastRenderedPageBreak/>
        <w:t>Chapter 9 – Smart materials</w:t>
      </w:r>
    </w:p>
    <w:p w14:paraId="575C91BE" w14:textId="7A9E1ED8" w:rsidR="00A00620" w:rsidRPr="006D4157" w:rsidRDefault="56A7FB55" w:rsidP="56A7FB55">
      <w:pPr>
        <w:pStyle w:val="Heading1"/>
        <w:rPr>
          <w:rFonts w:eastAsia="Arial" w:cs="Arial"/>
        </w:rPr>
      </w:pPr>
      <w:r w:rsidRPr="006D4157">
        <w:rPr>
          <w:rFonts w:eastAsia="Arial" w:cs="Arial"/>
        </w:rPr>
        <w:t>In-text questions</w:t>
      </w:r>
    </w:p>
    <w:p w14:paraId="1F123743" w14:textId="77777777" w:rsidR="0049424A" w:rsidRPr="006D4157" w:rsidRDefault="0049424A" w:rsidP="0049424A"/>
    <w:p w14:paraId="3AE37E44" w14:textId="34C934C0" w:rsidR="007A0AC7" w:rsidRPr="006D4157" w:rsidRDefault="007A0AC7"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rPr>
        <w:tab/>
      </w:r>
      <w:r w:rsidRPr="006D4157">
        <w:rPr>
          <w:rFonts w:ascii="Arial" w:eastAsia="Arial" w:hAnsi="Arial" w:cs="Arial"/>
        </w:rPr>
        <w:t>The irreversible version could be used on the packaging to warn if certain food</w:t>
      </w:r>
      <w:r w:rsidR="00B0432F" w:rsidRPr="006D4157">
        <w:rPr>
          <w:rFonts w:ascii="Arial" w:eastAsia="Arial" w:hAnsi="Arial" w:cs="Arial"/>
        </w:rPr>
        <w:t xml:space="preserve"> product</w:t>
      </w:r>
      <w:r w:rsidR="00717139">
        <w:rPr>
          <w:rFonts w:ascii="Arial" w:eastAsia="Arial" w:hAnsi="Arial" w:cs="Arial"/>
        </w:rPr>
        <w:t>s</w:t>
      </w:r>
      <w:r w:rsidRPr="006D4157">
        <w:rPr>
          <w:rFonts w:ascii="Arial" w:eastAsia="Arial" w:hAnsi="Arial" w:cs="Arial"/>
        </w:rPr>
        <w:t xml:space="preserve"> had been subject to temperature fluctuations. It could warn if frozen food had been defrosted and refrozen causing potential health risks.</w:t>
      </w:r>
    </w:p>
    <w:p w14:paraId="0F7B035D" w14:textId="03A08794" w:rsidR="007A0AC7" w:rsidRPr="006D4157" w:rsidRDefault="007A0AC7"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rPr>
        <w:tab/>
      </w:r>
      <w:r w:rsidRPr="006D4157">
        <w:rPr>
          <w:rFonts w:ascii="Arial" w:eastAsia="Arial" w:hAnsi="Arial" w:cs="Arial"/>
        </w:rPr>
        <w:t xml:space="preserve">A certain colour </w:t>
      </w:r>
      <w:r w:rsidR="00CD5569" w:rsidRPr="006D4157">
        <w:rPr>
          <w:rFonts w:ascii="Arial" w:eastAsia="Arial" w:hAnsi="Arial" w:cs="Arial"/>
        </w:rPr>
        <w:t xml:space="preserve">change </w:t>
      </w:r>
      <w:r w:rsidRPr="006D4157">
        <w:rPr>
          <w:rFonts w:ascii="Arial" w:eastAsia="Arial" w:hAnsi="Arial" w:cs="Arial"/>
        </w:rPr>
        <w:t xml:space="preserve">could be </w:t>
      </w:r>
      <w:r w:rsidR="00CD5569" w:rsidRPr="006D4157">
        <w:rPr>
          <w:rFonts w:ascii="Arial" w:eastAsia="Arial" w:hAnsi="Arial" w:cs="Arial"/>
        </w:rPr>
        <w:t>‘</w:t>
      </w:r>
      <w:r w:rsidRPr="006D4157">
        <w:rPr>
          <w:rFonts w:ascii="Arial" w:eastAsia="Arial" w:hAnsi="Arial" w:cs="Arial"/>
        </w:rPr>
        <w:t>set</w:t>
      </w:r>
      <w:r w:rsidR="00CD5569" w:rsidRPr="006D4157">
        <w:rPr>
          <w:rFonts w:ascii="Arial" w:eastAsia="Arial" w:hAnsi="Arial" w:cs="Arial"/>
        </w:rPr>
        <w:t>’</w:t>
      </w:r>
      <w:r w:rsidRPr="006D4157">
        <w:rPr>
          <w:rFonts w:ascii="Arial" w:eastAsia="Arial" w:hAnsi="Arial" w:cs="Arial"/>
        </w:rPr>
        <w:t xml:space="preserve"> to </w:t>
      </w:r>
      <w:r w:rsidR="00CD5569" w:rsidRPr="006D4157">
        <w:rPr>
          <w:rFonts w:ascii="Arial" w:eastAsia="Arial" w:hAnsi="Arial" w:cs="Arial"/>
        </w:rPr>
        <w:t xml:space="preserve">happen at </w:t>
      </w:r>
      <w:r w:rsidRPr="006D4157">
        <w:rPr>
          <w:rFonts w:ascii="Arial" w:eastAsia="Arial" w:hAnsi="Arial" w:cs="Arial"/>
        </w:rPr>
        <w:t xml:space="preserve">a temperature that indicates a fever.  </w:t>
      </w:r>
    </w:p>
    <w:p w14:paraId="1D71F1A3" w14:textId="6CDE6D16" w:rsidR="007A0AC7" w:rsidRPr="006D4157" w:rsidRDefault="007A0AC7" w:rsidP="56A7FB55">
      <w:pPr>
        <w:spacing w:before="120"/>
        <w:ind w:left="567" w:hanging="567"/>
        <w:rPr>
          <w:rFonts w:eastAsia="Corbel"/>
        </w:rPr>
      </w:pPr>
      <w:r w:rsidRPr="006D4157">
        <w:rPr>
          <w:rFonts w:eastAsia="Corbel"/>
          <w:b/>
          <w:bCs/>
        </w:rPr>
        <w:t>Q3:</w:t>
      </w:r>
      <w:r w:rsidRPr="006D4157">
        <w:rPr>
          <w:rFonts w:eastAsia="Corbel"/>
        </w:rPr>
        <w:tab/>
        <w:t>When they go out in the sun they may become dazzled while waiting for them to darken and when going indoors they may not be able to see very well until they have lightened.</w:t>
      </w:r>
    </w:p>
    <w:p w14:paraId="06C730FA" w14:textId="50FBEC4B" w:rsidR="007A0AC7" w:rsidRPr="006D4157" w:rsidRDefault="007A0AC7" w:rsidP="56A7FB55">
      <w:pPr>
        <w:pStyle w:val="Questionstyle"/>
        <w:shd w:val="clear" w:color="auto" w:fill="auto"/>
        <w:rPr>
          <w:rFonts w:ascii="Arial" w:eastAsia="Arial" w:hAnsi="Arial" w:cs="Arial"/>
        </w:rPr>
      </w:pPr>
      <w:r w:rsidRPr="006D4157">
        <w:rPr>
          <w:rFonts w:ascii="Arial" w:eastAsia="Arial,Corbel" w:hAnsi="Arial" w:cs="Arial"/>
          <w:b/>
          <w:bCs/>
        </w:rPr>
        <w:t>Q4:</w:t>
      </w:r>
      <w:r w:rsidRPr="006D4157">
        <w:rPr>
          <w:rFonts w:ascii="Arial" w:eastAsia="Corbel" w:hAnsi="Arial" w:cs="Arial"/>
        </w:rPr>
        <w:tab/>
      </w:r>
      <w:r w:rsidR="00F5552B">
        <w:rPr>
          <w:rFonts w:ascii="Arial" w:eastAsia="Corbel" w:hAnsi="Arial" w:cs="Arial"/>
        </w:rPr>
        <w:t xml:space="preserve">It would help to reflect bright light and prevent it from glaring through the windows onto screens and desks. </w:t>
      </w:r>
      <w:r w:rsidRPr="006D4157">
        <w:rPr>
          <w:rFonts w:ascii="Arial" w:eastAsia="Arial" w:hAnsi="Arial" w:cs="Arial"/>
        </w:rPr>
        <w:t xml:space="preserve">It </w:t>
      </w:r>
      <w:r w:rsidR="00F5552B">
        <w:rPr>
          <w:rFonts w:ascii="Arial" w:eastAsia="Arial" w:hAnsi="Arial" w:cs="Arial"/>
        </w:rPr>
        <w:t>can also</w:t>
      </w:r>
      <w:r w:rsidRPr="006D4157">
        <w:rPr>
          <w:rFonts w:ascii="Arial" w:eastAsia="Arial" w:hAnsi="Arial" w:cs="Arial"/>
        </w:rPr>
        <w:t xml:space="preserve"> help to keep it cool in the day / summer therefore reducing cooling costs.</w:t>
      </w:r>
      <w:r w:rsidR="00913B1B">
        <w:rPr>
          <w:rFonts w:ascii="Arial" w:eastAsia="Arial" w:hAnsi="Arial" w:cs="Arial"/>
        </w:rPr>
        <w:t xml:space="preserve"> However, the cooling effect would also happen on a bright winter’s day increasing heating energy.</w:t>
      </w:r>
    </w:p>
    <w:p w14:paraId="1F50E80F" w14:textId="7EEFBAEE" w:rsidR="007A0AC7" w:rsidRDefault="007A0AC7" w:rsidP="56A7FB55">
      <w:pPr>
        <w:pStyle w:val="Questionstyle"/>
        <w:shd w:val="clear" w:color="auto" w:fill="auto"/>
        <w:rPr>
          <w:rFonts w:ascii="Arial" w:eastAsia="Arial" w:hAnsi="Arial" w:cs="Arial"/>
        </w:rPr>
      </w:pPr>
      <w:r w:rsidRPr="006D4157">
        <w:rPr>
          <w:rFonts w:ascii="Arial" w:eastAsia="Arial" w:hAnsi="Arial" w:cs="Arial"/>
          <w:b/>
          <w:bCs/>
        </w:rPr>
        <w:t>Q5:</w:t>
      </w:r>
      <w:r w:rsidRPr="006D4157">
        <w:rPr>
          <w:rFonts w:ascii="Arial" w:hAnsi="Arial" w:cs="Arial"/>
        </w:rPr>
        <w:tab/>
      </w:r>
      <w:r w:rsidRPr="006D4157">
        <w:rPr>
          <w:rFonts w:ascii="Arial" w:eastAsia="Arial" w:hAnsi="Arial" w:cs="Arial"/>
        </w:rPr>
        <w:t>SMA is set to a shape that does not connect two contacts within a fire detector. In the case of a fire the SMA will heat up and change shape to make the connection between the contacts, therefore raising the alarm</w:t>
      </w:r>
      <w:r w:rsidR="00ED4894" w:rsidRPr="006D4157">
        <w:rPr>
          <w:rFonts w:ascii="Arial" w:eastAsia="Arial" w:hAnsi="Arial" w:cs="Arial"/>
        </w:rPr>
        <w:t xml:space="preserve"> and switching on the sprinkler system</w:t>
      </w:r>
      <w:r w:rsidRPr="006D4157">
        <w:rPr>
          <w:rFonts w:ascii="Arial" w:eastAsia="Arial" w:hAnsi="Arial" w:cs="Arial"/>
        </w:rPr>
        <w:t>.</w:t>
      </w:r>
    </w:p>
    <w:p w14:paraId="4DE338B1" w14:textId="299A7FCB" w:rsidR="00913B1B" w:rsidRPr="00913B1B" w:rsidRDefault="00913B1B" w:rsidP="56A7FB55">
      <w:pPr>
        <w:pStyle w:val="Questionstyle"/>
        <w:shd w:val="clear" w:color="auto" w:fill="auto"/>
        <w:rPr>
          <w:rFonts w:ascii="Arial" w:eastAsia="Arial" w:hAnsi="Arial" w:cs="Arial"/>
        </w:rPr>
      </w:pPr>
      <w:r>
        <w:rPr>
          <w:rFonts w:ascii="Arial" w:eastAsia="Arial" w:hAnsi="Arial" w:cs="Arial"/>
          <w:bCs/>
        </w:rPr>
        <w:tab/>
      </w:r>
      <w:r w:rsidRPr="00913B1B">
        <w:rPr>
          <w:rFonts w:ascii="Arial" w:eastAsia="Arial" w:hAnsi="Arial" w:cs="Arial"/>
          <w:bCs/>
        </w:rPr>
        <w:t>In systems under constant water pressure, SMA could contract on heating resulting in the opening of the sprinkler valve.</w:t>
      </w:r>
    </w:p>
    <w:p w14:paraId="2B98CBAB" w14:textId="65948903" w:rsidR="007A0AC7" w:rsidRPr="006D4157" w:rsidRDefault="007A0AC7" w:rsidP="56A7FB55">
      <w:pPr>
        <w:pStyle w:val="Questionstyle"/>
        <w:shd w:val="clear" w:color="auto" w:fill="auto"/>
        <w:rPr>
          <w:rFonts w:ascii="Arial" w:eastAsia="Arial" w:hAnsi="Arial" w:cs="Arial"/>
        </w:rPr>
      </w:pPr>
      <w:r w:rsidRPr="006D4157">
        <w:rPr>
          <w:rFonts w:ascii="Arial" w:eastAsia="Arial" w:hAnsi="Arial" w:cs="Arial"/>
          <w:b/>
          <w:bCs/>
        </w:rPr>
        <w:t>Q6:</w:t>
      </w:r>
      <w:r w:rsidRPr="006D4157">
        <w:rPr>
          <w:rFonts w:ascii="Arial" w:hAnsi="Arial" w:cs="Arial"/>
        </w:rPr>
        <w:tab/>
      </w:r>
      <w:r w:rsidR="009962CE">
        <w:rPr>
          <w:rFonts w:ascii="Arial" w:eastAsia="Arial" w:hAnsi="Arial" w:cs="Arial"/>
        </w:rPr>
        <w:t xml:space="preserve">Self-healing concrete can help prevent </w:t>
      </w:r>
      <w:r w:rsidR="00DC7846">
        <w:rPr>
          <w:rFonts w:ascii="Arial" w:eastAsia="Arial" w:hAnsi="Arial" w:cs="Arial"/>
        </w:rPr>
        <w:t xml:space="preserve">inconvenient and expensive </w:t>
      </w:r>
      <w:r w:rsidR="009962CE">
        <w:rPr>
          <w:rFonts w:ascii="Arial" w:eastAsia="Arial" w:hAnsi="Arial" w:cs="Arial"/>
        </w:rPr>
        <w:t xml:space="preserve">road closures, </w:t>
      </w:r>
      <w:r w:rsidR="00DC7846">
        <w:rPr>
          <w:rFonts w:ascii="Arial" w:eastAsia="Arial" w:hAnsi="Arial" w:cs="Arial"/>
        </w:rPr>
        <w:t xml:space="preserve">increase safety, </w:t>
      </w:r>
      <w:r w:rsidR="009962CE">
        <w:rPr>
          <w:rFonts w:ascii="Arial" w:eastAsia="Arial" w:hAnsi="Arial" w:cs="Arial"/>
        </w:rPr>
        <w:t>increase the life span of bridges and ensure the integrity of tunnels and other structures. Water ingress into a tunnel would be slowed or prevented. The break-up of pot holes in roads with the freeze/thaw cycle of water in cracks would be greatly reduced and the damage significantly reduced.</w:t>
      </w:r>
    </w:p>
    <w:p w14:paraId="2A1ADC82" w14:textId="02F68EE6" w:rsidR="007A0AC7" w:rsidRPr="006D4157" w:rsidRDefault="007A0AC7" w:rsidP="56A7FB55">
      <w:pPr>
        <w:pStyle w:val="Questionstyle"/>
        <w:shd w:val="clear" w:color="auto" w:fill="auto"/>
        <w:rPr>
          <w:rFonts w:ascii="Arial" w:eastAsia="Arial" w:hAnsi="Arial" w:cs="Arial"/>
        </w:rPr>
      </w:pPr>
      <w:r w:rsidRPr="006D4157">
        <w:rPr>
          <w:rFonts w:ascii="Arial" w:eastAsia="Arial" w:hAnsi="Arial" w:cs="Arial"/>
          <w:b/>
          <w:bCs/>
        </w:rPr>
        <w:t>Q</w:t>
      </w:r>
      <w:r w:rsidR="00CD5569" w:rsidRPr="006D4157">
        <w:rPr>
          <w:rFonts w:ascii="Arial" w:eastAsia="Arial" w:hAnsi="Arial" w:cs="Arial"/>
          <w:b/>
          <w:bCs/>
        </w:rPr>
        <w:t>7</w:t>
      </w:r>
      <w:r w:rsidRPr="006D4157">
        <w:rPr>
          <w:rFonts w:ascii="Arial" w:eastAsia="Arial" w:hAnsi="Arial" w:cs="Arial"/>
          <w:b/>
          <w:bCs/>
        </w:rPr>
        <w:t>:</w:t>
      </w:r>
      <w:r w:rsidRPr="006D4157">
        <w:rPr>
          <w:rFonts w:ascii="Arial" w:hAnsi="Arial" w:cs="Arial"/>
          <w:b/>
        </w:rPr>
        <w:tab/>
      </w:r>
      <w:r w:rsidRPr="006D4157">
        <w:rPr>
          <w:rFonts w:ascii="Arial" w:eastAsia="Arial" w:hAnsi="Arial" w:cs="Arial"/>
        </w:rPr>
        <w:t>It could be used to control functions such as sounds or lights. If pressed firmly the sound or light could get louder or brighter.</w:t>
      </w:r>
    </w:p>
    <w:p w14:paraId="4BDD4FBA" w14:textId="242B2C6C" w:rsidR="00CD5569" w:rsidRPr="006D4157" w:rsidRDefault="00CD5569" w:rsidP="56A7FB55">
      <w:pPr>
        <w:pStyle w:val="Questionstyle"/>
        <w:shd w:val="clear" w:color="auto" w:fill="auto"/>
        <w:rPr>
          <w:rFonts w:ascii="Arial" w:eastAsia="Arial" w:hAnsi="Arial" w:cs="Arial"/>
        </w:rPr>
      </w:pPr>
      <w:r w:rsidRPr="006D4157">
        <w:rPr>
          <w:rFonts w:ascii="Arial" w:eastAsia="Arial" w:hAnsi="Arial" w:cs="Arial"/>
          <w:b/>
          <w:bCs/>
        </w:rPr>
        <w:t>Q8:</w:t>
      </w:r>
      <w:r w:rsidRPr="006D4157">
        <w:rPr>
          <w:rFonts w:ascii="Arial" w:hAnsi="Arial" w:cs="Arial"/>
          <w:b/>
        </w:rPr>
        <w:tab/>
      </w:r>
      <w:r w:rsidR="00ED4894" w:rsidRPr="006D4157">
        <w:rPr>
          <w:rFonts w:ascii="Arial" w:eastAsia="Arial" w:hAnsi="Arial" w:cs="Arial"/>
        </w:rPr>
        <w:t>The piezoelectric material would produce small electrical signal when it is subject to vibrations. This signal could be amplified and made to trigger an alarm system.</w:t>
      </w:r>
    </w:p>
    <w:p w14:paraId="67AD4737" w14:textId="77777777" w:rsidR="00CD5569" w:rsidRPr="006D4157" w:rsidRDefault="00CD5569" w:rsidP="007A0AC7">
      <w:pPr>
        <w:pStyle w:val="Questionstyle"/>
        <w:shd w:val="clear" w:color="auto" w:fill="auto"/>
        <w:rPr>
          <w:rFonts w:ascii="Arial" w:hAnsi="Arial" w:cs="Arial"/>
        </w:rPr>
      </w:pPr>
    </w:p>
    <w:p w14:paraId="638A3A2C" w14:textId="77777777" w:rsidR="00A00620" w:rsidRPr="006D4157" w:rsidRDefault="00A00620">
      <w:pPr>
        <w:spacing w:after="200" w:line="276" w:lineRule="auto"/>
        <w:rPr>
          <w:rFonts w:eastAsia="SimSun"/>
          <w:bCs/>
          <w:color w:val="C00000"/>
          <w:sz w:val="48"/>
          <w:szCs w:val="24"/>
          <w:lang w:eastAsia="zh-CN"/>
        </w:rPr>
      </w:pPr>
      <w:r w:rsidRPr="006D4157">
        <w:rPr>
          <w:b/>
          <w:color w:val="C00000"/>
          <w:sz w:val="48"/>
          <w:szCs w:val="24"/>
          <w:lang w:eastAsia="zh-CN"/>
        </w:rPr>
        <w:br w:type="page"/>
      </w:r>
    </w:p>
    <w:p w14:paraId="507B611A" w14:textId="72CE7ABE" w:rsidR="00253836" w:rsidRPr="006D4157" w:rsidRDefault="56A7FB55" w:rsidP="56A7FB55">
      <w:pPr>
        <w:pStyle w:val="Heading1"/>
        <w:ind w:left="2940" w:hanging="2940"/>
        <w:rPr>
          <w:rFonts w:eastAsia="Arial" w:cs="Arial"/>
          <w:b w:val="0"/>
          <w:bCs w:val="0"/>
        </w:rPr>
      </w:pPr>
      <w:r w:rsidRPr="006D4157">
        <w:rPr>
          <w:rFonts w:eastAsia="Arial" w:cs="Arial"/>
          <w:b w:val="0"/>
          <w:bCs w:val="0"/>
          <w:color w:val="C00000"/>
          <w:sz w:val="48"/>
          <w:szCs w:val="48"/>
          <w:lang w:eastAsia="zh-CN"/>
        </w:rPr>
        <w:lastRenderedPageBreak/>
        <w:t>Chapter 10 – Composite materials and technical textiles</w:t>
      </w:r>
    </w:p>
    <w:p w14:paraId="28490B7F" w14:textId="3D40E7CB" w:rsidR="00253836" w:rsidRPr="006D4157" w:rsidRDefault="56A7FB55" w:rsidP="56A7FB55">
      <w:pPr>
        <w:pStyle w:val="Heading1"/>
        <w:rPr>
          <w:rFonts w:eastAsia="Arial" w:cs="Arial"/>
        </w:rPr>
      </w:pPr>
      <w:r w:rsidRPr="006D4157">
        <w:rPr>
          <w:rFonts w:eastAsia="Arial" w:cs="Arial"/>
        </w:rPr>
        <w:t>In-text questions</w:t>
      </w:r>
    </w:p>
    <w:p w14:paraId="7E091B27" w14:textId="77777777" w:rsidR="0049424A" w:rsidRPr="006D4157" w:rsidRDefault="0049424A" w:rsidP="0049424A"/>
    <w:p w14:paraId="0B6251C8" w14:textId="40768024" w:rsidR="00CD5569" w:rsidRPr="006D4157" w:rsidRDefault="00253836"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rPr>
        <w:tab/>
      </w:r>
      <w:r w:rsidR="00ED4894" w:rsidRPr="006D4157">
        <w:rPr>
          <w:rFonts w:ascii="Arial" w:eastAsia="Arial" w:hAnsi="Arial" w:cs="Arial"/>
        </w:rPr>
        <w:t xml:space="preserve">Many composite </w:t>
      </w:r>
      <w:r w:rsidR="008922DC" w:rsidRPr="006D4157">
        <w:rPr>
          <w:rFonts w:ascii="Arial" w:eastAsia="Arial" w:hAnsi="Arial" w:cs="Arial"/>
        </w:rPr>
        <w:t>materials</w:t>
      </w:r>
      <w:r w:rsidR="00ED4894" w:rsidRPr="006D4157">
        <w:rPr>
          <w:rFonts w:ascii="Arial" w:eastAsia="Arial" w:hAnsi="Arial" w:cs="Arial"/>
        </w:rPr>
        <w:t xml:space="preserve"> are bonded together using irreversible thermosetting resins. This means that separating the resin from the structural material is very difficult and require</w:t>
      </w:r>
      <w:r w:rsidR="00913B1B">
        <w:rPr>
          <w:rFonts w:ascii="Arial" w:eastAsia="Arial" w:hAnsi="Arial" w:cs="Arial"/>
        </w:rPr>
        <w:t>s</w:t>
      </w:r>
      <w:r w:rsidR="00ED4894" w:rsidRPr="006D4157">
        <w:rPr>
          <w:rFonts w:ascii="Arial" w:eastAsia="Arial" w:hAnsi="Arial" w:cs="Arial"/>
        </w:rPr>
        <w:t xml:space="preserve"> specialist facilities.</w:t>
      </w:r>
    </w:p>
    <w:p w14:paraId="21D0C7A2" w14:textId="32E87F28" w:rsidR="00CD5569" w:rsidRPr="006D4157" w:rsidRDefault="00CD5569"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rPr>
        <w:tab/>
      </w:r>
      <w:r w:rsidRPr="006D4157">
        <w:rPr>
          <w:rFonts w:ascii="Arial" w:eastAsia="Arial" w:hAnsi="Arial" w:cs="Arial"/>
        </w:rPr>
        <w:t>The holes in the Gore-Tex</w:t>
      </w:r>
      <w:r w:rsidRPr="006D4157">
        <w:rPr>
          <w:rFonts w:ascii="Arial" w:eastAsia="Arial" w:hAnsi="Arial" w:cs="Arial"/>
          <w:b/>
          <w:bCs/>
        </w:rPr>
        <w:t xml:space="preserve">® </w:t>
      </w:r>
      <w:r w:rsidRPr="006D4157">
        <w:rPr>
          <w:rFonts w:ascii="Arial" w:eastAsia="Arial" w:hAnsi="Arial" w:cs="Arial"/>
        </w:rPr>
        <w:t>layer are too small for water to penetrate however they are large enough for the moisture vapour to escape.</w:t>
      </w:r>
    </w:p>
    <w:p w14:paraId="2194A9FC" w14:textId="305FC19C" w:rsidR="00CD5569" w:rsidRPr="006D4157" w:rsidRDefault="00CD5569" w:rsidP="56A7FB55">
      <w:pPr>
        <w:pStyle w:val="Questionstyle"/>
        <w:shd w:val="clear" w:color="auto" w:fill="auto"/>
        <w:rPr>
          <w:rFonts w:ascii="Arial" w:eastAsia="Arial" w:hAnsi="Arial" w:cs="Arial"/>
        </w:rPr>
      </w:pPr>
      <w:r w:rsidRPr="006D4157">
        <w:rPr>
          <w:rFonts w:ascii="Arial" w:eastAsia="Arial" w:hAnsi="Arial" w:cs="Arial"/>
          <w:b/>
          <w:bCs/>
        </w:rPr>
        <w:t>Q</w:t>
      </w:r>
      <w:r w:rsidR="0039628E" w:rsidRPr="006D4157">
        <w:rPr>
          <w:rFonts w:ascii="Arial" w:eastAsia="Arial" w:hAnsi="Arial" w:cs="Arial"/>
          <w:b/>
          <w:bCs/>
        </w:rPr>
        <w:t>3</w:t>
      </w:r>
      <w:r w:rsidRPr="006D4157">
        <w:rPr>
          <w:rFonts w:ascii="Arial" w:eastAsia="Arial" w:hAnsi="Arial" w:cs="Arial"/>
          <w:b/>
          <w:bCs/>
        </w:rPr>
        <w:t>:</w:t>
      </w:r>
      <w:r w:rsidRPr="006D4157">
        <w:rPr>
          <w:rFonts w:ascii="Arial" w:hAnsi="Arial" w:cs="Arial"/>
          <w:b/>
        </w:rPr>
        <w:tab/>
      </w:r>
      <w:r w:rsidRPr="006D4157">
        <w:rPr>
          <w:rFonts w:ascii="Arial" w:eastAsia="Arial" w:hAnsi="Arial" w:cs="Arial"/>
        </w:rPr>
        <w:t xml:space="preserve">Kevlar could be made into gloves to protect hands from sharp objects or </w:t>
      </w:r>
      <w:r w:rsidR="00913B1B">
        <w:rPr>
          <w:rFonts w:ascii="Arial" w:eastAsia="Arial" w:hAnsi="Arial" w:cs="Arial"/>
        </w:rPr>
        <w:t>heat</w:t>
      </w:r>
      <w:r w:rsidR="0039628E" w:rsidRPr="006D4157">
        <w:rPr>
          <w:rFonts w:ascii="Arial" w:eastAsia="Arial" w:hAnsi="Arial" w:cs="Arial"/>
        </w:rPr>
        <w:t>.</w:t>
      </w:r>
    </w:p>
    <w:p w14:paraId="43B0D9A5" w14:textId="1DC2B14E" w:rsidR="0039628E" w:rsidRPr="006D4157" w:rsidRDefault="0039628E" w:rsidP="56A7FB55">
      <w:pPr>
        <w:pStyle w:val="Questionstyle"/>
        <w:shd w:val="clear" w:color="auto" w:fill="auto"/>
        <w:rPr>
          <w:rFonts w:ascii="Arial" w:eastAsia="Arial" w:hAnsi="Arial" w:cs="Arial"/>
        </w:rPr>
      </w:pPr>
      <w:r w:rsidRPr="006D4157">
        <w:rPr>
          <w:rFonts w:ascii="Arial" w:eastAsia="Arial,Corbel" w:hAnsi="Arial" w:cs="Arial"/>
          <w:b/>
          <w:bCs/>
        </w:rPr>
        <w:t>Q4:</w:t>
      </w:r>
      <w:r w:rsidRPr="006D4157">
        <w:rPr>
          <w:rFonts w:ascii="Arial" w:eastAsia="Corbel" w:hAnsi="Arial" w:cs="Arial"/>
          <w:b/>
        </w:rPr>
        <w:tab/>
      </w:r>
      <w:r w:rsidR="00ED4894" w:rsidRPr="006D4157">
        <w:rPr>
          <w:rFonts w:ascii="Arial" w:eastAsia="Arial" w:hAnsi="Arial" w:cs="Arial"/>
        </w:rPr>
        <w:t>It could enable small LEDs and switches to be mounted onto outer clothing products and backpacks allowing then to be more readily seen whilst cycling.</w:t>
      </w:r>
    </w:p>
    <w:p w14:paraId="29388748" w14:textId="381054E8" w:rsidR="0039628E" w:rsidRPr="006D4157" w:rsidRDefault="0039628E" w:rsidP="56A7FB55">
      <w:pPr>
        <w:pStyle w:val="Questionstyle"/>
        <w:shd w:val="clear" w:color="auto" w:fill="auto"/>
        <w:rPr>
          <w:rFonts w:ascii="Arial" w:eastAsia="Arial" w:hAnsi="Arial" w:cs="Arial"/>
          <w:b/>
          <w:bCs/>
        </w:rPr>
      </w:pPr>
      <w:r w:rsidRPr="006D4157">
        <w:rPr>
          <w:rFonts w:ascii="Arial" w:eastAsia="Arial" w:hAnsi="Arial" w:cs="Arial"/>
          <w:b/>
          <w:bCs/>
        </w:rPr>
        <w:t>Q5:</w:t>
      </w:r>
      <w:r w:rsidRPr="006D4157">
        <w:rPr>
          <w:rFonts w:ascii="Arial" w:hAnsi="Arial" w:cs="Arial"/>
          <w:b/>
        </w:rPr>
        <w:tab/>
      </w:r>
      <w:r w:rsidR="000C532A" w:rsidRPr="006D4157">
        <w:rPr>
          <w:rFonts w:ascii="Arial" w:eastAsia="Arial" w:hAnsi="Arial" w:cs="Arial"/>
        </w:rPr>
        <w:t>An</w:t>
      </w:r>
      <w:r w:rsidR="00913B1B">
        <w:rPr>
          <w:rFonts w:ascii="Arial" w:eastAsia="Arial" w:hAnsi="Arial" w:cs="Arial"/>
        </w:rPr>
        <w:t>y</w:t>
      </w:r>
      <w:r w:rsidR="00ED4894" w:rsidRPr="006D4157">
        <w:rPr>
          <w:rFonts w:ascii="Arial" w:eastAsia="Arial" w:hAnsi="Arial" w:cs="Arial"/>
        </w:rPr>
        <w:t xml:space="preserve"> heat treatment work on the brazing hearth</w:t>
      </w:r>
      <w:r w:rsidR="000C532A" w:rsidRPr="006D4157">
        <w:rPr>
          <w:rFonts w:ascii="Arial" w:eastAsia="Arial" w:hAnsi="Arial" w:cs="Arial"/>
        </w:rPr>
        <w:t>, casting</w:t>
      </w:r>
      <w:r w:rsidR="00ED4894" w:rsidRPr="006D4157">
        <w:rPr>
          <w:rFonts w:ascii="Arial" w:eastAsia="Arial" w:hAnsi="Arial" w:cs="Arial"/>
        </w:rPr>
        <w:t xml:space="preserve"> and forms of welding. Use of the </w:t>
      </w:r>
      <w:r w:rsidR="000C532A" w:rsidRPr="006D4157">
        <w:rPr>
          <w:rFonts w:ascii="Arial" w:eastAsia="Arial" w:hAnsi="Arial" w:cs="Arial"/>
        </w:rPr>
        <w:t xml:space="preserve">hot </w:t>
      </w:r>
      <w:r w:rsidR="00ED4894" w:rsidRPr="006D4157">
        <w:rPr>
          <w:rFonts w:ascii="Arial" w:eastAsia="Arial" w:hAnsi="Arial" w:cs="Arial"/>
        </w:rPr>
        <w:t>air gun</w:t>
      </w:r>
      <w:r w:rsidR="000C532A" w:rsidRPr="006D4157">
        <w:rPr>
          <w:rFonts w:ascii="Arial" w:eastAsia="Arial" w:hAnsi="Arial" w:cs="Arial"/>
        </w:rPr>
        <w:t>.</w:t>
      </w:r>
    </w:p>
    <w:p w14:paraId="05F7F25A" w14:textId="17DDB6CF" w:rsidR="00253836" w:rsidRPr="006D4157" w:rsidRDefault="0039628E" w:rsidP="56A7FB55">
      <w:pPr>
        <w:pStyle w:val="Questionstyle"/>
        <w:shd w:val="clear" w:color="auto" w:fill="auto"/>
        <w:rPr>
          <w:rFonts w:ascii="Arial" w:eastAsia="SimSun" w:hAnsi="Arial" w:cs="Arial"/>
          <w:color w:val="C00000"/>
          <w:sz w:val="48"/>
          <w:szCs w:val="48"/>
          <w:lang w:eastAsia="zh-CN"/>
        </w:rPr>
      </w:pPr>
      <w:r w:rsidRPr="006D4157">
        <w:rPr>
          <w:rFonts w:ascii="Arial" w:eastAsia="Arial,Corbel" w:hAnsi="Arial" w:cs="Arial"/>
          <w:b/>
          <w:bCs/>
        </w:rPr>
        <w:t>Q6:</w:t>
      </w:r>
      <w:r w:rsidRPr="006D4157">
        <w:rPr>
          <w:rFonts w:ascii="Arial" w:eastAsia="Corbel" w:hAnsi="Arial" w:cs="Arial"/>
          <w:b/>
        </w:rPr>
        <w:tab/>
      </w:r>
      <w:r w:rsidR="000C532A" w:rsidRPr="006D4157">
        <w:rPr>
          <w:rFonts w:ascii="Arial" w:eastAsia="Arial" w:hAnsi="Arial" w:cs="Arial"/>
        </w:rPr>
        <w:t>The process of washing can speed up the release of microencapsulated particles through additional rubbing, heat and rinsing with water and detergent.</w:t>
      </w:r>
      <w:r w:rsidR="00253836" w:rsidRPr="006D4157">
        <w:rPr>
          <w:rFonts w:ascii="Arial" w:eastAsia="Arial" w:hAnsi="Arial" w:cs="Arial"/>
          <w:b/>
          <w:bCs/>
          <w:color w:val="C00000"/>
          <w:sz w:val="48"/>
          <w:szCs w:val="48"/>
          <w:lang w:eastAsia="zh-CN"/>
        </w:rPr>
        <w:br w:type="page"/>
      </w:r>
    </w:p>
    <w:p w14:paraId="2FCE6EBC" w14:textId="5E20AA50" w:rsidR="00253836" w:rsidRPr="006D4157" w:rsidRDefault="56A7FB55" w:rsidP="56A7FB55">
      <w:pPr>
        <w:pStyle w:val="Heading1"/>
        <w:ind w:left="2926" w:hanging="2926"/>
        <w:rPr>
          <w:rFonts w:eastAsia="Arial" w:cs="Arial"/>
          <w:b w:val="0"/>
          <w:bCs w:val="0"/>
        </w:rPr>
      </w:pPr>
      <w:r w:rsidRPr="006D4157">
        <w:rPr>
          <w:rFonts w:eastAsia="Arial" w:cs="Arial"/>
          <w:b w:val="0"/>
          <w:bCs w:val="0"/>
          <w:color w:val="C00000"/>
          <w:sz w:val="48"/>
          <w:szCs w:val="48"/>
          <w:lang w:eastAsia="zh-CN"/>
        </w:rPr>
        <w:lastRenderedPageBreak/>
        <w:t>Chapter 11 – Systems approach to designing</w:t>
      </w:r>
    </w:p>
    <w:p w14:paraId="1D7AF578" w14:textId="200284B8" w:rsidR="00253836" w:rsidRPr="006D4157" w:rsidRDefault="56A7FB55" w:rsidP="56A7FB55">
      <w:pPr>
        <w:pStyle w:val="Heading1"/>
        <w:rPr>
          <w:rFonts w:eastAsia="Arial" w:cs="Arial"/>
        </w:rPr>
      </w:pPr>
      <w:r w:rsidRPr="006D4157">
        <w:rPr>
          <w:rFonts w:eastAsia="Arial" w:cs="Arial"/>
        </w:rPr>
        <w:t>In-text questions</w:t>
      </w:r>
    </w:p>
    <w:p w14:paraId="1BAA3C58" w14:textId="77777777" w:rsidR="0049424A" w:rsidRPr="006D4157" w:rsidRDefault="0049424A" w:rsidP="0049424A"/>
    <w:p w14:paraId="016BC490" w14:textId="7F650342" w:rsidR="00B343C3" w:rsidRPr="006D4157" w:rsidRDefault="00B343C3"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b/>
        </w:rPr>
        <w:tab/>
      </w:r>
      <w:r w:rsidRPr="006D4157">
        <w:rPr>
          <w:rFonts w:ascii="Arial" w:eastAsia="Arial" w:hAnsi="Arial" w:cs="Arial"/>
        </w:rPr>
        <w:t>Enter text function of phone – select new text – select recipient - use input keys to compose text message – send text.</w:t>
      </w:r>
      <w:r w:rsidR="008922DC" w:rsidRPr="006D4157">
        <w:rPr>
          <w:rFonts w:ascii="Arial" w:eastAsia="Arial" w:hAnsi="Arial" w:cs="Arial"/>
        </w:rPr>
        <w:t xml:space="preserve"> Alternative menu systems may be offered.</w:t>
      </w:r>
    </w:p>
    <w:p w14:paraId="77CFD6AA" w14:textId="0BEA590B" w:rsidR="00B343C3" w:rsidRPr="006D4157" w:rsidRDefault="00B343C3"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rPr>
        <w:tab/>
      </w:r>
      <w:r w:rsidRPr="006D4157">
        <w:rPr>
          <w:rFonts w:ascii="Arial" w:eastAsia="Arial" w:hAnsi="Arial" w:cs="Arial"/>
        </w:rPr>
        <w:t>Keyboard allows the input of t</w:t>
      </w:r>
      <w:r w:rsidR="008922DC" w:rsidRPr="006D4157">
        <w:rPr>
          <w:rFonts w:ascii="Arial" w:eastAsia="Arial" w:hAnsi="Arial" w:cs="Arial"/>
        </w:rPr>
        <w:t>he data for the text message – s</w:t>
      </w:r>
      <w:r w:rsidRPr="006D4157">
        <w:rPr>
          <w:rFonts w:ascii="Arial" w:eastAsia="Arial" w:hAnsi="Arial" w:cs="Arial"/>
        </w:rPr>
        <w:t>ending is the main</w:t>
      </w:r>
      <w:r w:rsidR="008922DC" w:rsidRPr="006D4157">
        <w:rPr>
          <w:rFonts w:ascii="Arial" w:eastAsia="Arial" w:hAnsi="Arial" w:cs="Arial"/>
        </w:rPr>
        <w:t xml:space="preserve"> process where the message is en</w:t>
      </w:r>
      <w:r w:rsidRPr="006D4157">
        <w:rPr>
          <w:rFonts w:ascii="Arial" w:eastAsia="Arial" w:hAnsi="Arial" w:cs="Arial"/>
        </w:rPr>
        <w:t>coded and sent to the recipient where it is decoded – output is when it is displayed on the screen</w:t>
      </w:r>
    </w:p>
    <w:p w14:paraId="7B6B24F6" w14:textId="2D2B8D3B" w:rsidR="00B343C3" w:rsidRPr="006D4157" w:rsidRDefault="00B343C3"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rPr>
        <w:tab/>
      </w:r>
    </w:p>
    <w:p w14:paraId="0E4B66FC" w14:textId="35B396AA" w:rsidR="00A04C44" w:rsidRPr="006D4157" w:rsidRDefault="00A04C44" w:rsidP="00511E26">
      <w:pPr>
        <w:pStyle w:val="Questionstyle"/>
        <w:shd w:val="clear" w:color="auto" w:fill="auto"/>
        <w:ind w:firstLine="0"/>
        <w:rPr>
          <w:rFonts w:ascii="Arial" w:hAnsi="Arial" w:cs="Arial"/>
        </w:rPr>
      </w:pPr>
      <w:r w:rsidRPr="006D4157">
        <w:rPr>
          <w:rFonts w:ascii="Arial" w:hAnsi="Arial" w:cs="Arial"/>
          <w:noProof/>
          <w:lang w:eastAsia="en-GB"/>
        </w:rPr>
        <w:drawing>
          <wp:inline distT="0" distB="0" distL="0" distR="0" wp14:anchorId="45A7D904" wp14:editId="7926DDAA">
            <wp:extent cx="5335325" cy="1025525"/>
            <wp:effectExtent l="0" t="0" r="1778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A41F5A4" w14:textId="2E9BC7E0" w:rsidR="00A04C44" w:rsidRPr="006D4157" w:rsidRDefault="00BA50C2"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 xml:space="preserve">An </w:t>
      </w:r>
      <w:proofErr w:type="spellStart"/>
      <w:r w:rsidRPr="006D4157">
        <w:rPr>
          <w:rFonts w:ascii="Arial" w:eastAsia="Arial" w:hAnsi="Arial" w:cs="Arial"/>
        </w:rPr>
        <w:t>astable</w:t>
      </w:r>
      <w:proofErr w:type="spellEnd"/>
      <w:r w:rsidRPr="006D4157">
        <w:rPr>
          <w:rFonts w:ascii="Arial" w:eastAsia="Arial" w:hAnsi="Arial" w:cs="Arial"/>
        </w:rPr>
        <w:t xml:space="preserve"> device alternates between on and off states at a given frequency. It is covered on page 66. Accept any input that would trigger a circuit, accept any wording of the process stage that means the output would flash at regular intervals and for the output accept any visible light source.</w:t>
      </w:r>
    </w:p>
    <w:p w14:paraId="299659BC" w14:textId="4EB0759E" w:rsidR="00B343C3" w:rsidRPr="006D4157" w:rsidRDefault="00B343C3"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rPr>
        <w:tab/>
      </w:r>
      <w:r w:rsidR="00F254A3" w:rsidRPr="006D4157">
        <w:rPr>
          <w:rFonts w:ascii="Arial" w:eastAsia="Arial" w:hAnsi="Arial" w:cs="Arial"/>
        </w:rPr>
        <w:t xml:space="preserve">A thermistor could be used as the input for a thermostat system and calibrated appropriately to detect the temperature of the water in the kettle. The decision would be: Does the thermistor detect boiling water (100°C)? </w:t>
      </w:r>
      <w:r w:rsidR="000B1F64" w:rsidRPr="006D4157">
        <w:rPr>
          <w:rFonts w:ascii="Arial" w:eastAsia="Arial" w:hAnsi="Arial" w:cs="Arial"/>
        </w:rPr>
        <w:t>Yes,</w:t>
      </w:r>
      <w:r w:rsidR="00F254A3" w:rsidRPr="006D4157">
        <w:rPr>
          <w:rFonts w:ascii="Arial" w:eastAsia="Arial" w:hAnsi="Arial" w:cs="Arial"/>
        </w:rPr>
        <w:t xml:space="preserve"> wo</w:t>
      </w:r>
      <w:r w:rsidR="000B1F64" w:rsidRPr="006D4157">
        <w:rPr>
          <w:rFonts w:ascii="Arial" w:eastAsia="Arial" w:hAnsi="Arial" w:cs="Arial"/>
        </w:rPr>
        <w:t>uld mean</w:t>
      </w:r>
      <w:r w:rsidR="00F254A3" w:rsidRPr="006D4157">
        <w:rPr>
          <w:rFonts w:ascii="Arial" w:eastAsia="Arial" w:hAnsi="Arial" w:cs="Arial"/>
        </w:rPr>
        <w:t xml:space="preserve"> the circuit to the heating element it turned off. No</w:t>
      </w:r>
      <w:r w:rsidR="000B1F64" w:rsidRPr="006D4157">
        <w:rPr>
          <w:rFonts w:ascii="Arial" w:eastAsia="Arial" w:hAnsi="Arial" w:cs="Arial"/>
        </w:rPr>
        <w:t>,</w:t>
      </w:r>
      <w:r w:rsidR="00F254A3" w:rsidRPr="006D4157">
        <w:rPr>
          <w:rFonts w:ascii="Arial" w:eastAsia="Arial" w:hAnsi="Arial" w:cs="Arial"/>
        </w:rPr>
        <w:t xml:space="preserve"> would mean the heating element stays on. </w:t>
      </w:r>
    </w:p>
    <w:p w14:paraId="16D7CEA5" w14:textId="4223750C" w:rsidR="00B343C3" w:rsidRPr="006D4157" w:rsidRDefault="00B343C3" w:rsidP="56A7FB55">
      <w:pPr>
        <w:pStyle w:val="Questionstyle"/>
        <w:shd w:val="clear" w:color="auto" w:fill="auto"/>
        <w:rPr>
          <w:rFonts w:ascii="Arial" w:eastAsia="Arial" w:hAnsi="Arial" w:cs="Arial"/>
        </w:rPr>
      </w:pPr>
      <w:r w:rsidRPr="006D4157">
        <w:rPr>
          <w:rFonts w:ascii="Arial" w:eastAsia="Arial" w:hAnsi="Arial" w:cs="Arial"/>
          <w:b/>
          <w:bCs/>
        </w:rPr>
        <w:t>Q5:</w:t>
      </w:r>
      <w:r w:rsidRPr="006D4157">
        <w:rPr>
          <w:rFonts w:ascii="Arial" w:hAnsi="Arial" w:cs="Arial"/>
        </w:rPr>
        <w:tab/>
      </w:r>
      <w:r w:rsidR="00EA62F9" w:rsidRPr="006D4157">
        <w:rPr>
          <w:rFonts w:ascii="Arial" w:eastAsia="Arial" w:hAnsi="Arial" w:cs="Arial"/>
        </w:rPr>
        <w:t>PTM is used as it only operates momentarily, meaning that when it is released the bell turns off. It could also be used to trigger digital bell systems that play tunes or door chimes etc.</w:t>
      </w:r>
    </w:p>
    <w:p w14:paraId="211FA58E" w14:textId="7EE19EF2" w:rsidR="00B343C3" w:rsidRPr="006D4157" w:rsidRDefault="00B343C3" w:rsidP="56A7FB55">
      <w:pPr>
        <w:pStyle w:val="Questionstyle"/>
        <w:shd w:val="clear" w:color="auto" w:fill="auto"/>
        <w:rPr>
          <w:rFonts w:ascii="Arial" w:eastAsia="Arial" w:hAnsi="Arial" w:cs="Arial"/>
        </w:rPr>
      </w:pPr>
      <w:r w:rsidRPr="006D4157">
        <w:rPr>
          <w:rFonts w:ascii="Arial" w:eastAsia="Arial" w:hAnsi="Arial" w:cs="Arial"/>
          <w:b/>
          <w:bCs/>
        </w:rPr>
        <w:t>Q6:</w:t>
      </w:r>
      <w:r w:rsidRPr="006D4157">
        <w:rPr>
          <w:rFonts w:ascii="Arial" w:hAnsi="Arial" w:cs="Arial"/>
        </w:rPr>
        <w:tab/>
      </w:r>
      <w:r w:rsidR="00EA62F9" w:rsidRPr="006D4157">
        <w:rPr>
          <w:rFonts w:ascii="Arial" w:eastAsia="Arial" w:hAnsi="Arial" w:cs="Arial"/>
        </w:rPr>
        <w:t>To ensure that it is staying within acceptable levels and to warn of any excessive pressure to avoid faults.</w:t>
      </w:r>
      <w:r w:rsidR="00913B1B">
        <w:rPr>
          <w:rFonts w:ascii="Arial" w:eastAsia="Arial" w:hAnsi="Arial" w:cs="Arial"/>
        </w:rPr>
        <w:t xml:space="preserve"> </w:t>
      </w:r>
      <w:r w:rsidR="00913B1B" w:rsidRPr="00913B1B">
        <w:rPr>
          <w:rFonts w:ascii="Arial" w:eastAsia="Arial" w:hAnsi="Arial" w:cs="Arial"/>
        </w:rPr>
        <w:t>Any fall in pressure could be the result of a leak.</w:t>
      </w:r>
    </w:p>
    <w:p w14:paraId="4AF940B8" w14:textId="77777777" w:rsidR="00B343C3" w:rsidRPr="006D4157" w:rsidRDefault="00B343C3" w:rsidP="00B343C3">
      <w:pPr>
        <w:pStyle w:val="Questionstyle"/>
        <w:shd w:val="clear" w:color="auto" w:fill="auto"/>
        <w:rPr>
          <w:rFonts w:ascii="Arial" w:hAnsi="Arial" w:cs="Arial"/>
        </w:rPr>
      </w:pPr>
    </w:p>
    <w:p w14:paraId="3C492205" w14:textId="77777777" w:rsidR="00253836" w:rsidRPr="006D4157" w:rsidRDefault="00253836">
      <w:pPr>
        <w:spacing w:after="200" w:line="276" w:lineRule="auto"/>
        <w:rPr>
          <w:rFonts w:eastAsia="SimSun"/>
          <w:b/>
          <w:bCs/>
          <w:color w:val="365F91"/>
          <w:sz w:val="28"/>
          <w:szCs w:val="28"/>
        </w:rPr>
      </w:pPr>
      <w:r w:rsidRPr="006D4157">
        <w:br w:type="page"/>
      </w:r>
    </w:p>
    <w:p w14:paraId="48E686BF" w14:textId="21516A5C" w:rsidR="00A00620" w:rsidRPr="006D4157" w:rsidRDefault="56A7FB55" w:rsidP="56A7FB55">
      <w:pPr>
        <w:pStyle w:val="Heading1"/>
        <w:ind w:left="2912" w:hanging="2912"/>
        <w:rPr>
          <w:rFonts w:eastAsia="Arial" w:cs="Arial"/>
          <w:b w:val="0"/>
          <w:bCs w:val="0"/>
        </w:rPr>
      </w:pPr>
      <w:r w:rsidRPr="006D4157">
        <w:rPr>
          <w:rFonts w:eastAsia="Arial" w:cs="Arial"/>
          <w:b w:val="0"/>
          <w:bCs w:val="0"/>
          <w:color w:val="C00000"/>
          <w:sz w:val="48"/>
          <w:szCs w:val="48"/>
          <w:lang w:eastAsia="zh-CN"/>
        </w:rPr>
        <w:lastRenderedPageBreak/>
        <w:t>Chapter 12 – Electronic systems processing</w:t>
      </w:r>
    </w:p>
    <w:p w14:paraId="4ECC2248" w14:textId="422B20E4" w:rsidR="00A00620" w:rsidRPr="006D4157" w:rsidRDefault="56A7FB55" w:rsidP="56A7FB55">
      <w:pPr>
        <w:pStyle w:val="Heading1"/>
        <w:rPr>
          <w:rFonts w:eastAsia="Arial" w:cs="Arial"/>
        </w:rPr>
      </w:pPr>
      <w:r w:rsidRPr="006D4157">
        <w:rPr>
          <w:rFonts w:eastAsia="Arial" w:cs="Arial"/>
        </w:rPr>
        <w:t>In-text questions</w:t>
      </w:r>
    </w:p>
    <w:p w14:paraId="0B999024" w14:textId="77777777" w:rsidR="0049424A" w:rsidRPr="006D4157" w:rsidRDefault="0049424A" w:rsidP="0049424A"/>
    <w:p w14:paraId="535F22E8" w14:textId="0BB71DAF" w:rsidR="00E83063" w:rsidRPr="006D4157" w:rsidRDefault="00E83063" w:rsidP="56A7FB55">
      <w:pPr>
        <w:pStyle w:val="Questionstyle"/>
        <w:shd w:val="clear" w:color="auto" w:fill="auto"/>
        <w:tabs>
          <w:tab w:val="clear" w:pos="851"/>
          <w:tab w:val="clear" w:pos="1276"/>
          <w:tab w:val="clear" w:pos="1701"/>
          <w:tab w:val="left" w:pos="567"/>
        </w:tabs>
        <w:ind w:left="1134" w:hanging="1134"/>
        <w:rPr>
          <w:rFonts w:ascii="Arial" w:eastAsia="Arial" w:hAnsi="Arial" w:cs="Arial"/>
        </w:rPr>
      </w:pPr>
      <w:r w:rsidRPr="006D4157">
        <w:rPr>
          <w:rFonts w:ascii="Arial" w:eastAsia="Arial" w:hAnsi="Arial" w:cs="Arial"/>
          <w:b/>
          <w:bCs/>
        </w:rPr>
        <w:t>Q</w:t>
      </w:r>
      <w:r w:rsidR="004F1363" w:rsidRPr="006D4157">
        <w:rPr>
          <w:rFonts w:ascii="Arial" w:eastAsia="Arial" w:hAnsi="Arial" w:cs="Arial"/>
          <w:b/>
          <w:bCs/>
        </w:rPr>
        <w:t>1</w:t>
      </w:r>
      <w:r w:rsidRPr="006D4157">
        <w:rPr>
          <w:rFonts w:ascii="Arial" w:eastAsia="Arial" w:hAnsi="Arial" w:cs="Arial"/>
          <w:b/>
          <w:bCs/>
        </w:rPr>
        <w:t>:</w:t>
      </w:r>
      <w:r w:rsidR="004F1363" w:rsidRPr="006D4157">
        <w:rPr>
          <w:rFonts w:ascii="Arial" w:hAnsi="Arial" w:cs="Arial"/>
          <w:b/>
        </w:rPr>
        <w:tab/>
      </w:r>
      <w:r w:rsidR="004F1363" w:rsidRPr="006D4157">
        <w:rPr>
          <w:rFonts w:ascii="Arial" w:eastAsia="Arial" w:hAnsi="Arial" w:cs="Arial"/>
          <w:b/>
          <w:bCs/>
        </w:rPr>
        <w:t>(a)</w:t>
      </w:r>
      <w:r w:rsidR="004F1363" w:rsidRPr="006D4157">
        <w:rPr>
          <w:rFonts w:ascii="Arial" w:hAnsi="Arial" w:cs="Arial"/>
          <w:b/>
        </w:rPr>
        <w:tab/>
      </w:r>
      <w:r w:rsidR="004F1363" w:rsidRPr="006D4157">
        <w:rPr>
          <w:rFonts w:ascii="Arial" w:eastAsia="Arial" w:hAnsi="Arial" w:cs="Arial"/>
        </w:rPr>
        <w:t>A</w:t>
      </w:r>
      <w:r w:rsidRPr="006D4157">
        <w:rPr>
          <w:rFonts w:ascii="Arial" w:eastAsia="Arial" w:hAnsi="Arial" w:cs="Arial"/>
        </w:rPr>
        <w:t>nalogue</w:t>
      </w:r>
    </w:p>
    <w:p w14:paraId="0AFA821E" w14:textId="680F33FF" w:rsidR="004F1363" w:rsidRPr="006D4157" w:rsidRDefault="004F1363" w:rsidP="56A7FB55">
      <w:pPr>
        <w:pStyle w:val="Questionstyle"/>
        <w:shd w:val="clear" w:color="auto" w:fill="auto"/>
        <w:tabs>
          <w:tab w:val="clear" w:pos="851"/>
          <w:tab w:val="clear" w:pos="1276"/>
          <w:tab w:val="clear" w:pos="1701"/>
          <w:tab w:val="left" w:pos="567"/>
        </w:tabs>
        <w:ind w:left="1134" w:hanging="1134"/>
        <w:rPr>
          <w:rFonts w:ascii="Arial" w:eastAsia="Arial" w:hAnsi="Arial" w:cs="Arial"/>
        </w:rPr>
      </w:pPr>
      <w:r w:rsidRPr="006D4157">
        <w:rPr>
          <w:rFonts w:ascii="Arial" w:hAnsi="Arial" w:cs="Arial"/>
          <w:b/>
        </w:rPr>
        <w:tab/>
      </w:r>
      <w:r w:rsidRPr="006D4157">
        <w:rPr>
          <w:rFonts w:ascii="Arial" w:eastAsia="Arial" w:hAnsi="Arial" w:cs="Arial"/>
          <w:b/>
          <w:bCs/>
        </w:rPr>
        <w:t>(b)</w:t>
      </w:r>
      <w:r w:rsidRPr="006D4157">
        <w:rPr>
          <w:rFonts w:ascii="Arial" w:hAnsi="Arial" w:cs="Arial"/>
          <w:b/>
        </w:rPr>
        <w:tab/>
      </w:r>
      <w:r w:rsidRPr="006D4157">
        <w:rPr>
          <w:rFonts w:ascii="Arial" w:eastAsia="Arial" w:hAnsi="Arial" w:cs="Arial"/>
        </w:rPr>
        <w:t>Analogue</w:t>
      </w:r>
    </w:p>
    <w:p w14:paraId="1CA62E8C" w14:textId="70B155D6" w:rsidR="00E83063" w:rsidRPr="006D4157" w:rsidRDefault="004F1363" w:rsidP="56A7FB55">
      <w:pPr>
        <w:pStyle w:val="Questionstyle"/>
        <w:shd w:val="clear" w:color="auto" w:fill="auto"/>
        <w:tabs>
          <w:tab w:val="clear" w:pos="851"/>
          <w:tab w:val="clear" w:pos="1276"/>
          <w:tab w:val="clear" w:pos="1701"/>
          <w:tab w:val="left" w:pos="567"/>
        </w:tabs>
        <w:ind w:left="1134" w:hanging="1134"/>
        <w:rPr>
          <w:rFonts w:ascii="Arial" w:eastAsia="Arial" w:hAnsi="Arial" w:cs="Arial"/>
          <w:b/>
          <w:bCs/>
        </w:rPr>
      </w:pPr>
      <w:r w:rsidRPr="006D4157">
        <w:rPr>
          <w:rFonts w:ascii="Arial" w:hAnsi="Arial" w:cs="Arial"/>
          <w:b/>
        </w:rPr>
        <w:tab/>
      </w:r>
      <w:r w:rsidRPr="006D4157">
        <w:rPr>
          <w:rFonts w:ascii="Arial" w:eastAsia="Arial" w:hAnsi="Arial" w:cs="Arial"/>
          <w:b/>
          <w:bCs/>
        </w:rPr>
        <w:t>(c)</w:t>
      </w:r>
      <w:r w:rsidRPr="006D4157">
        <w:rPr>
          <w:rFonts w:ascii="Arial" w:hAnsi="Arial" w:cs="Arial"/>
          <w:b/>
        </w:rPr>
        <w:tab/>
      </w:r>
      <w:r w:rsidRPr="006D4157">
        <w:rPr>
          <w:rFonts w:ascii="Arial" w:eastAsia="Arial" w:hAnsi="Arial" w:cs="Arial"/>
        </w:rPr>
        <w:t>D</w:t>
      </w:r>
      <w:r w:rsidR="00E83063" w:rsidRPr="006D4157">
        <w:rPr>
          <w:rFonts w:ascii="Arial" w:eastAsia="Arial" w:hAnsi="Arial" w:cs="Arial"/>
        </w:rPr>
        <w:t>igital</w:t>
      </w:r>
    </w:p>
    <w:p w14:paraId="721FDF1C" w14:textId="3D7B93BD" w:rsidR="00E83063" w:rsidRPr="006D4157" w:rsidRDefault="56A7FB55" w:rsidP="56A7FB55">
      <w:pPr>
        <w:pStyle w:val="Questionstyle"/>
        <w:shd w:val="clear" w:color="auto" w:fill="auto"/>
        <w:tabs>
          <w:tab w:val="clear" w:pos="851"/>
        </w:tabs>
        <w:rPr>
          <w:rFonts w:ascii="Arial" w:eastAsia="Arial" w:hAnsi="Arial" w:cs="Arial"/>
        </w:rPr>
      </w:pPr>
      <w:r w:rsidRPr="006D4157">
        <w:rPr>
          <w:rFonts w:ascii="Arial" w:eastAsia="Arial" w:hAnsi="Arial" w:cs="Arial"/>
          <w:b/>
          <w:bCs/>
        </w:rPr>
        <w:t>Q2:</w:t>
      </w:r>
      <w:r w:rsidRPr="006D4157">
        <w:rPr>
          <w:rFonts w:ascii="Arial" w:eastAsia="Arial" w:hAnsi="Arial" w:cs="Arial"/>
        </w:rPr>
        <w:t xml:space="preserve">   A </w:t>
      </w:r>
      <w:proofErr w:type="spellStart"/>
      <w:r w:rsidRPr="006D4157">
        <w:rPr>
          <w:rFonts w:ascii="Arial" w:eastAsia="Arial" w:hAnsi="Arial" w:cs="Arial"/>
        </w:rPr>
        <w:t>monostable</w:t>
      </w:r>
      <w:proofErr w:type="spellEnd"/>
      <w:r w:rsidRPr="006D4157">
        <w:rPr>
          <w:rFonts w:ascii="Arial" w:eastAsia="Arial" w:hAnsi="Arial" w:cs="Arial"/>
        </w:rPr>
        <w:t xml:space="preserve"> de</w:t>
      </w:r>
      <w:r w:rsidR="00475D6B">
        <w:rPr>
          <w:rFonts w:ascii="Arial" w:eastAsia="Arial" w:hAnsi="Arial" w:cs="Arial"/>
        </w:rPr>
        <w:t>v</w:t>
      </w:r>
      <w:r w:rsidRPr="006D4157">
        <w:rPr>
          <w:rFonts w:ascii="Arial" w:eastAsia="Arial" w:hAnsi="Arial" w:cs="Arial"/>
        </w:rPr>
        <w:t>ice could be used to time two minutes which is the recommended length of time to brush teeth.</w:t>
      </w:r>
    </w:p>
    <w:p w14:paraId="019D738F" w14:textId="2CEBB2D1" w:rsidR="00E83063" w:rsidRPr="006D4157" w:rsidRDefault="56A7FB55" w:rsidP="56A7FB55">
      <w:pPr>
        <w:pStyle w:val="Questionstyle"/>
        <w:shd w:val="clear" w:color="auto" w:fill="auto"/>
        <w:ind w:left="0" w:firstLine="0"/>
        <w:rPr>
          <w:rFonts w:ascii="Arial" w:eastAsia="Arial" w:hAnsi="Arial" w:cs="Arial"/>
        </w:rPr>
      </w:pPr>
      <w:r w:rsidRPr="006D4157">
        <w:rPr>
          <w:rFonts w:ascii="Arial" w:eastAsia="Arial" w:hAnsi="Arial" w:cs="Arial"/>
          <w:b/>
          <w:bCs/>
        </w:rPr>
        <w:t>Q3:</w:t>
      </w:r>
      <w:r w:rsidRPr="006D4157">
        <w:rPr>
          <w:rFonts w:ascii="Arial" w:eastAsia="Arial" w:hAnsi="Arial" w:cs="Arial"/>
        </w:rPr>
        <w:t xml:space="preserve">   0.5hz </w:t>
      </w:r>
    </w:p>
    <w:p w14:paraId="53C7B39C" w14:textId="35F25423" w:rsidR="00E83063" w:rsidRPr="006D4157" w:rsidRDefault="00E83063" w:rsidP="56A7FB55">
      <w:pPr>
        <w:pStyle w:val="Questionstyle"/>
        <w:shd w:val="clear" w:color="auto" w:fill="auto"/>
        <w:tabs>
          <w:tab w:val="clear" w:pos="851"/>
          <w:tab w:val="left" w:pos="567"/>
        </w:tabs>
        <w:ind w:left="0" w:firstLine="0"/>
        <w:rPr>
          <w:rFonts w:ascii="Arial" w:eastAsia="Arial" w:hAnsi="Arial" w:cs="Arial"/>
        </w:rPr>
      </w:pPr>
      <w:r w:rsidRPr="006D4157">
        <w:rPr>
          <w:rFonts w:ascii="Arial" w:eastAsia="Arial" w:hAnsi="Arial" w:cs="Arial"/>
          <w:b/>
          <w:bCs/>
        </w:rPr>
        <w:t>Q</w:t>
      </w:r>
      <w:r w:rsidR="004F1363" w:rsidRPr="006D4157">
        <w:rPr>
          <w:rFonts w:ascii="Arial" w:eastAsia="Arial" w:hAnsi="Arial" w:cs="Arial"/>
          <w:b/>
          <w:bCs/>
        </w:rPr>
        <w:t>4:</w:t>
      </w:r>
      <w:r w:rsidR="004F1363" w:rsidRPr="006D4157">
        <w:rPr>
          <w:rFonts w:ascii="Arial" w:hAnsi="Arial" w:cs="Arial"/>
          <w:b/>
        </w:rPr>
        <w:tab/>
      </w:r>
      <w:r w:rsidRPr="006D4157">
        <w:rPr>
          <w:rFonts w:ascii="Arial" w:eastAsia="Arial" w:hAnsi="Arial" w:cs="Arial"/>
        </w:rPr>
        <w:t>Thermistor</w:t>
      </w:r>
    </w:p>
    <w:p w14:paraId="2C9280E8" w14:textId="77777777" w:rsidR="004F1363" w:rsidRPr="006D4157" w:rsidRDefault="004F1363" w:rsidP="004F1363">
      <w:pPr>
        <w:pStyle w:val="Questionstyle"/>
        <w:shd w:val="clear" w:color="auto" w:fill="auto"/>
        <w:tabs>
          <w:tab w:val="clear" w:pos="851"/>
          <w:tab w:val="left" w:pos="567"/>
        </w:tabs>
        <w:ind w:left="0" w:firstLine="0"/>
        <w:rPr>
          <w:rFonts w:ascii="Arial" w:hAnsi="Arial" w:cs="Arial"/>
          <w:b/>
        </w:rPr>
      </w:pPr>
    </w:p>
    <w:p w14:paraId="2F4253AF" w14:textId="77777777" w:rsidR="00A00620" w:rsidRPr="006D4157" w:rsidRDefault="00A00620">
      <w:pPr>
        <w:spacing w:after="200" w:line="276" w:lineRule="auto"/>
        <w:rPr>
          <w:rFonts w:eastAsiaTheme="minorHAnsi"/>
          <w:lang w:eastAsia="en-US"/>
        </w:rPr>
      </w:pPr>
      <w:r w:rsidRPr="006D4157">
        <w:br w:type="page"/>
      </w:r>
    </w:p>
    <w:p w14:paraId="1E9120DD" w14:textId="3E5CD880" w:rsidR="00A00620" w:rsidRPr="006D4157" w:rsidRDefault="56A7FB55" w:rsidP="56A7FB55">
      <w:pPr>
        <w:pStyle w:val="Heading1"/>
        <w:rPr>
          <w:rFonts w:eastAsia="Arial" w:cs="Arial"/>
          <w:b w:val="0"/>
          <w:bCs w:val="0"/>
        </w:rPr>
      </w:pPr>
      <w:r w:rsidRPr="006D4157">
        <w:rPr>
          <w:rFonts w:eastAsia="Arial" w:cs="Arial"/>
          <w:b w:val="0"/>
          <w:bCs w:val="0"/>
          <w:color w:val="C00000"/>
          <w:sz w:val="48"/>
          <w:szCs w:val="48"/>
          <w:lang w:eastAsia="zh-CN"/>
        </w:rPr>
        <w:lastRenderedPageBreak/>
        <w:t>Chapter 13 – Mechanical devices</w:t>
      </w:r>
    </w:p>
    <w:p w14:paraId="40A69248" w14:textId="3139A06E" w:rsidR="00A00620" w:rsidRPr="006D4157" w:rsidRDefault="56A7FB55" w:rsidP="56A7FB55">
      <w:pPr>
        <w:pStyle w:val="Heading1"/>
        <w:rPr>
          <w:rFonts w:eastAsia="Arial" w:cs="Arial"/>
        </w:rPr>
      </w:pPr>
      <w:r w:rsidRPr="006D4157">
        <w:rPr>
          <w:rFonts w:eastAsia="Arial" w:cs="Arial"/>
        </w:rPr>
        <w:t>In-text questions</w:t>
      </w:r>
    </w:p>
    <w:p w14:paraId="0ACC7581" w14:textId="77777777" w:rsidR="0049424A" w:rsidRPr="006D4157" w:rsidRDefault="0049424A" w:rsidP="0049424A"/>
    <w:p w14:paraId="51469F62" w14:textId="7E52781C" w:rsidR="001A094B" w:rsidRPr="006D4157" w:rsidRDefault="001A094B" w:rsidP="56A7FB55">
      <w:pPr>
        <w:pStyle w:val="Questionstyle"/>
        <w:shd w:val="clear" w:color="auto" w:fill="auto"/>
        <w:tabs>
          <w:tab w:val="clear" w:pos="851"/>
          <w:tab w:val="clear" w:pos="1276"/>
          <w:tab w:val="left" w:pos="567"/>
        </w:tabs>
        <w:ind w:left="993" w:hanging="993"/>
        <w:rPr>
          <w:rFonts w:ascii="Arial" w:eastAsia="Arial" w:hAnsi="Arial" w:cs="Arial"/>
        </w:rPr>
      </w:pPr>
      <w:r w:rsidRPr="006D4157">
        <w:rPr>
          <w:rFonts w:ascii="Arial" w:eastAsia="Arial" w:hAnsi="Arial" w:cs="Arial"/>
          <w:b/>
          <w:bCs/>
        </w:rPr>
        <w:t>Q1:</w:t>
      </w:r>
      <w:r w:rsidRPr="006D4157">
        <w:rPr>
          <w:rFonts w:ascii="Arial" w:hAnsi="Arial" w:cs="Arial"/>
        </w:rPr>
        <w:tab/>
      </w:r>
      <w:r w:rsidR="004F1363" w:rsidRPr="006D4157">
        <w:rPr>
          <w:rFonts w:ascii="Arial" w:eastAsia="Arial" w:hAnsi="Arial" w:cs="Arial"/>
          <w:b/>
          <w:bCs/>
        </w:rPr>
        <w:t>(a)</w:t>
      </w:r>
      <w:r w:rsidR="004F1363" w:rsidRPr="006D4157">
        <w:rPr>
          <w:rFonts w:ascii="Arial" w:hAnsi="Arial" w:cs="Arial"/>
          <w:b/>
        </w:rPr>
        <w:tab/>
      </w:r>
      <w:r w:rsidR="004F1363" w:rsidRPr="006D4157">
        <w:rPr>
          <w:rFonts w:ascii="Arial" w:eastAsia="Arial" w:hAnsi="Arial" w:cs="Arial"/>
        </w:rPr>
        <w:t>Linear motion</w:t>
      </w:r>
      <w:r w:rsidR="00F04B94" w:rsidRPr="006D4157">
        <w:rPr>
          <w:rFonts w:ascii="Arial" w:eastAsia="Arial" w:hAnsi="Arial" w:cs="Arial"/>
        </w:rPr>
        <w:t xml:space="preserve"> for the handle and rotary for the blade</w:t>
      </w:r>
      <w:r w:rsidR="004F1363" w:rsidRPr="006D4157">
        <w:rPr>
          <w:rFonts w:ascii="Arial" w:eastAsia="Arial" w:hAnsi="Arial" w:cs="Arial"/>
        </w:rPr>
        <w:t>.</w:t>
      </w:r>
    </w:p>
    <w:p w14:paraId="7E89C20A" w14:textId="18D467C6" w:rsidR="001A094B" w:rsidRPr="006D4157" w:rsidRDefault="001A094B" w:rsidP="56A7FB55">
      <w:pPr>
        <w:pStyle w:val="Questionstyle"/>
        <w:shd w:val="clear" w:color="auto" w:fill="auto"/>
        <w:tabs>
          <w:tab w:val="clear" w:pos="851"/>
          <w:tab w:val="clear" w:pos="1276"/>
          <w:tab w:val="left" w:pos="567"/>
        </w:tabs>
        <w:ind w:left="993" w:hanging="993"/>
        <w:rPr>
          <w:rFonts w:ascii="Arial" w:eastAsia="Arial" w:hAnsi="Arial" w:cs="Arial"/>
          <w:b/>
          <w:bCs/>
        </w:rPr>
      </w:pPr>
      <w:r w:rsidRPr="006D4157">
        <w:rPr>
          <w:rFonts w:ascii="Arial" w:hAnsi="Arial" w:cs="Arial"/>
          <w:b/>
        </w:rPr>
        <w:tab/>
      </w:r>
      <w:r w:rsidR="004F1363" w:rsidRPr="006D4157">
        <w:rPr>
          <w:rFonts w:ascii="Arial" w:eastAsia="Arial" w:hAnsi="Arial" w:cs="Arial"/>
          <w:b/>
          <w:bCs/>
        </w:rPr>
        <w:t>(b)</w:t>
      </w:r>
      <w:r w:rsidR="004F1363" w:rsidRPr="006D4157">
        <w:rPr>
          <w:rFonts w:ascii="Arial" w:hAnsi="Arial" w:cs="Arial"/>
          <w:b/>
        </w:rPr>
        <w:tab/>
      </w:r>
      <w:r w:rsidRPr="006D4157">
        <w:rPr>
          <w:rFonts w:ascii="Arial" w:eastAsia="Arial" w:hAnsi="Arial" w:cs="Arial"/>
        </w:rPr>
        <w:t>Rotary motion.</w:t>
      </w:r>
    </w:p>
    <w:p w14:paraId="7DFD6C51" w14:textId="244CC5C8" w:rsidR="001A094B" w:rsidRPr="006D4157" w:rsidRDefault="001A094B" w:rsidP="56A7FB55">
      <w:pPr>
        <w:pStyle w:val="Questionstyle"/>
        <w:shd w:val="clear" w:color="auto" w:fill="auto"/>
        <w:tabs>
          <w:tab w:val="clear" w:pos="851"/>
          <w:tab w:val="clear" w:pos="1276"/>
          <w:tab w:val="left" w:pos="567"/>
        </w:tabs>
        <w:ind w:left="993" w:hanging="993"/>
        <w:rPr>
          <w:rFonts w:ascii="Arial" w:eastAsia="Arial" w:hAnsi="Arial" w:cs="Arial"/>
          <w:b/>
          <w:bCs/>
        </w:rPr>
      </w:pPr>
      <w:r w:rsidRPr="006D4157">
        <w:rPr>
          <w:rFonts w:ascii="Arial" w:hAnsi="Arial" w:cs="Arial"/>
          <w:b/>
        </w:rPr>
        <w:tab/>
      </w:r>
      <w:r w:rsidR="004F1363" w:rsidRPr="006D4157">
        <w:rPr>
          <w:rFonts w:ascii="Arial" w:eastAsia="Arial" w:hAnsi="Arial" w:cs="Arial"/>
          <w:b/>
          <w:bCs/>
        </w:rPr>
        <w:t>(c)</w:t>
      </w:r>
      <w:r w:rsidR="004F1363" w:rsidRPr="006D4157">
        <w:rPr>
          <w:rFonts w:ascii="Arial" w:hAnsi="Arial" w:cs="Arial"/>
          <w:b/>
        </w:rPr>
        <w:tab/>
      </w:r>
      <w:r w:rsidRPr="006D4157">
        <w:rPr>
          <w:rFonts w:ascii="Arial" w:eastAsia="Arial" w:hAnsi="Arial" w:cs="Arial"/>
        </w:rPr>
        <w:t>Oscillating motion.</w:t>
      </w:r>
    </w:p>
    <w:p w14:paraId="17E65326" w14:textId="68C1EBDB" w:rsidR="004F1363" w:rsidRPr="006D4157" w:rsidRDefault="001A094B" w:rsidP="56A7FB55">
      <w:pPr>
        <w:pStyle w:val="Questionstyle"/>
        <w:shd w:val="clear" w:color="auto" w:fill="auto"/>
        <w:rPr>
          <w:rFonts w:ascii="Arial" w:eastAsia="Arial" w:hAnsi="Arial" w:cs="Arial"/>
        </w:rPr>
      </w:pPr>
      <w:r w:rsidRPr="006D4157">
        <w:rPr>
          <w:rFonts w:ascii="Arial" w:eastAsia="Arial" w:hAnsi="Arial" w:cs="Arial"/>
          <w:b/>
          <w:bCs/>
        </w:rPr>
        <w:t>Q</w:t>
      </w:r>
      <w:r w:rsidR="004F1363" w:rsidRPr="006D4157">
        <w:rPr>
          <w:rFonts w:ascii="Arial" w:eastAsia="Arial" w:hAnsi="Arial" w:cs="Arial"/>
          <w:b/>
          <w:bCs/>
        </w:rPr>
        <w:t>2</w:t>
      </w:r>
      <w:r w:rsidRPr="006D4157">
        <w:rPr>
          <w:rFonts w:ascii="Arial" w:eastAsia="Arial" w:hAnsi="Arial" w:cs="Arial"/>
          <w:b/>
          <w:bCs/>
        </w:rPr>
        <w:t>:</w:t>
      </w:r>
      <w:r w:rsidRPr="006D4157">
        <w:rPr>
          <w:rFonts w:ascii="Arial" w:hAnsi="Arial" w:cs="Arial"/>
        </w:rPr>
        <w:tab/>
      </w:r>
      <w:r w:rsidR="00CF178D" w:rsidRPr="006D4157">
        <w:rPr>
          <w:rFonts w:ascii="Arial" w:eastAsia="Arial" w:hAnsi="Arial" w:cs="Arial"/>
        </w:rPr>
        <w:t>7:1</w:t>
      </w:r>
    </w:p>
    <w:p w14:paraId="6B472535" w14:textId="01EE2EA6" w:rsidR="001A094B" w:rsidRPr="006D4157" w:rsidRDefault="004F1363"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rPr>
        <w:tab/>
      </w:r>
      <w:r w:rsidRPr="006D4157">
        <w:rPr>
          <w:rFonts w:ascii="Arial" w:eastAsia="Arial" w:hAnsi="Arial" w:cs="Arial"/>
        </w:rPr>
        <w:t>1.2</w:t>
      </w:r>
      <w:r w:rsidR="001A094B" w:rsidRPr="006D4157">
        <w:rPr>
          <w:rFonts w:ascii="Arial" w:eastAsia="Arial" w:hAnsi="Arial" w:cs="Arial"/>
        </w:rPr>
        <w:t xml:space="preserve"> meters</w:t>
      </w:r>
      <w:r w:rsidR="00475D6B">
        <w:rPr>
          <w:rFonts w:ascii="Arial" w:eastAsia="Arial" w:hAnsi="Arial" w:cs="Arial"/>
        </w:rPr>
        <w:t>, 120cm</w:t>
      </w:r>
      <w:r w:rsidR="001A094B" w:rsidRPr="006D4157">
        <w:rPr>
          <w:rFonts w:ascii="Arial" w:eastAsia="Arial" w:hAnsi="Arial" w:cs="Arial"/>
        </w:rPr>
        <w:t xml:space="preserve"> or </w:t>
      </w:r>
      <w:r w:rsidRPr="006D4157">
        <w:rPr>
          <w:rFonts w:ascii="Arial" w:eastAsia="Arial" w:hAnsi="Arial" w:cs="Arial"/>
        </w:rPr>
        <w:t>1200</w:t>
      </w:r>
      <w:r w:rsidR="001A094B" w:rsidRPr="006D4157">
        <w:rPr>
          <w:rFonts w:ascii="Arial" w:eastAsia="Arial" w:hAnsi="Arial" w:cs="Arial"/>
        </w:rPr>
        <w:t>mm</w:t>
      </w:r>
    </w:p>
    <w:p w14:paraId="218AA9D1" w14:textId="77777777" w:rsidR="005F61D2" w:rsidRPr="005F61D2" w:rsidRDefault="001A094B" w:rsidP="00DF0589">
      <w:pPr>
        <w:pStyle w:val="Questionstyle"/>
        <w:shd w:val="clear" w:color="auto" w:fill="auto"/>
        <w:rPr>
          <w:rFonts w:ascii="Arial" w:eastAsia="Arial" w:hAnsi="Arial" w:cs="Arial"/>
        </w:rPr>
      </w:pPr>
      <w:r w:rsidRPr="006D4157">
        <w:rPr>
          <w:rFonts w:ascii="Arial" w:eastAsia="Arial" w:hAnsi="Arial" w:cs="Arial"/>
          <w:b/>
          <w:bCs/>
        </w:rPr>
        <w:t>Q</w:t>
      </w:r>
      <w:r w:rsidR="004F1363" w:rsidRPr="006D4157">
        <w:rPr>
          <w:rFonts w:ascii="Arial" w:eastAsia="Arial" w:hAnsi="Arial" w:cs="Arial"/>
          <w:b/>
          <w:bCs/>
        </w:rPr>
        <w:t>4</w:t>
      </w:r>
      <w:r w:rsidRPr="006D4157">
        <w:rPr>
          <w:rFonts w:ascii="Arial" w:eastAsia="Arial" w:hAnsi="Arial" w:cs="Arial"/>
          <w:b/>
          <w:bCs/>
        </w:rPr>
        <w:t>:</w:t>
      </w:r>
      <w:r w:rsidRPr="006D4157">
        <w:rPr>
          <w:rFonts w:ascii="Arial" w:hAnsi="Arial" w:cs="Arial"/>
        </w:rPr>
        <w:tab/>
      </w:r>
      <w:r w:rsidR="00DF0589" w:rsidRPr="005F61D2">
        <w:rPr>
          <w:rFonts w:ascii="Arial" w:eastAsia="Arial" w:hAnsi="Arial" w:cs="Arial"/>
        </w:rPr>
        <w:t xml:space="preserve">As B is 1.2 meters from the fulcrum and weighs 60kg, A being two thirds of B’s weight will need to be 1.5 times of the distance from the fulcrum. </w:t>
      </w:r>
    </w:p>
    <w:p w14:paraId="77298DAF" w14:textId="7067A6DF" w:rsidR="00DF0589" w:rsidRDefault="005F61D2" w:rsidP="00DF0589">
      <w:pPr>
        <w:pStyle w:val="Questionstyle"/>
        <w:shd w:val="clear" w:color="auto" w:fill="auto"/>
        <w:rPr>
          <w:rFonts w:ascii="Arial" w:eastAsia="Arial" w:hAnsi="Arial" w:cs="Arial"/>
          <w:b/>
          <w:bCs/>
        </w:rPr>
      </w:pPr>
      <w:r w:rsidRPr="005F61D2">
        <w:rPr>
          <w:rFonts w:ascii="Arial" w:eastAsia="Arial" w:hAnsi="Arial" w:cs="Arial"/>
          <w:b/>
          <w:bCs/>
        </w:rPr>
        <w:tab/>
      </w:r>
      <w:r w:rsidR="00DF0589" w:rsidRPr="005F61D2">
        <w:rPr>
          <w:rFonts w:ascii="Arial" w:eastAsia="Arial" w:hAnsi="Arial" w:cs="Arial"/>
        </w:rPr>
        <w:t>Therefore 1.2 x 1.5 = 1.8 meters.</w:t>
      </w:r>
    </w:p>
    <w:p w14:paraId="4E0615DE" w14:textId="77082312" w:rsidR="004F1363" w:rsidRPr="006D4157" w:rsidRDefault="004F1363" w:rsidP="00233622">
      <w:pPr>
        <w:pStyle w:val="Questionstyle"/>
        <w:shd w:val="clear" w:color="auto" w:fill="auto"/>
        <w:tabs>
          <w:tab w:val="clear" w:pos="1701"/>
          <w:tab w:val="left" w:pos="1134"/>
        </w:tabs>
        <w:rPr>
          <w:rFonts w:ascii="Arial" w:eastAsia="Arial" w:hAnsi="Arial" w:cs="Arial"/>
        </w:rPr>
      </w:pPr>
      <w:r w:rsidRPr="006D4157">
        <w:rPr>
          <w:rFonts w:ascii="Arial" w:eastAsia="Arial" w:hAnsi="Arial" w:cs="Arial"/>
          <w:b/>
          <w:bCs/>
        </w:rPr>
        <w:t>Q5:</w:t>
      </w:r>
      <w:r w:rsidRPr="006D4157">
        <w:rPr>
          <w:rFonts w:ascii="Arial" w:hAnsi="Arial" w:cs="Arial"/>
        </w:rPr>
        <w:tab/>
      </w:r>
      <w:r w:rsidRPr="006D4157">
        <w:rPr>
          <w:rFonts w:ascii="Arial" w:eastAsia="Arial" w:hAnsi="Arial" w:cs="Arial"/>
          <w:b/>
          <w:bCs/>
        </w:rPr>
        <w:t>(a)</w:t>
      </w:r>
      <w:r w:rsidRPr="006D4157">
        <w:rPr>
          <w:rFonts w:ascii="Arial" w:hAnsi="Arial" w:cs="Arial"/>
          <w:b/>
        </w:rPr>
        <w:tab/>
      </w:r>
      <w:r w:rsidR="00233622">
        <w:rPr>
          <w:rFonts w:ascii="Arial" w:hAnsi="Arial" w:cs="Arial"/>
          <w:b/>
        </w:rPr>
        <w:tab/>
      </w:r>
      <w:r w:rsidR="0078725C">
        <w:rPr>
          <w:rFonts w:ascii="Arial" w:eastAsia="Arial" w:hAnsi="Arial" w:cs="Arial"/>
        </w:rPr>
        <w:t>First class.</w:t>
      </w:r>
    </w:p>
    <w:p w14:paraId="5A81D524" w14:textId="77CF6220" w:rsidR="004F1363" w:rsidRPr="006D4157" w:rsidRDefault="004F1363" w:rsidP="00233622">
      <w:pPr>
        <w:pStyle w:val="Questionstyle"/>
        <w:shd w:val="clear" w:color="auto" w:fill="auto"/>
        <w:tabs>
          <w:tab w:val="clear" w:pos="851"/>
          <w:tab w:val="clear" w:pos="1276"/>
          <w:tab w:val="clear" w:pos="1701"/>
          <w:tab w:val="left" w:pos="567"/>
          <w:tab w:val="left" w:pos="1134"/>
        </w:tabs>
        <w:ind w:left="993" w:hanging="993"/>
        <w:rPr>
          <w:rFonts w:ascii="Arial" w:eastAsia="Arial" w:hAnsi="Arial" w:cs="Arial"/>
          <w:b/>
          <w:bCs/>
        </w:rPr>
      </w:pPr>
      <w:r w:rsidRPr="006D4157">
        <w:rPr>
          <w:rFonts w:ascii="Arial" w:hAnsi="Arial" w:cs="Arial"/>
          <w:b/>
        </w:rPr>
        <w:tab/>
      </w:r>
      <w:r w:rsidRPr="006D4157">
        <w:rPr>
          <w:rFonts w:ascii="Arial" w:eastAsia="Arial" w:hAnsi="Arial" w:cs="Arial"/>
          <w:b/>
          <w:bCs/>
        </w:rPr>
        <w:t>(b)</w:t>
      </w:r>
      <w:r w:rsidRPr="006D4157">
        <w:rPr>
          <w:rFonts w:ascii="Arial" w:hAnsi="Arial" w:cs="Arial"/>
          <w:b/>
        </w:rPr>
        <w:tab/>
      </w:r>
      <w:r w:rsidR="00233622">
        <w:rPr>
          <w:rFonts w:ascii="Arial" w:hAnsi="Arial" w:cs="Arial"/>
          <w:b/>
        </w:rPr>
        <w:tab/>
      </w:r>
      <w:r w:rsidRPr="006D4157">
        <w:rPr>
          <w:rFonts w:ascii="Arial" w:eastAsia="Arial" w:hAnsi="Arial" w:cs="Arial"/>
        </w:rPr>
        <w:t>Third class.</w:t>
      </w:r>
    </w:p>
    <w:p w14:paraId="41DAAAB5" w14:textId="58D2BA5B" w:rsidR="004F1363" w:rsidRPr="006D4157" w:rsidRDefault="004F1363" w:rsidP="00233622">
      <w:pPr>
        <w:pStyle w:val="Questionstyle"/>
        <w:shd w:val="clear" w:color="auto" w:fill="auto"/>
        <w:tabs>
          <w:tab w:val="clear" w:pos="851"/>
          <w:tab w:val="clear" w:pos="1276"/>
          <w:tab w:val="clear" w:pos="1701"/>
          <w:tab w:val="left" w:pos="567"/>
          <w:tab w:val="left" w:pos="1134"/>
        </w:tabs>
        <w:ind w:left="993" w:hanging="993"/>
        <w:rPr>
          <w:rFonts w:ascii="Arial" w:eastAsia="Arial" w:hAnsi="Arial" w:cs="Arial"/>
          <w:b/>
          <w:bCs/>
        </w:rPr>
      </w:pPr>
      <w:r w:rsidRPr="006D4157">
        <w:rPr>
          <w:rFonts w:ascii="Arial" w:hAnsi="Arial" w:cs="Arial"/>
          <w:b/>
        </w:rPr>
        <w:tab/>
      </w:r>
      <w:r w:rsidRPr="006D4157">
        <w:rPr>
          <w:rFonts w:ascii="Arial" w:eastAsia="Arial" w:hAnsi="Arial" w:cs="Arial"/>
          <w:b/>
          <w:bCs/>
        </w:rPr>
        <w:t>(c)</w:t>
      </w:r>
      <w:r w:rsidRPr="006D4157">
        <w:rPr>
          <w:rFonts w:ascii="Arial" w:hAnsi="Arial" w:cs="Arial"/>
          <w:b/>
        </w:rPr>
        <w:tab/>
      </w:r>
      <w:r w:rsidR="00233622">
        <w:rPr>
          <w:rFonts w:ascii="Arial" w:hAnsi="Arial" w:cs="Arial"/>
          <w:b/>
        </w:rPr>
        <w:tab/>
      </w:r>
      <w:r w:rsidRPr="006D4157">
        <w:rPr>
          <w:rFonts w:ascii="Arial" w:eastAsia="Arial" w:hAnsi="Arial" w:cs="Arial"/>
        </w:rPr>
        <w:t>Second class.</w:t>
      </w:r>
    </w:p>
    <w:p w14:paraId="2E45CBDC" w14:textId="717DA99E" w:rsidR="001A094B" w:rsidRPr="006D4157" w:rsidRDefault="004F1363" w:rsidP="56A7FB55">
      <w:pPr>
        <w:pStyle w:val="Questionstyle"/>
        <w:shd w:val="clear" w:color="auto" w:fill="auto"/>
        <w:rPr>
          <w:rFonts w:ascii="Arial" w:eastAsia="Arial" w:hAnsi="Arial" w:cs="Arial"/>
        </w:rPr>
      </w:pPr>
      <w:r w:rsidRPr="006D4157">
        <w:rPr>
          <w:rFonts w:ascii="Arial" w:eastAsia="Arial" w:hAnsi="Arial" w:cs="Arial"/>
          <w:b/>
          <w:bCs/>
        </w:rPr>
        <w:t>Q6:</w:t>
      </w:r>
      <w:r w:rsidRPr="006D4157">
        <w:rPr>
          <w:rFonts w:ascii="Arial" w:hAnsi="Arial" w:cs="Arial"/>
          <w:b/>
        </w:rPr>
        <w:tab/>
      </w:r>
      <w:r w:rsidR="001A094B" w:rsidRPr="006D4157">
        <w:rPr>
          <w:rFonts w:ascii="Arial" w:eastAsia="Arial" w:hAnsi="Arial" w:cs="Arial"/>
        </w:rPr>
        <w:t>Bell crank.</w:t>
      </w:r>
    </w:p>
    <w:p w14:paraId="1481088E" w14:textId="16F14CDC" w:rsidR="001A094B" w:rsidRPr="006D4157" w:rsidRDefault="004F1363" w:rsidP="56A7FB55">
      <w:pPr>
        <w:pStyle w:val="Questionstyle"/>
        <w:shd w:val="clear" w:color="auto" w:fill="auto"/>
        <w:rPr>
          <w:rFonts w:ascii="Arial" w:eastAsia="Arial" w:hAnsi="Arial" w:cs="Arial"/>
        </w:rPr>
      </w:pPr>
      <w:r w:rsidRPr="006D4157">
        <w:rPr>
          <w:rFonts w:ascii="Arial" w:eastAsia="Arial" w:hAnsi="Arial" w:cs="Arial"/>
          <w:b/>
          <w:bCs/>
        </w:rPr>
        <w:t>Q7</w:t>
      </w:r>
      <w:r w:rsidR="001A094B" w:rsidRPr="006D4157">
        <w:rPr>
          <w:rFonts w:ascii="Arial" w:eastAsia="Arial" w:hAnsi="Arial" w:cs="Arial"/>
          <w:b/>
          <w:bCs/>
        </w:rPr>
        <w:t>:</w:t>
      </w:r>
      <w:r w:rsidR="001A094B" w:rsidRPr="006D4157">
        <w:rPr>
          <w:rFonts w:ascii="Arial" w:hAnsi="Arial" w:cs="Arial"/>
          <w:b/>
        </w:rPr>
        <w:tab/>
      </w:r>
      <w:r w:rsidR="001A094B" w:rsidRPr="006D4157">
        <w:rPr>
          <w:rFonts w:ascii="Arial" w:eastAsia="Arial" w:hAnsi="Arial" w:cs="Arial"/>
        </w:rPr>
        <w:t>Crank and slider.</w:t>
      </w:r>
    </w:p>
    <w:p w14:paraId="21D4ACF9" w14:textId="6D2E2326" w:rsidR="004F1363" w:rsidRPr="006D4157" w:rsidRDefault="004F1363" w:rsidP="56A7FB55">
      <w:pPr>
        <w:pStyle w:val="Questionstyle"/>
        <w:shd w:val="clear" w:color="auto" w:fill="auto"/>
        <w:rPr>
          <w:rFonts w:ascii="Arial" w:eastAsia="Arial" w:hAnsi="Arial" w:cs="Arial"/>
        </w:rPr>
      </w:pPr>
      <w:r w:rsidRPr="006D4157">
        <w:rPr>
          <w:rFonts w:ascii="Arial" w:eastAsia="Arial" w:hAnsi="Arial" w:cs="Arial"/>
          <w:b/>
          <w:bCs/>
        </w:rPr>
        <w:t>Q8:</w:t>
      </w:r>
      <w:r w:rsidRPr="006D4157">
        <w:rPr>
          <w:rFonts w:ascii="Arial" w:hAnsi="Arial" w:cs="Arial"/>
        </w:rPr>
        <w:tab/>
      </w:r>
      <w:r w:rsidR="008C4F93" w:rsidRPr="006D4157">
        <w:rPr>
          <w:rFonts w:ascii="Arial" w:eastAsia="Arial" w:hAnsi="Arial" w:cs="Arial"/>
        </w:rPr>
        <w:t>Snail cam</w:t>
      </w:r>
    </w:p>
    <w:p w14:paraId="6C633006" w14:textId="2D1106E7" w:rsidR="004F1363" w:rsidRPr="006D4157" w:rsidRDefault="004F1363" w:rsidP="56A7FB55">
      <w:pPr>
        <w:pStyle w:val="Questionstyle"/>
        <w:shd w:val="clear" w:color="auto" w:fill="auto"/>
        <w:rPr>
          <w:rFonts w:ascii="Arial" w:eastAsia="Arial" w:hAnsi="Arial" w:cs="Arial"/>
        </w:rPr>
      </w:pPr>
      <w:r w:rsidRPr="006D4157">
        <w:rPr>
          <w:rFonts w:ascii="Arial" w:eastAsia="Arial" w:hAnsi="Arial" w:cs="Arial"/>
          <w:b/>
          <w:bCs/>
        </w:rPr>
        <w:t>Q9:</w:t>
      </w:r>
      <w:r w:rsidRPr="006D4157">
        <w:rPr>
          <w:rFonts w:ascii="Arial" w:hAnsi="Arial" w:cs="Arial"/>
        </w:rPr>
        <w:tab/>
      </w:r>
      <w:r w:rsidR="008C4F93" w:rsidRPr="006D4157">
        <w:rPr>
          <w:rFonts w:ascii="Arial" w:eastAsia="Arial" w:hAnsi="Arial" w:cs="Arial"/>
        </w:rPr>
        <w:t>Pear cam</w:t>
      </w:r>
    </w:p>
    <w:p w14:paraId="15260F5E" w14:textId="75D09D9C" w:rsidR="004F1363" w:rsidRPr="006D4157" w:rsidRDefault="004F1363" w:rsidP="56A7FB55">
      <w:pPr>
        <w:pStyle w:val="Questionstyle"/>
        <w:shd w:val="clear" w:color="auto" w:fill="auto"/>
        <w:rPr>
          <w:rFonts w:ascii="Arial" w:eastAsia="Arial" w:hAnsi="Arial" w:cs="Arial"/>
        </w:rPr>
      </w:pPr>
      <w:r w:rsidRPr="006D4157">
        <w:rPr>
          <w:rFonts w:ascii="Arial" w:eastAsia="Arial" w:hAnsi="Arial" w:cs="Arial"/>
          <w:b/>
          <w:bCs/>
        </w:rPr>
        <w:t>Q10:</w:t>
      </w:r>
      <w:r w:rsidRPr="006D4157">
        <w:rPr>
          <w:rFonts w:ascii="Arial" w:hAnsi="Arial" w:cs="Arial"/>
        </w:rPr>
        <w:tab/>
      </w:r>
      <w:r w:rsidR="008C4F93" w:rsidRPr="006D4157">
        <w:rPr>
          <w:rFonts w:ascii="Arial" w:eastAsia="Arial" w:hAnsi="Arial" w:cs="Arial"/>
        </w:rPr>
        <w:t>T</w:t>
      </w:r>
      <w:r w:rsidRPr="006D4157">
        <w:rPr>
          <w:rFonts w:ascii="Arial" w:eastAsia="Arial" w:hAnsi="Arial" w:cs="Arial"/>
        </w:rPr>
        <w:t xml:space="preserve">o prevent the rope or belt from </w:t>
      </w:r>
      <w:r w:rsidR="008C4F93" w:rsidRPr="006D4157">
        <w:rPr>
          <w:rFonts w:ascii="Arial" w:eastAsia="Arial" w:hAnsi="Arial" w:cs="Arial"/>
        </w:rPr>
        <w:t xml:space="preserve">falling </w:t>
      </w:r>
      <w:r w:rsidRPr="006D4157">
        <w:rPr>
          <w:rFonts w:ascii="Arial" w:eastAsia="Arial" w:hAnsi="Arial" w:cs="Arial"/>
        </w:rPr>
        <w:t>off the pulley wheel</w:t>
      </w:r>
      <w:r w:rsidR="008C4F93" w:rsidRPr="006D4157">
        <w:rPr>
          <w:rFonts w:ascii="Arial" w:eastAsia="Arial" w:hAnsi="Arial" w:cs="Arial"/>
        </w:rPr>
        <w:t xml:space="preserve"> and to provide additional surface contact therefore reducing the chance of the belt slipping</w:t>
      </w:r>
      <w:r w:rsidRPr="006D4157">
        <w:rPr>
          <w:rFonts w:ascii="Arial" w:eastAsia="Arial" w:hAnsi="Arial" w:cs="Arial"/>
        </w:rPr>
        <w:t>.</w:t>
      </w:r>
    </w:p>
    <w:p w14:paraId="421E587B" w14:textId="77777777" w:rsidR="004F1363" w:rsidRPr="006D4157" w:rsidRDefault="004F1363" w:rsidP="001A094B">
      <w:pPr>
        <w:pStyle w:val="Questionstyle"/>
        <w:shd w:val="clear" w:color="auto" w:fill="auto"/>
        <w:rPr>
          <w:rFonts w:ascii="Arial" w:hAnsi="Arial" w:cs="Arial"/>
        </w:rPr>
      </w:pPr>
    </w:p>
    <w:p w14:paraId="1D59D80E" w14:textId="77777777" w:rsidR="00253836" w:rsidRPr="006D4157" w:rsidRDefault="00253836" w:rsidP="00A00620">
      <w:pPr>
        <w:pStyle w:val="Heading1"/>
        <w:rPr>
          <w:rFonts w:cs="Arial"/>
        </w:rPr>
      </w:pPr>
    </w:p>
    <w:p w14:paraId="366AE317" w14:textId="77777777" w:rsidR="00A00620" w:rsidRPr="006D4157" w:rsidRDefault="00A00620">
      <w:pPr>
        <w:spacing w:after="200" w:line="276" w:lineRule="auto"/>
        <w:rPr>
          <w:rFonts w:eastAsia="SimSun"/>
          <w:bCs/>
          <w:color w:val="C00000"/>
          <w:sz w:val="48"/>
          <w:szCs w:val="24"/>
          <w:lang w:eastAsia="zh-CN"/>
        </w:rPr>
      </w:pPr>
      <w:r w:rsidRPr="006D4157">
        <w:rPr>
          <w:b/>
          <w:color w:val="C00000"/>
          <w:sz w:val="48"/>
          <w:szCs w:val="24"/>
          <w:lang w:eastAsia="zh-CN"/>
        </w:rPr>
        <w:br w:type="page"/>
      </w:r>
    </w:p>
    <w:p w14:paraId="227E82AD" w14:textId="2DE1E2C4" w:rsidR="007018E6" w:rsidRPr="006D4157" w:rsidRDefault="56A7FB55" w:rsidP="56A7FB55">
      <w:pPr>
        <w:pStyle w:val="Heading1"/>
        <w:rPr>
          <w:rFonts w:eastAsia="Arial" w:cs="Arial"/>
          <w:b w:val="0"/>
          <w:bCs w:val="0"/>
          <w:color w:val="C00000"/>
          <w:sz w:val="48"/>
          <w:szCs w:val="48"/>
          <w:lang w:eastAsia="zh-CN"/>
        </w:rPr>
      </w:pPr>
      <w:r w:rsidRPr="006D4157">
        <w:rPr>
          <w:rFonts w:eastAsia="Arial" w:cs="Arial"/>
          <w:b w:val="0"/>
          <w:bCs w:val="0"/>
          <w:color w:val="C00000"/>
          <w:sz w:val="48"/>
          <w:szCs w:val="48"/>
          <w:lang w:eastAsia="zh-CN"/>
        </w:rPr>
        <w:lastRenderedPageBreak/>
        <w:t>Section 2 Exercises</w:t>
      </w:r>
    </w:p>
    <w:p w14:paraId="4DC53479" w14:textId="77777777" w:rsidR="00253836" w:rsidRPr="006D4157" w:rsidRDefault="00253836" w:rsidP="00253836">
      <w:pPr>
        <w:rPr>
          <w:lang w:eastAsia="zh-CN"/>
        </w:rPr>
      </w:pPr>
    </w:p>
    <w:p w14:paraId="30E9C8E4" w14:textId="696E9133" w:rsidR="007018E6" w:rsidRPr="006D4157" w:rsidRDefault="007018E6" w:rsidP="56A7FB55">
      <w:pPr>
        <w:pStyle w:val="ListParagraph"/>
        <w:numPr>
          <w:ilvl w:val="0"/>
          <w:numId w:val="6"/>
        </w:numPr>
        <w:tabs>
          <w:tab w:val="clear" w:pos="426"/>
          <w:tab w:val="clear" w:pos="851"/>
          <w:tab w:val="clear" w:pos="1276"/>
          <w:tab w:val="clear" w:pos="1701"/>
        </w:tabs>
        <w:spacing w:after="0"/>
        <w:ind w:left="426" w:hanging="426"/>
        <w:rPr>
          <w:rFonts w:ascii="Arial" w:eastAsia="Arial" w:hAnsi="Arial" w:cs="Arial"/>
        </w:rPr>
      </w:pPr>
      <w:r w:rsidRPr="006D4157">
        <w:rPr>
          <w:rFonts w:ascii="Arial" w:eastAsia="Arial" w:hAnsi="Arial" w:cs="Arial"/>
        </w:rPr>
        <w:t>Oil / gas / coal is burnt; water is heated / superheated turned into steam; produces kinetic energy by turbine; drives a generator</w:t>
      </w:r>
      <w:r w:rsidR="00253836" w:rsidRPr="006D4157">
        <w:rPr>
          <w:rFonts w:ascii="Arial" w:eastAsia="Arial" w:hAnsi="Arial" w:cs="Arial"/>
        </w:rPr>
        <w:t>.</w:t>
      </w:r>
      <w:r w:rsidR="00253836" w:rsidRPr="006D4157">
        <w:rPr>
          <w:rFonts w:ascii="Arial" w:hAnsi="Arial" w:cs="Arial"/>
        </w:rPr>
        <w:tab/>
      </w:r>
      <w:r w:rsidRPr="006D4157">
        <w:rPr>
          <w:rFonts w:ascii="Arial" w:eastAsia="Arial" w:hAnsi="Arial" w:cs="Arial"/>
        </w:rPr>
        <w:t>[2]</w:t>
      </w:r>
    </w:p>
    <w:p w14:paraId="13CC92BF" w14:textId="77777777" w:rsidR="007018E6" w:rsidRPr="006D4157" w:rsidRDefault="007018E6" w:rsidP="007018E6">
      <w:pPr>
        <w:pStyle w:val="ListParagraph"/>
        <w:ind w:left="426" w:hanging="426"/>
        <w:rPr>
          <w:rFonts w:ascii="Arial" w:hAnsi="Arial" w:cs="Arial"/>
        </w:rPr>
      </w:pPr>
    </w:p>
    <w:p w14:paraId="1C6C3FF8" w14:textId="57A7D14D" w:rsidR="007018E6" w:rsidRPr="006D4157" w:rsidRDefault="00253836" w:rsidP="56A7FB55">
      <w:pPr>
        <w:pStyle w:val="ListParagraph"/>
        <w:numPr>
          <w:ilvl w:val="0"/>
          <w:numId w:val="6"/>
        </w:numPr>
        <w:tabs>
          <w:tab w:val="clear" w:pos="426"/>
          <w:tab w:val="clear" w:pos="851"/>
          <w:tab w:val="clear" w:pos="1276"/>
          <w:tab w:val="clear" w:pos="1701"/>
        </w:tabs>
        <w:spacing w:after="0"/>
        <w:ind w:left="426" w:hanging="426"/>
        <w:rPr>
          <w:rFonts w:ascii="Arial" w:eastAsia="Arial" w:hAnsi="Arial" w:cs="Arial"/>
        </w:rPr>
      </w:pPr>
      <w:r w:rsidRPr="006D4157">
        <w:rPr>
          <w:rFonts w:ascii="Arial" w:eastAsia="Arial" w:hAnsi="Arial" w:cs="Arial"/>
        </w:rPr>
        <w:t xml:space="preserve">(a)  </w:t>
      </w:r>
      <w:r w:rsidR="007018E6" w:rsidRPr="006D4157">
        <w:rPr>
          <w:rFonts w:ascii="Arial" w:eastAsia="Arial" w:hAnsi="Arial" w:cs="Arial"/>
        </w:rPr>
        <w:t>Wind /solar / tidal / HEP / biomass</w:t>
      </w:r>
      <w:r w:rsidRPr="006D4157">
        <w:rPr>
          <w:rFonts w:ascii="Arial" w:eastAsia="Arial" w:hAnsi="Arial" w:cs="Arial"/>
        </w:rPr>
        <w:t>.</w:t>
      </w:r>
      <w:r w:rsidRPr="006D4157">
        <w:rPr>
          <w:rFonts w:ascii="Arial" w:hAnsi="Arial" w:cs="Arial"/>
        </w:rPr>
        <w:tab/>
      </w:r>
      <w:r w:rsidR="007018E6" w:rsidRPr="006D4157">
        <w:rPr>
          <w:rFonts w:ascii="Arial" w:eastAsia="Arial" w:hAnsi="Arial" w:cs="Arial"/>
        </w:rPr>
        <w:t>[3]</w:t>
      </w:r>
    </w:p>
    <w:p w14:paraId="7FDECCC7" w14:textId="77777777" w:rsidR="007018E6" w:rsidRPr="006D4157" w:rsidRDefault="007018E6" w:rsidP="007018E6">
      <w:pPr>
        <w:ind w:left="426" w:hanging="426"/>
      </w:pPr>
    </w:p>
    <w:p w14:paraId="2162FDA2" w14:textId="625D1EF5" w:rsidR="007018E6" w:rsidRPr="006D4157" w:rsidRDefault="007018E6" w:rsidP="56A7FB55">
      <w:pPr>
        <w:pStyle w:val="ListParagraph"/>
        <w:tabs>
          <w:tab w:val="clear" w:pos="426"/>
        </w:tabs>
        <w:ind w:left="851" w:hanging="426"/>
        <w:rPr>
          <w:rFonts w:ascii="Arial" w:eastAsia="Arial" w:hAnsi="Arial" w:cs="Arial"/>
        </w:rPr>
      </w:pPr>
      <w:r w:rsidRPr="006D4157">
        <w:rPr>
          <w:rFonts w:ascii="Arial" w:eastAsia="Arial" w:hAnsi="Arial" w:cs="Arial"/>
        </w:rPr>
        <w:t>(b)</w:t>
      </w:r>
      <w:r w:rsidRPr="006D4157">
        <w:rPr>
          <w:rFonts w:ascii="Arial" w:hAnsi="Arial" w:cs="Arial"/>
        </w:rPr>
        <w:tab/>
      </w:r>
      <w:r w:rsidRPr="006D4157">
        <w:rPr>
          <w:rFonts w:ascii="Arial" w:eastAsia="Arial" w:hAnsi="Arial" w:cs="Arial"/>
        </w:rPr>
        <w:t>Wind blows and rotates blades; drives turbines to generate electricity and fed into national grid</w:t>
      </w:r>
      <w:r w:rsidR="00253836" w:rsidRPr="006D4157">
        <w:rPr>
          <w:rFonts w:ascii="Arial" w:eastAsia="Arial" w:hAnsi="Arial" w:cs="Arial"/>
        </w:rPr>
        <w:t>.</w:t>
      </w:r>
    </w:p>
    <w:p w14:paraId="36C56513" w14:textId="77777777" w:rsidR="00C06C30" w:rsidRPr="006D4157" w:rsidRDefault="00C06C30" w:rsidP="007018E6">
      <w:pPr>
        <w:pStyle w:val="ListParagraph"/>
        <w:tabs>
          <w:tab w:val="clear" w:pos="426"/>
          <w:tab w:val="clear" w:pos="1276"/>
        </w:tabs>
        <w:ind w:left="851" w:hanging="1"/>
        <w:rPr>
          <w:rFonts w:ascii="Arial" w:hAnsi="Arial" w:cs="Arial"/>
        </w:rPr>
      </w:pPr>
    </w:p>
    <w:p w14:paraId="05E8FF61" w14:textId="5B2F0AFD" w:rsidR="007018E6" w:rsidRPr="006D4157" w:rsidRDefault="56A7FB55" w:rsidP="56A7FB55">
      <w:pPr>
        <w:pStyle w:val="ListParagraph"/>
        <w:tabs>
          <w:tab w:val="clear" w:pos="426"/>
          <w:tab w:val="clear" w:pos="1276"/>
        </w:tabs>
        <w:ind w:left="851" w:hanging="1"/>
        <w:rPr>
          <w:rFonts w:ascii="Arial" w:eastAsia="Arial" w:hAnsi="Arial" w:cs="Arial"/>
        </w:rPr>
      </w:pPr>
      <w:r w:rsidRPr="006D4157">
        <w:rPr>
          <w:rFonts w:ascii="Arial" w:eastAsia="Arial" w:hAnsi="Arial" w:cs="Arial"/>
        </w:rPr>
        <w:t>Energy from the sun’s rays; are harnessed / captured / converted into electrical energy via photovoltaic cells.</w:t>
      </w:r>
    </w:p>
    <w:p w14:paraId="5699CEEE" w14:textId="77777777" w:rsidR="007018E6" w:rsidRPr="006D4157" w:rsidRDefault="007018E6" w:rsidP="007018E6">
      <w:pPr>
        <w:pStyle w:val="ListParagraph"/>
        <w:tabs>
          <w:tab w:val="clear" w:pos="426"/>
          <w:tab w:val="clear" w:pos="1276"/>
        </w:tabs>
        <w:ind w:left="851" w:hanging="1"/>
        <w:rPr>
          <w:rFonts w:ascii="Arial" w:hAnsi="Arial" w:cs="Arial"/>
        </w:rPr>
      </w:pPr>
    </w:p>
    <w:p w14:paraId="65A45E1F" w14:textId="5EE186B5" w:rsidR="007018E6" w:rsidRPr="006D4157" w:rsidRDefault="56A7FB55" w:rsidP="56A7FB55">
      <w:pPr>
        <w:pStyle w:val="ListParagraph"/>
        <w:tabs>
          <w:tab w:val="clear" w:pos="426"/>
          <w:tab w:val="clear" w:pos="1276"/>
        </w:tabs>
        <w:ind w:left="851" w:hanging="1"/>
        <w:rPr>
          <w:rFonts w:ascii="Arial" w:eastAsia="Arial" w:hAnsi="Arial" w:cs="Arial"/>
        </w:rPr>
      </w:pPr>
      <w:r w:rsidRPr="006D4157">
        <w:rPr>
          <w:rFonts w:ascii="Arial" w:eastAsia="Arial" w:hAnsi="Arial" w:cs="Arial"/>
        </w:rPr>
        <w:t>Movement from the rising / falling tides; causes a turbine to rotate to produce electricity.</w:t>
      </w:r>
    </w:p>
    <w:p w14:paraId="6DBBA70C" w14:textId="77777777" w:rsidR="007018E6" w:rsidRPr="006D4157" w:rsidRDefault="007018E6" w:rsidP="007018E6">
      <w:pPr>
        <w:pStyle w:val="ListParagraph"/>
        <w:tabs>
          <w:tab w:val="clear" w:pos="426"/>
          <w:tab w:val="clear" w:pos="1276"/>
        </w:tabs>
        <w:ind w:left="851" w:hanging="1"/>
        <w:rPr>
          <w:rFonts w:ascii="Arial" w:hAnsi="Arial" w:cs="Arial"/>
        </w:rPr>
      </w:pPr>
    </w:p>
    <w:p w14:paraId="530464C1" w14:textId="55F8DC17" w:rsidR="007018E6" w:rsidRPr="006D4157" w:rsidRDefault="56A7FB55" w:rsidP="56A7FB55">
      <w:pPr>
        <w:pStyle w:val="ListParagraph"/>
        <w:tabs>
          <w:tab w:val="clear" w:pos="426"/>
          <w:tab w:val="clear" w:pos="1276"/>
        </w:tabs>
        <w:ind w:left="851" w:hanging="1"/>
        <w:rPr>
          <w:rFonts w:ascii="Arial" w:eastAsia="Arial" w:hAnsi="Arial" w:cs="Arial"/>
        </w:rPr>
      </w:pPr>
      <w:r w:rsidRPr="006D4157">
        <w:rPr>
          <w:rFonts w:ascii="Arial" w:eastAsia="Arial" w:hAnsi="Arial" w:cs="Arial"/>
        </w:rPr>
        <w:t>Water is released from a height (potential energy); through a shaft / driving a turbine to produce electricity.</w:t>
      </w:r>
    </w:p>
    <w:p w14:paraId="6A9A2171" w14:textId="77777777" w:rsidR="007018E6" w:rsidRPr="006D4157" w:rsidRDefault="007018E6" w:rsidP="007018E6">
      <w:pPr>
        <w:pStyle w:val="ListParagraph"/>
        <w:tabs>
          <w:tab w:val="clear" w:pos="426"/>
          <w:tab w:val="clear" w:pos="1276"/>
        </w:tabs>
        <w:ind w:left="851" w:hanging="1"/>
        <w:rPr>
          <w:rFonts w:ascii="Arial" w:hAnsi="Arial" w:cs="Arial"/>
        </w:rPr>
      </w:pPr>
    </w:p>
    <w:p w14:paraId="14909DB9" w14:textId="77777777" w:rsidR="00F25A28" w:rsidRPr="006D4157" w:rsidRDefault="007018E6" w:rsidP="56A7FB55">
      <w:pPr>
        <w:pStyle w:val="ListParagraph"/>
        <w:tabs>
          <w:tab w:val="clear" w:pos="426"/>
          <w:tab w:val="clear" w:pos="1276"/>
        </w:tabs>
        <w:ind w:left="851" w:hanging="1"/>
        <w:rPr>
          <w:rFonts w:ascii="Arial" w:eastAsia="Arial" w:hAnsi="Arial" w:cs="Arial"/>
        </w:rPr>
      </w:pPr>
      <w:r w:rsidRPr="006D4157">
        <w:rPr>
          <w:rFonts w:ascii="Arial" w:eastAsia="Arial" w:hAnsi="Arial" w:cs="Arial"/>
        </w:rPr>
        <w:t>Biomass in the form of oil / starch based crops; are burnt to heat water / drive turbines or heat buildings / systems</w:t>
      </w:r>
      <w:r w:rsidR="00253836" w:rsidRPr="006D4157">
        <w:rPr>
          <w:rFonts w:ascii="Arial" w:eastAsia="Arial" w:hAnsi="Arial" w:cs="Arial"/>
        </w:rPr>
        <w:t>.</w:t>
      </w:r>
      <w:r w:rsidR="00F25A28" w:rsidRPr="006D4157">
        <w:rPr>
          <w:rFonts w:ascii="Arial" w:hAnsi="Arial" w:cs="Arial"/>
        </w:rPr>
        <w:tab/>
      </w:r>
    </w:p>
    <w:p w14:paraId="02896E86" w14:textId="39F2B24B" w:rsidR="007018E6" w:rsidRPr="006D4157" w:rsidRDefault="00F25A28" w:rsidP="56A7FB55">
      <w:pPr>
        <w:pStyle w:val="ListParagraph"/>
        <w:tabs>
          <w:tab w:val="clear" w:pos="426"/>
          <w:tab w:val="clear" w:pos="1276"/>
        </w:tabs>
        <w:ind w:left="851" w:hanging="1"/>
        <w:rPr>
          <w:rFonts w:ascii="Arial" w:eastAsia="Arial" w:hAnsi="Arial" w:cs="Arial"/>
        </w:rPr>
      </w:pPr>
      <w:r w:rsidRPr="006D4157">
        <w:rPr>
          <w:rFonts w:ascii="Arial" w:hAnsi="Arial" w:cs="Arial"/>
        </w:rPr>
        <w:tab/>
      </w:r>
      <w:r w:rsidRPr="006D4157">
        <w:rPr>
          <w:rFonts w:ascii="Arial" w:hAnsi="Arial" w:cs="Arial"/>
        </w:rPr>
        <w:tab/>
      </w:r>
      <w:r w:rsidRPr="006D4157">
        <w:rPr>
          <w:rFonts w:ascii="Arial" w:hAnsi="Arial" w:cs="Arial"/>
        </w:rPr>
        <w:tab/>
      </w:r>
      <w:r w:rsidR="007018E6" w:rsidRPr="006D4157">
        <w:rPr>
          <w:rFonts w:ascii="Arial" w:eastAsia="Arial" w:hAnsi="Arial" w:cs="Arial"/>
        </w:rPr>
        <w:t>[2]</w:t>
      </w:r>
    </w:p>
    <w:p w14:paraId="6D61B1A4" w14:textId="77777777" w:rsidR="007018E6" w:rsidRPr="006D4157" w:rsidRDefault="007018E6" w:rsidP="007018E6">
      <w:pPr>
        <w:pStyle w:val="ListParagraph"/>
        <w:ind w:left="426" w:hanging="426"/>
        <w:rPr>
          <w:rFonts w:ascii="Arial" w:hAnsi="Arial" w:cs="Arial"/>
        </w:rPr>
      </w:pPr>
    </w:p>
    <w:p w14:paraId="4D4758D1" w14:textId="56A61C79" w:rsidR="007018E6" w:rsidRPr="006D4157" w:rsidRDefault="008549A9" w:rsidP="56A7FB55">
      <w:pPr>
        <w:pStyle w:val="ListParagraph"/>
        <w:numPr>
          <w:ilvl w:val="0"/>
          <w:numId w:val="6"/>
        </w:numPr>
        <w:tabs>
          <w:tab w:val="clear" w:pos="426"/>
          <w:tab w:val="clear" w:pos="851"/>
          <w:tab w:val="clear" w:pos="1276"/>
          <w:tab w:val="clear" w:pos="1701"/>
        </w:tabs>
        <w:spacing w:after="0"/>
        <w:ind w:left="426" w:hanging="426"/>
        <w:rPr>
          <w:rFonts w:ascii="Arial" w:eastAsia="Arial" w:hAnsi="Arial" w:cs="Arial"/>
        </w:rPr>
      </w:pPr>
      <w:r w:rsidRPr="006D4157">
        <w:rPr>
          <w:rFonts w:ascii="Arial" w:eastAsia="Arial" w:hAnsi="Arial" w:cs="Arial"/>
        </w:rPr>
        <w:t>For:</w:t>
      </w:r>
      <w:r w:rsidR="00F25A28" w:rsidRPr="006D4157">
        <w:rPr>
          <w:rFonts w:ascii="Arial" w:hAnsi="Arial" w:cs="Arial"/>
        </w:rPr>
        <w:tab/>
      </w:r>
      <w:r w:rsidR="007018E6" w:rsidRPr="006D4157">
        <w:rPr>
          <w:rFonts w:ascii="Arial" w:eastAsia="Arial" w:hAnsi="Arial" w:cs="Arial"/>
        </w:rPr>
        <w:t>[6]</w:t>
      </w:r>
    </w:p>
    <w:p w14:paraId="4527232A" w14:textId="77777777" w:rsidR="007018E6" w:rsidRPr="006D4157" w:rsidRDefault="56A7FB55" w:rsidP="56A7FB55">
      <w:pPr>
        <w:pStyle w:val="ListParagraph"/>
        <w:numPr>
          <w:ilvl w:val="0"/>
          <w:numId w:val="7"/>
        </w:numPr>
        <w:tabs>
          <w:tab w:val="clear" w:pos="426"/>
          <w:tab w:val="clear" w:pos="851"/>
          <w:tab w:val="clear" w:pos="1276"/>
          <w:tab w:val="clear" w:pos="1701"/>
          <w:tab w:val="clear" w:pos="8931"/>
        </w:tabs>
        <w:spacing w:after="0"/>
        <w:ind w:left="426" w:firstLine="0"/>
        <w:rPr>
          <w:rFonts w:ascii="Arial" w:eastAsia="Arial" w:hAnsi="Arial" w:cs="Arial"/>
        </w:rPr>
      </w:pPr>
      <w:r w:rsidRPr="006D4157">
        <w:rPr>
          <w:rFonts w:ascii="Arial" w:eastAsia="Arial" w:hAnsi="Arial" w:cs="Arial"/>
        </w:rPr>
        <w:t>Reliable</w:t>
      </w:r>
    </w:p>
    <w:p w14:paraId="097CE8EA" w14:textId="41F378E7" w:rsidR="007018E6" w:rsidRPr="006D4157" w:rsidRDefault="56A7FB55" w:rsidP="56A7FB55">
      <w:pPr>
        <w:pStyle w:val="ListParagraph"/>
        <w:numPr>
          <w:ilvl w:val="0"/>
          <w:numId w:val="7"/>
        </w:numPr>
        <w:tabs>
          <w:tab w:val="clear" w:pos="426"/>
          <w:tab w:val="clear" w:pos="851"/>
          <w:tab w:val="clear" w:pos="1276"/>
          <w:tab w:val="clear" w:pos="1701"/>
          <w:tab w:val="clear" w:pos="8931"/>
        </w:tabs>
        <w:spacing w:after="0"/>
        <w:ind w:left="426" w:firstLine="0"/>
        <w:rPr>
          <w:rFonts w:ascii="Arial" w:eastAsia="Arial" w:hAnsi="Arial" w:cs="Arial"/>
        </w:rPr>
      </w:pPr>
      <w:r w:rsidRPr="006D4157">
        <w:rPr>
          <w:rFonts w:ascii="Arial" w:eastAsia="Arial" w:hAnsi="Arial" w:cs="Arial"/>
        </w:rPr>
        <w:t>Quick to respond to fluctuations in demand</w:t>
      </w:r>
    </w:p>
    <w:p w14:paraId="180006A4" w14:textId="7C84C233" w:rsidR="007018E6" w:rsidRPr="006D4157" w:rsidRDefault="56A7FB55" w:rsidP="56A7FB55">
      <w:pPr>
        <w:pStyle w:val="ListParagraph"/>
        <w:numPr>
          <w:ilvl w:val="0"/>
          <w:numId w:val="7"/>
        </w:numPr>
        <w:tabs>
          <w:tab w:val="clear" w:pos="426"/>
          <w:tab w:val="clear" w:pos="851"/>
          <w:tab w:val="clear" w:pos="1276"/>
          <w:tab w:val="clear" w:pos="1701"/>
          <w:tab w:val="clear" w:pos="8931"/>
        </w:tabs>
        <w:spacing w:after="0"/>
        <w:ind w:left="426" w:firstLine="0"/>
        <w:rPr>
          <w:rFonts w:ascii="Arial" w:eastAsia="Arial" w:hAnsi="Arial" w:cs="Arial"/>
        </w:rPr>
      </w:pPr>
      <w:r w:rsidRPr="006D4157">
        <w:rPr>
          <w:rFonts w:ascii="Arial" w:eastAsia="Arial" w:hAnsi="Arial" w:cs="Arial"/>
        </w:rPr>
        <w:t>Plenty of resource material</w:t>
      </w:r>
    </w:p>
    <w:p w14:paraId="0C1B2AF2" w14:textId="148B1384" w:rsidR="000B1F64" w:rsidRPr="006D4157" w:rsidRDefault="56A7FB55" w:rsidP="56A7FB55">
      <w:pPr>
        <w:pStyle w:val="ListParagraph"/>
        <w:numPr>
          <w:ilvl w:val="0"/>
          <w:numId w:val="7"/>
        </w:numPr>
        <w:tabs>
          <w:tab w:val="clear" w:pos="426"/>
          <w:tab w:val="clear" w:pos="851"/>
          <w:tab w:val="clear" w:pos="1276"/>
          <w:tab w:val="clear" w:pos="1701"/>
          <w:tab w:val="clear" w:pos="8931"/>
        </w:tabs>
        <w:spacing w:after="0"/>
        <w:ind w:left="426" w:firstLine="0"/>
        <w:rPr>
          <w:rFonts w:ascii="Arial" w:eastAsia="Arial" w:hAnsi="Arial" w:cs="Arial"/>
        </w:rPr>
      </w:pPr>
      <w:r w:rsidRPr="006D4157">
        <w:rPr>
          <w:rFonts w:ascii="Arial" w:eastAsia="Arial" w:hAnsi="Arial" w:cs="Arial"/>
        </w:rPr>
        <w:t>Energy produced is considered clean</w:t>
      </w:r>
    </w:p>
    <w:p w14:paraId="540B8CCE" w14:textId="77777777" w:rsidR="007018E6" w:rsidRPr="006D4157" w:rsidRDefault="007018E6" w:rsidP="007018E6">
      <w:pPr>
        <w:ind w:left="426"/>
      </w:pPr>
    </w:p>
    <w:p w14:paraId="5A25A2C3" w14:textId="77777777" w:rsidR="007018E6" w:rsidRPr="006D4157" w:rsidRDefault="56A7FB55" w:rsidP="007018E6">
      <w:pPr>
        <w:ind w:left="426"/>
      </w:pPr>
      <w:r w:rsidRPr="006D4157">
        <w:t>Against:</w:t>
      </w:r>
    </w:p>
    <w:p w14:paraId="70E1EA34" w14:textId="54BA5069" w:rsidR="007018E6" w:rsidRPr="006D4157" w:rsidRDefault="56A7FB55" w:rsidP="56A7FB55">
      <w:pPr>
        <w:pStyle w:val="ListParagraph"/>
        <w:numPr>
          <w:ilvl w:val="0"/>
          <w:numId w:val="8"/>
        </w:numPr>
        <w:tabs>
          <w:tab w:val="clear" w:pos="426"/>
          <w:tab w:val="clear" w:pos="851"/>
          <w:tab w:val="clear" w:pos="1276"/>
          <w:tab w:val="clear" w:pos="1701"/>
          <w:tab w:val="clear" w:pos="8931"/>
        </w:tabs>
        <w:spacing w:after="0"/>
        <w:ind w:left="426" w:firstLine="0"/>
        <w:rPr>
          <w:rFonts w:ascii="Arial" w:eastAsia="Arial" w:hAnsi="Arial" w:cs="Arial"/>
        </w:rPr>
      </w:pPr>
      <w:r w:rsidRPr="006D4157">
        <w:rPr>
          <w:rFonts w:ascii="Arial" w:eastAsia="Arial" w:hAnsi="Arial" w:cs="Arial"/>
        </w:rPr>
        <w:t>Expensive to build reactors and decommission them at end of life</w:t>
      </w:r>
    </w:p>
    <w:p w14:paraId="25E2C527" w14:textId="789DC98C" w:rsidR="007018E6" w:rsidRPr="006D4157" w:rsidRDefault="56A7FB55" w:rsidP="56A7FB55">
      <w:pPr>
        <w:pStyle w:val="ListParagraph"/>
        <w:numPr>
          <w:ilvl w:val="0"/>
          <w:numId w:val="8"/>
        </w:numPr>
        <w:tabs>
          <w:tab w:val="clear" w:pos="426"/>
          <w:tab w:val="clear" w:pos="851"/>
          <w:tab w:val="clear" w:pos="1276"/>
          <w:tab w:val="clear" w:pos="1701"/>
          <w:tab w:val="clear" w:pos="8931"/>
        </w:tabs>
        <w:spacing w:after="0"/>
        <w:ind w:left="426" w:firstLine="0"/>
        <w:rPr>
          <w:rFonts w:ascii="Arial" w:eastAsia="Arial" w:hAnsi="Arial" w:cs="Arial"/>
        </w:rPr>
      </w:pPr>
      <w:r w:rsidRPr="006D4157">
        <w:rPr>
          <w:rFonts w:ascii="Arial" w:eastAsia="Arial" w:hAnsi="Arial" w:cs="Arial"/>
        </w:rPr>
        <w:t>Large sites required near a vast supply of water</w:t>
      </w:r>
    </w:p>
    <w:p w14:paraId="07B2312E" w14:textId="661A226C" w:rsidR="007018E6" w:rsidRPr="006D4157" w:rsidRDefault="56A7FB55" w:rsidP="56A7FB55">
      <w:pPr>
        <w:pStyle w:val="ListParagraph"/>
        <w:numPr>
          <w:ilvl w:val="0"/>
          <w:numId w:val="8"/>
        </w:numPr>
        <w:tabs>
          <w:tab w:val="clear" w:pos="426"/>
          <w:tab w:val="clear" w:pos="851"/>
          <w:tab w:val="clear" w:pos="1276"/>
          <w:tab w:val="clear" w:pos="1701"/>
          <w:tab w:val="clear" w:pos="8931"/>
        </w:tabs>
        <w:spacing w:after="0"/>
        <w:ind w:left="426" w:firstLine="0"/>
        <w:rPr>
          <w:rFonts w:ascii="Arial" w:eastAsia="Arial" w:hAnsi="Arial" w:cs="Arial"/>
        </w:rPr>
      </w:pPr>
      <w:r w:rsidRPr="006D4157">
        <w:rPr>
          <w:rFonts w:ascii="Arial" w:eastAsia="Arial" w:hAnsi="Arial" w:cs="Arial"/>
        </w:rPr>
        <w:t>Nuclear waste is radioactive and hard to dispose of safely</w:t>
      </w:r>
    </w:p>
    <w:p w14:paraId="5A15542D" w14:textId="5FD33F50" w:rsidR="007018E6" w:rsidRPr="006D4157" w:rsidRDefault="56A7FB55" w:rsidP="56A7FB55">
      <w:pPr>
        <w:pStyle w:val="ListParagraph"/>
        <w:numPr>
          <w:ilvl w:val="0"/>
          <w:numId w:val="8"/>
        </w:numPr>
        <w:tabs>
          <w:tab w:val="clear" w:pos="426"/>
          <w:tab w:val="clear" w:pos="851"/>
          <w:tab w:val="clear" w:pos="1276"/>
          <w:tab w:val="clear" w:pos="1701"/>
          <w:tab w:val="clear" w:pos="8931"/>
        </w:tabs>
        <w:spacing w:after="0"/>
        <w:ind w:left="426" w:firstLine="0"/>
        <w:rPr>
          <w:rFonts w:ascii="Arial" w:eastAsia="Arial" w:hAnsi="Arial" w:cs="Arial"/>
        </w:rPr>
      </w:pPr>
      <w:r w:rsidRPr="006D4157">
        <w:rPr>
          <w:rFonts w:ascii="Arial" w:eastAsia="Arial" w:hAnsi="Arial" w:cs="Arial"/>
        </w:rPr>
        <w:t>Potential terrorist attacks / high security costs</w:t>
      </w:r>
    </w:p>
    <w:p w14:paraId="7F4B3176" w14:textId="10733D1E" w:rsidR="007018E6" w:rsidRPr="006D4157" w:rsidRDefault="56A7FB55" w:rsidP="56A7FB55">
      <w:pPr>
        <w:pStyle w:val="ListParagraph"/>
        <w:numPr>
          <w:ilvl w:val="0"/>
          <w:numId w:val="8"/>
        </w:numPr>
        <w:tabs>
          <w:tab w:val="clear" w:pos="426"/>
          <w:tab w:val="clear" w:pos="851"/>
          <w:tab w:val="clear" w:pos="1276"/>
          <w:tab w:val="clear" w:pos="1701"/>
          <w:tab w:val="clear" w:pos="8931"/>
        </w:tabs>
        <w:spacing w:after="0"/>
        <w:ind w:left="426" w:firstLine="0"/>
        <w:rPr>
          <w:rFonts w:ascii="Arial" w:eastAsia="Arial" w:hAnsi="Arial" w:cs="Arial"/>
        </w:rPr>
      </w:pPr>
      <w:r w:rsidRPr="006D4157">
        <w:rPr>
          <w:rFonts w:ascii="Arial" w:eastAsia="Arial" w:hAnsi="Arial" w:cs="Arial"/>
        </w:rPr>
        <w:t xml:space="preserve">Devastating consequences if faults / leaks occur </w:t>
      </w:r>
    </w:p>
    <w:p w14:paraId="2BD41331" w14:textId="77777777" w:rsidR="00C06C30" w:rsidRPr="006D4157" w:rsidRDefault="00C06C30" w:rsidP="00C06C30">
      <w:pPr>
        <w:ind w:left="426"/>
      </w:pPr>
    </w:p>
    <w:p w14:paraId="24350D9F" w14:textId="0DC0784E" w:rsidR="00C06C30" w:rsidRPr="006D4157" w:rsidRDefault="56A7FB55" w:rsidP="00C06C30">
      <w:pPr>
        <w:ind w:left="426"/>
      </w:pPr>
      <w:r w:rsidRPr="006D4157">
        <w:t>Give credit to other valid point for or against</w:t>
      </w:r>
    </w:p>
    <w:tbl>
      <w:tblPr>
        <w:tblW w:w="8702"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7134"/>
      </w:tblGrid>
      <w:tr w:rsidR="00D13D03" w:rsidRPr="006D4157" w14:paraId="3A6F0B8B" w14:textId="77777777" w:rsidTr="56A7FB55">
        <w:trPr>
          <w:trHeight w:val="1020"/>
        </w:trPr>
        <w:tc>
          <w:tcPr>
            <w:tcW w:w="1568" w:type="dxa"/>
            <w:vAlign w:val="center"/>
          </w:tcPr>
          <w:p w14:paraId="78C5C424" w14:textId="2DA3CA4E" w:rsidR="00D13D03"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5 – 6 marks </w:t>
            </w:r>
          </w:p>
        </w:tc>
        <w:tc>
          <w:tcPr>
            <w:tcW w:w="7134" w:type="dxa"/>
            <w:vAlign w:val="center"/>
          </w:tcPr>
          <w:p w14:paraId="560289D8" w14:textId="2F93F7F3" w:rsidR="000B1F64"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A fully coherent and logical discussion which features a range of points with excellent understanding of issues surrounding the use of fuel, detailed analysis and evaluation of a number of issues and reasoned conclusions drawn as to why they are seen as ethical or not. </w:t>
            </w:r>
          </w:p>
        </w:tc>
      </w:tr>
      <w:tr w:rsidR="00D13D03" w:rsidRPr="006D4157" w14:paraId="75EB924E" w14:textId="77777777" w:rsidTr="56A7FB55">
        <w:trPr>
          <w:trHeight w:val="1020"/>
        </w:trPr>
        <w:tc>
          <w:tcPr>
            <w:tcW w:w="1568" w:type="dxa"/>
            <w:vAlign w:val="center"/>
          </w:tcPr>
          <w:p w14:paraId="219BBD4E" w14:textId="15158F40" w:rsidR="00D13D03"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3 – 4 marks </w:t>
            </w:r>
          </w:p>
        </w:tc>
        <w:tc>
          <w:tcPr>
            <w:tcW w:w="7134" w:type="dxa"/>
            <w:vAlign w:val="center"/>
          </w:tcPr>
          <w:p w14:paraId="6EBA235D" w14:textId="10058F8A" w:rsidR="000B1F64"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Response shows good understanding of the issues surrounding the use of materials demonstrating a range of points with some analysis / evaluation. Argument may lack some coherency and conclusions drawn may be unsubstantiated. </w:t>
            </w:r>
          </w:p>
        </w:tc>
      </w:tr>
      <w:tr w:rsidR="00D13D03" w:rsidRPr="006D4157" w14:paraId="219CD69A" w14:textId="77777777" w:rsidTr="56A7FB55">
        <w:trPr>
          <w:trHeight w:val="1020"/>
        </w:trPr>
        <w:tc>
          <w:tcPr>
            <w:tcW w:w="1568" w:type="dxa"/>
            <w:vAlign w:val="center"/>
          </w:tcPr>
          <w:p w14:paraId="1831F681" w14:textId="77777777" w:rsidR="00D13D03"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1 – 2 marks </w:t>
            </w:r>
          </w:p>
        </w:tc>
        <w:tc>
          <w:tcPr>
            <w:tcW w:w="7134" w:type="dxa"/>
            <w:vAlign w:val="center"/>
          </w:tcPr>
          <w:p w14:paraId="4FCA5E9F" w14:textId="77777777" w:rsidR="00D13D03"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One or two brief valid points or one point with some explanation. Answer shows limited understanding of the issues with no coherent argument. Analysis only rather than evaluation. No conclusions drawn. </w:t>
            </w:r>
          </w:p>
        </w:tc>
      </w:tr>
      <w:tr w:rsidR="00D13D03" w:rsidRPr="006D4157" w14:paraId="276835B8" w14:textId="77777777" w:rsidTr="56A7FB55">
        <w:trPr>
          <w:trHeight w:val="1020"/>
        </w:trPr>
        <w:tc>
          <w:tcPr>
            <w:tcW w:w="1568" w:type="dxa"/>
            <w:vAlign w:val="center"/>
          </w:tcPr>
          <w:p w14:paraId="18E18772" w14:textId="77777777" w:rsidR="00D13D03"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0 marks </w:t>
            </w:r>
          </w:p>
        </w:tc>
        <w:tc>
          <w:tcPr>
            <w:tcW w:w="7134" w:type="dxa"/>
            <w:vAlign w:val="center"/>
          </w:tcPr>
          <w:p w14:paraId="1F15EE6B" w14:textId="77777777" w:rsidR="00D13D03"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Nothing worthy of credit. </w:t>
            </w:r>
          </w:p>
        </w:tc>
      </w:tr>
    </w:tbl>
    <w:p w14:paraId="24E901DE" w14:textId="19F1F361" w:rsidR="007018E6" w:rsidRPr="006D4157" w:rsidRDefault="005C0EFE" w:rsidP="56A7FB55">
      <w:pPr>
        <w:pStyle w:val="ListParagraph"/>
        <w:numPr>
          <w:ilvl w:val="0"/>
          <w:numId w:val="6"/>
        </w:numPr>
        <w:tabs>
          <w:tab w:val="clear" w:pos="426"/>
          <w:tab w:val="clear" w:pos="851"/>
          <w:tab w:val="clear" w:pos="1276"/>
          <w:tab w:val="clear" w:pos="1701"/>
        </w:tabs>
        <w:ind w:left="426" w:hanging="426"/>
        <w:rPr>
          <w:rFonts w:ascii="Arial" w:eastAsia="Arial" w:hAnsi="Arial" w:cs="Arial"/>
        </w:rPr>
      </w:pPr>
      <w:r w:rsidRPr="006D4157">
        <w:rPr>
          <w:rFonts w:ascii="Arial" w:eastAsia="Arial" w:hAnsi="Arial" w:cs="Arial"/>
        </w:rPr>
        <w:lastRenderedPageBreak/>
        <w:t xml:space="preserve"> </w:t>
      </w:r>
      <w:r w:rsidR="007018E6" w:rsidRPr="006D4157">
        <w:rPr>
          <w:rFonts w:ascii="Arial" w:eastAsia="Arial" w:hAnsi="Arial" w:cs="Arial"/>
        </w:rPr>
        <w:t>(a)</w:t>
      </w:r>
      <w:r w:rsidR="00F25A28" w:rsidRPr="006D4157">
        <w:rPr>
          <w:rFonts w:ascii="Arial" w:eastAsia="Arial" w:hAnsi="Arial" w:cs="Arial"/>
        </w:rPr>
        <w:t xml:space="preserve">  </w:t>
      </w:r>
      <w:r w:rsidR="007018E6" w:rsidRPr="006D4157">
        <w:rPr>
          <w:rFonts w:ascii="Arial" w:eastAsia="Arial" w:hAnsi="Arial" w:cs="Arial"/>
        </w:rPr>
        <w:t>1.5V</w:t>
      </w:r>
      <w:r w:rsidR="00F25A28" w:rsidRPr="006D4157">
        <w:rPr>
          <w:rFonts w:ascii="Arial" w:eastAsia="Arial" w:hAnsi="Arial" w:cs="Arial"/>
        </w:rPr>
        <w:t xml:space="preserve"> </w:t>
      </w:r>
      <w:r w:rsidR="00F25A28" w:rsidRPr="006D4157">
        <w:rPr>
          <w:rFonts w:ascii="Arial" w:hAnsi="Arial" w:cs="Arial"/>
        </w:rPr>
        <w:tab/>
      </w:r>
      <w:r w:rsidR="007018E6" w:rsidRPr="006D4157">
        <w:rPr>
          <w:rFonts w:ascii="Arial" w:eastAsia="Arial" w:hAnsi="Arial" w:cs="Arial"/>
        </w:rPr>
        <w:t>[1]</w:t>
      </w:r>
    </w:p>
    <w:p w14:paraId="19F97975" w14:textId="057F2FB6" w:rsidR="007018E6" w:rsidRPr="006D4157" w:rsidRDefault="007018E6" w:rsidP="00F25A28">
      <w:pPr>
        <w:tabs>
          <w:tab w:val="right" w:pos="8931"/>
        </w:tabs>
        <w:ind w:left="924" w:hanging="392"/>
      </w:pPr>
      <w:r w:rsidRPr="006D4157">
        <w:t>(b)</w:t>
      </w:r>
      <w:r w:rsidRPr="006D4157">
        <w:tab/>
        <w:t xml:space="preserve">18 / 9 = 2 PP3s </w:t>
      </w:r>
      <w:r w:rsidR="00F25A28" w:rsidRPr="006D4157">
        <w:tab/>
      </w:r>
      <w:r w:rsidRPr="006D4157">
        <w:t>[1]</w:t>
      </w:r>
    </w:p>
    <w:p w14:paraId="12B5439A" w14:textId="77777777" w:rsidR="007018E6" w:rsidRPr="006D4157" w:rsidRDefault="007018E6" w:rsidP="007018E6">
      <w:pPr>
        <w:ind w:left="851" w:hanging="426"/>
      </w:pPr>
    </w:p>
    <w:p w14:paraId="4EEF2EB8" w14:textId="1F5CFCE8" w:rsidR="007018E6" w:rsidRPr="006D4157" w:rsidRDefault="007018E6" w:rsidP="00F25A28">
      <w:pPr>
        <w:tabs>
          <w:tab w:val="right" w:pos="8931"/>
        </w:tabs>
        <w:ind w:left="851" w:hanging="392"/>
      </w:pPr>
      <w:r w:rsidRPr="006D4157">
        <w:tab/>
        <w:t xml:space="preserve">Each PP3is 9V therefore 9 </w:t>
      </w:r>
      <w:r w:rsidR="00F25A28" w:rsidRPr="006D4157">
        <w:t>/ 1.5 = 6 cells in each battery.</w:t>
      </w:r>
      <w:r w:rsidR="00F25A28" w:rsidRPr="006D4157">
        <w:tab/>
      </w:r>
      <w:r w:rsidRPr="006D4157">
        <w:t>[1]</w:t>
      </w:r>
    </w:p>
    <w:p w14:paraId="48E01AC7" w14:textId="77777777" w:rsidR="007018E6" w:rsidRPr="006D4157" w:rsidRDefault="007018E6" w:rsidP="00F25A28">
      <w:pPr>
        <w:ind w:left="851" w:hanging="392"/>
      </w:pPr>
    </w:p>
    <w:p w14:paraId="587022DA" w14:textId="222887C8" w:rsidR="007018E6" w:rsidRPr="006D4157" w:rsidRDefault="007018E6" w:rsidP="00F25A28">
      <w:pPr>
        <w:tabs>
          <w:tab w:val="right" w:pos="8931"/>
        </w:tabs>
        <w:ind w:left="851" w:hanging="392"/>
      </w:pPr>
      <w:r w:rsidRPr="006D4157">
        <w:tab/>
        <w:t xml:space="preserve">2 PP3s @ 6 cells each is a total of 12 cells. </w:t>
      </w:r>
      <w:r w:rsidR="00F25A28" w:rsidRPr="006D4157">
        <w:tab/>
      </w:r>
      <w:r w:rsidRPr="006D4157">
        <w:t>[1]</w:t>
      </w:r>
    </w:p>
    <w:p w14:paraId="60F5E7E0" w14:textId="77777777" w:rsidR="007018E6" w:rsidRPr="006D4157" w:rsidRDefault="007018E6" w:rsidP="007018E6">
      <w:pPr>
        <w:ind w:left="426" w:hanging="426"/>
      </w:pPr>
    </w:p>
    <w:p w14:paraId="65B61F09" w14:textId="239972CF" w:rsidR="007018E6" w:rsidRPr="006D4157" w:rsidRDefault="007018E6" w:rsidP="56A7FB55">
      <w:pPr>
        <w:pStyle w:val="ListParagraph"/>
        <w:ind w:left="851" w:hanging="392"/>
        <w:rPr>
          <w:rFonts w:ascii="Arial" w:eastAsia="Arial" w:hAnsi="Arial" w:cs="Arial"/>
        </w:rPr>
      </w:pPr>
      <w:r w:rsidRPr="006D4157">
        <w:rPr>
          <w:rFonts w:ascii="Arial" w:eastAsia="Arial" w:hAnsi="Arial" w:cs="Arial"/>
        </w:rPr>
        <w:t>(c)</w:t>
      </w:r>
      <w:r w:rsidRPr="006D4157">
        <w:rPr>
          <w:rFonts w:ascii="Arial" w:hAnsi="Arial" w:cs="Arial"/>
        </w:rPr>
        <w:tab/>
      </w:r>
      <w:r w:rsidRPr="006D4157">
        <w:rPr>
          <w:rFonts w:ascii="Arial" w:eastAsia="Arial" w:hAnsi="Arial" w:cs="Arial"/>
        </w:rPr>
        <w:t xml:space="preserve">Cheaper in the long run; because it only costs a fraction of the cost to </w:t>
      </w:r>
      <w:r w:rsidR="00F25A28" w:rsidRPr="006D4157">
        <w:rPr>
          <w:rFonts w:ascii="Arial" w:hAnsi="Arial" w:cs="Arial"/>
        </w:rPr>
        <w:br/>
      </w:r>
      <w:r w:rsidRPr="006D4157">
        <w:rPr>
          <w:rFonts w:ascii="Arial" w:eastAsia="Arial" w:hAnsi="Arial" w:cs="Arial"/>
        </w:rPr>
        <w:t>recharge the batteries in comparison to buying a new battery</w:t>
      </w:r>
      <w:r w:rsidR="00F25A28" w:rsidRPr="006D4157">
        <w:rPr>
          <w:rFonts w:ascii="Arial" w:hAnsi="Arial" w:cs="Arial"/>
        </w:rPr>
        <w:tab/>
      </w:r>
      <w:r w:rsidRPr="006D4157">
        <w:rPr>
          <w:rFonts w:ascii="Arial" w:eastAsia="Arial" w:hAnsi="Arial" w:cs="Arial"/>
        </w:rPr>
        <w:t>[2]</w:t>
      </w:r>
    </w:p>
    <w:p w14:paraId="16D196B5" w14:textId="77777777" w:rsidR="007018E6" w:rsidRPr="006D4157" w:rsidRDefault="007018E6" w:rsidP="007018E6">
      <w:pPr>
        <w:pStyle w:val="ListParagraph"/>
        <w:ind w:left="426" w:hanging="426"/>
        <w:jc w:val="right"/>
        <w:rPr>
          <w:rFonts w:ascii="Arial" w:hAnsi="Arial" w:cs="Arial"/>
        </w:rPr>
      </w:pPr>
    </w:p>
    <w:p w14:paraId="7106E34B" w14:textId="77777777" w:rsidR="007018E6" w:rsidRPr="006D4157" w:rsidRDefault="007018E6" w:rsidP="007018E6">
      <w:pPr>
        <w:pStyle w:val="ListParagraph"/>
        <w:ind w:left="426" w:hanging="426"/>
        <w:rPr>
          <w:rFonts w:ascii="Arial" w:hAnsi="Arial" w:cs="Arial"/>
        </w:rPr>
      </w:pPr>
    </w:p>
    <w:p w14:paraId="304AB25A" w14:textId="5A889F1E" w:rsidR="007018E6" w:rsidRPr="006D4157" w:rsidRDefault="56A7FB55" w:rsidP="56A7FB55">
      <w:pPr>
        <w:pStyle w:val="ListParagraph"/>
        <w:numPr>
          <w:ilvl w:val="0"/>
          <w:numId w:val="6"/>
        </w:numPr>
        <w:tabs>
          <w:tab w:val="clear" w:pos="426"/>
          <w:tab w:val="clear" w:pos="851"/>
          <w:tab w:val="clear" w:pos="1276"/>
          <w:tab w:val="clear" w:pos="1701"/>
          <w:tab w:val="clear" w:pos="8931"/>
        </w:tabs>
        <w:spacing w:after="0"/>
        <w:ind w:left="426" w:hanging="426"/>
        <w:rPr>
          <w:rFonts w:ascii="Arial" w:eastAsia="Arial" w:hAnsi="Arial" w:cs="Arial"/>
        </w:rPr>
      </w:pPr>
      <w:r w:rsidRPr="006D4157">
        <w:rPr>
          <w:rFonts w:ascii="Arial" w:eastAsia="Arial" w:hAnsi="Arial" w:cs="Arial"/>
        </w:rPr>
        <w:t xml:space="preserve">It is a lightweight material; therefore, will reduce fuel costs / consumption / </w:t>
      </w:r>
      <w:r w:rsidR="007018E6" w:rsidRPr="006D4157">
        <w:rPr>
          <w:rFonts w:ascii="Arial" w:hAnsi="Arial" w:cs="Arial"/>
        </w:rPr>
        <w:br/>
      </w:r>
      <w:r w:rsidRPr="006D4157">
        <w:rPr>
          <w:rFonts w:ascii="Arial" w:eastAsia="Arial" w:hAnsi="Arial" w:cs="Arial"/>
        </w:rPr>
        <w:t>transportation costs</w:t>
      </w:r>
    </w:p>
    <w:p w14:paraId="3CA900AF" w14:textId="77777777" w:rsidR="007018E6" w:rsidRPr="006D4157" w:rsidRDefault="007018E6" w:rsidP="007018E6">
      <w:pPr>
        <w:pStyle w:val="ListParagraph"/>
        <w:ind w:left="426" w:hanging="426"/>
        <w:rPr>
          <w:rFonts w:ascii="Arial" w:hAnsi="Arial" w:cs="Arial"/>
        </w:rPr>
      </w:pPr>
    </w:p>
    <w:p w14:paraId="3A8C192F" w14:textId="77777777" w:rsidR="007018E6" w:rsidRPr="006D4157" w:rsidRDefault="007018E6" w:rsidP="56A7FB55">
      <w:pPr>
        <w:pStyle w:val="ListParagraph"/>
        <w:ind w:left="426"/>
        <w:rPr>
          <w:rFonts w:ascii="Arial" w:eastAsia="Arial" w:hAnsi="Arial" w:cs="Arial"/>
        </w:rPr>
      </w:pPr>
      <w:r w:rsidRPr="006D4157">
        <w:rPr>
          <w:rFonts w:ascii="Arial" w:eastAsia="Arial" w:hAnsi="Arial" w:cs="Arial"/>
        </w:rPr>
        <w:t>Has excellent impact absorption; will stop bullets shells from piercing the structure.</w:t>
      </w:r>
      <w:r w:rsidRPr="006D4157">
        <w:rPr>
          <w:rFonts w:ascii="Arial" w:hAnsi="Arial" w:cs="Arial"/>
        </w:rPr>
        <w:tab/>
      </w:r>
      <w:r w:rsidRPr="006D4157">
        <w:rPr>
          <w:rFonts w:ascii="Arial" w:eastAsia="Arial" w:hAnsi="Arial" w:cs="Arial"/>
        </w:rPr>
        <w:t>[4]</w:t>
      </w:r>
    </w:p>
    <w:p w14:paraId="2BAEF139" w14:textId="77777777" w:rsidR="007018E6" w:rsidRPr="006D4157" w:rsidRDefault="007018E6" w:rsidP="007018E6">
      <w:pPr>
        <w:ind w:left="426" w:hanging="426"/>
      </w:pPr>
    </w:p>
    <w:p w14:paraId="7168E6AE" w14:textId="1A1BC132" w:rsidR="007018E6" w:rsidRPr="006D4157" w:rsidRDefault="006E0FAE" w:rsidP="56A7FB55">
      <w:pPr>
        <w:pStyle w:val="ListParagraph"/>
        <w:numPr>
          <w:ilvl w:val="0"/>
          <w:numId w:val="6"/>
        </w:numPr>
        <w:tabs>
          <w:tab w:val="clear" w:pos="426"/>
          <w:tab w:val="clear" w:pos="851"/>
          <w:tab w:val="clear" w:pos="1276"/>
          <w:tab w:val="clear" w:pos="1701"/>
        </w:tabs>
        <w:spacing w:after="0"/>
        <w:ind w:left="426" w:hanging="426"/>
        <w:rPr>
          <w:rFonts w:ascii="Arial" w:eastAsia="Arial" w:hAnsi="Arial" w:cs="Arial"/>
        </w:rPr>
      </w:pPr>
      <w:r>
        <w:rPr>
          <w:rFonts w:ascii="Arial" w:eastAsia="Arial" w:hAnsi="Arial" w:cs="Arial"/>
        </w:rPr>
        <w:t xml:space="preserve">Each finger and thumb would have a length of </w:t>
      </w:r>
      <w:proofErr w:type="spellStart"/>
      <w:r>
        <w:rPr>
          <w:rFonts w:ascii="Arial" w:eastAsia="Arial" w:hAnsi="Arial" w:cs="Arial"/>
        </w:rPr>
        <w:t>nitinol</w:t>
      </w:r>
      <w:proofErr w:type="spellEnd"/>
      <w:r>
        <w:rPr>
          <w:rFonts w:ascii="Arial" w:eastAsia="Arial" w:hAnsi="Arial" w:cs="Arial"/>
        </w:rPr>
        <w:t xml:space="preserve"> connected from tip to wrist; operated by a control unit; an electrical current is applied to the </w:t>
      </w:r>
      <w:proofErr w:type="spellStart"/>
      <w:r>
        <w:rPr>
          <w:rFonts w:ascii="Arial" w:eastAsia="Arial" w:hAnsi="Arial" w:cs="Arial"/>
        </w:rPr>
        <w:t>nitinol</w:t>
      </w:r>
      <w:proofErr w:type="spellEnd"/>
      <w:r>
        <w:rPr>
          <w:rFonts w:ascii="Arial" w:eastAsia="Arial" w:hAnsi="Arial" w:cs="Arial"/>
        </w:rPr>
        <w:t xml:space="preserve">; it contracts </w:t>
      </w:r>
      <w:r>
        <w:rPr>
          <w:rFonts w:ascii="Arial" w:eastAsia="Arial" w:hAnsi="Arial" w:cs="Arial"/>
        </w:rPr>
        <w:br/>
        <w:t>(like a tendon); making the muscle wire create finger movement.</w:t>
      </w:r>
      <w:r w:rsidR="00F25A28" w:rsidRPr="006D4157">
        <w:rPr>
          <w:rFonts w:ascii="Arial" w:hAnsi="Arial" w:cs="Arial"/>
        </w:rPr>
        <w:tab/>
      </w:r>
      <w:r w:rsidR="007018E6" w:rsidRPr="006D4157">
        <w:rPr>
          <w:rFonts w:ascii="Arial" w:eastAsia="Arial" w:hAnsi="Arial" w:cs="Arial"/>
        </w:rPr>
        <w:t>[</w:t>
      </w:r>
      <w:r>
        <w:rPr>
          <w:rFonts w:ascii="Arial" w:eastAsia="Arial" w:hAnsi="Arial" w:cs="Arial"/>
        </w:rPr>
        <w:t>3</w:t>
      </w:r>
      <w:r w:rsidR="007018E6" w:rsidRPr="006D4157">
        <w:rPr>
          <w:rFonts w:ascii="Arial" w:eastAsia="Arial" w:hAnsi="Arial" w:cs="Arial"/>
        </w:rPr>
        <w:t>]</w:t>
      </w:r>
    </w:p>
    <w:p w14:paraId="60668C48" w14:textId="77777777" w:rsidR="007018E6" w:rsidRPr="006D4157" w:rsidRDefault="007018E6" w:rsidP="007018E6">
      <w:pPr>
        <w:ind w:left="426" w:hanging="426"/>
      </w:pPr>
    </w:p>
    <w:p w14:paraId="592095B9" w14:textId="4A5F07A8" w:rsidR="007018E6" w:rsidRPr="006D4157" w:rsidRDefault="007018E6" w:rsidP="56A7FB55">
      <w:pPr>
        <w:pStyle w:val="ListParagraph"/>
        <w:numPr>
          <w:ilvl w:val="0"/>
          <w:numId w:val="6"/>
        </w:numPr>
        <w:tabs>
          <w:tab w:val="clear" w:pos="426"/>
          <w:tab w:val="clear" w:pos="851"/>
          <w:tab w:val="clear" w:pos="1276"/>
          <w:tab w:val="clear" w:pos="1701"/>
        </w:tabs>
        <w:spacing w:after="0"/>
        <w:ind w:left="426" w:hanging="426"/>
        <w:rPr>
          <w:rFonts w:ascii="Arial" w:eastAsia="Arial" w:hAnsi="Arial" w:cs="Arial"/>
        </w:rPr>
      </w:pPr>
      <w:r w:rsidRPr="006D4157">
        <w:rPr>
          <w:rFonts w:ascii="Arial" w:eastAsia="Arial" w:hAnsi="Arial" w:cs="Arial"/>
        </w:rPr>
        <w:t xml:space="preserve">The pigment will respond to the heat of the food; and if it is too hot it will change </w:t>
      </w:r>
      <w:r w:rsidR="00F25A28" w:rsidRPr="006D4157">
        <w:rPr>
          <w:rFonts w:ascii="Arial" w:hAnsi="Arial" w:cs="Arial"/>
        </w:rPr>
        <w:br/>
      </w:r>
      <w:r w:rsidRPr="006D4157">
        <w:rPr>
          <w:rFonts w:ascii="Arial" w:eastAsia="Arial" w:hAnsi="Arial" w:cs="Arial"/>
        </w:rPr>
        <w:t>colour alerting the parent to the fact that the food is too hot</w:t>
      </w:r>
      <w:r w:rsidR="00F25A28" w:rsidRPr="006D4157">
        <w:rPr>
          <w:rFonts w:ascii="Arial" w:eastAsia="Arial" w:hAnsi="Arial" w:cs="Arial"/>
        </w:rPr>
        <w:t>.</w:t>
      </w:r>
      <w:r w:rsidRPr="006D4157">
        <w:rPr>
          <w:rFonts w:ascii="Arial" w:hAnsi="Arial" w:cs="Arial"/>
        </w:rPr>
        <w:tab/>
      </w:r>
      <w:r w:rsidRPr="006D4157">
        <w:rPr>
          <w:rFonts w:ascii="Arial" w:eastAsia="Arial" w:hAnsi="Arial" w:cs="Arial"/>
        </w:rPr>
        <w:t>[2]</w:t>
      </w:r>
    </w:p>
    <w:p w14:paraId="521CC5CE" w14:textId="77777777" w:rsidR="007018E6" w:rsidRPr="006D4157" w:rsidRDefault="007018E6" w:rsidP="007018E6">
      <w:pPr>
        <w:ind w:left="426" w:hanging="426"/>
      </w:pPr>
    </w:p>
    <w:p w14:paraId="34DD4362" w14:textId="77777777" w:rsidR="007018E6" w:rsidRPr="006D4157" w:rsidRDefault="56A7FB55" w:rsidP="56A7FB55">
      <w:pPr>
        <w:pStyle w:val="ListParagraph"/>
        <w:numPr>
          <w:ilvl w:val="0"/>
          <w:numId w:val="6"/>
        </w:numPr>
        <w:tabs>
          <w:tab w:val="clear" w:pos="426"/>
          <w:tab w:val="clear" w:pos="851"/>
          <w:tab w:val="clear" w:pos="1276"/>
          <w:tab w:val="clear" w:pos="1701"/>
          <w:tab w:val="clear" w:pos="8931"/>
        </w:tabs>
        <w:spacing w:after="0"/>
        <w:ind w:left="426" w:hanging="426"/>
        <w:rPr>
          <w:rFonts w:ascii="Arial" w:eastAsia="Arial" w:hAnsi="Arial" w:cs="Arial"/>
        </w:rPr>
      </w:pPr>
      <w:r w:rsidRPr="006D4157">
        <w:rPr>
          <w:rFonts w:ascii="Arial" w:eastAsia="Arial" w:hAnsi="Arial" w:cs="Arial"/>
        </w:rPr>
        <w:t>Lighter; will not slow down the player too much</w:t>
      </w:r>
    </w:p>
    <w:p w14:paraId="276ECE62" w14:textId="77777777" w:rsidR="007018E6" w:rsidRPr="006D4157" w:rsidRDefault="007018E6" w:rsidP="007018E6">
      <w:pPr>
        <w:ind w:left="426" w:hanging="426"/>
      </w:pPr>
    </w:p>
    <w:p w14:paraId="60F05FE3" w14:textId="77777777" w:rsidR="007018E6" w:rsidRPr="006D4157" w:rsidRDefault="56A7FB55" w:rsidP="56A7FB55">
      <w:pPr>
        <w:pStyle w:val="ListParagraph"/>
        <w:ind w:left="426"/>
        <w:rPr>
          <w:rFonts w:ascii="Arial" w:eastAsia="Arial" w:hAnsi="Arial" w:cs="Arial"/>
        </w:rPr>
      </w:pPr>
      <w:r w:rsidRPr="006D4157">
        <w:rPr>
          <w:rFonts w:ascii="Arial" w:eastAsia="Arial" w:hAnsi="Arial" w:cs="Arial"/>
        </w:rPr>
        <w:t>More flexible; therefore, will be better to play with</w:t>
      </w:r>
    </w:p>
    <w:p w14:paraId="009B82F3" w14:textId="77777777" w:rsidR="007018E6" w:rsidRPr="006D4157" w:rsidRDefault="007018E6" w:rsidP="007018E6">
      <w:pPr>
        <w:pStyle w:val="ListParagraph"/>
        <w:ind w:left="426"/>
        <w:rPr>
          <w:rFonts w:ascii="Arial" w:hAnsi="Arial" w:cs="Arial"/>
        </w:rPr>
      </w:pPr>
    </w:p>
    <w:p w14:paraId="0F5C4207" w14:textId="205717F4" w:rsidR="007018E6" w:rsidRPr="006D4157" w:rsidRDefault="007018E6" w:rsidP="56A7FB55">
      <w:pPr>
        <w:pStyle w:val="ListParagraph"/>
        <w:ind w:left="426"/>
        <w:rPr>
          <w:rFonts w:ascii="Arial" w:eastAsia="Arial" w:hAnsi="Arial" w:cs="Arial"/>
        </w:rPr>
      </w:pPr>
      <w:r w:rsidRPr="006D4157">
        <w:rPr>
          <w:rFonts w:ascii="Arial" w:eastAsia="Arial" w:hAnsi="Arial" w:cs="Arial"/>
        </w:rPr>
        <w:t>More durable; will last longer / not wear as quick on an Astroturf surface</w:t>
      </w:r>
      <w:r w:rsidR="00F25A28" w:rsidRPr="006D4157">
        <w:rPr>
          <w:rFonts w:ascii="Arial" w:hAnsi="Arial" w:cs="Arial"/>
        </w:rPr>
        <w:tab/>
      </w:r>
      <w:r w:rsidRPr="006D4157">
        <w:rPr>
          <w:rFonts w:ascii="Arial" w:eastAsia="Arial" w:hAnsi="Arial" w:cs="Arial"/>
        </w:rPr>
        <w:t>[2]</w:t>
      </w:r>
    </w:p>
    <w:p w14:paraId="615DC8A1" w14:textId="77777777" w:rsidR="007018E6" w:rsidRPr="006D4157" w:rsidRDefault="007018E6" w:rsidP="007018E6">
      <w:pPr>
        <w:pStyle w:val="ListParagraph"/>
        <w:ind w:left="426" w:hanging="426"/>
        <w:rPr>
          <w:rFonts w:ascii="Arial" w:hAnsi="Arial" w:cs="Arial"/>
        </w:rPr>
      </w:pPr>
    </w:p>
    <w:p w14:paraId="5D1EF47A" w14:textId="4AB83BAA" w:rsidR="007018E6" w:rsidRPr="006D4157" w:rsidRDefault="007018E6" w:rsidP="56A7FB55">
      <w:pPr>
        <w:pStyle w:val="ListParagraph"/>
        <w:numPr>
          <w:ilvl w:val="0"/>
          <w:numId w:val="6"/>
        </w:numPr>
        <w:tabs>
          <w:tab w:val="clear" w:pos="426"/>
          <w:tab w:val="clear" w:pos="851"/>
          <w:tab w:val="clear" w:pos="1276"/>
          <w:tab w:val="clear" w:pos="1701"/>
        </w:tabs>
        <w:spacing w:after="0"/>
        <w:ind w:left="426" w:hanging="426"/>
        <w:rPr>
          <w:rFonts w:ascii="Arial" w:eastAsia="Arial" w:hAnsi="Arial" w:cs="Arial"/>
        </w:rPr>
      </w:pPr>
      <w:r w:rsidRPr="006D4157">
        <w:rPr>
          <w:rFonts w:ascii="Arial" w:eastAsia="Arial" w:hAnsi="Arial" w:cs="Arial"/>
        </w:rPr>
        <w:t>It has great heat resistance properties; making it capable of withstanding the high temperatures experienced by a fire fighter / will protect their hands inside.</w:t>
      </w:r>
      <w:r w:rsidR="00F25A28" w:rsidRPr="006D4157">
        <w:rPr>
          <w:rFonts w:ascii="Arial" w:hAnsi="Arial" w:cs="Arial"/>
        </w:rPr>
        <w:tab/>
      </w:r>
      <w:r w:rsidRPr="006D4157">
        <w:rPr>
          <w:rFonts w:ascii="Arial" w:eastAsia="Arial" w:hAnsi="Arial" w:cs="Arial"/>
        </w:rPr>
        <w:t>[2]</w:t>
      </w:r>
    </w:p>
    <w:p w14:paraId="0795DD3E" w14:textId="77777777" w:rsidR="007018E6" w:rsidRPr="006D4157" w:rsidRDefault="007018E6" w:rsidP="007018E6">
      <w:pPr>
        <w:pStyle w:val="ListParagraph"/>
        <w:ind w:left="426" w:hanging="426"/>
        <w:rPr>
          <w:rFonts w:ascii="Arial" w:hAnsi="Arial" w:cs="Arial"/>
        </w:rPr>
      </w:pPr>
    </w:p>
    <w:p w14:paraId="3007CE64" w14:textId="51B46F37" w:rsidR="007018E6" w:rsidRPr="006D4157" w:rsidRDefault="007018E6" w:rsidP="56A7FB55">
      <w:pPr>
        <w:pStyle w:val="ListParagraph"/>
        <w:numPr>
          <w:ilvl w:val="0"/>
          <w:numId w:val="6"/>
        </w:numPr>
        <w:tabs>
          <w:tab w:val="clear" w:pos="426"/>
          <w:tab w:val="clear" w:pos="851"/>
          <w:tab w:val="clear" w:pos="1276"/>
          <w:tab w:val="clear" w:pos="1701"/>
        </w:tabs>
        <w:spacing w:after="0"/>
        <w:ind w:left="426" w:hanging="426"/>
        <w:rPr>
          <w:rFonts w:ascii="Arial" w:eastAsia="Arial" w:hAnsi="Arial" w:cs="Arial"/>
        </w:rPr>
      </w:pPr>
      <w:r w:rsidRPr="006D4157">
        <w:rPr>
          <w:rFonts w:ascii="Arial" w:eastAsia="Arial" w:hAnsi="Arial" w:cs="Arial"/>
        </w:rPr>
        <w:t>Medical textiles; insect repellent clothing; anti-bacterial dressings</w:t>
      </w:r>
      <w:r w:rsidR="00F25A28" w:rsidRPr="006D4157">
        <w:rPr>
          <w:rFonts w:ascii="Arial" w:eastAsia="Arial" w:hAnsi="Arial" w:cs="Arial"/>
        </w:rPr>
        <w:t xml:space="preserve">. </w:t>
      </w:r>
      <w:r w:rsidR="00F25A28" w:rsidRPr="006D4157">
        <w:rPr>
          <w:rFonts w:ascii="Arial" w:hAnsi="Arial" w:cs="Arial"/>
        </w:rPr>
        <w:tab/>
      </w:r>
      <w:r w:rsidRPr="006D4157">
        <w:rPr>
          <w:rFonts w:ascii="Arial" w:eastAsia="Arial" w:hAnsi="Arial" w:cs="Arial"/>
        </w:rPr>
        <w:t>[2]</w:t>
      </w:r>
    </w:p>
    <w:p w14:paraId="3685A0DB" w14:textId="77777777" w:rsidR="007018E6" w:rsidRPr="006D4157" w:rsidRDefault="007018E6" w:rsidP="007018E6">
      <w:pPr>
        <w:pStyle w:val="ListParagraph"/>
        <w:ind w:left="426" w:hanging="426"/>
        <w:jc w:val="right"/>
        <w:rPr>
          <w:rFonts w:ascii="Arial" w:hAnsi="Arial" w:cs="Arial"/>
        </w:rPr>
      </w:pPr>
    </w:p>
    <w:p w14:paraId="3F78B2D2" w14:textId="77777777" w:rsidR="007018E6" w:rsidRPr="006D4157" w:rsidRDefault="56A7FB55" w:rsidP="56A7FB55">
      <w:pPr>
        <w:pStyle w:val="ListParagraph"/>
        <w:numPr>
          <w:ilvl w:val="0"/>
          <w:numId w:val="6"/>
        </w:numPr>
        <w:tabs>
          <w:tab w:val="clear" w:pos="426"/>
          <w:tab w:val="clear" w:pos="851"/>
          <w:tab w:val="clear" w:pos="1276"/>
          <w:tab w:val="clear" w:pos="1701"/>
          <w:tab w:val="clear" w:pos="8931"/>
        </w:tabs>
        <w:spacing w:after="0"/>
        <w:ind w:left="426" w:hanging="426"/>
        <w:rPr>
          <w:rFonts w:ascii="Arial" w:eastAsia="Arial" w:hAnsi="Arial" w:cs="Arial"/>
        </w:rPr>
      </w:pPr>
      <w:r w:rsidRPr="006D4157">
        <w:rPr>
          <w:rFonts w:ascii="Arial" w:eastAsia="Arial" w:hAnsi="Arial" w:cs="Arial"/>
        </w:rPr>
        <w:t>(a)</w:t>
      </w:r>
    </w:p>
    <w:p w14:paraId="37DD711F" w14:textId="34C89A79" w:rsidR="007018E6" w:rsidRPr="006D4157" w:rsidRDefault="00F25A28" w:rsidP="56A7FB55">
      <w:pPr>
        <w:pStyle w:val="ListParagraph"/>
        <w:tabs>
          <w:tab w:val="clear" w:pos="1701"/>
          <w:tab w:val="left" w:pos="3402"/>
        </w:tabs>
        <w:ind w:left="426"/>
        <w:jc w:val="center"/>
        <w:rPr>
          <w:rFonts w:ascii="Arial" w:eastAsia="Arial" w:hAnsi="Arial" w:cs="Arial"/>
        </w:rPr>
      </w:pPr>
      <w:r w:rsidRPr="006D4157">
        <w:rPr>
          <w:rFonts w:ascii="Arial" w:hAnsi="Arial" w:cs="Arial"/>
        </w:rPr>
        <w:tab/>
      </w:r>
      <w:r w:rsidRPr="006D4157">
        <w:rPr>
          <w:rFonts w:ascii="Arial" w:hAnsi="Arial" w:cs="Arial"/>
        </w:rPr>
        <w:tab/>
      </w:r>
      <w:r w:rsidRPr="006D4157">
        <w:rPr>
          <w:rFonts w:ascii="Arial" w:hAnsi="Arial" w:cs="Arial"/>
        </w:rPr>
        <w:tab/>
      </w:r>
      <w:r w:rsidRPr="006D4157">
        <w:rPr>
          <w:rFonts w:ascii="Arial" w:hAnsi="Arial" w:cs="Arial"/>
          <w:noProof/>
          <w:lang w:eastAsia="en-GB"/>
        </w:rPr>
        <w:drawing>
          <wp:inline distT="0" distB="0" distL="0" distR="0" wp14:anchorId="46E19B45" wp14:editId="0D6FE7AB">
            <wp:extent cx="979155" cy="847725"/>
            <wp:effectExtent l="0" t="0" r="0" b="0"/>
            <wp:docPr id="7" name="Picture 7" descr="C:\Users\Rob\AppData\Roaming\PixelMetrics\CaptureWiz\Tem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AppData\Roaming\PixelMetrics\CaptureWiz\Temp\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8166" cy="855526"/>
                    </a:xfrm>
                    <a:prstGeom prst="rect">
                      <a:avLst/>
                    </a:prstGeom>
                    <a:noFill/>
                    <a:ln>
                      <a:noFill/>
                    </a:ln>
                  </pic:spPr>
                </pic:pic>
              </a:graphicData>
            </a:graphic>
          </wp:inline>
        </w:drawing>
      </w:r>
      <w:r w:rsidRPr="006D4157">
        <w:rPr>
          <w:rFonts w:ascii="Arial" w:hAnsi="Arial" w:cs="Arial"/>
        </w:rPr>
        <w:tab/>
      </w:r>
      <w:r w:rsidRPr="006D4157">
        <w:rPr>
          <w:rFonts w:ascii="Arial" w:eastAsia="Arial" w:hAnsi="Arial" w:cs="Arial"/>
        </w:rPr>
        <w:t>[</w:t>
      </w:r>
      <w:r w:rsidR="007018E6" w:rsidRPr="006D4157">
        <w:rPr>
          <w:rFonts w:ascii="Arial" w:eastAsia="Arial" w:hAnsi="Arial" w:cs="Arial"/>
        </w:rPr>
        <w:t>2]</w:t>
      </w:r>
    </w:p>
    <w:p w14:paraId="4549928B" w14:textId="77777777" w:rsidR="007018E6" w:rsidRPr="006D4157" w:rsidRDefault="007018E6" w:rsidP="007018E6">
      <w:pPr>
        <w:ind w:left="426" w:hanging="426"/>
        <w:jc w:val="right"/>
      </w:pPr>
    </w:p>
    <w:p w14:paraId="1E1051E3" w14:textId="09A10845" w:rsidR="007018E6" w:rsidRPr="006D4157" w:rsidRDefault="007018E6" w:rsidP="00F25A28">
      <w:pPr>
        <w:tabs>
          <w:tab w:val="right" w:pos="8931"/>
        </w:tabs>
        <w:ind w:left="851" w:hanging="426"/>
      </w:pPr>
      <w:r w:rsidRPr="006D4157">
        <w:t xml:space="preserve">(b) </w:t>
      </w:r>
      <w:r w:rsidR="00F25A28" w:rsidRPr="006D4157">
        <w:t xml:space="preserve">  </w:t>
      </w:r>
      <w:r w:rsidRPr="006D4157">
        <w:t>A PTM is NO (normally open); and so, output is only on when it is pressed down and held down momentarily (PTB is the opposite, it is NC, normally closed and is only open when it is pres</w:t>
      </w:r>
      <w:r w:rsidR="00F25A28" w:rsidRPr="006D4157">
        <w:t>sed down and kept pressed down)</w:t>
      </w:r>
      <w:r w:rsidR="00F25A28" w:rsidRPr="006D4157">
        <w:tab/>
      </w:r>
      <w:r w:rsidRPr="006D4157">
        <w:t>[2]</w:t>
      </w:r>
    </w:p>
    <w:p w14:paraId="7322398B" w14:textId="2119ED04" w:rsidR="007018E6" w:rsidRPr="006D4157" w:rsidRDefault="007018E6" w:rsidP="007018E6">
      <w:pPr>
        <w:ind w:left="426" w:hanging="426"/>
        <w:jc w:val="right"/>
      </w:pPr>
    </w:p>
    <w:p w14:paraId="7AA677AF" w14:textId="68D9FCA1" w:rsidR="00D13D03" w:rsidRPr="006D4157" w:rsidRDefault="00D13D03" w:rsidP="007018E6">
      <w:pPr>
        <w:ind w:left="426" w:hanging="426"/>
        <w:jc w:val="right"/>
      </w:pPr>
    </w:p>
    <w:p w14:paraId="0DBD9684" w14:textId="7BD7748F" w:rsidR="00D13D03" w:rsidRPr="006D4157" w:rsidRDefault="00D13D03" w:rsidP="007018E6">
      <w:pPr>
        <w:ind w:left="426" w:hanging="426"/>
        <w:jc w:val="right"/>
      </w:pPr>
    </w:p>
    <w:p w14:paraId="139F87D1" w14:textId="746DAD63" w:rsidR="00D13D03" w:rsidRPr="006D4157" w:rsidRDefault="00D13D03" w:rsidP="007018E6">
      <w:pPr>
        <w:ind w:left="426" w:hanging="426"/>
        <w:jc w:val="right"/>
      </w:pPr>
    </w:p>
    <w:p w14:paraId="2EA1ABA6" w14:textId="75226B35" w:rsidR="00D13D03" w:rsidRPr="006D4157" w:rsidRDefault="00D13D03" w:rsidP="007018E6">
      <w:pPr>
        <w:ind w:left="426" w:hanging="426"/>
        <w:jc w:val="right"/>
      </w:pPr>
    </w:p>
    <w:p w14:paraId="4477CC2F" w14:textId="4EF4DA4D" w:rsidR="00D13D03" w:rsidRPr="006D4157" w:rsidRDefault="00D13D03" w:rsidP="007018E6">
      <w:pPr>
        <w:ind w:left="426" w:hanging="426"/>
        <w:jc w:val="right"/>
      </w:pPr>
    </w:p>
    <w:p w14:paraId="2267A16D" w14:textId="027E53FB" w:rsidR="00D13D03" w:rsidRPr="006D4157" w:rsidRDefault="00D13D03" w:rsidP="007018E6">
      <w:pPr>
        <w:ind w:left="426" w:hanging="426"/>
        <w:jc w:val="right"/>
      </w:pPr>
    </w:p>
    <w:p w14:paraId="43686A9F" w14:textId="242452A6" w:rsidR="00D13D03" w:rsidRPr="006D4157" w:rsidRDefault="00D13D03" w:rsidP="007018E6">
      <w:pPr>
        <w:ind w:left="426" w:hanging="426"/>
        <w:jc w:val="right"/>
      </w:pPr>
    </w:p>
    <w:p w14:paraId="20837F6D" w14:textId="77777777" w:rsidR="00D13D03" w:rsidRPr="006D4157" w:rsidRDefault="00D13D03" w:rsidP="007018E6">
      <w:pPr>
        <w:ind w:left="426" w:hanging="426"/>
        <w:jc w:val="right"/>
      </w:pPr>
    </w:p>
    <w:p w14:paraId="207FCBE4" w14:textId="77777777" w:rsidR="007018E6" w:rsidRPr="006D4157" w:rsidRDefault="56A7FB55" w:rsidP="56A7FB55">
      <w:pPr>
        <w:pStyle w:val="ListParagraph"/>
        <w:numPr>
          <w:ilvl w:val="0"/>
          <w:numId w:val="6"/>
        </w:numPr>
        <w:tabs>
          <w:tab w:val="clear" w:pos="426"/>
          <w:tab w:val="clear" w:pos="851"/>
          <w:tab w:val="clear" w:pos="1276"/>
          <w:tab w:val="clear" w:pos="1701"/>
          <w:tab w:val="clear" w:pos="8931"/>
        </w:tabs>
        <w:spacing w:after="0"/>
        <w:ind w:left="426" w:hanging="426"/>
        <w:rPr>
          <w:rFonts w:ascii="Arial" w:eastAsia="Arial" w:hAnsi="Arial" w:cs="Arial"/>
        </w:rPr>
      </w:pPr>
      <w:r w:rsidRPr="006D4157">
        <w:rPr>
          <w:rFonts w:ascii="Arial" w:eastAsia="Arial" w:hAnsi="Arial" w:cs="Arial"/>
        </w:rPr>
        <w:lastRenderedPageBreak/>
        <w:t>An analogue system can give an output signal anywhere between being fully on and fully off; whereas a digital signal can only be either ON or OFF and nowhere in-between.</w:t>
      </w:r>
    </w:p>
    <w:p w14:paraId="61BDB20F" w14:textId="77777777" w:rsidR="007018E6" w:rsidRPr="006D4157" w:rsidRDefault="007018E6" w:rsidP="007018E6">
      <w:pPr>
        <w:ind w:left="426" w:hanging="426"/>
      </w:pPr>
    </w:p>
    <w:p w14:paraId="4564C72F" w14:textId="77777777" w:rsidR="007018E6" w:rsidRPr="006D4157" w:rsidRDefault="007018E6" w:rsidP="007018E6">
      <w:pPr>
        <w:ind w:left="426" w:hanging="426"/>
      </w:pPr>
    </w:p>
    <w:p w14:paraId="03352698" w14:textId="466E087C" w:rsidR="007018E6" w:rsidRPr="006D4157" w:rsidRDefault="00F25A28" w:rsidP="56A7FB55">
      <w:pPr>
        <w:tabs>
          <w:tab w:val="right" w:pos="8931"/>
        </w:tabs>
        <w:ind w:left="1418"/>
        <w:rPr>
          <w:color w:val="FF0000"/>
        </w:rPr>
      </w:pPr>
      <w:r w:rsidRPr="006D4157">
        <w:rPr>
          <w:noProof/>
        </w:rPr>
        <w:drawing>
          <wp:inline distT="0" distB="0" distL="0" distR="0" wp14:anchorId="0587CA64" wp14:editId="08A1C0A2">
            <wp:extent cx="3866197" cy="1194435"/>
            <wp:effectExtent l="0" t="0" r="1270" b="5715"/>
            <wp:docPr id="10" name="Picture 10" descr="C:\Users\Rob\AppData\Roaming\PixelMetrics\CaptureWiz\Tem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AppData\Roaming\PixelMetrics\CaptureWiz\Temp\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8060" cy="1216637"/>
                    </a:xfrm>
                    <a:prstGeom prst="rect">
                      <a:avLst/>
                    </a:prstGeom>
                    <a:noFill/>
                    <a:ln>
                      <a:noFill/>
                    </a:ln>
                  </pic:spPr>
                </pic:pic>
              </a:graphicData>
            </a:graphic>
          </wp:inline>
        </w:drawing>
      </w:r>
      <w:r w:rsidRPr="006D4157">
        <w:rPr>
          <w:color w:val="FF0000"/>
        </w:rPr>
        <w:tab/>
      </w:r>
      <w:r w:rsidR="007018E6" w:rsidRPr="006D4157">
        <w:t>[4]</w:t>
      </w:r>
    </w:p>
    <w:p w14:paraId="2916434D" w14:textId="77777777" w:rsidR="007018E6" w:rsidRPr="006D4157" w:rsidRDefault="007018E6" w:rsidP="007018E6">
      <w:pPr>
        <w:ind w:left="426" w:hanging="426"/>
      </w:pPr>
    </w:p>
    <w:p w14:paraId="3EFF5982" w14:textId="4076B1FB" w:rsidR="007018E6" w:rsidRPr="006D4157" w:rsidRDefault="007018E6" w:rsidP="56A7FB55">
      <w:pPr>
        <w:pStyle w:val="ListParagraph"/>
        <w:numPr>
          <w:ilvl w:val="0"/>
          <w:numId w:val="6"/>
        </w:numPr>
        <w:tabs>
          <w:tab w:val="clear" w:pos="426"/>
          <w:tab w:val="clear" w:pos="851"/>
          <w:tab w:val="clear" w:pos="1276"/>
          <w:tab w:val="clear" w:pos="1701"/>
        </w:tabs>
        <w:spacing w:after="0"/>
        <w:ind w:left="426" w:hanging="426"/>
        <w:rPr>
          <w:rFonts w:ascii="Arial" w:eastAsia="Arial" w:hAnsi="Arial" w:cs="Arial"/>
        </w:rPr>
      </w:pPr>
      <w:r w:rsidRPr="006D4157">
        <w:rPr>
          <w:rFonts w:ascii="Arial" w:eastAsia="Arial" w:hAnsi="Arial" w:cs="Arial"/>
        </w:rPr>
        <w:t>(a)  Reciprocating or reciprocation</w:t>
      </w:r>
      <w:r w:rsidR="00F25A28" w:rsidRPr="006D4157">
        <w:rPr>
          <w:rFonts w:ascii="Arial" w:hAnsi="Arial" w:cs="Arial"/>
        </w:rPr>
        <w:tab/>
      </w:r>
      <w:r w:rsidRPr="006D4157">
        <w:rPr>
          <w:rFonts w:ascii="Arial" w:eastAsia="Arial" w:hAnsi="Arial" w:cs="Arial"/>
        </w:rPr>
        <w:t>[1]</w:t>
      </w:r>
    </w:p>
    <w:p w14:paraId="6519A0C6" w14:textId="77777777" w:rsidR="007018E6" w:rsidRPr="006D4157" w:rsidRDefault="007018E6" w:rsidP="007018E6">
      <w:pPr>
        <w:pStyle w:val="ListParagraph"/>
        <w:ind w:left="426" w:hanging="426"/>
        <w:rPr>
          <w:rFonts w:ascii="Arial" w:hAnsi="Arial" w:cs="Arial"/>
        </w:rPr>
      </w:pPr>
    </w:p>
    <w:p w14:paraId="771D56C7" w14:textId="37C06088" w:rsidR="007018E6" w:rsidRPr="006D4157" w:rsidRDefault="007018E6" w:rsidP="56A7FB55">
      <w:pPr>
        <w:pStyle w:val="ListParagraph"/>
        <w:ind w:left="426"/>
        <w:rPr>
          <w:rFonts w:ascii="Arial" w:eastAsia="Arial" w:hAnsi="Arial" w:cs="Arial"/>
        </w:rPr>
      </w:pPr>
      <w:r w:rsidRPr="006D4157">
        <w:rPr>
          <w:rFonts w:ascii="Arial" w:eastAsia="Arial" w:hAnsi="Arial" w:cs="Arial"/>
        </w:rPr>
        <w:t>(b)  Sewing machine needle / paper guilloti</w:t>
      </w:r>
      <w:r w:rsidR="00F25A28" w:rsidRPr="006D4157">
        <w:rPr>
          <w:rFonts w:ascii="Arial" w:eastAsia="Arial" w:hAnsi="Arial" w:cs="Arial"/>
        </w:rPr>
        <w:t>ne / piston in a cylinder block</w:t>
      </w:r>
      <w:r w:rsidR="00C65C2F" w:rsidRPr="006D4157">
        <w:rPr>
          <w:rFonts w:ascii="Arial" w:eastAsia="Arial" w:hAnsi="Arial" w:cs="Arial"/>
        </w:rPr>
        <w:t xml:space="preserve"> or similar response </w:t>
      </w:r>
      <w:r w:rsidR="00F25A28" w:rsidRPr="006D4157">
        <w:rPr>
          <w:rFonts w:ascii="Arial" w:hAnsi="Arial" w:cs="Arial"/>
        </w:rPr>
        <w:tab/>
      </w:r>
      <w:r w:rsidR="00C65C2F" w:rsidRPr="006D4157">
        <w:rPr>
          <w:rFonts w:ascii="Arial" w:hAnsi="Arial" w:cs="Arial"/>
        </w:rPr>
        <w:tab/>
      </w:r>
      <w:r w:rsidRPr="006D4157">
        <w:rPr>
          <w:rFonts w:ascii="Arial" w:eastAsia="Arial" w:hAnsi="Arial" w:cs="Arial"/>
        </w:rPr>
        <w:t>[1]</w:t>
      </w:r>
    </w:p>
    <w:p w14:paraId="3B96FCCA" w14:textId="77777777" w:rsidR="007018E6" w:rsidRPr="006D4157" w:rsidRDefault="007018E6" w:rsidP="007018E6">
      <w:pPr>
        <w:ind w:left="426" w:hanging="426"/>
        <w:jc w:val="right"/>
      </w:pPr>
    </w:p>
    <w:p w14:paraId="26087A59" w14:textId="0E7C1E0B" w:rsidR="007018E6" w:rsidRPr="006D4157" w:rsidRDefault="007018E6" w:rsidP="56A7FB55">
      <w:pPr>
        <w:pStyle w:val="ListParagraph"/>
        <w:numPr>
          <w:ilvl w:val="0"/>
          <w:numId w:val="6"/>
        </w:numPr>
        <w:tabs>
          <w:tab w:val="clear" w:pos="426"/>
          <w:tab w:val="clear" w:pos="851"/>
          <w:tab w:val="clear" w:pos="1276"/>
          <w:tab w:val="clear" w:pos="1701"/>
        </w:tabs>
        <w:spacing w:after="0"/>
        <w:ind w:left="426" w:hanging="426"/>
        <w:rPr>
          <w:rFonts w:ascii="Arial" w:eastAsia="Arial" w:hAnsi="Arial" w:cs="Arial"/>
        </w:rPr>
      </w:pPr>
      <w:r w:rsidRPr="006D4157">
        <w:rPr>
          <w:rFonts w:ascii="Arial" w:eastAsia="Arial" w:hAnsi="Arial" w:cs="Arial"/>
        </w:rPr>
        <w:t>Class two / type 2 lever</w:t>
      </w:r>
      <w:r w:rsidR="00F25A28" w:rsidRPr="006D4157">
        <w:rPr>
          <w:rFonts w:ascii="Arial" w:hAnsi="Arial" w:cs="Arial"/>
        </w:rPr>
        <w:tab/>
      </w:r>
      <w:r w:rsidRPr="006D4157">
        <w:rPr>
          <w:rFonts w:ascii="Arial" w:eastAsia="Arial" w:hAnsi="Arial" w:cs="Arial"/>
        </w:rPr>
        <w:t>[1]</w:t>
      </w:r>
    </w:p>
    <w:p w14:paraId="2E4A60C1" w14:textId="77777777" w:rsidR="007018E6" w:rsidRPr="006D4157" w:rsidRDefault="007018E6" w:rsidP="007018E6">
      <w:pPr>
        <w:pStyle w:val="ListParagraph"/>
        <w:ind w:left="426" w:hanging="426"/>
        <w:jc w:val="right"/>
        <w:rPr>
          <w:rFonts w:ascii="Arial" w:hAnsi="Arial" w:cs="Arial"/>
        </w:rPr>
      </w:pPr>
    </w:p>
    <w:p w14:paraId="0C96C230" w14:textId="18AE334B" w:rsidR="007018E6" w:rsidRPr="006D4157" w:rsidRDefault="007018E6" w:rsidP="56A7FB55">
      <w:pPr>
        <w:pStyle w:val="ListParagraph"/>
        <w:numPr>
          <w:ilvl w:val="0"/>
          <w:numId w:val="6"/>
        </w:numPr>
        <w:tabs>
          <w:tab w:val="clear" w:pos="426"/>
          <w:tab w:val="clear" w:pos="851"/>
          <w:tab w:val="clear" w:pos="1276"/>
          <w:tab w:val="clear" w:pos="1701"/>
        </w:tabs>
        <w:spacing w:after="0"/>
        <w:ind w:left="426" w:hanging="426"/>
        <w:rPr>
          <w:rFonts w:ascii="Arial" w:eastAsia="Arial" w:hAnsi="Arial" w:cs="Arial"/>
        </w:rPr>
      </w:pPr>
      <w:r w:rsidRPr="006D4157">
        <w:rPr>
          <w:rFonts w:ascii="Arial" w:eastAsia="Arial" w:hAnsi="Arial" w:cs="Arial"/>
        </w:rPr>
        <w:t xml:space="preserve">(a)  It has a steady rise upwards; until the follower drops very quickly </w:t>
      </w:r>
      <w:r w:rsidR="00F25A28" w:rsidRPr="006D4157">
        <w:rPr>
          <w:rFonts w:ascii="Arial" w:hAnsi="Arial" w:cs="Arial"/>
        </w:rPr>
        <w:br/>
      </w:r>
      <w:r w:rsidRPr="006D4157">
        <w:rPr>
          <w:rFonts w:ascii="Arial" w:eastAsia="Arial" w:hAnsi="Arial" w:cs="Arial"/>
        </w:rPr>
        <w:t>as it drops of the edge of the profile</w:t>
      </w:r>
      <w:r w:rsidR="00C65C2F" w:rsidRPr="006D4157">
        <w:rPr>
          <w:rFonts w:ascii="Arial" w:eastAsia="Arial" w:hAnsi="Arial" w:cs="Arial"/>
        </w:rPr>
        <w:t xml:space="preserve"> (it can be followed by a long dwell)</w:t>
      </w:r>
      <w:r w:rsidR="00F25A28" w:rsidRPr="006D4157">
        <w:rPr>
          <w:rFonts w:ascii="Arial" w:eastAsia="Arial" w:hAnsi="Arial" w:cs="Arial"/>
        </w:rPr>
        <w:t xml:space="preserve">. </w:t>
      </w:r>
      <w:r w:rsidR="00F25A28" w:rsidRPr="006D4157">
        <w:rPr>
          <w:rFonts w:ascii="Arial" w:hAnsi="Arial" w:cs="Arial"/>
        </w:rPr>
        <w:tab/>
      </w:r>
      <w:r w:rsidRPr="006D4157">
        <w:rPr>
          <w:rFonts w:ascii="Arial" w:eastAsia="Arial" w:hAnsi="Arial" w:cs="Arial"/>
        </w:rPr>
        <w:t>[2]</w:t>
      </w:r>
    </w:p>
    <w:p w14:paraId="0EA46C1B" w14:textId="77777777" w:rsidR="007018E6" w:rsidRPr="006D4157" w:rsidRDefault="007018E6" w:rsidP="00F25A28">
      <w:pPr>
        <w:pStyle w:val="ListParagraph"/>
        <w:ind w:left="426" w:hanging="426"/>
        <w:rPr>
          <w:rFonts w:ascii="Arial" w:hAnsi="Arial" w:cs="Arial"/>
        </w:rPr>
      </w:pPr>
    </w:p>
    <w:p w14:paraId="61F4A15B" w14:textId="4DF5B471" w:rsidR="007018E6" w:rsidRPr="006D4157" w:rsidRDefault="007018E6" w:rsidP="56A7FB55">
      <w:pPr>
        <w:pStyle w:val="ListParagraph"/>
        <w:ind w:left="426"/>
        <w:rPr>
          <w:rFonts w:ascii="Arial" w:eastAsia="Arial" w:hAnsi="Arial" w:cs="Arial"/>
        </w:rPr>
      </w:pPr>
      <w:r w:rsidRPr="006D4157">
        <w:rPr>
          <w:rFonts w:ascii="Arial" w:eastAsia="Arial" w:hAnsi="Arial" w:cs="Arial"/>
        </w:rPr>
        <w:t xml:space="preserve">(b) Roller / knife / flat </w:t>
      </w:r>
      <w:r w:rsidR="00F25A28" w:rsidRPr="006D4157">
        <w:rPr>
          <w:rFonts w:ascii="Arial" w:hAnsi="Arial" w:cs="Arial"/>
        </w:rPr>
        <w:tab/>
      </w:r>
      <w:r w:rsidRPr="006D4157">
        <w:rPr>
          <w:rFonts w:ascii="Arial" w:eastAsia="Arial" w:hAnsi="Arial" w:cs="Arial"/>
        </w:rPr>
        <w:t>[2]</w:t>
      </w:r>
    </w:p>
    <w:p w14:paraId="00DF09DD" w14:textId="77777777" w:rsidR="007018E6" w:rsidRPr="006D4157" w:rsidRDefault="007018E6" w:rsidP="007018E6">
      <w:pPr>
        <w:pStyle w:val="ListParagraph"/>
        <w:ind w:left="426" w:hanging="426"/>
        <w:rPr>
          <w:rFonts w:ascii="Arial" w:hAnsi="Arial" w:cs="Arial"/>
        </w:rPr>
      </w:pPr>
    </w:p>
    <w:p w14:paraId="5495AB2C" w14:textId="247C6417" w:rsidR="007018E6" w:rsidRPr="006D4157" w:rsidRDefault="007018E6" w:rsidP="56A7FB55">
      <w:pPr>
        <w:pStyle w:val="ListParagraph"/>
        <w:numPr>
          <w:ilvl w:val="0"/>
          <w:numId w:val="6"/>
        </w:numPr>
        <w:tabs>
          <w:tab w:val="clear" w:pos="426"/>
          <w:tab w:val="clear" w:pos="851"/>
          <w:tab w:val="clear" w:pos="1276"/>
          <w:tab w:val="clear" w:pos="1701"/>
        </w:tabs>
        <w:spacing w:after="0"/>
        <w:ind w:left="426" w:hanging="426"/>
        <w:rPr>
          <w:rFonts w:ascii="Arial" w:eastAsia="Arial" w:hAnsi="Arial" w:cs="Arial"/>
        </w:rPr>
      </w:pPr>
      <w:r w:rsidRPr="006D4157">
        <w:rPr>
          <w:rFonts w:ascii="Arial" w:eastAsia="Arial" w:hAnsi="Arial" w:cs="Arial"/>
        </w:rPr>
        <w:t xml:space="preserve">An idler gear is placed in between the driver and driven gear; to enable the </w:t>
      </w:r>
      <w:r w:rsidR="00F25A28" w:rsidRPr="006D4157">
        <w:rPr>
          <w:rFonts w:ascii="Arial" w:hAnsi="Arial" w:cs="Arial"/>
        </w:rPr>
        <w:br/>
      </w:r>
      <w:r w:rsidRPr="006D4157">
        <w:rPr>
          <w:rFonts w:ascii="Arial" w:eastAsia="Arial" w:hAnsi="Arial" w:cs="Arial"/>
        </w:rPr>
        <w:t>two gears to be able to rotate in the same direction</w:t>
      </w:r>
      <w:r w:rsidR="00F25A28" w:rsidRPr="006D4157">
        <w:rPr>
          <w:rFonts w:ascii="Arial" w:hAnsi="Arial" w:cs="Arial"/>
        </w:rPr>
        <w:tab/>
      </w:r>
      <w:r w:rsidRPr="006D4157">
        <w:rPr>
          <w:rFonts w:ascii="Arial" w:eastAsia="Arial" w:hAnsi="Arial" w:cs="Arial"/>
        </w:rPr>
        <w:t>[2]</w:t>
      </w:r>
    </w:p>
    <w:p w14:paraId="15ED1C5D" w14:textId="5FB1E481" w:rsidR="00A00620" w:rsidRPr="006D4157" w:rsidRDefault="00A00620" w:rsidP="00A00620">
      <w:pPr>
        <w:pStyle w:val="numberedquestion"/>
        <w:tabs>
          <w:tab w:val="clear" w:pos="426"/>
          <w:tab w:val="clear" w:pos="851"/>
        </w:tabs>
        <w:spacing w:before="120"/>
        <w:ind w:left="851" w:hanging="851"/>
        <w:rPr>
          <w:rFonts w:ascii="Arial" w:hAnsi="Arial" w:cs="Arial"/>
        </w:rPr>
      </w:pPr>
    </w:p>
    <w:p w14:paraId="4698107D" w14:textId="32781AD1" w:rsidR="000000D4" w:rsidRPr="006D4157" w:rsidRDefault="000000D4" w:rsidP="00A00620">
      <w:pPr>
        <w:pStyle w:val="numberedquestion"/>
        <w:tabs>
          <w:tab w:val="clear" w:pos="426"/>
          <w:tab w:val="clear" w:pos="851"/>
        </w:tabs>
        <w:spacing w:before="120"/>
        <w:ind w:left="851" w:hanging="851"/>
        <w:rPr>
          <w:rFonts w:ascii="Arial" w:hAnsi="Arial" w:cs="Arial"/>
        </w:rPr>
      </w:pPr>
    </w:p>
    <w:p w14:paraId="67BE989C" w14:textId="77777777" w:rsidR="000000D4" w:rsidRPr="006D4157" w:rsidRDefault="000000D4" w:rsidP="00A00620">
      <w:pPr>
        <w:pStyle w:val="numberedquestion"/>
        <w:tabs>
          <w:tab w:val="clear" w:pos="426"/>
          <w:tab w:val="clear" w:pos="851"/>
        </w:tabs>
        <w:spacing w:before="120"/>
        <w:ind w:left="851" w:hanging="851"/>
        <w:rPr>
          <w:rFonts w:ascii="Arial" w:hAnsi="Arial" w:cs="Arial"/>
        </w:rPr>
        <w:sectPr w:rsidR="000000D4" w:rsidRPr="006D4157" w:rsidSect="00673967">
          <w:headerReference w:type="default" r:id="rId25"/>
          <w:pgSz w:w="11906" w:h="16838"/>
          <w:pgMar w:top="1440" w:right="1440" w:bottom="1440" w:left="1440" w:header="708" w:footer="708" w:gutter="0"/>
          <w:cols w:space="708"/>
          <w:docGrid w:linePitch="360"/>
        </w:sectPr>
      </w:pPr>
    </w:p>
    <w:p w14:paraId="579C2087" w14:textId="2E09E079" w:rsidR="00852274" w:rsidRPr="006D4157" w:rsidRDefault="56A7FB55" w:rsidP="56A7FB55">
      <w:pPr>
        <w:pStyle w:val="PGHeading1"/>
        <w:ind w:left="2660" w:hanging="2660"/>
        <w:rPr>
          <w:rFonts w:eastAsia="Arial" w:cs="Arial"/>
        </w:rPr>
      </w:pPr>
      <w:r w:rsidRPr="006D4157">
        <w:rPr>
          <w:rFonts w:eastAsia="Arial" w:cs="Arial"/>
        </w:rPr>
        <w:lastRenderedPageBreak/>
        <w:t>Section 3 – Materials and their working properties</w:t>
      </w:r>
    </w:p>
    <w:p w14:paraId="1B98BBEE" w14:textId="77777777" w:rsidR="00852274" w:rsidRPr="006D4157" w:rsidRDefault="00852274" w:rsidP="00852274">
      <w:pPr>
        <w:pStyle w:val="BlueChaptertitle"/>
        <w:rPr>
          <w:color w:val="C00000"/>
          <w:sz w:val="48"/>
          <w:szCs w:val="24"/>
        </w:rPr>
      </w:pPr>
    </w:p>
    <w:p w14:paraId="4D6E479E" w14:textId="3E4065A8" w:rsidR="00852274" w:rsidRPr="006D4157" w:rsidRDefault="56A7FB55" w:rsidP="56A7FB55">
      <w:pPr>
        <w:pStyle w:val="BlueChaptertitle"/>
        <w:rPr>
          <w:color w:val="C00000"/>
          <w:sz w:val="48"/>
          <w:szCs w:val="48"/>
        </w:rPr>
      </w:pPr>
      <w:r w:rsidRPr="006D4157">
        <w:rPr>
          <w:color w:val="C00000"/>
          <w:sz w:val="48"/>
          <w:szCs w:val="48"/>
        </w:rPr>
        <w:t>Chapter 14 – Papers and boards</w:t>
      </w:r>
    </w:p>
    <w:p w14:paraId="1ABE4E0B" w14:textId="1310AD68" w:rsidR="00852274" w:rsidRPr="006D4157" w:rsidRDefault="56A7FB55" w:rsidP="56A7FB55">
      <w:pPr>
        <w:pStyle w:val="Heading1"/>
        <w:rPr>
          <w:rFonts w:eastAsia="Arial" w:cs="Arial"/>
        </w:rPr>
      </w:pPr>
      <w:r w:rsidRPr="006D4157">
        <w:rPr>
          <w:rFonts w:eastAsia="Arial" w:cs="Arial"/>
        </w:rPr>
        <w:t>In-text questions</w:t>
      </w:r>
    </w:p>
    <w:p w14:paraId="01D92BDA" w14:textId="77777777" w:rsidR="0049424A" w:rsidRPr="006D4157" w:rsidRDefault="0049424A" w:rsidP="0049424A"/>
    <w:p w14:paraId="4C5EDEDC" w14:textId="147AE3F9" w:rsidR="00234EEF" w:rsidRPr="006D4157" w:rsidRDefault="00234EEF"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b/>
        </w:rPr>
        <w:tab/>
      </w:r>
      <w:r w:rsidRPr="006D4157">
        <w:rPr>
          <w:rFonts w:ascii="Arial" w:eastAsia="Arial" w:hAnsi="Arial" w:cs="Arial"/>
        </w:rPr>
        <w:t>They are faster growing than hardwood trees and can be more easily replaced through responsible forest management.</w:t>
      </w:r>
    </w:p>
    <w:p w14:paraId="6CE92679" w14:textId="38571572" w:rsidR="00234EEF" w:rsidRPr="006D4157" w:rsidRDefault="00234EEF"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b/>
        </w:rPr>
        <w:tab/>
      </w:r>
      <w:r w:rsidRPr="006D4157">
        <w:rPr>
          <w:rFonts w:ascii="Arial" w:eastAsia="Arial" w:hAnsi="Arial" w:cs="Arial"/>
        </w:rPr>
        <w:t>Note – alternative answers may be offered and could be correct if fully justified.</w:t>
      </w:r>
    </w:p>
    <w:p w14:paraId="0E01DAE4" w14:textId="312F906D" w:rsidR="00234EEF" w:rsidRPr="006D4157" w:rsidRDefault="56A7FB55" w:rsidP="56A7FB55">
      <w:pPr>
        <w:pStyle w:val="Questionstyle"/>
        <w:numPr>
          <w:ilvl w:val="0"/>
          <w:numId w:val="9"/>
        </w:numPr>
        <w:shd w:val="clear" w:color="auto" w:fill="auto"/>
        <w:rPr>
          <w:rFonts w:ascii="Arial" w:eastAsia="Arial" w:hAnsi="Arial" w:cs="Arial"/>
        </w:rPr>
      </w:pPr>
      <w:r w:rsidRPr="006D4157">
        <w:rPr>
          <w:rFonts w:ascii="Arial" w:eastAsia="Arial" w:hAnsi="Arial" w:cs="Arial"/>
        </w:rPr>
        <w:t xml:space="preserve"> Bleed proof paper as it stops the transfer of solvent based markers staining the material or work surface below. It also ensures that the colour stays on the surface and therefore it is stays deeper and reduces fading through absorption.</w:t>
      </w:r>
    </w:p>
    <w:p w14:paraId="76BDCC5F" w14:textId="25581D14" w:rsidR="00234EEF" w:rsidRPr="006D4157" w:rsidRDefault="56A7FB55" w:rsidP="56A7FB55">
      <w:pPr>
        <w:pStyle w:val="Questionstyle"/>
        <w:numPr>
          <w:ilvl w:val="0"/>
          <w:numId w:val="9"/>
        </w:numPr>
        <w:shd w:val="clear" w:color="auto" w:fill="auto"/>
        <w:rPr>
          <w:rFonts w:ascii="Arial" w:eastAsia="Arial" w:hAnsi="Arial" w:cs="Arial"/>
        </w:rPr>
      </w:pPr>
      <w:r w:rsidRPr="006D4157">
        <w:rPr>
          <w:rFonts w:ascii="Arial" w:eastAsia="Arial" w:hAnsi="Arial" w:cs="Arial"/>
        </w:rPr>
        <w:t xml:space="preserve"> Duplex board as it is stiff, reasonably rigid, cheap to produce and converts into flat packed nets ready to be made into boxes when needed for packaging purposes.</w:t>
      </w:r>
    </w:p>
    <w:p w14:paraId="0C098814" w14:textId="28ADA4C8" w:rsidR="00234EEF" w:rsidRPr="006D4157" w:rsidRDefault="56A7FB55" w:rsidP="56A7FB55">
      <w:pPr>
        <w:pStyle w:val="Questionstyle"/>
        <w:numPr>
          <w:ilvl w:val="0"/>
          <w:numId w:val="9"/>
        </w:numPr>
        <w:shd w:val="clear" w:color="auto" w:fill="auto"/>
        <w:rPr>
          <w:rFonts w:ascii="Arial" w:eastAsia="Arial" w:hAnsi="Arial" w:cs="Arial"/>
        </w:rPr>
      </w:pPr>
      <w:r w:rsidRPr="006D4157">
        <w:rPr>
          <w:rFonts w:ascii="Arial" w:eastAsia="Arial" w:hAnsi="Arial" w:cs="Arial"/>
        </w:rPr>
        <w:t xml:space="preserve"> Inkjet card as it holds a high quality graphic image and has enough strength to support the weight of the leaflets.</w:t>
      </w:r>
    </w:p>
    <w:p w14:paraId="64B61A84" w14:textId="340BC76E" w:rsidR="00234EEF" w:rsidRPr="006D4157" w:rsidRDefault="00234EEF" w:rsidP="56A7FB55">
      <w:pPr>
        <w:pStyle w:val="Questionstyle"/>
        <w:shd w:val="clear" w:color="auto" w:fill="auto"/>
        <w:tabs>
          <w:tab w:val="clear" w:pos="851"/>
          <w:tab w:val="left" w:pos="567"/>
        </w:tabs>
        <w:ind w:left="910" w:hanging="910"/>
        <w:rPr>
          <w:rFonts w:ascii="Arial" w:eastAsia="Arial" w:hAnsi="Arial" w:cs="Arial"/>
          <w:highlight w:val="yellow"/>
        </w:rPr>
      </w:pPr>
      <w:r w:rsidRPr="006D4157">
        <w:rPr>
          <w:rFonts w:ascii="Arial" w:eastAsia="Arial" w:hAnsi="Arial" w:cs="Arial"/>
          <w:b/>
          <w:bCs/>
        </w:rPr>
        <w:t xml:space="preserve">Q3: </w:t>
      </w:r>
      <w:r w:rsidRPr="006D4157">
        <w:rPr>
          <w:rFonts w:ascii="Arial" w:hAnsi="Arial" w:cs="Arial"/>
          <w:b/>
        </w:rPr>
        <w:tab/>
      </w:r>
      <w:r w:rsidRPr="006D4157">
        <w:rPr>
          <w:rFonts w:ascii="Arial" w:eastAsia="Arial" w:hAnsi="Arial" w:cs="Arial"/>
        </w:rPr>
        <w:t>(a)</w:t>
      </w:r>
      <w:r w:rsidRPr="006D4157">
        <w:rPr>
          <w:rFonts w:ascii="Arial" w:hAnsi="Arial" w:cs="Arial"/>
        </w:rPr>
        <w:tab/>
      </w:r>
      <w:r w:rsidRPr="006D4157">
        <w:rPr>
          <w:rFonts w:ascii="Arial" w:eastAsia="Arial" w:hAnsi="Arial" w:cs="Arial"/>
        </w:rPr>
        <w:t>Good thermal insulator to protect fingers from hot drinks;</w:t>
      </w:r>
      <w:r w:rsidR="002910E8" w:rsidRPr="006D4157">
        <w:rPr>
          <w:rFonts w:ascii="Arial" w:eastAsia="Arial,Times New Roman" w:hAnsi="Arial" w:cs="Arial"/>
          <w:lang w:eastAsia="en-GB"/>
        </w:rPr>
        <w:t xml:space="preserve"> </w:t>
      </w:r>
      <w:r w:rsidR="002910E8" w:rsidRPr="006D4157">
        <w:rPr>
          <w:rFonts w:ascii="Arial" w:eastAsia="Arial" w:hAnsi="Arial" w:cs="Arial"/>
        </w:rPr>
        <w:t xml:space="preserve">it is flexible in the direction of the corrugated flutes meaning it can wrap around / curve around the cup </w:t>
      </w:r>
      <w:r w:rsidRPr="006D4157">
        <w:rPr>
          <w:rFonts w:ascii="Arial" w:eastAsia="Arial" w:hAnsi="Arial" w:cs="Arial"/>
        </w:rPr>
        <w:t>easily</w:t>
      </w:r>
      <w:r w:rsidR="002910E8" w:rsidRPr="006D4157">
        <w:rPr>
          <w:rFonts w:ascii="Arial" w:eastAsia="Arial" w:hAnsi="Arial" w:cs="Arial"/>
        </w:rPr>
        <w:t>;</w:t>
      </w:r>
      <w:r w:rsidRPr="006D4157">
        <w:rPr>
          <w:rFonts w:ascii="Arial" w:eastAsia="Arial" w:hAnsi="Arial" w:cs="Arial"/>
        </w:rPr>
        <w:t xml:space="preserve"> </w:t>
      </w:r>
      <w:r w:rsidR="002910E8" w:rsidRPr="006D4157">
        <w:rPr>
          <w:rFonts w:ascii="Arial" w:eastAsia="Arial" w:hAnsi="Arial" w:cs="Arial"/>
        </w:rPr>
        <w:t>provides additional rigidity to a thinner cup; it can be printed on with company branding</w:t>
      </w:r>
      <w:r w:rsidRPr="006D4157">
        <w:rPr>
          <w:rFonts w:ascii="Arial" w:eastAsia="Arial" w:hAnsi="Arial" w:cs="Arial"/>
        </w:rPr>
        <w:t>.</w:t>
      </w:r>
    </w:p>
    <w:p w14:paraId="39241D16" w14:textId="67FB7C63" w:rsidR="00234EEF" w:rsidRPr="006D4157" w:rsidRDefault="56A7FB55" w:rsidP="56A7FB55">
      <w:pPr>
        <w:pStyle w:val="Questionstyle"/>
        <w:numPr>
          <w:ilvl w:val="0"/>
          <w:numId w:val="10"/>
        </w:numPr>
        <w:shd w:val="clear" w:color="auto" w:fill="auto"/>
        <w:rPr>
          <w:rFonts w:ascii="Arial" w:eastAsia="Arial" w:hAnsi="Arial" w:cs="Arial"/>
        </w:rPr>
      </w:pPr>
      <w:r w:rsidRPr="006D4157">
        <w:rPr>
          <w:rFonts w:ascii="Arial" w:eastAsia="Arial" w:hAnsi="Arial" w:cs="Arial"/>
        </w:rPr>
        <w:t xml:space="preserve"> Duplex board can be given a waxy coating or single-sided lamination to increase its ability to repel moisture / liquids meaning it will retain the fluid inside the cup without it leaking out through the paper.</w:t>
      </w:r>
    </w:p>
    <w:p w14:paraId="2D66B833" w14:textId="50AAC970" w:rsidR="00AD7289" w:rsidRPr="006D4157" w:rsidRDefault="00234EEF"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rPr>
        <w:tab/>
      </w:r>
      <w:r w:rsidR="008144FF" w:rsidRPr="006D4157">
        <w:rPr>
          <w:rFonts w:ascii="Arial" w:eastAsia="Arial" w:hAnsi="Arial" w:cs="Arial"/>
        </w:rPr>
        <w:t>Example of table with appro</w:t>
      </w:r>
      <w:r w:rsidR="00F53350" w:rsidRPr="006D4157">
        <w:rPr>
          <w:rFonts w:ascii="Arial" w:eastAsia="Arial" w:hAnsi="Arial" w:cs="Arial"/>
        </w:rPr>
        <w:t>priate entry:</w:t>
      </w:r>
    </w:p>
    <w:tbl>
      <w:tblPr>
        <w:tblStyle w:val="TableGrid"/>
        <w:tblW w:w="0" w:type="auto"/>
        <w:tblInd w:w="567" w:type="dxa"/>
        <w:tblLook w:val="04A0" w:firstRow="1" w:lastRow="0" w:firstColumn="1" w:lastColumn="0" w:noHBand="0" w:noVBand="1"/>
      </w:tblPr>
      <w:tblGrid>
        <w:gridCol w:w="2547"/>
        <w:gridCol w:w="5902"/>
      </w:tblGrid>
      <w:tr w:rsidR="00AD7289" w:rsidRPr="006D4157" w14:paraId="319F5CBB" w14:textId="77777777" w:rsidTr="56A7FB55">
        <w:tc>
          <w:tcPr>
            <w:tcW w:w="2547" w:type="dxa"/>
          </w:tcPr>
          <w:p w14:paraId="731C079E" w14:textId="2FAC9BF5" w:rsidR="00AD7289" w:rsidRPr="006D4157" w:rsidRDefault="56A7FB55" w:rsidP="56A7FB55">
            <w:pPr>
              <w:pStyle w:val="Questionstyle"/>
              <w:shd w:val="clear" w:color="auto" w:fill="auto"/>
              <w:ind w:left="0" w:firstLine="0"/>
              <w:rPr>
                <w:rFonts w:ascii="Arial" w:eastAsia="Arial" w:hAnsi="Arial" w:cs="Arial"/>
                <w:b/>
                <w:bCs/>
              </w:rPr>
            </w:pPr>
            <w:r w:rsidRPr="006D4157">
              <w:rPr>
                <w:rFonts w:ascii="Arial" w:eastAsia="Arial" w:hAnsi="Arial" w:cs="Arial"/>
                <w:b/>
                <w:bCs/>
              </w:rPr>
              <w:t>Paper / board type</w:t>
            </w:r>
          </w:p>
        </w:tc>
        <w:tc>
          <w:tcPr>
            <w:tcW w:w="5902" w:type="dxa"/>
          </w:tcPr>
          <w:p w14:paraId="155D269F" w14:textId="0353EF8B" w:rsidR="00AD7289" w:rsidRPr="006D4157" w:rsidRDefault="56A7FB55" w:rsidP="56A7FB55">
            <w:pPr>
              <w:pStyle w:val="Questionstyle"/>
              <w:shd w:val="clear" w:color="auto" w:fill="auto"/>
              <w:ind w:left="0" w:firstLine="0"/>
              <w:rPr>
                <w:rFonts w:ascii="Arial" w:eastAsia="Arial" w:hAnsi="Arial" w:cs="Arial"/>
                <w:b/>
                <w:bCs/>
              </w:rPr>
            </w:pPr>
            <w:r w:rsidRPr="006D4157">
              <w:rPr>
                <w:rFonts w:ascii="Arial" w:eastAsia="Arial" w:hAnsi="Arial" w:cs="Arial"/>
                <w:b/>
                <w:bCs/>
              </w:rPr>
              <w:t>Characteristics</w:t>
            </w:r>
          </w:p>
        </w:tc>
      </w:tr>
      <w:tr w:rsidR="00AD7289" w:rsidRPr="006D4157" w14:paraId="2FF7E212" w14:textId="77777777" w:rsidTr="56A7FB55">
        <w:tc>
          <w:tcPr>
            <w:tcW w:w="2547" w:type="dxa"/>
          </w:tcPr>
          <w:p w14:paraId="49B549E6" w14:textId="34E0F20D" w:rsidR="00AD7289" w:rsidRPr="006D4157" w:rsidRDefault="56A7FB55" w:rsidP="56A7FB55">
            <w:pPr>
              <w:pStyle w:val="Questionstyle"/>
              <w:shd w:val="clear" w:color="auto" w:fill="auto"/>
              <w:ind w:left="0" w:firstLine="0"/>
              <w:rPr>
                <w:rFonts w:ascii="Arial" w:eastAsia="Arial" w:hAnsi="Arial" w:cs="Arial"/>
              </w:rPr>
            </w:pPr>
            <w:r w:rsidRPr="006D4157">
              <w:rPr>
                <w:rFonts w:ascii="Arial" w:eastAsia="Arial" w:hAnsi="Arial" w:cs="Arial"/>
              </w:rPr>
              <w:t>Tissue paper</w:t>
            </w:r>
          </w:p>
        </w:tc>
        <w:tc>
          <w:tcPr>
            <w:tcW w:w="5902" w:type="dxa"/>
          </w:tcPr>
          <w:p w14:paraId="4AE0DFD6" w14:textId="4DD74A12" w:rsidR="00AD7289" w:rsidRPr="006D4157" w:rsidRDefault="56A7FB55" w:rsidP="56A7FB55">
            <w:pPr>
              <w:pStyle w:val="Questionstyle"/>
              <w:shd w:val="clear" w:color="auto" w:fill="auto"/>
              <w:ind w:left="0" w:firstLine="0"/>
              <w:rPr>
                <w:rFonts w:ascii="Arial" w:eastAsia="Arial" w:hAnsi="Arial" w:cs="Arial"/>
              </w:rPr>
            </w:pPr>
            <w:r w:rsidRPr="006D4157">
              <w:rPr>
                <w:rFonts w:ascii="Arial" w:eastAsia="Arial" w:hAnsi="Arial" w:cs="Arial"/>
              </w:rPr>
              <w:t>Lightweight, no sizing hence absorbent, no colour – bleached white, 2-ply construction, embossed design which also holds the ply together</w:t>
            </w:r>
          </w:p>
        </w:tc>
      </w:tr>
    </w:tbl>
    <w:p w14:paraId="1E53E91A" w14:textId="4D5B590A" w:rsidR="00852274" w:rsidRPr="006D4157" w:rsidRDefault="00852274" w:rsidP="00852274">
      <w:pPr>
        <w:pStyle w:val="Questionstyle"/>
        <w:shd w:val="clear" w:color="auto" w:fill="auto"/>
        <w:rPr>
          <w:rFonts w:ascii="Arial" w:hAnsi="Arial" w:cs="Arial"/>
        </w:rPr>
      </w:pPr>
    </w:p>
    <w:p w14:paraId="4473C433" w14:textId="0B4EC227" w:rsidR="00852274" w:rsidRPr="006D4157" w:rsidRDefault="00852274">
      <w:pPr>
        <w:spacing w:after="200" w:line="276" w:lineRule="auto"/>
        <w:rPr>
          <w:rFonts w:eastAsiaTheme="minorHAnsi"/>
          <w:lang w:eastAsia="en-US"/>
        </w:rPr>
      </w:pPr>
      <w:r w:rsidRPr="006D4157">
        <w:br w:type="page"/>
      </w:r>
    </w:p>
    <w:p w14:paraId="4B4D2EA7" w14:textId="38881693" w:rsidR="00852274" w:rsidRPr="006D4157" w:rsidRDefault="56A7FB55" w:rsidP="56A7FB55">
      <w:pPr>
        <w:pStyle w:val="BlueChaptertitle"/>
        <w:ind w:left="2912" w:hanging="2912"/>
        <w:rPr>
          <w:color w:val="C00000"/>
          <w:sz w:val="48"/>
          <w:szCs w:val="48"/>
        </w:rPr>
      </w:pPr>
      <w:r w:rsidRPr="006D4157">
        <w:rPr>
          <w:color w:val="C00000"/>
          <w:sz w:val="48"/>
          <w:szCs w:val="48"/>
        </w:rPr>
        <w:lastRenderedPageBreak/>
        <w:t>Chapter 15 – Natural and manufactured timbers</w:t>
      </w:r>
    </w:p>
    <w:p w14:paraId="6B038B91" w14:textId="74EB5B9D" w:rsidR="00852274" w:rsidRPr="006D4157" w:rsidRDefault="56A7FB55" w:rsidP="56A7FB55">
      <w:pPr>
        <w:pStyle w:val="Heading1"/>
        <w:rPr>
          <w:rFonts w:eastAsia="Arial" w:cs="Arial"/>
        </w:rPr>
      </w:pPr>
      <w:r w:rsidRPr="006D4157">
        <w:rPr>
          <w:rFonts w:eastAsia="Arial" w:cs="Arial"/>
        </w:rPr>
        <w:t>In-text questions</w:t>
      </w:r>
    </w:p>
    <w:p w14:paraId="04267F04" w14:textId="77777777" w:rsidR="0049424A" w:rsidRPr="006D4157" w:rsidRDefault="0049424A" w:rsidP="0049424A"/>
    <w:p w14:paraId="35A1656B" w14:textId="56E1C197" w:rsidR="00017DE4" w:rsidRPr="006D4157" w:rsidRDefault="00DF0589" w:rsidP="56A7FB55">
      <w:pPr>
        <w:pStyle w:val="Questionstyle"/>
        <w:shd w:val="clear" w:color="auto" w:fill="auto"/>
        <w:tabs>
          <w:tab w:val="clear" w:pos="851"/>
          <w:tab w:val="clear" w:pos="1276"/>
          <w:tab w:val="left" w:pos="567"/>
        </w:tabs>
        <w:ind w:left="1134" w:hanging="1134"/>
        <w:rPr>
          <w:rFonts w:ascii="Arial" w:eastAsia="Arial" w:hAnsi="Arial" w:cs="Arial"/>
        </w:rPr>
      </w:pPr>
      <w:r w:rsidRPr="56A7FB55">
        <w:rPr>
          <w:rFonts w:ascii="Arial" w:eastAsia="Arial" w:hAnsi="Arial" w:cs="Arial"/>
          <w:b/>
          <w:bCs/>
        </w:rPr>
        <w:t>Q1:</w:t>
      </w:r>
      <w:r w:rsidR="0029276D" w:rsidRPr="006D4157">
        <w:rPr>
          <w:rFonts w:ascii="Arial" w:hAnsi="Arial" w:cs="Arial"/>
          <w:b/>
        </w:rPr>
        <w:tab/>
      </w:r>
      <w:r w:rsidR="0029276D" w:rsidRPr="006D4157">
        <w:rPr>
          <w:rFonts w:ascii="Arial" w:eastAsia="Arial" w:hAnsi="Arial" w:cs="Arial"/>
          <w:b/>
          <w:bCs/>
        </w:rPr>
        <w:t>(a)</w:t>
      </w:r>
      <w:r w:rsidR="0029276D" w:rsidRPr="006D4157">
        <w:rPr>
          <w:rFonts w:ascii="Arial" w:hAnsi="Arial" w:cs="Arial"/>
          <w:b/>
        </w:rPr>
        <w:tab/>
      </w:r>
      <w:r w:rsidR="008C2463" w:rsidRPr="006D4157">
        <w:rPr>
          <w:rFonts w:ascii="Arial" w:eastAsia="Arial" w:hAnsi="Arial" w:cs="Arial"/>
        </w:rPr>
        <w:t xml:space="preserve">1000 / 25 = </w:t>
      </w:r>
      <w:r w:rsidR="0029276D" w:rsidRPr="006D4157">
        <w:rPr>
          <w:rFonts w:ascii="Arial" w:eastAsia="Arial" w:hAnsi="Arial" w:cs="Arial"/>
        </w:rPr>
        <w:t>40</w:t>
      </w:r>
    </w:p>
    <w:p w14:paraId="3E13557B" w14:textId="7EF85A8B" w:rsidR="00A376B4" w:rsidRPr="006D4157" w:rsidRDefault="0029276D" w:rsidP="56A7FB55">
      <w:pPr>
        <w:pStyle w:val="Questionstyle"/>
        <w:shd w:val="clear" w:color="auto" w:fill="auto"/>
        <w:tabs>
          <w:tab w:val="clear" w:pos="851"/>
          <w:tab w:val="clear" w:pos="1276"/>
          <w:tab w:val="left" w:pos="567"/>
        </w:tabs>
        <w:ind w:left="1134" w:hanging="1134"/>
        <w:rPr>
          <w:rFonts w:ascii="Arial" w:eastAsia="Arial" w:hAnsi="Arial" w:cs="Arial"/>
          <w:b/>
          <w:bCs/>
        </w:rPr>
      </w:pPr>
      <w:r w:rsidRPr="006D4157">
        <w:rPr>
          <w:rFonts w:ascii="Arial" w:hAnsi="Arial" w:cs="Arial"/>
          <w:b/>
        </w:rPr>
        <w:tab/>
      </w:r>
      <w:r w:rsidRPr="006D4157">
        <w:rPr>
          <w:rFonts w:ascii="Arial" w:eastAsia="Arial" w:hAnsi="Arial" w:cs="Arial"/>
          <w:b/>
          <w:bCs/>
        </w:rPr>
        <w:t>(b)</w:t>
      </w:r>
      <w:r w:rsidRPr="006D4157">
        <w:rPr>
          <w:rFonts w:ascii="Arial" w:hAnsi="Arial" w:cs="Arial"/>
          <w:b/>
        </w:rPr>
        <w:tab/>
      </w:r>
      <w:r w:rsidR="008C2463" w:rsidRPr="006D4157">
        <w:rPr>
          <w:rFonts w:ascii="Arial" w:eastAsia="Arial" w:hAnsi="Arial" w:cs="Arial"/>
        </w:rPr>
        <w:t xml:space="preserve">1000 / 40 = </w:t>
      </w:r>
      <w:r w:rsidRPr="006D4157">
        <w:rPr>
          <w:rFonts w:ascii="Arial" w:eastAsia="Arial" w:hAnsi="Arial" w:cs="Arial"/>
        </w:rPr>
        <w:t>25</w:t>
      </w:r>
    </w:p>
    <w:p w14:paraId="553EA2AA" w14:textId="77777777" w:rsidR="00A87E6F" w:rsidRPr="006D4157" w:rsidRDefault="00A87E6F" w:rsidP="00017DE4">
      <w:pPr>
        <w:pStyle w:val="Questionstyle"/>
        <w:shd w:val="clear" w:color="auto" w:fill="auto"/>
        <w:rPr>
          <w:rFonts w:ascii="Arial" w:hAnsi="Arial" w:cs="Arial"/>
          <w:highlight w:val="yellow"/>
        </w:rPr>
      </w:pPr>
    </w:p>
    <w:p w14:paraId="0BBC99EF" w14:textId="64B4CE16" w:rsidR="00017DE4" w:rsidRPr="006D4157" w:rsidRDefault="00017DE4" w:rsidP="56A7FB55">
      <w:pPr>
        <w:pStyle w:val="Questionstyle"/>
        <w:shd w:val="clear" w:color="auto" w:fill="auto"/>
        <w:rPr>
          <w:rFonts w:ascii="Arial" w:eastAsia="Arial" w:hAnsi="Arial" w:cs="Arial"/>
          <w:b/>
          <w:bCs/>
        </w:rPr>
      </w:pPr>
      <w:r w:rsidRPr="006D4157">
        <w:rPr>
          <w:rFonts w:ascii="Arial" w:eastAsia="Arial" w:hAnsi="Arial" w:cs="Arial"/>
          <w:b/>
          <w:bCs/>
        </w:rPr>
        <w:t>Q2:</w:t>
      </w:r>
      <w:r w:rsidRPr="006D4157">
        <w:rPr>
          <w:rFonts w:ascii="Arial" w:hAnsi="Arial" w:cs="Arial"/>
        </w:rPr>
        <w:tab/>
      </w:r>
      <w:r w:rsidR="00A376B4" w:rsidRPr="006D4157">
        <w:rPr>
          <w:rFonts w:ascii="Arial" w:eastAsia="Arial" w:hAnsi="Arial" w:cs="Arial"/>
        </w:rPr>
        <w:t>Cedar would be a good choice as it contains natural oils which are water repellent and therefor</w:t>
      </w:r>
      <w:r w:rsidR="00B615D0" w:rsidRPr="006D4157">
        <w:rPr>
          <w:rFonts w:ascii="Arial" w:eastAsia="Arial" w:hAnsi="Arial" w:cs="Arial"/>
        </w:rPr>
        <w:t>e</w:t>
      </w:r>
      <w:r w:rsidR="00A376B4" w:rsidRPr="006D4157">
        <w:rPr>
          <w:rFonts w:ascii="Arial" w:eastAsia="Arial" w:hAnsi="Arial" w:cs="Arial"/>
        </w:rPr>
        <w:t xml:space="preserve"> reduce the chance or rot.</w:t>
      </w:r>
      <w:r w:rsidRPr="006D4157">
        <w:rPr>
          <w:rFonts w:ascii="Arial" w:eastAsia="Arial" w:hAnsi="Arial" w:cs="Arial"/>
        </w:rPr>
        <w:t xml:space="preserve"> </w:t>
      </w:r>
      <w:r w:rsidR="00A376B4" w:rsidRPr="006D4157">
        <w:rPr>
          <w:rFonts w:ascii="Arial" w:eastAsia="Arial" w:hAnsi="Arial" w:cs="Arial"/>
        </w:rPr>
        <w:t>Other softwood could be used if treated</w:t>
      </w:r>
      <w:r w:rsidR="009C04D6" w:rsidRPr="006D4157">
        <w:rPr>
          <w:rFonts w:ascii="Arial" w:eastAsia="Arial" w:hAnsi="Arial" w:cs="Arial"/>
        </w:rPr>
        <w:t xml:space="preserve"> with a preservative or / and a protective finish.</w:t>
      </w:r>
    </w:p>
    <w:p w14:paraId="3A9B6EB1" w14:textId="7728530E" w:rsidR="00017DE4" w:rsidRPr="006D4157" w:rsidRDefault="00017DE4" w:rsidP="56A7FB55">
      <w:pPr>
        <w:pStyle w:val="Questionstyle"/>
        <w:shd w:val="clear" w:color="auto" w:fill="auto"/>
        <w:rPr>
          <w:rFonts w:ascii="Arial" w:eastAsia="Arial" w:hAnsi="Arial" w:cs="Arial"/>
          <w:color w:val="FF0000"/>
        </w:rPr>
      </w:pPr>
      <w:r w:rsidRPr="006D4157">
        <w:rPr>
          <w:rFonts w:ascii="Arial" w:eastAsia="Arial" w:hAnsi="Arial" w:cs="Arial"/>
          <w:b/>
          <w:bCs/>
        </w:rPr>
        <w:t>Q3:</w:t>
      </w:r>
      <w:r w:rsidRPr="006D4157">
        <w:rPr>
          <w:rFonts w:ascii="Arial" w:hAnsi="Arial" w:cs="Arial"/>
          <w:b/>
        </w:rPr>
        <w:tab/>
      </w:r>
      <w:r w:rsidR="009C04D6" w:rsidRPr="006D4157">
        <w:rPr>
          <w:rFonts w:ascii="Arial" w:eastAsia="Arial" w:hAnsi="Arial" w:cs="Arial"/>
        </w:rPr>
        <w:t>Plywood, particularly Marine Ply; as it is water resistant and stable with low elasticity.</w:t>
      </w:r>
    </w:p>
    <w:p w14:paraId="10002C5C" w14:textId="1A55F992" w:rsidR="00017DE4" w:rsidRPr="006D4157" w:rsidRDefault="00017DE4" w:rsidP="56A7FB55">
      <w:pPr>
        <w:pStyle w:val="Questionstyle"/>
        <w:shd w:val="clear" w:color="auto" w:fill="auto"/>
        <w:rPr>
          <w:rFonts w:ascii="Arial" w:eastAsia="Arial" w:hAnsi="Arial" w:cs="Arial"/>
          <w:color w:val="FF0000"/>
          <w:highlight w:val="yellow"/>
        </w:rPr>
      </w:pPr>
      <w:r w:rsidRPr="006D4157">
        <w:rPr>
          <w:rFonts w:ascii="Arial" w:eastAsia="Arial" w:hAnsi="Arial" w:cs="Arial"/>
          <w:b/>
          <w:bCs/>
        </w:rPr>
        <w:t>Q4:</w:t>
      </w:r>
      <w:r w:rsidRPr="006D4157">
        <w:rPr>
          <w:rFonts w:ascii="Arial" w:hAnsi="Arial" w:cs="Arial"/>
        </w:rPr>
        <w:tab/>
      </w:r>
      <w:r w:rsidR="009C04D6" w:rsidRPr="006D4157">
        <w:rPr>
          <w:rFonts w:ascii="Arial" w:eastAsia="Arial" w:hAnsi="Arial" w:cs="Arial"/>
        </w:rPr>
        <w:t>They</w:t>
      </w:r>
      <w:r w:rsidR="0029276D" w:rsidRPr="006D4157">
        <w:rPr>
          <w:rFonts w:ascii="Arial" w:eastAsia="Arial" w:hAnsi="Arial" w:cs="Arial"/>
        </w:rPr>
        <w:t xml:space="preserve"> can be stained or</w:t>
      </w:r>
      <w:r w:rsidR="009C04D6" w:rsidRPr="006D4157">
        <w:rPr>
          <w:rFonts w:ascii="Arial" w:eastAsia="Arial" w:hAnsi="Arial" w:cs="Arial"/>
        </w:rPr>
        <w:t xml:space="preserve"> covered in a veneer.</w:t>
      </w:r>
    </w:p>
    <w:p w14:paraId="6830B193" w14:textId="2FD1F2B1" w:rsidR="00017DE4" w:rsidRPr="006D4157" w:rsidRDefault="00017DE4" w:rsidP="00017DE4">
      <w:pPr>
        <w:pStyle w:val="Questionstyle"/>
        <w:shd w:val="clear" w:color="auto" w:fill="auto"/>
        <w:rPr>
          <w:rFonts w:ascii="Arial" w:hAnsi="Arial" w:cs="Arial"/>
          <w:color w:val="FF0000"/>
        </w:rPr>
      </w:pPr>
    </w:p>
    <w:p w14:paraId="677B015F" w14:textId="77777777" w:rsidR="00852274" w:rsidRPr="006D4157" w:rsidRDefault="00852274" w:rsidP="00852274">
      <w:pPr>
        <w:pStyle w:val="Questionstyle"/>
        <w:shd w:val="clear" w:color="auto" w:fill="auto"/>
        <w:rPr>
          <w:rFonts w:ascii="Arial" w:hAnsi="Arial" w:cs="Arial"/>
        </w:rPr>
      </w:pPr>
    </w:p>
    <w:p w14:paraId="4FAD0C76" w14:textId="0A6C07CB" w:rsidR="00852274" w:rsidRPr="006D4157" w:rsidRDefault="00852274" w:rsidP="00852274">
      <w:pPr>
        <w:pStyle w:val="PGHeading1"/>
        <w:rPr>
          <w:rFonts w:cs="Arial"/>
        </w:rPr>
      </w:pPr>
      <w:r w:rsidRPr="006D4157">
        <w:rPr>
          <w:rFonts w:cs="Arial"/>
        </w:rPr>
        <w:tab/>
      </w:r>
    </w:p>
    <w:p w14:paraId="6D73B4EF" w14:textId="77777777" w:rsidR="00852274" w:rsidRPr="006D4157" w:rsidRDefault="00852274">
      <w:pPr>
        <w:spacing w:after="200" w:line="276" w:lineRule="auto"/>
        <w:rPr>
          <w:b/>
          <w:color w:val="1F497D"/>
          <w:sz w:val="48"/>
          <w:szCs w:val="32"/>
          <w:lang w:eastAsia="en-US"/>
        </w:rPr>
      </w:pPr>
      <w:r w:rsidRPr="006D4157">
        <w:br w:type="page"/>
      </w:r>
    </w:p>
    <w:p w14:paraId="0FF1B50C" w14:textId="726D4F3C" w:rsidR="00852274" w:rsidRPr="006D4157" w:rsidRDefault="56A7FB55" w:rsidP="56A7FB55">
      <w:pPr>
        <w:pStyle w:val="BlueChaptertitle"/>
        <w:rPr>
          <w:color w:val="C00000"/>
          <w:sz w:val="48"/>
          <w:szCs w:val="48"/>
        </w:rPr>
      </w:pPr>
      <w:r w:rsidRPr="006D4157">
        <w:rPr>
          <w:color w:val="C00000"/>
          <w:sz w:val="48"/>
          <w:szCs w:val="48"/>
        </w:rPr>
        <w:lastRenderedPageBreak/>
        <w:t>Chapter 16 – Metals and alloys</w:t>
      </w:r>
    </w:p>
    <w:p w14:paraId="46BB458E" w14:textId="795684C2" w:rsidR="00852274" w:rsidRPr="006D4157" w:rsidRDefault="56A7FB55" w:rsidP="56A7FB55">
      <w:pPr>
        <w:pStyle w:val="Heading1"/>
        <w:rPr>
          <w:rFonts w:eastAsia="Arial" w:cs="Arial"/>
        </w:rPr>
      </w:pPr>
      <w:r w:rsidRPr="006D4157">
        <w:rPr>
          <w:rFonts w:eastAsia="Arial" w:cs="Arial"/>
        </w:rPr>
        <w:t>In-text questions</w:t>
      </w:r>
    </w:p>
    <w:p w14:paraId="073006FB" w14:textId="77777777" w:rsidR="0049424A" w:rsidRPr="006D4157" w:rsidRDefault="0049424A" w:rsidP="0049424A"/>
    <w:p w14:paraId="4EB68202" w14:textId="6DD3E365" w:rsidR="00852274" w:rsidRPr="006D4157" w:rsidRDefault="00852274"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rPr>
        <w:tab/>
      </w:r>
      <w:r w:rsidR="00DF0589">
        <w:rPr>
          <w:rFonts w:ascii="Arial" w:hAnsi="Arial" w:cs="Arial"/>
        </w:rPr>
        <w:t>By definition, a</w:t>
      </w:r>
      <w:r w:rsidR="00B91351" w:rsidRPr="006D4157">
        <w:rPr>
          <w:rFonts w:ascii="Arial" w:eastAsia="Arial" w:hAnsi="Arial" w:cs="Arial"/>
        </w:rPr>
        <w:t xml:space="preserve">n alloy is a </w:t>
      </w:r>
      <w:r w:rsidR="00DF0589">
        <w:rPr>
          <w:rFonts w:ascii="Arial" w:eastAsia="Arial" w:hAnsi="Arial" w:cs="Arial"/>
        </w:rPr>
        <w:t>combination</w:t>
      </w:r>
      <w:r w:rsidR="00B91351" w:rsidRPr="006D4157">
        <w:rPr>
          <w:rFonts w:ascii="Arial" w:eastAsia="Arial" w:hAnsi="Arial" w:cs="Arial"/>
        </w:rPr>
        <w:t xml:space="preserve"> of two or more pure elements where at least one is a metal</w:t>
      </w:r>
      <w:r w:rsidR="00DF0589">
        <w:rPr>
          <w:rFonts w:ascii="Arial" w:eastAsia="Arial" w:hAnsi="Arial" w:cs="Arial"/>
        </w:rPr>
        <w:t>. Most alloys comprise two or metals.</w:t>
      </w:r>
    </w:p>
    <w:p w14:paraId="24BB652B" w14:textId="1469D80A" w:rsidR="00B91351" w:rsidRPr="006D4157" w:rsidRDefault="00F57540"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rPr>
        <w:tab/>
      </w:r>
      <w:r w:rsidR="00B91351" w:rsidRPr="006D4157">
        <w:rPr>
          <w:rFonts w:ascii="Arial" w:eastAsia="Arial" w:hAnsi="Arial" w:cs="Arial"/>
        </w:rPr>
        <w:t>It needs to be mined from the earth’s crust and then processed. The energy and time required means that it is an expensive material to produce due to the machinery and labour costs. Extracting metal from ore requires special facilities and lots of power.</w:t>
      </w:r>
    </w:p>
    <w:p w14:paraId="47BEBEC6" w14:textId="48272998" w:rsidR="00DE6FF9" w:rsidRPr="006D4157" w:rsidRDefault="00DE6FF9"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b/>
        </w:rPr>
        <w:tab/>
      </w:r>
      <w:r w:rsidR="00B91351" w:rsidRPr="006D4157">
        <w:rPr>
          <w:rFonts w:ascii="Arial" w:eastAsia="Arial" w:hAnsi="Arial" w:cs="Arial"/>
        </w:rPr>
        <w:t>It has a</w:t>
      </w:r>
      <w:r w:rsidRPr="006D4157">
        <w:rPr>
          <w:rFonts w:ascii="Arial" w:eastAsia="Arial" w:hAnsi="Arial" w:cs="Arial"/>
        </w:rPr>
        <w:t xml:space="preserve"> high strength to weight ratio</w:t>
      </w:r>
      <w:r w:rsidR="00B91351" w:rsidRPr="006D4157">
        <w:rPr>
          <w:rFonts w:ascii="Arial" w:eastAsia="Arial" w:hAnsi="Arial" w:cs="Arial"/>
        </w:rPr>
        <w:t>, it is easy to obtain in large quantities, it is relatively cheap compared to other building materials,</w:t>
      </w:r>
      <w:r w:rsidR="00B21923" w:rsidRPr="006D4157">
        <w:rPr>
          <w:rFonts w:ascii="Arial" w:eastAsia="Arial" w:hAnsi="Arial" w:cs="Arial"/>
        </w:rPr>
        <w:t xml:space="preserve"> it</w:t>
      </w:r>
      <w:r w:rsidR="00B91351" w:rsidRPr="006D4157">
        <w:rPr>
          <w:rFonts w:ascii="Arial" w:eastAsia="Arial" w:hAnsi="Arial" w:cs="Arial"/>
        </w:rPr>
        <w:t xml:space="preserve"> has the required properties to perform its task well</w:t>
      </w:r>
      <w:r w:rsidR="00B21923" w:rsidRPr="006D4157">
        <w:rPr>
          <w:rFonts w:ascii="Arial" w:eastAsia="Arial" w:hAnsi="Arial" w:cs="Arial"/>
        </w:rPr>
        <w:t>; tough, malleable, good compressive and tensile strength</w:t>
      </w:r>
      <w:r w:rsidR="00B91351" w:rsidRPr="006D4157">
        <w:rPr>
          <w:rFonts w:ascii="Arial" w:eastAsia="Arial" w:hAnsi="Arial" w:cs="Arial"/>
        </w:rPr>
        <w:t>.</w:t>
      </w:r>
    </w:p>
    <w:p w14:paraId="32DC90CF" w14:textId="0EF6EB40" w:rsidR="00DE6FF9" w:rsidRPr="006D4157" w:rsidRDefault="00DE6FF9"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b/>
        </w:rPr>
        <w:tab/>
      </w:r>
      <w:r w:rsidR="00B91351" w:rsidRPr="006D4157">
        <w:rPr>
          <w:rFonts w:ascii="Arial" w:eastAsia="Arial" w:hAnsi="Arial" w:cs="Arial"/>
        </w:rPr>
        <w:t>Overtime the integrity of the product can be weakened</w:t>
      </w:r>
      <w:r w:rsidR="00B21923" w:rsidRPr="006D4157">
        <w:rPr>
          <w:rFonts w:ascii="Arial" w:eastAsia="Arial" w:hAnsi="Arial" w:cs="Arial"/>
        </w:rPr>
        <w:t xml:space="preserve"> </w:t>
      </w:r>
      <w:r w:rsidR="00DF0589">
        <w:rPr>
          <w:rFonts w:ascii="Arial" w:eastAsia="Arial" w:hAnsi="Arial" w:cs="Arial"/>
        </w:rPr>
        <w:t>as</w:t>
      </w:r>
      <w:r w:rsidR="00FD5930" w:rsidRPr="006D4157">
        <w:rPr>
          <w:rFonts w:ascii="Arial" w:eastAsia="Arial" w:hAnsi="Arial" w:cs="Arial"/>
        </w:rPr>
        <w:t xml:space="preserve"> </w:t>
      </w:r>
      <w:r w:rsidR="00DF0589">
        <w:rPr>
          <w:rFonts w:ascii="Arial" w:eastAsia="Arial" w:hAnsi="Arial" w:cs="Arial"/>
        </w:rPr>
        <w:t>iron</w:t>
      </w:r>
      <w:r w:rsidR="00FD5930" w:rsidRPr="006D4157">
        <w:rPr>
          <w:rFonts w:ascii="Arial" w:eastAsia="Arial" w:hAnsi="Arial" w:cs="Arial"/>
        </w:rPr>
        <w:t xml:space="preserve"> </w:t>
      </w:r>
      <w:r w:rsidR="00DF0589">
        <w:rPr>
          <w:rFonts w:ascii="Arial" w:eastAsia="Arial" w:hAnsi="Arial" w:cs="Arial"/>
        </w:rPr>
        <w:t>oxidises</w:t>
      </w:r>
      <w:r w:rsidR="00FD5930" w:rsidRPr="006D4157">
        <w:rPr>
          <w:rFonts w:ascii="Arial" w:eastAsia="Arial" w:hAnsi="Arial" w:cs="Arial"/>
        </w:rPr>
        <w:t>,</w:t>
      </w:r>
      <w:r w:rsidR="00B91351" w:rsidRPr="006D4157">
        <w:rPr>
          <w:rFonts w:ascii="Arial" w:eastAsia="Arial" w:hAnsi="Arial" w:cs="Arial"/>
        </w:rPr>
        <w:t xml:space="preserve"> </w:t>
      </w:r>
      <w:r w:rsidR="00FD5930" w:rsidRPr="006D4157">
        <w:rPr>
          <w:rFonts w:ascii="Arial" w:eastAsia="Arial" w:hAnsi="Arial" w:cs="Arial"/>
        </w:rPr>
        <w:t xml:space="preserve">potentially </w:t>
      </w:r>
      <w:r w:rsidR="00B91351" w:rsidRPr="006D4157">
        <w:rPr>
          <w:rFonts w:ascii="Arial" w:eastAsia="Arial" w:hAnsi="Arial" w:cs="Arial"/>
        </w:rPr>
        <w:t>making</w:t>
      </w:r>
      <w:r w:rsidR="00FD5930" w:rsidRPr="006D4157">
        <w:rPr>
          <w:rFonts w:ascii="Arial" w:eastAsia="Arial" w:hAnsi="Arial" w:cs="Arial"/>
        </w:rPr>
        <w:t xml:space="preserve"> </w:t>
      </w:r>
      <w:r w:rsidR="00DF0589">
        <w:rPr>
          <w:rFonts w:ascii="Arial" w:eastAsia="Arial" w:hAnsi="Arial" w:cs="Arial"/>
        </w:rPr>
        <w:t xml:space="preserve">it </w:t>
      </w:r>
      <w:r w:rsidR="00FD5930" w:rsidRPr="006D4157">
        <w:rPr>
          <w:rFonts w:ascii="Arial" w:eastAsia="Arial" w:hAnsi="Arial" w:cs="Arial"/>
        </w:rPr>
        <w:t>weaker and</w:t>
      </w:r>
      <w:r w:rsidR="00B91351" w:rsidRPr="006D4157">
        <w:rPr>
          <w:rFonts w:ascii="Arial" w:eastAsia="Arial" w:hAnsi="Arial" w:cs="Arial"/>
        </w:rPr>
        <w:t xml:space="preserve"> unsafe for use. </w:t>
      </w:r>
    </w:p>
    <w:p w14:paraId="06814F54" w14:textId="36CDDF22" w:rsidR="00FD5930" w:rsidRPr="006D4157" w:rsidRDefault="00DE6FF9" w:rsidP="56A7FB55">
      <w:pPr>
        <w:pStyle w:val="Questionstyle"/>
        <w:shd w:val="clear" w:color="auto" w:fill="auto"/>
        <w:rPr>
          <w:rFonts w:ascii="Arial" w:eastAsia="Arial" w:hAnsi="Arial" w:cs="Arial"/>
          <w:b/>
          <w:bCs/>
        </w:rPr>
      </w:pPr>
      <w:r w:rsidRPr="006D4157">
        <w:rPr>
          <w:rFonts w:ascii="Arial" w:eastAsia="Arial" w:hAnsi="Arial" w:cs="Arial"/>
          <w:b/>
          <w:bCs/>
        </w:rPr>
        <w:t>Q5:</w:t>
      </w:r>
      <w:r w:rsidRPr="006D4157">
        <w:rPr>
          <w:rFonts w:ascii="Arial" w:hAnsi="Arial" w:cs="Arial"/>
          <w:b/>
        </w:rPr>
        <w:tab/>
      </w:r>
      <w:r w:rsidR="00FD5930" w:rsidRPr="006D4157">
        <w:rPr>
          <w:rFonts w:ascii="Arial" w:eastAsia="Arial" w:hAnsi="Arial" w:cs="Arial"/>
        </w:rPr>
        <w:t>Fe</w:t>
      </w:r>
    </w:p>
    <w:p w14:paraId="099DEBCF" w14:textId="1405CA22" w:rsidR="00852274" w:rsidRPr="006D4157" w:rsidRDefault="00DE6FF9" w:rsidP="56A7FB55">
      <w:pPr>
        <w:pStyle w:val="Questionstyle"/>
        <w:shd w:val="clear" w:color="auto" w:fill="auto"/>
        <w:rPr>
          <w:rFonts w:ascii="Arial" w:eastAsia="Arial" w:hAnsi="Arial" w:cs="Arial"/>
        </w:rPr>
      </w:pPr>
      <w:r w:rsidRPr="006D4157">
        <w:rPr>
          <w:rFonts w:ascii="Arial" w:eastAsia="Arial" w:hAnsi="Arial" w:cs="Arial"/>
          <w:b/>
          <w:bCs/>
        </w:rPr>
        <w:t>Q6:</w:t>
      </w:r>
      <w:r w:rsidRPr="006D4157">
        <w:rPr>
          <w:rFonts w:ascii="Arial" w:hAnsi="Arial" w:cs="Arial"/>
          <w:b/>
        </w:rPr>
        <w:tab/>
      </w:r>
      <w:r w:rsidR="00FD5930" w:rsidRPr="006D4157">
        <w:rPr>
          <w:rFonts w:ascii="Arial" w:eastAsia="Arial" w:hAnsi="Arial" w:cs="Arial"/>
        </w:rPr>
        <w:t>Answers include: scarcity, danger / difficulty in obtaining the material, cost of processing ore for small amount of metal.</w:t>
      </w:r>
    </w:p>
    <w:p w14:paraId="198AC05A" w14:textId="77777777" w:rsidR="00852274" w:rsidRPr="006D4157" w:rsidRDefault="00852274">
      <w:pPr>
        <w:spacing w:after="200" w:line="276" w:lineRule="auto"/>
        <w:rPr>
          <w:rFonts w:eastAsia="SimSun"/>
          <w:b/>
          <w:bCs/>
          <w:color w:val="365F91"/>
          <w:sz w:val="28"/>
          <w:szCs w:val="28"/>
        </w:rPr>
      </w:pPr>
      <w:r w:rsidRPr="006D4157">
        <w:br w:type="page"/>
      </w:r>
    </w:p>
    <w:p w14:paraId="25342759" w14:textId="4A671DD9" w:rsidR="00852274" w:rsidRPr="006D4157" w:rsidRDefault="56A7FB55" w:rsidP="56A7FB55">
      <w:pPr>
        <w:pStyle w:val="BlueChaptertitle"/>
        <w:rPr>
          <w:color w:val="C00000"/>
          <w:sz w:val="48"/>
          <w:szCs w:val="48"/>
        </w:rPr>
      </w:pPr>
      <w:r w:rsidRPr="006D4157">
        <w:rPr>
          <w:color w:val="C00000"/>
          <w:sz w:val="48"/>
          <w:szCs w:val="48"/>
        </w:rPr>
        <w:lastRenderedPageBreak/>
        <w:t>Chapter 17 – Polymers</w:t>
      </w:r>
    </w:p>
    <w:p w14:paraId="5CD64870" w14:textId="07E381E9" w:rsidR="00852274" w:rsidRPr="006D4157" w:rsidRDefault="56A7FB55" w:rsidP="56A7FB55">
      <w:pPr>
        <w:pStyle w:val="Heading1"/>
        <w:rPr>
          <w:rFonts w:eastAsia="Arial" w:cs="Arial"/>
        </w:rPr>
      </w:pPr>
      <w:r w:rsidRPr="006D4157">
        <w:rPr>
          <w:rFonts w:eastAsia="Arial" w:cs="Arial"/>
        </w:rPr>
        <w:t>In-text questions</w:t>
      </w:r>
    </w:p>
    <w:p w14:paraId="3DFB8F93" w14:textId="77777777" w:rsidR="0049424A" w:rsidRPr="006D4157" w:rsidRDefault="0049424A" w:rsidP="0049424A"/>
    <w:p w14:paraId="0F11BA58" w14:textId="14AC2C62" w:rsidR="00017DE4" w:rsidRPr="006D4157" w:rsidRDefault="00017DE4"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b/>
        </w:rPr>
        <w:tab/>
      </w:r>
      <w:r w:rsidRPr="006D4157">
        <w:rPr>
          <w:rFonts w:ascii="Arial" w:eastAsia="Arial" w:hAnsi="Arial" w:cs="Arial"/>
        </w:rPr>
        <w:t>The polymer chains do not have many cross links allowing them to slide past each other with ease.</w:t>
      </w:r>
    </w:p>
    <w:p w14:paraId="6D6CB453" w14:textId="77777777" w:rsidR="00056F03" w:rsidRPr="006D4157" w:rsidRDefault="00017DE4"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b/>
        </w:rPr>
        <w:tab/>
      </w:r>
      <w:r w:rsidR="00056F03" w:rsidRPr="006D4157">
        <w:rPr>
          <w:rFonts w:ascii="Arial" w:eastAsia="Arial" w:hAnsi="Arial" w:cs="Arial"/>
        </w:rPr>
        <w:t>Water resistance, electrical insulator, thermal insulator, hygienic, can be coloured, can be moulded and shaped.</w:t>
      </w:r>
    </w:p>
    <w:p w14:paraId="5CAA5201" w14:textId="78EDE656" w:rsidR="00056F03" w:rsidRPr="006D4157" w:rsidRDefault="00017DE4" w:rsidP="56A7FB55">
      <w:pPr>
        <w:pStyle w:val="Questionstyle"/>
        <w:shd w:val="clear" w:color="auto" w:fill="auto"/>
        <w:rPr>
          <w:rFonts w:ascii="Arial" w:eastAsia="Arial" w:hAnsi="Arial" w:cs="Arial"/>
          <w:color w:val="FF0000"/>
        </w:rPr>
      </w:pPr>
      <w:r w:rsidRPr="006D4157">
        <w:rPr>
          <w:rFonts w:ascii="Arial" w:eastAsia="Arial" w:hAnsi="Arial" w:cs="Arial"/>
          <w:b/>
          <w:bCs/>
        </w:rPr>
        <w:t>Q3:</w:t>
      </w:r>
      <w:r w:rsidRPr="006D4157">
        <w:rPr>
          <w:rFonts w:ascii="Arial" w:hAnsi="Arial" w:cs="Arial"/>
        </w:rPr>
        <w:tab/>
      </w:r>
      <w:r w:rsidR="00056F03" w:rsidRPr="006D4157">
        <w:rPr>
          <w:rFonts w:ascii="Arial" w:eastAsia="Arial" w:hAnsi="Arial" w:cs="Arial"/>
        </w:rPr>
        <w:t>Thermoplastics; more flexible, can be extruded and coloured, they are more easily recyclable. Drinking straws are usually made from polypropylene.</w:t>
      </w:r>
    </w:p>
    <w:p w14:paraId="22C46EC0" w14:textId="77777777" w:rsidR="00852274" w:rsidRPr="006D4157" w:rsidRDefault="00852274">
      <w:pPr>
        <w:spacing w:after="200" w:line="276" w:lineRule="auto"/>
        <w:rPr>
          <w:rFonts w:eastAsia="SimSun"/>
          <w:b/>
          <w:bCs/>
          <w:color w:val="365F91"/>
          <w:sz w:val="28"/>
          <w:szCs w:val="28"/>
        </w:rPr>
      </w:pPr>
      <w:r w:rsidRPr="006D4157">
        <w:br w:type="page"/>
      </w:r>
    </w:p>
    <w:p w14:paraId="762BEABF" w14:textId="52BB2F94" w:rsidR="00852274" w:rsidRPr="006D4157" w:rsidRDefault="56A7FB55" w:rsidP="56A7FB55">
      <w:pPr>
        <w:pStyle w:val="BlueChaptertitle"/>
        <w:rPr>
          <w:color w:val="C00000"/>
          <w:sz w:val="48"/>
          <w:szCs w:val="48"/>
        </w:rPr>
      </w:pPr>
      <w:r w:rsidRPr="006D4157">
        <w:rPr>
          <w:color w:val="C00000"/>
          <w:sz w:val="48"/>
          <w:szCs w:val="48"/>
        </w:rPr>
        <w:lastRenderedPageBreak/>
        <w:t>Chapter 18 – Textiles</w:t>
      </w:r>
    </w:p>
    <w:p w14:paraId="0DD9AAA9" w14:textId="3CA8665A" w:rsidR="00852274" w:rsidRPr="006D4157" w:rsidRDefault="56A7FB55" w:rsidP="56A7FB55">
      <w:pPr>
        <w:pStyle w:val="Heading1"/>
        <w:rPr>
          <w:rFonts w:eastAsia="Arial" w:cs="Arial"/>
        </w:rPr>
      </w:pPr>
      <w:r w:rsidRPr="006D4157">
        <w:rPr>
          <w:rFonts w:eastAsia="Arial" w:cs="Arial"/>
        </w:rPr>
        <w:t>In-text questions</w:t>
      </w:r>
    </w:p>
    <w:p w14:paraId="236B569A" w14:textId="77777777" w:rsidR="0049424A" w:rsidRPr="006D4157" w:rsidRDefault="0049424A" w:rsidP="0049424A"/>
    <w:p w14:paraId="330409D6" w14:textId="0A46CA8B" w:rsidR="00017DE4" w:rsidRPr="006D4157" w:rsidRDefault="00017DE4"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rPr>
        <w:tab/>
      </w:r>
      <w:r w:rsidRPr="006D4157">
        <w:rPr>
          <w:rFonts w:ascii="Arial" w:eastAsia="Arial" w:hAnsi="Arial" w:cs="Arial"/>
        </w:rPr>
        <w:t xml:space="preserve">Angora – angora rabbit, merino – merino sheep, mohair – angora goat, cashmere – cashmere goats, camel – camelids such as camels, llamas and alpacas, </w:t>
      </w:r>
      <w:proofErr w:type="spellStart"/>
      <w:r w:rsidRPr="006D4157">
        <w:rPr>
          <w:rFonts w:ascii="Arial" w:eastAsia="Arial" w:hAnsi="Arial" w:cs="Arial"/>
        </w:rPr>
        <w:t>qiviut</w:t>
      </w:r>
      <w:proofErr w:type="spellEnd"/>
      <w:r w:rsidRPr="006D4157">
        <w:rPr>
          <w:rFonts w:ascii="Arial" w:eastAsia="Arial" w:hAnsi="Arial" w:cs="Arial"/>
        </w:rPr>
        <w:t xml:space="preserve"> </w:t>
      </w:r>
      <w:r w:rsidR="004109DE" w:rsidRPr="006D4157">
        <w:rPr>
          <w:rFonts w:ascii="Arial" w:eastAsia="Arial" w:hAnsi="Arial" w:cs="Arial"/>
        </w:rPr>
        <w:t>–</w:t>
      </w:r>
      <w:r w:rsidRPr="006D4157">
        <w:rPr>
          <w:rFonts w:ascii="Arial" w:eastAsia="Arial" w:hAnsi="Arial" w:cs="Arial"/>
        </w:rPr>
        <w:t xml:space="preserve"> muskoxen</w:t>
      </w:r>
      <w:r w:rsidR="004109DE" w:rsidRPr="006D4157">
        <w:rPr>
          <w:rFonts w:ascii="Arial" w:eastAsia="Arial" w:hAnsi="Arial" w:cs="Arial"/>
        </w:rPr>
        <w:t>.</w:t>
      </w:r>
    </w:p>
    <w:p w14:paraId="3CFA1349" w14:textId="18350164" w:rsidR="00017DE4" w:rsidRPr="006D4157" w:rsidRDefault="00017DE4" w:rsidP="56A7FB55">
      <w:pPr>
        <w:pStyle w:val="Questionstyle"/>
        <w:shd w:val="clear" w:color="auto" w:fill="auto"/>
        <w:rPr>
          <w:rFonts w:ascii="Arial" w:eastAsia="Arial" w:hAnsi="Arial" w:cs="Arial"/>
          <w:b/>
          <w:bCs/>
        </w:rPr>
      </w:pPr>
      <w:r w:rsidRPr="006D4157">
        <w:rPr>
          <w:rFonts w:ascii="Arial" w:eastAsia="Arial" w:hAnsi="Arial" w:cs="Arial"/>
          <w:b/>
          <w:bCs/>
        </w:rPr>
        <w:t xml:space="preserve">Q2: </w:t>
      </w:r>
      <w:r w:rsidRPr="006D4157">
        <w:rPr>
          <w:rFonts w:ascii="Arial" w:hAnsi="Arial" w:cs="Arial"/>
          <w:b/>
        </w:rPr>
        <w:tab/>
      </w:r>
      <w:r w:rsidR="00DF0589" w:rsidRPr="00DF0589">
        <w:rPr>
          <w:rFonts w:ascii="Arial" w:hAnsi="Arial" w:cs="Arial"/>
        </w:rPr>
        <w:t>L</w:t>
      </w:r>
      <w:r w:rsidRPr="006D4157">
        <w:rPr>
          <w:rFonts w:ascii="Arial" w:eastAsia="Arial" w:hAnsi="Arial" w:cs="Arial"/>
        </w:rPr>
        <w:t>ight weight, cool when body is hot and warm when cold, quick drying.</w:t>
      </w:r>
    </w:p>
    <w:p w14:paraId="26C1F79D" w14:textId="060899F3" w:rsidR="00017DE4" w:rsidRPr="006D4157" w:rsidRDefault="00017DE4"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rPr>
        <w:tab/>
      </w:r>
      <w:r w:rsidRPr="006D4157">
        <w:rPr>
          <w:rFonts w:ascii="Arial" w:eastAsia="Arial" w:hAnsi="Arial" w:cs="Arial"/>
        </w:rPr>
        <w:t>Most synthetic fibres are made from polymers which are water resistant meaning that they do not absorb the moisture, making then easier and quicker to dry.</w:t>
      </w:r>
    </w:p>
    <w:p w14:paraId="4798FA11" w14:textId="42A59265" w:rsidR="00017DE4" w:rsidRPr="006D4157" w:rsidRDefault="00017DE4"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rPr>
        <w:tab/>
      </w:r>
      <w:r w:rsidRPr="006D4157">
        <w:rPr>
          <w:rFonts w:ascii="Arial" w:eastAsia="Arial" w:hAnsi="Arial" w:cs="Arial"/>
        </w:rPr>
        <w:t>Loom</w:t>
      </w:r>
    </w:p>
    <w:p w14:paraId="64725A67" w14:textId="77315B01" w:rsidR="00017DE4" w:rsidRPr="006D4157" w:rsidRDefault="00017DE4" w:rsidP="56A7FB55">
      <w:pPr>
        <w:pStyle w:val="Questionstyle"/>
        <w:shd w:val="clear" w:color="auto" w:fill="auto"/>
        <w:rPr>
          <w:rFonts w:ascii="Arial" w:eastAsia="Arial" w:hAnsi="Arial" w:cs="Arial"/>
        </w:rPr>
      </w:pPr>
      <w:r w:rsidRPr="006D4157">
        <w:rPr>
          <w:rFonts w:ascii="Arial" w:eastAsia="Arial" w:hAnsi="Arial" w:cs="Arial"/>
          <w:b/>
          <w:bCs/>
        </w:rPr>
        <w:t>Q5:</w:t>
      </w:r>
      <w:r w:rsidRPr="006D4157">
        <w:rPr>
          <w:rFonts w:ascii="Arial" w:hAnsi="Arial" w:cs="Arial"/>
        </w:rPr>
        <w:tab/>
      </w:r>
      <w:r w:rsidR="004109DE" w:rsidRPr="006D4157">
        <w:rPr>
          <w:rFonts w:ascii="Arial" w:eastAsia="Arial" w:hAnsi="Arial" w:cs="Arial"/>
        </w:rPr>
        <w:t>They tend to</w:t>
      </w:r>
      <w:r w:rsidRPr="006D4157">
        <w:rPr>
          <w:rFonts w:ascii="Arial" w:eastAsia="Arial" w:hAnsi="Arial" w:cs="Arial"/>
        </w:rPr>
        <w:t xml:space="preserve"> shrink.</w:t>
      </w:r>
    </w:p>
    <w:p w14:paraId="194B0F2F" w14:textId="1D2F8BBD" w:rsidR="00017DE4" w:rsidRPr="006D4157" w:rsidRDefault="00017DE4" w:rsidP="56A7FB55">
      <w:pPr>
        <w:pStyle w:val="Questionstyle"/>
        <w:shd w:val="clear" w:color="auto" w:fill="auto"/>
        <w:rPr>
          <w:rFonts w:ascii="Arial" w:eastAsia="Arial" w:hAnsi="Arial" w:cs="Arial"/>
        </w:rPr>
      </w:pPr>
      <w:r w:rsidRPr="006D4157">
        <w:rPr>
          <w:rFonts w:ascii="Arial" w:eastAsia="Arial" w:hAnsi="Arial" w:cs="Arial"/>
          <w:b/>
          <w:bCs/>
        </w:rPr>
        <w:t>Q6:</w:t>
      </w:r>
      <w:r w:rsidRPr="006D4157">
        <w:rPr>
          <w:rFonts w:ascii="Arial" w:hAnsi="Arial" w:cs="Arial"/>
        </w:rPr>
        <w:tab/>
      </w:r>
      <w:r w:rsidR="0029276D" w:rsidRPr="006D4157">
        <w:rPr>
          <w:rFonts w:ascii="Arial" w:eastAsia="Arial" w:hAnsi="Arial" w:cs="Arial"/>
        </w:rPr>
        <w:t>A</w:t>
      </w:r>
      <w:r w:rsidRPr="006D4157">
        <w:rPr>
          <w:rFonts w:ascii="Arial" w:eastAsia="Arial" w:hAnsi="Arial" w:cs="Arial"/>
        </w:rPr>
        <w:t xml:space="preserve"> thread breaks and starts to unravel, leaving a hole which leads to a line of missing thread appearing in the fabric.</w:t>
      </w:r>
    </w:p>
    <w:p w14:paraId="1D59F85A" w14:textId="14FE933A" w:rsidR="00852274" w:rsidRPr="006D4157" w:rsidRDefault="00852274" w:rsidP="0029276D">
      <w:pPr>
        <w:pStyle w:val="RedChapterHead"/>
      </w:pPr>
      <w:r w:rsidRPr="006D4157">
        <w:br w:type="page"/>
      </w:r>
      <w:r w:rsidR="56A7FB55" w:rsidRPr="006D4157">
        <w:lastRenderedPageBreak/>
        <w:t>Section 3 Exercises</w:t>
      </w:r>
    </w:p>
    <w:p w14:paraId="4817DC19" w14:textId="51C3C4BE" w:rsidR="00BE49DC" w:rsidRPr="006D4157" w:rsidRDefault="00BE49DC" w:rsidP="00BE49DC"/>
    <w:p w14:paraId="5B91D525" w14:textId="22CCE065" w:rsidR="00BE49DC" w:rsidRPr="006D4157" w:rsidRDefault="00994C13" w:rsidP="56A7FB55">
      <w:pPr>
        <w:pStyle w:val="ListParagraph"/>
        <w:numPr>
          <w:ilvl w:val="0"/>
          <w:numId w:val="11"/>
        </w:numPr>
        <w:tabs>
          <w:tab w:val="clear" w:pos="426"/>
          <w:tab w:val="clear" w:pos="851"/>
          <w:tab w:val="clear" w:pos="1276"/>
          <w:tab w:val="clear" w:pos="1701"/>
        </w:tabs>
        <w:spacing w:after="0"/>
        <w:ind w:left="567" w:hanging="567"/>
        <w:rPr>
          <w:rFonts w:ascii="Arial" w:eastAsia="Arial" w:hAnsi="Arial" w:cs="Arial"/>
        </w:rPr>
      </w:pPr>
      <w:r w:rsidRPr="006D4157">
        <w:rPr>
          <w:rFonts w:ascii="Arial" w:eastAsia="Arial" w:hAnsi="Arial" w:cs="Arial"/>
        </w:rPr>
        <w:t xml:space="preserve">(a)  </w:t>
      </w:r>
      <w:r w:rsidR="00BA7FA0" w:rsidRPr="006D4157">
        <w:rPr>
          <w:rFonts w:ascii="Arial" w:eastAsia="Arial" w:hAnsi="Arial" w:cs="Arial"/>
        </w:rPr>
        <w:t>It retains heat more effectively / thermal insulation</w:t>
      </w:r>
      <w:r w:rsidR="00BA7FA0" w:rsidRPr="006D4157">
        <w:rPr>
          <w:rFonts w:ascii="Arial" w:hAnsi="Arial" w:cs="Arial"/>
        </w:rPr>
        <w:tab/>
      </w:r>
      <w:r w:rsidR="00BA7FA0" w:rsidRPr="006D4157">
        <w:rPr>
          <w:rFonts w:ascii="Arial" w:eastAsia="Arial" w:hAnsi="Arial" w:cs="Arial"/>
        </w:rPr>
        <w:t>[</w:t>
      </w:r>
      <w:r w:rsidR="00B14E16" w:rsidRPr="006D4157">
        <w:rPr>
          <w:rFonts w:ascii="Arial" w:eastAsia="Arial" w:hAnsi="Arial" w:cs="Arial"/>
        </w:rPr>
        <w:t>1</w:t>
      </w:r>
      <w:r w:rsidRPr="006D4157">
        <w:rPr>
          <w:rFonts w:ascii="Arial" w:eastAsia="Arial" w:hAnsi="Arial" w:cs="Arial"/>
        </w:rPr>
        <w:t>]</w:t>
      </w:r>
    </w:p>
    <w:p w14:paraId="1279E840" w14:textId="77777777" w:rsidR="008E615D" w:rsidRPr="006D4157" w:rsidRDefault="008E615D" w:rsidP="008E615D">
      <w:pPr>
        <w:pStyle w:val="ListParagraph"/>
        <w:ind w:left="567"/>
        <w:rPr>
          <w:rFonts w:ascii="Arial" w:hAnsi="Arial" w:cs="Arial"/>
        </w:rPr>
      </w:pPr>
    </w:p>
    <w:p w14:paraId="65CA03B3" w14:textId="1DE21959" w:rsidR="008E615D" w:rsidRPr="006D4157" w:rsidRDefault="00994C13" w:rsidP="56A7FB55">
      <w:pPr>
        <w:pStyle w:val="ListParagraph"/>
        <w:tabs>
          <w:tab w:val="clear" w:pos="426"/>
          <w:tab w:val="left" w:pos="993"/>
        </w:tabs>
        <w:ind w:left="966" w:hanging="399"/>
        <w:rPr>
          <w:rFonts w:ascii="Arial" w:eastAsia="Arial" w:hAnsi="Arial" w:cs="Arial"/>
        </w:rPr>
      </w:pPr>
      <w:r w:rsidRPr="006D4157">
        <w:rPr>
          <w:rFonts w:ascii="Arial" w:eastAsia="Arial" w:hAnsi="Arial" w:cs="Arial"/>
        </w:rPr>
        <w:t>(b)</w:t>
      </w:r>
      <w:r w:rsidR="006125E8" w:rsidRPr="006D4157">
        <w:rPr>
          <w:rFonts w:ascii="Arial" w:eastAsia="Arial" w:hAnsi="Arial" w:cs="Arial"/>
        </w:rPr>
        <w:t xml:space="preserve">  </w:t>
      </w:r>
      <w:r w:rsidR="00BA7FA0" w:rsidRPr="006D4157">
        <w:rPr>
          <w:rFonts w:ascii="Arial" w:eastAsia="Arial" w:hAnsi="Arial" w:cs="Arial"/>
        </w:rPr>
        <w:t>Used in takeaway food packaging to ensure the contents stays hot until it is delivered</w:t>
      </w:r>
      <w:r w:rsidR="00490F94" w:rsidRPr="006D4157">
        <w:rPr>
          <w:rFonts w:ascii="Arial" w:eastAsia="Arial" w:hAnsi="Arial" w:cs="Arial"/>
        </w:rPr>
        <w:t xml:space="preserve"> / Tetra Pak product</w:t>
      </w:r>
      <w:r w:rsidR="00BA7FA0" w:rsidRPr="006D4157">
        <w:rPr>
          <w:rFonts w:ascii="Arial" w:hAnsi="Arial" w:cs="Arial"/>
        </w:rPr>
        <w:tab/>
      </w:r>
      <w:r w:rsidR="00BA7FA0" w:rsidRPr="006D4157">
        <w:rPr>
          <w:rFonts w:ascii="Arial" w:eastAsia="Arial" w:hAnsi="Arial" w:cs="Arial"/>
        </w:rPr>
        <w:t>[</w:t>
      </w:r>
      <w:r w:rsidR="001F4431" w:rsidRPr="006D4157">
        <w:rPr>
          <w:rFonts w:ascii="Arial" w:eastAsia="Arial" w:hAnsi="Arial" w:cs="Arial"/>
        </w:rPr>
        <w:t>1</w:t>
      </w:r>
      <w:r w:rsidR="00BA7FA0" w:rsidRPr="006D4157">
        <w:rPr>
          <w:rFonts w:ascii="Arial" w:eastAsia="Arial" w:hAnsi="Arial" w:cs="Arial"/>
        </w:rPr>
        <w:t>]</w:t>
      </w:r>
    </w:p>
    <w:p w14:paraId="7286F1DA" w14:textId="5DC4BFF6" w:rsidR="00BE49DC" w:rsidRPr="006D4157" w:rsidRDefault="00861ACC" w:rsidP="00861ACC">
      <w:pPr>
        <w:pStyle w:val="ListParagraph"/>
        <w:tabs>
          <w:tab w:val="clear" w:pos="426"/>
          <w:tab w:val="clear" w:pos="851"/>
          <w:tab w:val="clear" w:pos="1276"/>
          <w:tab w:val="clear" w:pos="1701"/>
          <w:tab w:val="left" w:pos="993"/>
        </w:tabs>
        <w:spacing w:after="0"/>
        <w:ind w:left="993" w:hanging="426"/>
        <w:rPr>
          <w:rFonts w:ascii="Arial" w:hAnsi="Arial" w:cs="Arial"/>
        </w:rPr>
      </w:pPr>
      <w:r w:rsidRPr="006D4157">
        <w:rPr>
          <w:rFonts w:ascii="Arial" w:hAnsi="Arial" w:cs="Arial"/>
        </w:rPr>
        <w:tab/>
      </w:r>
    </w:p>
    <w:p w14:paraId="35D6E6FC" w14:textId="10987AEE" w:rsidR="006125E8" w:rsidRPr="006D4157" w:rsidRDefault="000B59BD" w:rsidP="56A7FB55">
      <w:pPr>
        <w:pStyle w:val="ListParagraph"/>
        <w:numPr>
          <w:ilvl w:val="0"/>
          <w:numId w:val="11"/>
        </w:numPr>
        <w:tabs>
          <w:tab w:val="clear" w:pos="426"/>
          <w:tab w:val="clear" w:pos="851"/>
          <w:tab w:val="clear" w:pos="1276"/>
          <w:tab w:val="clear" w:pos="1701"/>
        </w:tabs>
        <w:spacing w:after="0"/>
        <w:ind w:left="567" w:hanging="567"/>
        <w:rPr>
          <w:rFonts w:ascii="Arial" w:eastAsia="Arial" w:hAnsi="Arial" w:cs="Arial"/>
        </w:rPr>
      </w:pPr>
      <w:r w:rsidRPr="006D4157">
        <w:rPr>
          <w:rFonts w:ascii="Arial" w:eastAsia="Arial" w:hAnsi="Arial" w:cs="Arial"/>
        </w:rPr>
        <w:t>First students need to work out 1M</w:t>
      </w:r>
      <w:r w:rsidRPr="006D4157">
        <w:rPr>
          <w:rFonts w:ascii="Arial" w:eastAsia="Arial" w:hAnsi="Arial" w:cs="Arial"/>
          <w:vertAlign w:val="superscript"/>
        </w:rPr>
        <w:t xml:space="preserve">2 </w:t>
      </w:r>
      <w:r w:rsidRPr="006D4157">
        <w:rPr>
          <w:rFonts w:ascii="Arial" w:eastAsia="Arial" w:hAnsi="Arial" w:cs="Arial"/>
        </w:rPr>
        <w:t>1000</w:t>
      </w:r>
      <w:r w:rsidR="003A4286" w:rsidRPr="006D4157">
        <w:rPr>
          <w:rFonts w:ascii="Arial" w:eastAsia="Arial" w:hAnsi="Arial" w:cs="Arial"/>
        </w:rPr>
        <w:t>mm</w:t>
      </w:r>
      <w:r w:rsidRPr="006D4157">
        <w:rPr>
          <w:rFonts w:ascii="Arial" w:eastAsia="Arial" w:hAnsi="Arial" w:cs="Arial"/>
        </w:rPr>
        <w:t>*1000</w:t>
      </w:r>
      <w:r w:rsidR="003A4286" w:rsidRPr="006D4157">
        <w:rPr>
          <w:rFonts w:ascii="Arial" w:eastAsia="Arial" w:hAnsi="Arial" w:cs="Arial"/>
        </w:rPr>
        <w:t xml:space="preserve">mm </w:t>
      </w:r>
      <w:r w:rsidRPr="006D4157">
        <w:rPr>
          <w:rFonts w:ascii="Arial" w:eastAsia="Arial" w:hAnsi="Arial" w:cs="Arial"/>
        </w:rPr>
        <w:t>=</w:t>
      </w:r>
      <w:r w:rsidR="003A4286" w:rsidRPr="006D4157">
        <w:rPr>
          <w:rFonts w:ascii="Arial" w:eastAsia="Arial" w:hAnsi="Arial" w:cs="Arial"/>
        </w:rPr>
        <w:t xml:space="preserve"> </w:t>
      </w:r>
      <w:r w:rsidRPr="006D4157">
        <w:rPr>
          <w:rFonts w:ascii="Arial" w:eastAsia="Arial" w:hAnsi="Arial" w:cs="Arial"/>
        </w:rPr>
        <w:t>1,000,000mm</w:t>
      </w:r>
      <w:r w:rsidRPr="006D4157">
        <w:rPr>
          <w:rFonts w:ascii="Arial" w:eastAsia="Arial" w:hAnsi="Arial" w:cs="Arial"/>
          <w:vertAlign w:val="superscript"/>
        </w:rPr>
        <w:t>2</w:t>
      </w:r>
      <w:r w:rsidR="00A51F6A" w:rsidRPr="006D4157">
        <w:rPr>
          <w:rFonts w:ascii="Arial" w:hAnsi="Arial" w:cs="Arial"/>
          <w:vertAlign w:val="superscript"/>
        </w:rPr>
        <w:br/>
      </w:r>
      <w:r w:rsidRPr="006D4157">
        <w:rPr>
          <w:rFonts w:ascii="Arial" w:hAnsi="Arial" w:cs="Arial"/>
          <w:vertAlign w:val="superscript"/>
        </w:rPr>
        <w:tab/>
      </w:r>
    </w:p>
    <w:p w14:paraId="53F0E017" w14:textId="105A76F0" w:rsidR="000B59BD" w:rsidRPr="006D4157" w:rsidRDefault="00EF683F" w:rsidP="56A7FB55">
      <w:pPr>
        <w:pStyle w:val="ListParagraph"/>
        <w:tabs>
          <w:tab w:val="clear" w:pos="426"/>
          <w:tab w:val="clear" w:pos="851"/>
          <w:tab w:val="clear" w:pos="1276"/>
          <w:tab w:val="clear" w:pos="1701"/>
        </w:tabs>
        <w:spacing w:after="0"/>
        <w:ind w:left="993" w:hanging="426"/>
        <w:rPr>
          <w:rFonts w:ascii="Arial" w:eastAsia="Arial" w:hAnsi="Arial" w:cs="Arial"/>
        </w:rPr>
      </w:pPr>
      <w:r w:rsidRPr="006D4157">
        <w:rPr>
          <w:rFonts w:ascii="Arial" w:eastAsia="Arial" w:hAnsi="Arial" w:cs="Arial"/>
        </w:rPr>
        <w:t xml:space="preserve">(a) </w:t>
      </w:r>
      <w:r w:rsidR="000B59BD" w:rsidRPr="006D4157">
        <w:rPr>
          <w:rFonts w:ascii="Arial" w:eastAsia="Arial" w:hAnsi="Arial" w:cs="Arial"/>
        </w:rPr>
        <w:t>10*(</w:t>
      </w:r>
      <w:r w:rsidR="003A4286" w:rsidRPr="006D4157">
        <w:rPr>
          <w:rFonts w:ascii="Arial" w:eastAsia="Arial" w:hAnsi="Arial" w:cs="Arial"/>
        </w:rPr>
        <w:t>420*</w:t>
      </w:r>
      <w:r w:rsidR="000B59BD" w:rsidRPr="006D4157">
        <w:rPr>
          <w:rFonts w:ascii="Arial" w:eastAsia="Arial" w:hAnsi="Arial" w:cs="Arial"/>
        </w:rPr>
        <w:t>297)</w:t>
      </w:r>
      <w:r w:rsidR="003A4286" w:rsidRPr="006D4157">
        <w:rPr>
          <w:rFonts w:ascii="Arial" w:eastAsia="Arial" w:hAnsi="Arial" w:cs="Arial"/>
        </w:rPr>
        <w:t xml:space="preserve"> = 1,247,400 mm</w:t>
      </w:r>
      <w:r w:rsidR="003A4286" w:rsidRPr="006D4157">
        <w:rPr>
          <w:rFonts w:ascii="Arial" w:eastAsia="Arial" w:hAnsi="Arial" w:cs="Arial"/>
          <w:vertAlign w:val="superscript"/>
        </w:rPr>
        <w:t>2</w:t>
      </w:r>
      <w:r w:rsidR="003A4286" w:rsidRPr="006D4157">
        <w:rPr>
          <w:rFonts w:ascii="Arial" w:eastAsia="Arial" w:hAnsi="Arial" w:cs="Arial"/>
        </w:rPr>
        <w:t>/1,000,000 = 1.2474M</w:t>
      </w:r>
      <w:r w:rsidR="003A4286" w:rsidRPr="006D4157">
        <w:rPr>
          <w:rFonts w:ascii="Arial" w:eastAsia="Arial" w:hAnsi="Arial" w:cs="Arial"/>
          <w:vertAlign w:val="superscript"/>
        </w:rPr>
        <w:t>2</w:t>
      </w:r>
      <w:r w:rsidR="003A4286" w:rsidRPr="006D4157">
        <w:rPr>
          <w:rFonts w:ascii="Arial" w:eastAsia="Arial" w:hAnsi="Arial" w:cs="Arial"/>
        </w:rPr>
        <w:t xml:space="preserve"> *150 = 187.11</w:t>
      </w:r>
      <w:r w:rsidR="001C53B7" w:rsidRPr="006D4157">
        <w:rPr>
          <w:rFonts w:ascii="Arial" w:eastAsia="Arial" w:hAnsi="Arial" w:cs="Arial"/>
        </w:rPr>
        <w:t xml:space="preserve"> rounded down to</w:t>
      </w:r>
      <w:r w:rsidR="001C53B7" w:rsidRPr="006D4157">
        <w:rPr>
          <w:rFonts w:ascii="Arial" w:eastAsia="Arial" w:hAnsi="Arial" w:cs="Arial"/>
          <w:b/>
          <w:bCs/>
        </w:rPr>
        <w:t xml:space="preserve"> 187</w:t>
      </w:r>
      <w:r w:rsidR="003A4286" w:rsidRPr="006D4157">
        <w:rPr>
          <w:rFonts w:ascii="Arial" w:eastAsia="Arial" w:hAnsi="Arial" w:cs="Arial"/>
          <w:b/>
          <w:bCs/>
        </w:rPr>
        <w:t>grams</w:t>
      </w:r>
      <w:r w:rsidR="0068122E" w:rsidRPr="006D4157">
        <w:rPr>
          <w:rFonts w:ascii="Arial" w:eastAsia="Arial" w:hAnsi="Arial" w:cs="Arial"/>
          <w:b/>
          <w:bCs/>
        </w:rPr>
        <w:t xml:space="preserve"> </w:t>
      </w:r>
      <w:r w:rsidR="0068122E" w:rsidRPr="006D4157">
        <w:rPr>
          <w:rFonts w:ascii="Arial" w:hAnsi="Arial" w:cs="Arial"/>
          <w:b/>
        </w:rPr>
        <w:tab/>
      </w:r>
      <w:r w:rsidR="0068122E" w:rsidRPr="006D4157">
        <w:rPr>
          <w:rFonts w:ascii="Arial" w:eastAsia="Arial" w:hAnsi="Arial" w:cs="Arial"/>
        </w:rPr>
        <w:t>[</w:t>
      </w:r>
      <w:r w:rsidR="00A51F6A" w:rsidRPr="006D4157">
        <w:rPr>
          <w:rFonts w:ascii="Arial" w:eastAsia="Arial" w:hAnsi="Arial" w:cs="Arial"/>
        </w:rPr>
        <w:t>2</w:t>
      </w:r>
      <w:r w:rsidR="0068122E" w:rsidRPr="006D4157">
        <w:rPr>
          <w:rFonts w:ascii="Arial" w:eastAsia="Arial" w:hAnsi="Arial" w:cs="Arial"/>
        </w:rPr>
        <w:t>]</w:t>
      </w:r>
    </w:p>
    <w:p w14:paraId="79918AC2" w14:textId="77777777" w:rsidR="009744B1" w:rsidRPr="006D4157" w:rsidRDefault="009744B1" w:rsidP="00A51F6A">
      <w:pPr>
        <w:pStyle w:val="ListParagraph"/>
        <w:tabs>
          <w:tab w:val="clear" w:pos="426"/>
          <w:tab w:val="clear" w:pos="851"/>
          <w:tab w:val="clear" w:pos="1276"/>
          <w:tab w:val="clear" w:pos="1701"/>
        </w:tabs>
        <w:spacing w:after="0"/>
        <w:ind w:left="993" w:hanging="426"/>
        <w:rPr>
          <w:rFonts w:ascii="Arial" w:hAnsi="Arial" w:cs="Arial"/>
        </w:rPr>
      </w:pPr>
    </w:p>
    <w:p w14:paraId="046784C5" w14:textId="1992AD8C" w:rsidR="00EF683F" w:rsidRPr="006D4157" w:rsidRDefault="00EF683F" w:rsidP="56A7FB55">
      <w:pPr>
        <w:pStyle w:val="ListParagraph"/>
        <w:tabs>
          <w:tab w:val="clear" w:pos="426"/>
          <w:tab w:val="clear" w:pos="851"/>
          <w:tab w:val="clear" w:pos="1276"/>
          <w:tab w:val="clear" w:pos="1701"/>
        </w:tabs>
        <w:spacing w:after="0"/>
        <w:ind w:left="924" w:hanging="357"/>
        <w:rPr>
          <w:rFonts w:ascii="Arial" w:eastAsia="Arial" w:hAnsi="Arial" w:cs="Arial"/>
          <w:b/>
          <w:bCs/>
        </w:rPr>
      </w:pPr>
      <w:r w:rsidRPr="006D4157">
        <w:rPr>
          <w:rFonts w:ascii="Arial" w:eastAsia="Arial" w:hAnsi="Arial" w:cs="Arial"/>
        </w:rPr>
        <w:t xml:space="preserve">(b) </w:t>
      </w:r>
      <w:r w:rsidR="003A4286" w:rsidRPr="006D4157">
        <w:rPr>
          <w:rFonts w:ascii="Arial" w:eastAsia="Arial" w:hAnsi="Arial" w:cs="Arial"/>
        </w:rPr>
        <w:t>594*420 = 249,480mm</w:t>
      </w:r>
      <w:r w:rsidR="003A4286" w:rsidRPr="006D4157">
        <w:rPr>
          <w:rFonts w:ascii="Arial" w:eastAsia="Arial" w:hAnsi="Arial" w:cs="Arial"/>
          <w:vertAlign w:val="superscript"/>
        </w:rPr>
        <w:t>2</w:t>
      </w:r>
      <w:r w:rsidR="003A4286" w:rsidRPr="006D4157">
        <w:rPr>
          <w:rFonts w:ascii="Arial" w:eastAsia="Arial" w:hAnsi="Arial" w:cs="Arial"/>
        </w:rPr>
        <w:t xml:space="preserve"> = 0.249,</w:t>
      </w:r>
      <w:r w:rsidR="001C53B7" w:rsidRPr="006D4157">
        <w:rPr>
          <w:rFonts w:ascii="Arial" w:eastAsia="Arial" w:hAnsi="Arial" w:cs="Arial"/>
        </w:rPr>
        <w:t>28 M</w:t>
      </w:r>
      <w:r w:rsidR="001C53B7" w:rsidRPr="006D4157">
        <w:rPr>
          <w:rFonts w:ascii="Arial" w:eastAsia="Arial" w:hAnsi="Arial" w:cs="Arial"/>
          <w:vertAlign w:val="superscript"/>
        </w:rPr>
        <w:t xml:space="preserve">2 </w:t>
      </w:r>
      <w:r w:rsidR="003A4286" w:rsidRPr="006D4157">
        <w:rPr>
          <w:rFonts w:ascii="Arial" w:eastAsia="Arial" w:hAnsi="Arial" w:cs="Arial"/>
        </w:rPr>
        <w:t xml:space="preserve">*40 = </w:t>
      </w:r>
      <w:r w:rsidR="001C53B7" w:rsidRPr="006D4157">
        <w:rPr>
          <w:rFonts w:ascii="Arial" w:eastAsia="Arial" w:hAnsi="Arial" w:cs="Arial"/>
        </w:rPr>
        <w:t xml:space="preserve">9.9792 rounded up to </w:t>
      </w:r>
      <w:r w:rsidR="001C53B7" w:rsidRPr="006D4157">
        <w:rPr>
          <w:rFonts w:ascii="Arial" w:eastAsia="Arial" w:hAnsi="Arial" w:cs="Arial"/>
          <w:b/>
          <w:bCs/>
        </w:rPr>
        <w:t>10 grams</w:t>
      </w:r>
      <w:r w:rsidR="0068122E" w:rsidRPr="006D4157">
        <w:rPr>
          <w:rFonts w:ascii="Arial" w:eastAsia="Arial" w:hAnsi="Arial" w:cs="Arial"/>
          <w:b/>
          <w:bCs/>
        </w:rPr>
        <w:t xml:space="preserve"> </w:t>
      </w:r>
      <w:r w:rsidR="0068122E" w:rsidRPr="006D4157">
        <w:rPr>
          <w:rFonts w:ascii="Arial" w:hAnsi="Arial" w:cs="Arial"/>
          <w:b/>
        </w:rPr>
        <w:tab/>
      </w:r>
      <w:r w:rsidR="0068122E" w:rsidRPr="006D4157">
        <w:rPr>
          <w:rFonts w:ascii="Arial" w:eastAsia="Arial" w:hAnsi="Arial" w:cs="Arial"/>
        </w:rPr>
        <w:t>[</w:t>
      </w:r>
      <w:r w:rsidR="00A51F6A" w:rsidRPr="006D4157">
        <w:rPr>
          <w:rFonts w:ascii="Arial" w:eastAsia="Arial" w:hAnsi="Arial" w:cs="Arial"/>
        </w:rPr>
        <w:t>2</w:t>
      </w:r>
      <w:r w:rsidR="0068122E" w:rsidRPr="006D4157">
        <w:rPr>
          <w:rFonts w:ascii="Arial" w:eastAsia="Arial" w:hAnsi="Arial" w:cs="Arial"/>
        </w:rPr>
        <w:t>]</w:t>
      </w:r>
    </w:p>
    <w:p w14:paraId="4743763C" w14:textId="1E85CC94" w:rsidR="0075200E" w:rsidRPr="006D4157" w:rsidRDefault="00A51F6A" w:rsidP="56A7FB55">
      <w:pPr>
        <w:pStyle w:val="ListParagraph"/>
        <w:tabs>
          <w:tab w:val="clear" w:pos="426"/>
          <w:tab w:val="clear" w:pos="851"/>
          <w:tab w:val="clear" w:pos="1276"/>
          <w:tab w:val="clear" w:pos="1701"/>
        </w:tabs>
        <w:spacing w:after="0"/>
        <w:ind w:left="567"/>
        <w:rPr>
          <w:rFonts w:ascii="Arial" w:eastAsia="Arial" w:hAnsi="Arial" w:cs="Arial"/>
        </w:rPr>
      </w:pPr>
      <w:r w:rsidRPr="006D4157">
        <w:rPr>
          <w:rFonts w:ascii="Arial" w:hAnsi="Arial" w:cs="Arial"/>
        </w:rPr>
        <w:br/>
      </w:r>
      <w:r w:rsidR="56A7FB55" w:rsidRPr="006D4157">
        <w:rPr>
          <w:rFonts w:ascii="Arial" w:eastAsia="Arial" w:hAnsi="Arial" w:cs="Arial"/>
        </w:rPr>
        <w:t>Award 1 mark for correct calculations</w:t>
      </w:r>
    </w:p>
    <w:p w14:paraId="7259F959" w14:textId="26C5A8B5" w:rsidR="003008C7" w:rsidRPr="006D4157" w:rsidRDefault="56A7FB55" w:rsidP="56A7FB55">
      <w:pPr>
        <w:pStyle w:val="ListParagraph"/>
        <w:tabs>
          <w:tab w:val="clear" w:pos="426"/>
          <w:tab w:val="clear" w:pos="851"/>
          <w:tab w:val="clear" w:pos="1276"/>
          <w:tab w:val="clear" w:pos="1701"/>
        </w:tabs>
        <w:spacing w:after="0"/>
        <w:ind w:left="567"/>
        <w:rPr>
          <w:rFonts w:ascii="Arial" w:eastAsia="Arial" w:hAnsi="Arial" w:cs="Arial"/>
        </w:rPr>
      </w:pPr>
      <w:r w:rsidRPr="006D4157">
        <w:rPr>
          <w:rFonts w:ascii="Arial" w:eastAsia="Arial" w:hAnsi="Arial" w:cs="Arial"/>
        </w:rPr>
        <w:t>Award 2 marks for correct answer with units [</w:t>
      </w:r>
      <w:r w:rsidRPr="006D4157">
        <w:rPr>
          <w:rFonts w:ascii="Arial" w:eastAsia="Arial" w:hAnsi="Arial" w:cs="Arial"/>
          <w:i/>
          <w:iCs/>
        </w:rPr>
        <w:t>Max 2</w:t>
      </w:r>
      <w:r w:rsidRPr="006D4157">
        <w:rPr>
          <w:rFonts w:ascii="Arial" w:eastAsia="Arial" w:hAnsi="Arial" w:cs="Arial"/>
        </w:rPr>
        <w:t>]</w:t>
      </w:r>
    </w:p>
    <w:p w14:paraId="248F9C2E" w14:textId="77777777" w:rsidR="006125E8" w:rsidRPr="006D4157" w:rsidRDefault="006125E8" w:rsidP="006125E8">
      <w:pPr>
        <w:pStyle w:val="ListParagraph"/>
        <w:tabs>
          <w:tab w:val="clear" w:pos="426"/>
          <w:tab w:val="clear" w:pos="851"/>
          <w:tab w:val="clear" w:pos="1276"/>
          <w:tab w:val="clear" w:pos="1701"/>
        </w:tabs>
        <w:spacing w:after="0"/>
        <w:ind w:left="567"/>
        <w:rPr>
          <w:rFonts w:ascii="Arial" w:hAnsi="Arial" w:cs="Arial"/>
        </w:rPr>
      </w:pPr>
    </w:p>
    <w:p w14:paraId="6005345B" w14:textId="67F7D1DF" w:rsidR="006125E8" w:rsidRPr="006D4157" w:rsidRDefault="006125E8" w:rsidP="56A7FB55">
      <w:pPr>
        <w:pStyle w:val="ListParagraph"/>
        <w:numPr>
          <w:ilvl w:val="0"/>
          <w:numId w:val="11"/>
        </w:numPr>
        <w:tabs>
          <w:tab w:val="clear" w:pos="426"/>
          <w:tab w:val="clear" w:pos="851"/>
          <w:tab w:val="clear" w:pos="1276"/>
          <w:tab w:val="clear" w:pos="1701"/>
        </w:tabs>
        <w:spacing w:after="0"/>
        <w:ind w:left="567" w:hanging="567"/>
        <w:rPr>
          <w:rFonts w:ascii="Arial" w:eastAsia="Arial" w:hAnsi="Arial" w:cs="Arial"/>
        </w:rPr>
      </w:pPr>
      <w:r w:rsidRPr="006D4157">
        <w:rPr>
          <w:rFonts w:ascii="Arial" w:eastAsia="Arial" w:hAnsi="Arial" w:cs="Arial"/>
        </w:rPr>
        <w:t xml:space="preserve">(a)  </w:t>
      </w:r>
      <w:r w:rsidR="00EF683F" w:rsidRPr="006D4157">
        <w:rPr>
          <w:rFonts w:ascii="Arial" w:eastAsia="Arial" w:hAnsi="Arial" w:cs="Arial"/>
        </w:rPr>
        <w:t>Cartridge paper</w:t>
      </w:r>
      <w:r w:rsidRPr="006D4157">
        <w:rPr>
          <w:rFonts w:ascii="Arial" w:hAnsi="Arial" w:cs="Arial"/>
        </w:rPr>
        <w:tab/>
      </w:r>
      <w:r w:rsidRPr="006D4157">
        <w:rPr>
          <w:rFonts w:ascii="Arial" w:eastAsia="Arial" w:hAnsi="Arial" w:cs="Arial"/>
        </w:rPr>
        <w:t>[1]</w:t>
      </w:r>
    </w:p>
    <w:p w14:paraId="42B667CB" w14:textId="41B9B61C" w:rsidR="006125E8" w:rsidRPr="006D4157" w:rsidRDefault="006125E8" w:rsidP="56A7FB55">
      <w:pPr>
        <w:pStyle w:val="ListParagraph"/>
        <w:tabs>
          <w:tab w:val="clear" w:pos="426"/>
          <w:tab w:val="clear" w:pos="851"/>
          <w:tab w:val="clear" w:pos="1276"/>
          <w:tab w:val="clear" w:pos="1701"/>
          <w:tab w:val="left" w:pos="993"/>
        </w:tabs>
        <w:spacing w:after="0"/>
        <w:ind w:left="993" w:hanging="426"/>
        <w:rPr>
          <w:rFonts w:ascii="Arial" w:eastAsia="Arial" w:hAnsi="Arial" w:cs="Arial"/>
        </w:rPr>
      </w:pPr>
      <w:r w:rsidRPr="006D4157">
        <w:rPr>
          <w:rFonts w:ascii="Arial" w:eastAsia="Arial" w:hAnsi="Arial" w:cs="Arial"/>
        </w:rPr>
        <w:t>(b)</w:t>
      </w:r>
      <w:r w:rsidRPr="006D4157">
        <w:rPr>
          <w:rFonts w:ascii="Arial" w:hAnsi="Arial" w:cs="Arial"/>
        </w:rPr>
        <w:tab/>
      </w:r>
      <w:r w:rsidR="000B59BD" w:rsidRPr="006D4157">
        <w:rPr>
          <w:rFonts w:ascii="Arial" w:eastAsia="Arial" w:hAnsi="Arial" w:cs="Arial"/>
        </w:rPr>
        <w:t>Corrugated cardboard (fibreboard)</w:t>
      </w:r>
      <w:r w:rsidRPr="006D4157">
        <w:rPr>
          <w:rFonts w:ascii="Arial" w:hAnsi="Arial" w:cs="Arial"/>
        </w:rPr>
        <w:tab/>
      </w:r>
      <w:r w:rsidRPr="006D4157">
        <w:rPr>
          <w:rFonts w:ascii="Arial" w:eastAsia="Arial" w:hAnsi="Arial" w:cs="Arial"/>
        </w:rPr>
        <w:t>[1]</w:t>
      </w:r>
    </w:p>
    <w:p w14:paraId="6AB89D54" w14:textId="762D3E2C" w:rsidR="006125E8" w:rsidRPr="006D4157" w:rsidRDefault="006125E8" w:rsidP="56A7FB55">
      <w:pPr>
        <w:pStyle w:val="ListParagraph"/>
        <w:tabs>
          <w:tab w:val="clear" w:pos="426"/>
          <w:tab w:val="clear" w:pos="851"/>
          <w:tab w:val="clear" w:pos="1276"/>
          <w:tab w:val="clear" w:pos="1701"/>
          <w:tab w:val="left" w:pos="993"/>
        </w:tabs>
        <w:spacing w:after="0"/>
        <w:ind w:left="993" w:hanging="426"/>
        <w:rPr>
          <w:rFonts w:ascii="Arial" w:eastAsia="Arial" w:hAnsi="Arial" w:cs="Arial"/>
        </w:rPr>
      </w:pPr>
      <w:r w:rsidRPr="006D4157">
        <w:rPr>
          <w:rFonts w:ascii="Arial" w:eastAsia="Arial" w:hAnsi="Arial" w:cs="Arial"/>
        </w:rPr>
        <w:t>(c)</w:t>
      </w:r>
      <w:r w:rsidRPr="006D4157">
        <w:rPr>
          <w:rFonts w:ascii="Arial" w:hAnsi="Arial" w:cs="Arial"/>
        </w:rPr>
        <w:tab/>
      </w:r>
      <w:r w:rsidR="000B59BD" w:rsidRPr="006D4157">
        <w:rPr>
          <w:rFonts w:ascii="Arial" w:eastAsia="Arial" w:hAnsi="Arial" w:cs="Arial"/>
        </w:rPr>
        <w:t>Grid paper</w:t>
      </w:r>
      <w:r w:rsidRPr="006D4157">
        <w:rPr>
          <w:rFonts w:ascii="Arial" w:hAnsi="Arial" w:cs="Arial"/>
        </w:rPr>
        <w:tab/>
      </w:r>
      <w:r w:rsidRPr="006D4157">
        <w:rPr>
          <w:rFonts w:ascii="Arial" w:eastAsia="Arial" w:hAnsi="Arial" w:cs="Arial"/>
        </w:rPr>
        <w:t xml:space="preserve">[1] </w:t>
      </w:r>
    </w:p>
    <w:p w14:paraId="47787D67" w14:textId="1226831D" w:rsidR="006125E8" w:rsidRPr="006D4157" w:rsidRDefault="006125E8" w:rsidP="56A7FB55">
      <w:pPr>
        <w:pStyle w:val="ListParagraph"/>
        <w:tabs>
          <w:tab w:val="clear" w:pos="426"/>
          <w:tab w:val="clear" w:pos="851"/>
          <w:tab w:val="clear" w:pos="1276"/>
          <w:tab w:val="clear" w:pos="1701"/>
          <w:tab w:val="left" w:pos="993"/>
        </w:tabs>
        <w:spacing w:after="0"/>
        <w:ind w:left="993" w:hanging="426"/>
        <w:rPr>
          <w:rFonts w:ascii="Arial" w:eastAsia="Arial" w:hAnsi="Arial" w:cs="Arial"/>
        </w:rPr>
      </w:pPr>
      <w:r w:rsidRPr="006D4157">
        <w:rPr>
          <w:rFonts w:ascii="Arial" w:eastAsia="Arial" w:hAnsi="Arial" w:cs="Arial"/>
        </w:rPr>
        <w:t>(d)</w:t>
      </w:r>
      <w:r w:rsidRPr="006D4157">
        <w:rPr>
          <w:rFonts w:ascii="Arial" w:hAnsi="Arial" w:cs="Arial"/>
        </w:rPr>
        <w:tab/>
      </w:r>
      <w:r w:rsidR="000B59BD" w:rsidRPr="006D4157">
        <w:rPr>
          <w:rFonts w:ascii="Arial" w:eastAsia="Arial" w:hAnsi="Arial" w:cs="Arial"/>
        </w:rPr>
        <w:t>Foam core board</w:t>
      </w:r>
      <w:r w:rsidR="00490F94" w:rsidRPr="006D4157">
        <w:rPr>
          <w:rFonts w:ascii="Arial" w:eastAsia="Arial" w:hAnsi="Arial" w:cs="Arial"/>
        </w:rPr>
        <w:t xml:space="preserve"> (allow</w:t>
      </w:r>
      <w:r w:rsidR="00AD39C0" w:rsidRPr="006D4157">
        <w:rPr>
          <w:rFonts w:ascii="Arial" w:eastAsia="Arial" w:hAnsi="Arial" w:cs="Arial"/>
        </w:rPr>
        <w:t xml:space="preserve"> higher thickness of white </w:t>
      </w:r>
      <w:r w:rsidRPr="006D4157">
        <w:rPr>
          <w:rFonts w:ascii="Arial" w:hAnsi="Arial" w:cs="Arial"/>
        </w:rPr>
        <w:tab/>
      </w:r>
      <w:r w:rsidRPr="006D4157">
        <w:rPr>
          <w:rFonts w:ascii="Arial" w:eastAsia="Arial" w:hAnsi="Arial" w:cs="Arial"/>
        </w:rPr>
        <w:t xml:space="preserve">[1] </w:t>
      </w:r>
    </w:p>
    <w:p w14:paraId="23CA7307" w14:textId="09CA8544" w:rsidR="00861ACC" w:rsidRPr="00DF0589" w:rsidRDefault="00BC0EF9" w:rsidP="00DF0589">
      <w:pPr>
        <w:pStyle w:val="ListParagraph"/>
        <w:tabs>
          <w:tab w:val="clear" w:pos="426"/>
          <w:tab w:val="clear" w:pos="851"/>
          <w:tab w:val="clear" w:pos="1276"/>
          <w:tab w:val="clear" w:pos="1701"/>
          <w:tab w:val="left" w:pos="993"/>
        </w:tabs>
        <w:spacing w:after="0"/>
        <w:ind w:left="993" w:hanging="426"/>
        <w:rPr>
          <w:rFonts w:ascii="Arial" w:eastAsia="Arial" w:hAnsi="Arial" w:cs="Arial"/>
        </w:rPr>
      </w:pPr>
      <w:r w:rsidRPr="00DF0589">
        <w:rPr>
          <w:rFonts w:ascii="Arial" w:eastAsia="Arial" w:hAnsi="Arial" w:cs="Arial"/>
        </w:rPr>
        <w:t xml:space="preserve">(e) </w:t>
      </w:r>
      <w:r w:rsidR="000B59BD" w:rsidRPr="00DF0589">
        <w:rPr>
          <w:rFonts w:ascii="Arial" w:eastAsia="Arial" w:hAnsi="Arial" w:cs="Arial"/>
        </w:rPr>
        <w:t xml:space="preserve"> Tissue paper </w:t>
      </w:r>
      <w:r w:rsidRPr="00DF0589">
        <w:rPr>
          <w:rFonts w:ascii="Arial" w:eastAsia="Arial" w:hAnsi="Arial" w:cs="Arial"/>
        </w:rPr>
        <w:tab/>
        <w:t xml:space="preserve"> </w:t>
      </w:r>
      <w:r w:rsidR="006125E8" w:rsidRPr="00DF0589">
        <w:rPr>
          <w:rFonts w:ascii="Arial" w:eastAsia="Arial" w:hAnsi="Arial" w:cs="Arial"/>
        </w:rPr>
        <w:t xml:space="preserve">[1]  </w:t>
      </w:r>
    </w:p>
    <w:p w14:paraId="0C2B71A4" w14:textId="77777777" w:rsidR="0029276D" w:rsidRPr="006D4157" w:rsidRDefault="0029276D" w:rsidP="0029276D">
      <w:pPr>
        <w:pStyle w:val="ListParagraph"/>
        <w:ind w:left="567" w:hanging="567"/>
        <w:rPr>
          <w:rFonts w:ascii="Arial" w:hAnsi="Arial" w:cs="Arial"/>
        </w:rPr>
      </w:pPr>
    </w:p>
    <w:p w14:paraId="1EDF80F1" w14:textId="77777777" w:rsidR="006125E8" w:rsidRPr="006D4157" w:rsidRDefault="56A7FB55" w:rsidP="56A7FB55">
      <w:pPr>
        <w:pStyle w:val="ListParagraph"/>
        <w:numPr>
          <w:ilvl w:val="0"/>
          <w:numId w:val="16"/>
        </w:numPr>
        <w:tabs>
          <w:tab w:val="clear" w:pos="426"/>
          <w:tab w:val="clear" w:pos="851"/>
          <w:tab w:val="clear" w:pos="1276"/>
          <w:tab w:val="clear" w:pos="1701"/>
          <w:tab w:val="clear" w:pos="8931"/>
        </w:tabs>
        <w:spacing w:after="0"/>
        <w:ind w:left="567" w:hanging="567"/>
        <w:rPr>
          <w:rFonts w:ascii="Arial" w:eastAsia="Arial" w:hAnsi="Arial" w:cs="Arial"/>
        </w:rPr>
      </w:pPr>
      <w:r w:rsidRPr="006D4157">
        <w:rPr>
          <w:rFonts w:ascii="Arial" w:eastAsia="Arial" w:hAnsi="Arial" w:cs="Arial"/>
        </w:rPr>
        <w:t>Most hardwood trees lose their leaves in winter / softwoods generally retain their needles.</w:t>
      </w:r>
    </w:p>
    <w:p w14:paraId="7F625B10" w14:textId="77777777" w:rsidR="006125E8" w:rsidRPr="006D4157" w:rsidRDefault="56A7FB55" w:rsidP="56A7FB55">
      <w:pPr>
        <w:pStyle w:val="ListParagraph"/>
        <w:tabs>
          <w:tab w:val="clear" w:pos="426"/>
          <w:tab w:val="clear" w:pos="851"/>
          <w:tab w:val="clear" w:pos="1276"/>
          <w:tab w:val="clear" w:pos="1701"/>
          <w:tab w:val="clear" w:pos="8931"/>
        </w:tabs>
        <w:spacing w:after="0"/>
        <w:ind w:left="567"/>
        <w:rPr>
          <w:rFonts w:ascii="Arial" w:eastAsia="Arial" w:hAnsi="Arial" w:cs="Arial"/>
        </w:rPr>
      </w:pPr>
      <w:r w:rsidRPr="006D4157">
        <w:rPr>
          <w:rFonts w:ascii="Arial" w:eastAsia="Arial" w:hAnsi="Arial" w:cs="Arial"/>
        </w:rPr>
        <w:t>Hardwoods grow slower / softwoods grow quicker.</w:t>
      </w:r>
    </w:p>
    <w:p w14:paraId="7B4C79E2" w14:textId="77777777" w:rsidR="006125E8" w:rsidRPr="006D4157" w:rsidRDefault="006125E8" w:rsidP="56A7FB55">
      <w:pPr>
        <w:pStyle w:val="ListParagraph"/>
        <w:ind w:left="567" w:hanging="567"/>
        <w:rPr>
          <w:rFonts w:ascii="Arial" w:eastAsia="Arial" w:hAnsi="Arial" w:cs="Arial"/>
        </w:rPr>
      </w:pPr>
      <w:r w:rsidRPr="006D4157">
        <w:rPr>
          <w:rFonts w:ascii="Arial" w:hAnsi="Arial" w:cs="Arial"/>
        </w:rPr>
        <w:tab/>
      </w:r>
      <w:r w:rsidRPr="006D4157">
        <w:rPr>
          <w:rFonts w:ascii="Arial" w:hAnsi="Arial" w:cs="Arial"/>
        </w:rPr>
        <w:tab/>
      </w:r>
      <w:r w:rsidRPr="006D4157">
        <w:rPr>
          <w:rFonts w:ascii="Arial" w:eastAsia="Arial" w:hAnsi="Arial" w:cs="Arial"/>
        </w:rPr>
        <w:t>Hardwoods are generally harder / denser than softwoods (and vice versa).</w:t>
      </w:r>
      <w:r w:rsidRPr="006D4157">
        <w:rPr>
          <w:rFonts w:ascii="Arial" w:hAnsi="Arial" w:cs="Arial"/>
        </w:rPr>
        <w:tab/>
      </w:r>
      <w:r w:rsidRPr="006D4157">
        <w:rPr>
          <w:rFonts w:ascii="Arial" w:eastAsia="Arial" w:hAnsi="Arial" w:cs="Arial"/>
        </w:rPr>
        <w:t>[2]</w:t>
      </w:r>
    </w:p>
    <w:p w14:paraId="5C15A9E0" w14:textId="77777777" w:rsidR="006125E8" w:rsidRPr="006D4157" w:rsidRDefault="006125E8" w:rsidP="006125E8">
      <w:pPr>
        <w:pStyle w:val="ListParagraph"/>
        <w:tabs>
          <w:tab w:val="clear" w:pos="426"/>
          <w:tab w:val="clear" w:pos="851"/>
          <w:tab w:val="clear" w:pos="1276"/>
          <w:tab w:val="clear" w:pos="1701"/>
        </w:tabs>
        <w:spacing w:after="0"/>
        <w:ind w:left="567"/>
        <w:rPr>
          <w:rFonts w:ascii="Arial" w:hAnsi="Arial" w:cs="Arial"/>
        </w:rPr>
      </w:pPr>
    </w:p>
    <w:p w14:paraId="57D01F0C" w14:textId="6DAD939A" w:rsidR="006125E8" w:rsidRPr="006D4157" w:rsidRDefault="006125E8" w:rsidP="56A7FB55">
      <w:pPr>
        <w:pStyle w:val="ListParagraph"/>
        <w:numPr>
          <w:ilvl w:val="0"/>
          <w:numId w:val="16"/>
        </w:numPr>
        <w:tabs>
          <w:tab w:val="clear" w:pos="426"/>
          <w:tab w:val="clear" w:pos="851"/>
          <w:tab w:val="clear" w:pos="1276"/>
          <w:tab w:val="clear" w:pos="1701"/>
        </w:tabs>
        <w:spacing w:after="0"/>
        <w:ind w:left="567" w:hanging="567"/>
        <w:rPr>
          <w:rFonts w:ascii="Arial" w:eastAsia="Arial" w:hAnsi="Arial" w:cs="Arial"/>
        </w:rPr>
      </w:pPr>
      <w:r w:rsidRPr="006D4157">
        <w:rPr>
          <w:rFonts w:ascii="Arial" w:eastAsia="Arial" w:hAnsi="Arial" w:cs="Arial"/>
        </w:rPr>
        <w:t>(a)  A close grain; which is a rich, red colour.</w:t>
      </w:r>
      <w:r w:rsidRPr="006D4157">
        <w:rPr>
          <w:rFonts w:ascii="Arial" w:hAnsi="Arial" w:cs="Arial"/>
        </w:rPr>
        <w:tab/>
      </w:r>
      <w:r w:rsidRPr="006D4157">
        <w:rPr>
          <w:rFonts w:ascii="Arial" w:eastAsia="Arial" w:hAnsi="Arial" w:cs="Arial"/>
        </w:rPr>
        <w:t>[2]</w:t>
      </w:r>
    </w:p>
    <w:p w14:paraId="711ACD0A" w14:textId="435E6DAF" w:rsidR="00BE49DC" w:rsidRPr="006D4157" w:rsidRDefault="006125E8" w:rsidP="56A7FB55">
      <w:pPr>
        <w:pStyle w:val="ListParagraph"/>
        <w:numPr>
          <w:ilvl w:val="0"/>
          <w:numId w:val="12"/>
        </w:numPr>
        <w:tabs>
          <w:tab w:val="clear" w:pos="426"/>
          <w:tab w:val="clear" w:pos="851"/>
          <w:tab w:val="clear" w:pos="1276"/>
          <w:tab w:val="clear" w:pos="1701"/>
        </w:tabs>
        <w:spacing w:after="0"/>
        <w:rPr>
          <w:rFonts w:ascii="Arial" w:eastAsia="Arial" w:hAnsi="Arial" w:cs="Arial"/>
        </w:rPr>
      </w:pPr>
      <w:r w:rsidRPr="006D4157">
        <w:rPr>
          <w:rFonts w:ascii="Arial" w:eastAsia="Arial" w:hAnsi="Arial" w:cs="Arial"/>
        </w:rPr>
        <w:t>Cut as veneers; Jewellery box; Dining room table or other suitable response.</w:t>
      </w:r>
      <w:r w:rsidRPr="006D4157">
        <w:rPr>
          <w:rFonts w:ascii="Arial" w:hAnsi="Arial" w:cs="Arial"/>
        </w:rPr>
        <w:tab/>
      </w:r>
      <w:r w:rsidRPr="006D4157">
        <w:rPr>
          <w:rFonts w:ascii="Arial" w:eastAsia="Arial" w:hAnsi="Arial" w:cs="Arial"/>
        </w:rPr>
        <w:t>[2]</w:t>
      </w:r>
    </w:p>
    <w:p w14:paraId="5F212041" w14:textId="77777777" w:rsidR="00BE49DC" w:rsidRPr="006D4157" w:rsidRDefault="00BE49DC" w:rsidP="00BE49DC"/>
    <w:p w14:paraId="7597AA25" w14:textId="4524E8EE" w:rsidR="0029276D" w:rsidRPr="006D4157" w:rsidRDefault="0029276D" w:rsidP="56A7FB55">
      <w:pPr>
        <w:pStyle w:val="ListParagraph"/>
        <w:numPr>
          <w:ilvl w:val="0"/>
          <w:numId w:val="15"/>
        </w:numPr>
        <w:tabs>
          <w:tab w:val="clear" w:pos="426"/>
          <w:tab w:val="clear" w:pos="851"/>
          <w:tab w:val="clear" w:pos="1276"/>
          <w:tab w:val="clear" w:pos="1701"/>
        </w:tabs>
        <w:spacing w:after="0"/>
        <w:ind w:left="567" w:hanging="567"/>
        <w:rPr>
          <w:rFonts w:ascii="Arial" w:eastAsia="Arial" w:hAnsi="Arial" w:cs="Arial"/>
        </w:rPr>
      </w:pPr>
      <w:r w:rsidRPr="006D4157">
        <w:rPr>
          <w:rFonts w:ascii="Arial" w:eastAsia="Arial" w:hAnsi="Arial" w:cs="Arial"/>
        </w:rPr>
        <w:t>(a)  Iron and carbon</w:t>
      </w:r>
      <w:r w:rsidR="00BE49DC" w:rsidRPr="006D4157">
        <w:rPr>
          <w:rFonts w:ascii="Arial" w:hAnsi="Arial" w:cs="Arial"/>
        </w:rPr>
        <w:tab/>
      </w:r>
      <w:r w:rsidRPr="006D4157">
        <w:rPr>
          <w:rFonts w:ascii="Arial" w:eastAsia="Arial" w:hAnsi="Arial" w:cs="Arial"/>
        </w:rPr>
        <w:t>[2]</w:t>
      </w:r>
    </w:p>
    <w:p w14:paraId="3E75F338" w14:textId="03A19B30" w:rsidR="0029276D" w:rsidRPr="006D4157" w:rsidRDefault="0029276D" w:rsidP="56A7FB55">
      <w:pPr>
        <w:pStyle w:val="ListParagraph"/>
        <w:numPr>
          <w:ilvl w:val="0"/>
          <w:numId w:val="14"/>
        </w:numPr>
        <w:tabs>
          <w:tab w:val="clear" w:pos="426"/>
          <w:tab w:val="clear" w:pos="851"/>
          <w:tab w:val="clear" w:pos="1276"/>
          <w:tab w:val="clear" w:pos="1701"/>
        </w:tabs>
        <w:spacing w:after="0"/>
        <w:rPr>
          <w:rFonts w:ascii="Arial" w:eastAsia="Arial" w:hAnsi="Arial" w:cs="Arial"/>
        </w:rPr>
      </w:pPr>
      <w:r w:rsidRPr="006D4157">
        <w:rPr>
          <w:rFonts w:ascii="Arial" w:eastAsia="Arial" w:hAnsi="Arial" w:cs="Arial"/>
        </w:rPr>
        <w:t>Tough; ductile; malleable</w:t>
      </w:r>
      <w:r w:rsidR="00BE49DC" w:rsidRPr="006D4157">
        <w:rPr>
          <w:rFonts w:ascii="Arial" w:hAnsi="Arial" w:cs="Arial"/>
        </w:rPr>
        <w:tab/>
      </w:r>
      <w:r w:rsidRPr="006D4157">
        <w:rPr>
          <w:rFonts w:ascii="Arial" w:eastAsia="Arial" w:hAnsi="Arial" w:cs="Arial"/>
        </w:rPr>
        <w:t>[2]</w:t>
      </w:r>
    </w:p>
    <w:p w14:paraId="69CB32F0" w14:textId="77777777" w:rsidR="00BE49DC" w:rsidRPr="006D4157" w:rsidRDefault="00BE49DC" w:rsidP="00BE49DC"/>
    <w:p w14:paraId="4E008987" w14:textId="1822029B" w:rsidR="0029276D" w:rsidRPr="006D4157" w:rsidRDefault="00BE49DC" w:rsidP="56A7FB55">
      <w:pPr>
        <w:pStyle w:val="ListParagraph"/>
        <w:tabs>
          <w:tab w:val="clear" w:pos="426"/>
          <w:tab w:val="left" w:pos="709"/>
        </w:tabs>
        <w:ind w:left="567" w:hanging="567"/>
        <w:rPr>
          <w:rFonts w:ascii="Arial" w:eastAsia="Arial" w:hAnsi="Arial" w:cs="Arial"/>
        </w:rPr>
      </w:pPr>
      <w:r w:rsidRPr="006D4157">
        <w:rPr>
          <w:rFonts w:ascii="Arial" w:eastAsia="Arial" w:hAnsi="Arial" w:cs="Arial"/>
        </w:rPr>
        <w:t>7</w:t>
      </w:r>
      <w:r w:rsidR="0029276D" w:rsidRPr="006D4157">
        <w:rPr>
          <w:rFonts w:ascii="Arial" w:eastAsia="Arial" w:hAnsi="Arial" w:cs="Arial"/>
        </w:rPr>
        <w:t>.</w:t>
      </w:r>
      <w:r w:rsidR="0029276D" w:rsidRPr="006D4157">
        <w:rPr>
          <w:rFonts w:ascii="Arial" w:hAnsi="Arial" w:cs="Arial"/>
        </w:rPr>
        <w:tab/>
      </w:r>
      <w:r w:rsidR="0029276D" w:rsidRPr="006D4157">
        <w:rPr>
          <w:rFonts w:ascii="Arial" w:eastAsia="Arial" w:hAnsi="Arial" w:cs="Arial"/>
        </w:rPr>
        <w:t>Conductor of electricity; allowing current to pass through it readily</w:t>
      </w:r>
    </w:p>
    <w:p w14:paraId="05A8E640" w14:textId="77777777" w:rsidR="0029276D" w:rsidRPr="006D4157" w:rsidRDefault="0029276D" w:rsidP="0029276D">
      <w:pPr>
        <w:pStyle w:val="ListParagraph"/>
        <w:ind w:left="567" w:hanging="567"/>
        <w:rPr>
          <w:rFonts w:ascii="Arial" w:hAnsi="Arial" w:cs="Arial"/>
        </w:rPr>
      </w:pPr>
    </w:p>
    <w:p w14:paraId="3B95CF6F" w14:textId="39AD9641" w:rsidR="0029276D" w:rsidRPr="006D4157" w:rsidRDefault="00BE49DC" w:rsidP="56A7FB55">
      <w:pPr>
        <w:pStyle w:val="ListParagraph"/>
        <w:tabs>
          <w:tab w:val="clear" w:pos="426"/>
          <w:tab w:val="left" w:pos="709"/>
        </w:tabs>
        <w:ind w:left="567" w:hanging="567"/>
        <w:rPr>
          <w:rFonts w:ascii="Arial" w:eastAsia="Arial" w:hAnsi="Arial" w:cs="Arial"/>
        </w:rPr>
      </w:pPr>
      <w:r w:rsidRPr="006D4157">
        <w:rPr>
          <w:rFonts w:ascii="Arial" w:hAnsi="Arial" w:cs="Arial"/>
        </w:rPr>
        <w:tab/>
      </w:r>
      <w:r w:rsidR="0029276D" w:rsidRPr="006D4157">
        <w:rPr>
          <w:rFonts w:ascii="Arial" w:eastAsia="Arial" w:hAnsi="Arial" w:cs="Arial"/>
        </w:rPr>
        <w:t>Ductile; which</w:t>
      </w:r>
      <w:r w:rsidR="00C1065D" w:rsidRPr="006D4157">
        <w:rPr>
          <w:rFonts w:ascii="Arial" w:eastAsia="Arial" w:hAnsi="Arial" w:cs="Arial"/>
        </w:rPr>
        <w:t xml:space="preserve"> means it is easily drawn in </w:t>
      </w:r>
      <w:proofErr w:type="spellStart"/>
      <w:r w:rsidR="00C1065D" w:rsidRPr="006D4157">
        <w:rPr>
          <w:rFonts w:ascii="Arial" w:eastAsia="Arial" w:hAnsi="Arial" w:cs="Arial"/>
        </w:rPr>
        <w:t>to</w:t>
      </w:r>
      <w:proofErr w:type="spellEnd"/>
      <w:r w:rsidR="0029276D" w:rsidRPr="006D4157">
        <w:rPr>
          <w:rFonts w:ascii="Arial" w:eastAsia="Arial" w:hAnsi="Arial" w:cs="Arial"/>
        </w:rPr>
        <w:t xml:space="preserve"> long, thin wires</w:t>
      </w:r>
    </w:p>
    <w:p w14:paraId="7D43B946" w14:textId="77777777" w:rsidR="0029276D" w:rsidRPr="006D4157" w:rsidRDefault="0029276D" w:rsidP="0029276D">
      <w:pPr>
        <w:pStyle w:val="ListParagraph"/>
        <w:ind w:left="567" w:hanging="567"/>
        <w:rPr>
          <w:rFonts w:ascii="Arial" w:hAnsi="Arial" w:cs="Arial"/>
        </w:rPr>
      </w:pPr>
    </w:p>
    <w:p w14:paraId="51C2EE2A" w14:textId="06966874" w:rsidR="0029276D" w:rsidRPr="006D4157" w:rsidRDefault="00BE49DC" w:rsidP="56A7FB55">
      <w:pPr>
        <w:pStyle w:val="ListParagraph"/>
        <w:tabs>
          <w:tab w:val="clear" w:pos="426"/>
          <w:tab w:val="left" w:pos="709"/>
        </w:tabs>
        <w:ind w:left="567" w:hanging="567"/>
        <w:rPr>
          <w:rFonts w:ascii="Arial" w:eastAsia="Arial" w:hAnsi="Arial" w:cs="Arial"/>
        </w:rPr>
      </w:pPr>
      <w:r w:rsidRPr="006D4157">
        <w:rPr>
          <w:rFonts w:ascii="Arial" w:hAnsi="Arial" w:cs="Arial"/>
        </w:rPr>
        <w:tab/>
      </w:r>
      <w:r w:rsidR="0029276D" w:rsidRPr="006D4157">
        <w:rPr>
          <w:rFonts w:ascii="Arial" w:eastAsia="Arial" w:hAnsi="Arial" w:cs="Arial"/>
        </w:rPr>
        <w:t>Malleable; meaning it can be bent/pulled around corners without breaking</w:t>
      </w:r>
      <w:r w:rsidRPr="006D4157">
        <w:rPr>
          <w:rFonts w:ascii="Arial" w:hAnsi="Arial" w:cs="Arial"/>
        </w:rPr>
        <w:tab/>
      </w:r>
      <w:r w:rsidR="0029276D" w:rsidRPr="006D4157">
        <w:rPr>
          <w:rFonts w:ascii="Arial" w:eastAsia="Arial" w:hAnsi="Arial" w:cs="Arial"/>
        </w:rPr>
        <w:t>[4]</w:t>
      </w:r>
    </w:p>
    <w:p w14:paraId="3E37A2AA" w14:textId="77777777" w:rsidR="0029276D" w:rsidRPr="006D4157" w:rsidRDefault="0029276D" w:rsidP="0029276D">
      <w:pPr>
        <w:ind w:left="567" w:hanging="567"/>
      </w:pPr>
    </w:p>
    <w:p w14:paraId="776832B0" w14:textId="7BA0A369" w:rsidR="0029276D" w:rsidRPr="006D4157" w:rsidRDefault="00BE49DC" w:rsidP="00BE49DC">
      <w:pPr>
        <w:tabs>
          <w:tab w:val="left" w:pos="709"/>
        </w:tabs>
        <w:ind w:left="567" w:hanging="567"/>
      </w:pPr>
      <w:r w:rsidRPr="006D4157">
        <w:t>8</w:t>
      </w:r>
      <w:r w:rsidR="0029276D" w:rsidRPr="006D4157">
        <w:t>.</w:t>
      </w:r>
      <w:r w:rsidR="0029276D" w:rsidRPr="006D4157">
        <w:tab/>
        <w:t>Inert</w:t>
      </w:r>
      <w:r w:rsidR="00C1065D" w:rsidRPr="006D4157">
        <w:t xml:space="preserve"> </w:t>
      </w:r>
      <w:r w:rsidR="0029276D" w:rsidRPr="006D4157">
        <w:t>/</w:t>
      </w:r>
      <w:r w:rsidR="00C1065D" w:rsidRPr="006D4157">
        <w:t xml:space="preserve"> </w:t>
      </w:r>
      <w:r w:rsidR="0029276D" w:rsidRPr="006D4157">
        <w:t xml:space="preserve">chemically resistant; </w:t>
      </w:r>
      <w:r w:rsidR="00C1065D" w:rsidRPr="006D4157">
        <w:t>therefore,</w:t>
      </w:r>
      <w:r w:rsidRPr="006D4157">
        <w:t xml:space="preserve"> </w:t>
      </w:r>
      <w:r w:rsidR="0029276D" w:rsidRPr="006D4157">
        <w:t>will not react with the contents</w:t>
      </w:r>
    </w:p>
    <w:p w14:paraId="736D8F75" w14:textId="77777777" w:rsidR="0029276D" w:rsidRPr="006D4157" w:rsidRDefault="0029276D" w:rsidP="0029276D">
      <w:pPr>
        <w:pStyle w:val="ListParagraph"/>
        <w:ind w:left="567" w:hanging="567"/>
        <w:rPr>
          <w:rFonts w:ascii="Arial" w:hAnsi="Arial" w:cs="Arial"/>
        </w:rPr>
      </w:pPr>
    </w:p>
    <w:p w14:paraId="303BB532" w14:textId="74611592" w:rsidR="0029276D" w:rsidRPr="006D4157" w:rsidRDefault="00BE49DC" w:rsidP="56A7FB55">
      <w:pPr>
        <w:pStyle w:val="ListParagraph"/>
        <w:tabs>
          <w:tab w:val="clear" w:pos="426"/>
          <w:tab w:val="left" w:pos="709"/>
        </w:tabs>
        <w:ind w:left="567" w:hanging="567"/>
        <w:rPr>
          <w:rFonts w:ascii="Arial" w:eastAsia="Arial" w:hAnsi="Arial" w:cs="Arial"/>
        </w:rPr>
      </w:pPr>
      <w:r w:rsidRPr="006D4157">
        <w:rPr>
          <w:rFonts w:ascii="Arial" w:hAnsi="Arial" w:cs="Arial"/>
        </w:rPr>
        <w:tab/>
      </w:r>
      <w:r w:rsidR="0029276D" w:rsidRPr="006D4157">
        <w:rPr>
          <w:rFonts w:ascii="Arial" w:eastAsia="Arial" w:hAnsi="Arial" w:cs="Arial"/>
        </w:rPr>
        <w:t>Plasticity; therefore, easily blow moulded in to thin walled, hollow forms</w:t>
      </w:r>
      <w:r w:rsidRPr="006D4157">
        <w:rPr>
          <w:rFonts w:ascii="Arial" w:hAnsi="Arial" w:cs="Arial"/>
        </w:rPr>
        <w:tab/>
      </w:r>
      <w:r w:rsidR="0029276D" w:rsidRPr="006D4157">
        <w:rPr>
          <w:rFonts w:ascii="Arial" w:eastAsia="Arial" w:hAnsi="Arial" w:cs="Arial"/>
        </w:rPr>
        <w:t>[2]</w:t>
      </w:r>
    </w:p>
    <w:p w14:paraId="7DA30059" w14:textId="77777777" w:rsidR="0029276D" w:rsidRPr="006D4157" w:rsidRDefault="0029276D" w:rsidP="0029276D">
      <w:pPr>
        <w:pStyle w:val="ListParagraph"/>
        <w:ind w:left="567" w:hanging="567"/>
        <w:rPr>
          <w:rFonts w:ascii="Arial" w:hAnsi="Arial" w:cs="Arial"/>
        </w:rPr>
      </w:pPr>
    </w:p>
    <w:p w14:paraId="73BFA0E0" w14:textId="3643940C" w:rsidR="0029276D" w:rsidRPr="006D4157" w:rsidRDefault="00BE49DC" w:rsidP="002236A3">
      <w:pPr>
        <w:tabs>
          <w:tab w:val="right" w:pos="8931"/>
        </w:tabs>
        <w:ind w:left="567" w:hanging="567"/>
      </w:pPr>
      <w:r w:rsidRPr="006D4157">
        <w:t>9</w:t>
      </w:r>
      <w:r w:rsidR="0029276D" w:rsidRPr="006D4157">
        <w:t>.</w:t>
      </w:r>
      <w:r w:rsidR="0029276D" w:rsidRPr="006D4157">
        <w:tab/>
        <w:t>Heat resistant; hard; electrical insulator</w:t>
      </w:r>
      <w:r w:rsidRPr="006D4157">
        <w:t xml:space="preserve"> </w:t>
      </w:r>
      <w:r w:rsidR="0029276D" w:rsidRPr="006D4157">
        <w:t>(do not accept brittle)</w:t>
      </w:r>
      <w:r w:rsidRPr="006D4157">
        <w:tab/>
      </w:r>
      <w:r w:rsidR="0029276D" w:rsidRPr="006D4157">
        <w:t>[2]</w:t>
      </w:r>
    </w:p>
    <w:p w14:paraId="198B94CF" w14:textId="77777777" w:rsidR="0029276D" w:rsidRPr="006D4157" w:rsidRDefault="0029276D" w:rsidP="0029276D">
      <w:pPr>
        <w:pStyle w:val="ListParagraph"/>
        <w:ind w:left="567" w:hanging="567"/>
        <w:rPr>
          <w:rFonts w:ascii="Arial" w:hAnsi="Arial" w:cs="Arial"/>
        </w:rPr>
      </w:pPr>
    </w:p>
    <w:p w14:paraId="7E6D47EE" w14:textId="028459E8" w:rsidR="0029276D" w:rsidRPr="006D4157" w:rsidRDefault="00BE49DC" w:rsidP="002236A3">
      <w:pPr>
        <w:tabs>
          <w:tab w:val="right" w:pos="8931"/>
        </w:tabs>
        <w:ind w:left="567" w:hanging="567"/>
      </w:pPr>
      <w:r w:rsidRPr="006D4157">
        <w:t>10</w:t>
      </w:r>
      <w:r w:rsidR="0029276D" w:rsidRPr="006D4157">
        <w:t>.</w:t>
      </w:r>
      <w:r w:rsidR="0029276D" w:rsidRPr="006D4157">
        <w:tab/>
        <w:t>(a) Sheep; Goat; Llama</w:t>
      </w:r>
      <w:r w:rsidR="00C1065D" w:rsidRPr="006D4157">
        <w:t xml:space="preserve">; Rabbit </w:t>
      </w:r>
      <w:r w:rsidRPr="006D4157">
        <w:tab/>
      </w:r>
      <w:r w:rsidR="0029276D" w:rsidRPr="006D4157">
        <w:t>[2]</w:t>
      </w:r>
    </w:p>
    <w:p w14:paraId="2A79B801" w14:textId="77777777" w:rsidR="009744B1" w:rsidRPr="006D4157" w:rsidRDefault="009744B1" w:rsidP="002236A3">
      <w:pPr>
        <w:tabs>
          <w:tab w:val="right" w:pos="8931"/>
        </w:tabs>
        <w:ind w:left="567" w:hanging="567"/>
      </w:pPr>
    </w:p>
    <w:p w14:paraId="4DEF6630" w14:textId="39F4E217" w:rsidR="0029276D" w:rsidRPr="006D4157" w:rsidRDefault="0029276D" w:rsidP="002236A3">
      <w:pPr>
        <w:tabs>
          <w:tab w:val="right" w:pos="8931"/>
        </w:tabs>
        <w:ind w:left="567"/>
      </w:pPr>
      <w:r w:rsidRPr="006D4157">
        <w:t>(b) Cotton; Silk</w:t>
      </w:r>
      <w:r w:rsidR="00C1065D" w:rsidRPr="006D4157">
        <w:t>; linen</w:t>
      </w:r>
      <w:r w:rsidR="00BE49DC" w:rsidRPr="006D4157">
        <w:tab/>
      </w:r>
      <w:r w:rsidRPr="006D4157">
        <w:t>[2]</w:t>
      </w:r>
    </w:p>
    <w:p w14:paraId="7430112E" w14:textId="77777777" w:rsidR="0029276D" w:rsidRPr="006D4157" w:rsidRDefault="0029276D" w:rsidP="0029276D">
      <w:pPr>
        <w:pStyle w:val="ListParagraph"/>
        <w:ind w:left="567" w:hanging="567"/>
        <w:rPr>
          <w:rFonts w:ascii="Arial" w:hAnsi="Arial" w:cs="Arial"/>
        </w:rPr>
      </w:pPr>
    </w:p>
    <w:p w14:paraId="7310186E" w14:textId="26134BAA" w:rsidR="0029276D" w:rsidRPr="006D4157" w:rsidRDefault="00BE49DC" w:rsidP="0029276D">
      <w:pPr>
        <w:ind w:left="567" w:hanging="567"/>
      </w:pPr>
      <w:r w:rsidRPr="006D4157">
        <w:lastRenderedPageBreak/>
        <w:t>11</w:t>
      </w:r>
      <w:r w:rsidR="0029276D" w:rsidRPr="006D4157">
        <w:t>.</w:t>
      </w:r>
      <w:r w:rsidR="0029276D" w:rsidRPr="006D4157">
        <w:tab/>
        <w:t>Expensive fibres can be combined with cheaper fibres; to bulk out material</w:t>
      </w:r>
      <w:r w:rsidR="00C1065D" w:rsidRPr="006D4157">
        <w:t xml:space="preserve"> </w:t>
      </w:r>
      <w:r w:rsidR="0029276D" w:rsidRPr="006D4157">
        <w:t>/</w:t>
      </w:r>
      <w:r w:rsidR="00C1065D" w:rsidRPr="006D4157">
        <w:t xml:space="preserve"> </w:t>
      </w:r>
      <w:r w:rsidR="0029276D" w:rsidRPr="006D4157">
        <w:t>reduce the overall price</w:t>
      </w:r>
    </w:p>
    <w:p w14:paraId="4B862494" w14:textId="77777777" w:rsidR="0029276D" w:rsidRPr="006D4157" w:rsidRDefault="0029276D" w:rsidP="0029276D">
      <w:pPr>
        <w:pStyle w:val="ListParagraph"/>
        <w:ind w:left="567" w:hanging="567"/>
        <w:rPr>
          <w:rFonts w:ascii="Arial" w:hAnsi="Arial" w:cs="Arial"/>
        </w:rPr>
      </w:pPr>
    </w:p>
    <w:p w14:paraId="74361BE7" w14:textId="2AABECB3" w:rsidR="0029276D" w:rsidRPr="006D4157" w:rsidRDefault="56A7FB55" w:rsidP="56A7FB55">
      <w:pPr>
        <w:pStyle w:val="ListParagraph"/>
        <w:ind w:left="567"/>
        <w:rPr>
          <w:rFonts w:ascii="Arial" w:eastAsia="Arial" w:hAnsi="Arial" w:cs="Arial"/>
        </w:rPr>
      </w:pPr>
      <w:r w:rsidRPr="006D4157">
        <w:rPr>
          <w:rFonts w:ascii="Arial" w:eastAsia="Arial" w:hAnsi="Arial" w:cs="Arial"/>
        </w:rPr>
        <w:t>Respective fibre properties can be combined; to enhance / improve their overall properties, forming new materials</w:t>
      </w:r>
    </w:p>
    <w:p w14:paraId="5AD95A76" w14:textId="77777777" w:rsidR="0029276D" w:rsidRPr="006D4157" w:rsidRDefault="0029276D" w:rsidP="00BE49DC">
      <w:pPr>
        <w:pStyle w:val="ListParagraph"/>
        <w:ind w:left="567"/>
        <w:rPr>
          <w:rFonts w:ascii="Arial" w:hAnsi="Arial" w:cs="Arial"/>
        </w:rPr>
      </w:pPr>
    </w:p>
    <w:p w14:paraId="72C4DE2D" w14:textId="7DDC224E" w:rsidR="0029276D" w:rsidRPr="006D4157" w:rsidRDefault="0029276D" w:rsidP="56A7FB55">
      <w:pPr>
        <w:pStyle w:val="ListParagraph"/>
        <w:ind w:left="567"/>
        <w:rPr>
          <w:rFonts w:ascii="Arial" w:eastAsia="Arial" w:hAnsi="Arial" w:cs="Arial"/>
        </w:rPr>
      </w:pPr>
      <w:r w:rsidRPr="006D4157">
        <w:rPr>
          <w:rFonts w:ascii="Arial" w:eastAsia="Arial" w:hAnsi="Arial" w:cs="Arial"/>
        </w:rPr>
        <w:t>New materials are formed; with new</w:t>
      </w:r>
      <w:r w:rsidR="00C1065D" w:rsidRPr="006D4157">
        <w:rPr>
          <w:rFonts w:ascii="Arial" w:eastAsia="Arial" w:hAnsi="Arial" w:cs="Arial"/>
        </w:rPr>
        <w:t xml:space="preserve"> </w:t>
      </w:r>
      <w:r w:rsidRPr="006D4157">
        <w:rPr>
          <w:rFonts w:ascii="Arial" w:eastAsia="Arial" w:hAnsi="Arial" w:cs="Arial"/>
        </w:rPr>
        <w:t>/</w:t>
      </w:r>
      <w:r w:rsidR="00C1065D" w:rsidRPr="006D4157">
        <w:rPr>
          <w:rFonts w:ascii="Arial" w:eastAsia="Arial" w:hAnsi="Arial" w:cs="Arial"/>
        </w:rPr>
        <w:t xml:space="preserve"> </w:t>
      </w:r>
      <w:r w:rsidRPr="006D4157">
        <w:rPr>
          <w:rFonts w:ascii="Arial" w:eastAsia="Arial" w:hAnsi="Arial" w:cs="Arial"/>
        </w:rPr>
        <w:t xml:space="preserve">improved properties such as </w:t>
      </w:r>
      <w:r w:rsidR="002236A3" w:rsidRPr="006D4157">
        <w:rPr>
          <w:rFonts w:ascii="Arial" w:hAnsi="Arial" w:cs="Arial"/>
        </w:rPr>
        <w:br/>
      </w:r>
      <w:r w:rsidRPr="006D4157">
        <w:rPr>
          <w:rFonts w:ascii="Arial" w:eastAsia="Arial" w:hAnsi="Arial" w:cs="Arial"/>
        </w:rPr>
        <w:t>absorbency/tensile strength</w:t>
      </w:r>
      <w:r w:rsidR="002236A3" w:rsidRPr="006D4157">
        <w:rPr>
          <w:rFonts w:ascii="Arial" w:hAnsi="Arial" w:cs="Arial"/>
        </w:rPr>
        <w:tab/>
      </w:r>
      <w:r w:rsidRPr="006D4157">
        <w:rPr>
          <w:rFonts w:ascii="Arial" w:eastAsia="Arial" w:hAnsi="Arial" w:cs="Arial"/>
        </w:rPr>
        <w:t>[2]</w:t>
      </w:r>
    </w:p>
    <w:p w14:paraId="058C6681" w14:textId="77777777" w:rsidR="0029276D" w:rsidRPr="006D4157" w:rsidRDefault="0029276D" w:rsidP="0029276D">
      <w:pPr>
        <w:pStyle w:val="ListParagraph"/>
        <w:ind w:left="567" w:hanging="567"/>
        <w:rPr>
          <w:rFonts w:ascii="Arial" w:hAnsi="Arial" w:cs="Arial"/>
        </w:rPr>
      </w:pPr>
    </w:p>
    <w:p w14:paraId="20063A7B" w14:textId="43D1E8D2" w:rsidR="0029276D" w:rsidRPr="006D4157" w:rsidRDefault="0029276D" w:rsidP="00C84B2C">
      <w:pPr>
        <w:pStyle w:val="ListParagraph"/>
        <w:numPr>
          <w:ilvl w:val="0"/>
          <w:numId w:val="30"/>
        </w:numPr>
        <w:tabs>
          <w:tab w:val="clear" w:pos="426"/>
          <w:tab w:val="clear" w:pos="851"/>
          <w:tab w:val="clear" w:pos="1276"/>
          <w:tab w:val="clear" w:pos="1701"/>
          <w:tab w:val="left" w:pos="567"/>
        </w:tabs>
        <w:spacing w:after="0"/>
        <w:ind w:left="993" w:hanging="993"/>
        <w:rPr>
          <w:rFonts w:ascii="Arial" w:eastAsia="Arial" w:hAnsi="Arial" w:cs="Arial"/>
        </w:rPr>
      </w:pPr>
      <w:r w:rsidRPr="006D4157">
        <w:rPr>
          <w:rFonts w:ascii="Arial" w:eastAsia="Arial" w:hAnsi="Arial" w:cs="Arial"/>
        </w:rPr>
        <w:t>(a)</w:t>
      </w:r>
      <w:r w:rsidRPr="006D4157">
        <w:rPr>
          <w:rFonts w:ascii="Arial" w:hAnsi="Arial" w:cs="Arial"/>
        </w:rPr>
        <w:tab/>
      </w:r>
      <w:r w:rsidRPr="006D4157">
        <w:rPr>
          <w:rFonts w:ascii="Arial" w:eastAsia="Arial" w:hAnsi="Arial" w:cs="Arial"/>
        </w:rPr>
        <w:t xml:space="preserve">When two or more materials are combined permanently to form a </w:t>
      </w:r>
      <w:r w:rsidR="002236A3" w:rsidRPr="006D4157">
        <w:rPr>
          <w:rFonts w:ascii="Arial" w:hAnsi="Arial" w:cs="Arial"/>
        </w:rPr>
        <w:br/>
      </w:r>
      <w:r w:rsidRPr="006D4157">
        <w:rPr>
          <w:rFonts w:ascii="Arial" w:eastAsia="Arial" w:hAnsi="Arial" w:cs="Arial"/>
        </w:rPr>
        <w:t>new material; with enhanced</w:t>
      </w:r>
      <w:r w:rsidR="00027544" w:rsidRPr="006D4157">
        <w:rPr>
          <w:rFonts w:ascii="Arial" w:eastAsia="Arial" w:hAnsi="Arial" w:cs="Arial"/>
        </w:rPr>
        <w:t xml:space="preserve"> </w:t>
      </w:r>
      <w:r w:rsidRPr="006D4157">
        <w:rPr>
          <w:rFonts w:ascii="Arial" w:eastAsia="Arial" w:hAnsi="Arial" w:cs="Arial"/>
        </w:rPr>
        <w:t>/</w:t>
      </w:r>
      <w:r w:rsidR="00027544" w:rsidRPr="006D4157">
        <w:rPr>
          <w:rFonts w:ascii="Arial" w:eastAsia="Arial" w:hAnsi="Arial" w:cs="Arial"/>
        </w:rPr>
        <w:t xml:space="preserve"> </w:t>
      </w:r>
      <w:r w:rsidRPr="006D4157">
        <w:rPr>
          <w:rFonts w:ascii="Arial" w:eastAsia="Arial" w:hAnsi="Arial" w:cs="Arial"/>
        </w:rPr>
        <w:t>improved properties</w:t>
      </w:r>
      <w:r w:rsidR="002236A3" w:rsidRPr="006D4157">
        <w:rPr>
          <w:rFonts w:ascii="Arial" w:eastAsia="Arial" w:hAnsi="Arial" w:cs="Arial"/>
        </w:rPr>
        <w:t>.</w:t>
      </w:r>
      <w:r w:rsidR="002236A3" w:rsidRPr="006D4157">
        <w:rPr>
          <w:rFonts w:ascii="Arial" w:hAnsi="Arial" w:cs="Arial"/>
        </w:rPr>
        <w:tab/>
      </w:r>
      <w:r w:rsidRPr="006D4157">
        <w:rPr>
          <w:rFonts w:ascii="Arial" w:eastAsia="Arial" w:hAnsi="Arial" w:cs="Arial"/>
        </w:rPr>
        <w:t>[2]</w:t>
      </w:r>
    </w:p>
    <w:p w14:paraId="29FE30F0" w14:textId="77777777" w:rsidR="0029276D" w:rsidRPr="006D4157" w:rsidRDefault="0029276D" w:rsidP="0029276D">
      <w:pPr>
        <w:pStyle w:val="ListParagraph"/>
        <w:ind w:left="567" w:hanging="567"/>
        <w:rPr>
          <w:rFonts w:ascii="Arial" w:hAnsi="Arial" w:cs="Arial"/>
        </w:rPr>
      </w:pPr>
    </w:p>
    <w:p w14:paraId="2CB0FCC5" w14:textId="69522119" w:rsidR="0029276D" w:rsidRPr="006D4157" w:rsidRDefault="002236A3" w:rsidP="56A7FB55">
      <w:pPr>
        <w:pStyle w:val="ListParagraph"/>
        <w:tabs>
          <w:tab w:val="clear" w:pos="426"/>
          <w:tab w:val="clear" w:pos="851"/>
          <w:tab w:val="clear" w:pos="1276"/>
          <w:tab w:val="clear" w:pos="1701"/>
          <w:tab w:val="left" w:pos="567"/>
        </w:tabs>
        <w:spacing w:after="0"/>
        <w:ind w:left="993" w:hanging="426"/>
        <w:rPr>
          <w:rFonts w:ascii="Arial" w:eastAsia="Arial" w:hAnsi="Arial" w:cs="Arial"/>
        </w:rPr>
      </w:pPr>
      <w:r w:rsidRPr="006D4157">
        <w:rPr>
          <w:rFonts w:ascii="Arial" w:eastAsia="Arial" w:hAnsi="Arial" w:cs="Arial"/>
        </w:rPr>
        <w:t>(b)</w:t>
      </w:r>
      <w:r w:rsidRPr="006D4157">
        <w:rPr>
          <w:rFonts w:ascii="Arial" w:hAnsi="Arial" w:cs="Arial"/>
        </w:rPr>
        <w:tab/>
      </w:r>
      <w:r w:rsidR="0029276D" w:rsidRPr="006D4157">
        <w:rPr>
          <w:rFonts w:ascii="Arial" w:eastAsia="Arial" w:hAnsi="Arial" w:cs="Arial"/>
        </w:rPr>
        <w:t>GRP; CRP; concrete; MDF; duct tape</w:t>
      </w:r>
      <w:r w:rsidRPr="006D4157">
        <w:rPr>
          <w:rFonts w:ascii="Arial" w:eastAsia="Arial" w:hAnsi="Arial" w:cs="Arial"/>
        </w:rPr>
        <w:t xml:space="preserve">. </w:t>
      </w:r>
      <w:r w:rsidRPr="006D4157">
        <w:rPr>
          <w:rFonts w:ascii="Arial" w:hAnsi="Arial" w:cs="Arial"/>
        </w:rPr>
        <w:tab/>
      </w:r>
      <w:r w:rsidR="0029276D" w:rsidRPr="006D4157">
        <w:rPr>
          <w:rFonts w:ascii="Arial" w:eastAsia="Arial" w:hAnsi="Arial" w:cs="Arial"/>
        </w:rPr>
        <w:t>[2]</w:t>
      </w:r>
    </w:p>
    <w:p w14:paraId="0ECCA6A2" w14:textId="77777777" w:rsidR="00027544" w:rsidRPr="006D4157" w:rsidRDefault="00027544" w:rsidP="002236A3">
      <w:pPr>
        <w:pStyle w:val="ListParagraph"/>
        <w:tabs>
          <w:tab w:val="clear" w:pos="426"/>
          <w:tab w:val="clear" w:pos="851"/>
          <w:tab w:val="clear" w:pos="1276"/>
          <w:tab w:val="clear" w:pos="1701"/>
          <w:tab w:val="left" w:pos="567"/>
        </w:tabs>
        <w:spacing w:after="0"/>
        <w:ind w:left="993" w:hanging="426"/>
        <w:rPr>
          <w:rFonts w:ascii="Arial" w:hAnsi="Arial" w:cs="Arial"/>
        </w:rPr>
      </w:pPr>
    </w:p>
    <w:p w14:paraId="14BE5768" w14:textId="32BE0F98" w:rsidR="00017DE4" w:rsidRPr="006D4157" w:rsidRDefault="00017DE4" w:rsidP="00852274">
      <w:pPr>
        <w:spacing w:before="120"/>
        <w:ind w:left="567" w:hanging="567"/>
        <w:rPr>
          <w:rFonts w:eastAsia="Corbel"/>
        </w:rPr>
      </w:pPr>
    </w:p>
    <w:p w14:paraId="40691016" w14:textId="77777777" w:rsidR="00017DE4" w:rsidRPr="006D4157" w:rsidRDefault="00017DE4" w:rsidP="00852274">
      <w:pPr>
        <w:spacing w:before="120"/>
        <w:ind w:left="567" w:hanging="567"/>
        <w:rPr>
          <w:rFonts w:eastAsia="Corbel"/>
        </w:rPr>
      </w:pPr>
    </w:p>
    <w:p w14:paraId="031A8106" w14:textId="77777777" w:rsidR="000000D4" w:rsidRPr="006D4157" w:rsidRDefault="00852274">
      <w:pPr>
        <w:spacing w:after="200" w:line="276" w:lineRule="auto"/>
        <w:sectPr w:rsidR="000000D4" w:rsidRPr="006D4157" w:rsidSect="000000D4">
          <w:headerReference w:type="default" r:id="rId26"/>
          <w:headerReference w:type="first" r:id="rId27"/>
          <w:pgSz w:w="11906" w:h="16838"/>
          <w:pgMar w:top="1440" w:right="1440" w:bottom="1440" w:left="1440" w:header="708" w:footer="708" w:gutter="0"/>
          <w:cols w:space="708"/>
          <w:docGrid w:linePitch="360"/>
        </w:sectPr>
      </w:pPr>
      <w:r w:rsidRPr="006D4157">
        <w:br w:type="page"/>
      </w:r>
    </w:p>
    <w:p w14:paraId="4465D362" w14:textId="3CC3E7A1" w:rsidR="00A00620" w:rsidRPr="006D4157" w:rsidRDefault="56A7FB55" w:rsidP="56A7FB55">
      <w:pPr>
        <w:pStyle w:val="PGHeading1"/>
        <w:ind w:left="2660" w:hanging="2660"/>
        <w:rPr>
          <w:rFonts w:eastAsia="Arial" w:cs="Arial"/>
        </w:rPr>
      </w:pPr>
      <w:r w:rsidRPr="006D4157">
        <w:rPr>
          <w:rFonts w:eastAsia="Arial" w:cs="Arial"/>
        </w:rPr>
        <w:lastRenderedPageBreak/>
        <w:t>Section 4 – Common specialist technical principles</w:t>
      </w:r>
    </w:p>
    <w:p w14:paraId="116B27E7" w14:textId="77777777" w:rsidR="00CC5F6C" w:rsidRPr="006D4157" w:rsidRDefault="00CC5F6C" w:rsidP="00A00620">
      <w:pPr>
        <w:pStyle w:val="BlueChaptertitle"/>
        <w:rPr>
          <w:color w:val="C00000"/>
          <w:sz w:val="48"/>
          <w:szCs w:val="24"/>
        </w:rPr>
      </w:pPr>
    </w:p>
    <w:p w14:paraId="56E67F77" w14:textId="49A88E3F" w:rsidR="00A00620" w:rsidRPr="006D4157" w:rsidRDefault="56A7FB55" w:rsidP="56A7FB55">
      <w:pPr>
        <w:pStyle w:val="BlueChaptertitle"/>
        <w:ind w:left="2926" w:hanging="2926"/>
        <w:rPr>
          <w:color w:val="C00000"/>
          <w:sz w:val="48"/>
          <w:szCs w:val="48"/>
        </w:rPr>
      </w:pPr>
      <w:r w:rsidRPr="006D4157">
        <w:rPr>
          <w:color w:val="C00000"/>
          <w:sz w:val="48"/>
          <w:szCs w:val="48"/>
        </w:rPr>
        <w:t>Chapter 19 – Forces and stresses on materials and objects</w:t>
      </w:r>
    </w:p>
    <w:p w14:paraId="63B4DB0F" w14:textId="7583D4CD" w:rsidR="00181CD1" w:rsidRPr="006D4157" w:rsidRDefault="56A7FB55" w:rsidP="56A7FB55">
      <w:pPr>
        <w:pStyle w:val="Heading1"/>
        <w:rPr>
          <w:rFonts w:eastAsia="Arial" w:cs="Arial"/>
        </w:rPr>
      </w:pPr>
      <w:r w:rsidRPr="006D4157">
        <w:rPr>
          <w:rFonts w:eastAsia="Arial" w:cs="Arial"/>
        </w:rPr>
        <w:t>In-text questions</w:t>
      </w:r>
    </w:p>
    <w:p w14:paraId="5D87C2E4" w14:textId="77777777" w:rsidR="0049424A" w:rsidRPr="006D4157" w:rsidRDefault="0049424A" w:rsidP="0049424A"/>
    <w:p w14:paraId="2C44BEB1" w14:textId="77777777" w:rsidR="003F7A9F" w:rsidRPr="006D4157" w:rsidRDefault="003F7A9F"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rPr>
        <w:tab/>
      </w:r>
      <w:r w:rsidR="00E2609E" w:rsidRPr="006D4157">
        <w:rPr>
          <w:rFonts w:ascii="Arial" w:eastAsia="Arial" w:hAnsi="Arial" w:cs="Arial"/>
        </w:rPr>
        <w:t xml:space="preserve">Strings on a guitar or a violin are held under tension and the amount of tension affects the pitch of the note when the string is played. </w:t>
      </w:r>
    </w:p>
    <w:p w14:paraId="645469E2" w14:textId="77777777" w:rsidR="00E2609E" w:rsidRPr="006D4157" w:rsidRDefault="00E2609E"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Ties holding the opposite walls of a building from falling outwards are under tension.</w:t>
      </w:r>
    </w:p>
    <w:p w14:paraId="156EFE49" w14:textId="77777777" w:rsidR="00E2609E" w:rsidRPr="006D4157" w:rsidRDefault="00E2609E"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Elastic bands in use are under tension.</w:t>
      </w:r>
    </w:p>
    <w:p w14:paraId="2B698F90" w14:textId="77777777" w:rsidR="001A389A" w:rsidRPr="006D4157" w:rsidRDefault="003F7A9F"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rPr>
        <w:tab/>
      </w:r>
      <w:r w:rsidR="00EC230E" w:rsidRPr="006D4157">
        <w:rPr>
          <w:rFonts w:ascii="Arial" w:eastAsia="Arial" w:hAnsi="Arial" w:cs="Arial"/>
          <w:b/>
          <w:bCs/>
        </w:rPr>
        <w:t>(a)</w:t>
      </w:r>
      <w:r w:rsidR="00EC230E" w:rsidRPr="006D4157">
        <w:rPr>
          <w:rFonts w:ascii="Arial" w:eastAsia="Arial" w:hAnsi="Arial" w:cs="Arial"/>
        </w:rPr>
        <w:t xml:space="preserve"> Tension </w:t>
      </w:r>
    </w:p>
    <w:p w14:paraId="5E1E01AC" w14:textId="1392C465" w:rsidR="003F7A9F" w:rsidRPr="006D4157" w:rsidRDefault="001A389A" w:rsidP="56A7FB55">
      <w:pPr>
        <w:pStyle w:val="Questionstyle"/>
        <w:shd w:val="clear" w:color="auto" w:fill="auto"/>
        <w:rPr>
          <w:rFonts w:ascii="Arial" w:eastAsia="Arial" w:hAnsi="Arial" w:cs="Arial"/>
        </w:rPr>
      </w:pPr>
      <w:r w:rsidRPr="006D4157">
        <w:rPr>
          <w:rFonts w:ascii="Arial" w:hAnsi="Arial" w:cs="Arial"/>
          <w:b/>
        </w:rPr>
        <w:tab/>
      </w:r>
      <w:r w:rsidR="00EC230E" w:rsidRPr="006D4157">
        <w:rPr>
          <w:rFonts w:ascii="Arial" w:eastAsia="Arial" w:hAnsi="Arial" w:cs="Arial"/>
          <w:b/>
          <w:bCs/>
        </w:rPr>
        <w:t>(b)</w:t>
      </w:r>
      <w:r w:rsidR="00EC230E" w:rsidRPr="006D4157">
        <w:rPr>
          <w:rFonts w:ascii="Arial" w:eastAsia="Arial" w:hAnsi="Arial" w:cs="Arial"/>
        </w:rPr>
        <w:t xml:space="preserve"> Compression</w:t>
      </w:r>
    </w:p>
    <w:p w14:paraId="07D7B2F1" w14:textId="0B88F9CA" w:rsidR="00EC230E" w:rsidRPr="006D4157" w:rsidRDefault="003F7A9F"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rPr>
        <w:tab/>
      </w:r>
      <w:r w:rsidR="00EC230E" w:rsidRPr="006D4157">
        <w:rPr>
          <w:rFonts w:ascii="Arial" w:eastAsia="Arial" w:hAnsi="Arial" w:cs="Arial"/>
        </w:rPr>
        <w:t>They will be rotating in opposite directions, clockwise and counter-clockwise.</w:t>
      </w:r>
    </w:p>
    <w:p w14:paraId="7B33F5B8" w14:textId="77777777" w:rsidR="00EC230E" w:rsidRPr="006D4157" w:rsidRDefault="003F7A9F"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rPr>
        <w:tab/>
      </w:r>
      <w:r w:rsidR="00EC230E" w:rsidRPr="006D4157">
        <w:rPr>
          <w:rFonts w:ascii="Arial" w:eastAsia="Arial" w:hAnsi="Arial" w:cs="Arial"/>
        </w:rPr>
        <w:t>Tension on one side and compression on the opposite side.</w:t>
      </w:r>
    </w:p>
    <w:p w14:paraId="7056C014" w14:textId="41D1CE3F" w:rsidR="00017DE4" w:rsidRPr="006D4157" w:rsidRDefault="003F7A9F" w:rsidP="56A7FB55">
      <w:pPr>
        <w:pStyle w:val="Questionstyle"/>
        <w:shd w:val="clear" w:color="auto" w:fill="auto"/>
        <w:rPr>
          <w:rFonts w:ascii="Arial" w:hAnsi="Arial" w:cs="Arial"/>
          <w:color w:val="FF0000"/>
        </w:rPr>
      </w:pPr>
      <w:r w:rsidRPr="006D4157">
        <w:rPr>
          <w:rFonts w:ascii="Arial" w:eastAsia="Arial" w:hAnsi="Arial" w:cs="Arial"/>
          <w:b/>
          <w:bCs/>
        </w:rPr>
        <w:t>Q5:</w:t>
      </w:r>
      <w:r w:rsidRPr="006D4157">
        <w:rPr>
          <w:rFonts w:ascii="Arial" w:hAnsi="Arial" w:cs="Arial"/>
        </w:rPr>
        <w:tab/>
      </w:r>
      <w:r w:rsidR="00EC230E" w:rsidRPr="006D4157">
        <w:rPr>
          <w:rFonts w:ascii="Arial" w:eastAsia="Arial" w:hAnsi="Arial" w:cs="Arial"/>
        </w:rPr>
        <w:t>Snap / break / fail (if being bent it will be on the outside of the bend).</w:t>
      </w:r>
    </w:p>
    <w:p w14:paraId="2521F57A" w14:textId="77777777" w:rsidR="001A389A" w:rsidRPr="006D4157" w:rsidRDefault="00EC230E" w:rsidP="56A7FB55">
      <w:pPr>
        <w:pStyle w:val="Questionstyle"/>
        <w:shd w:val="clear" w:color="auto" w:fill="auto"/>
        <w:rPr>
          <w:rFonts w:ascii="Arial" w:eastAsia="Arial" w:hAnsi="Arial" w:cs="Arial"/>
        </w:rPr>
      </w:pPr>
      <w:r w:rsidRPr="006D4157">
        <w:rPr>
          <w:rFonts w:ascii="Arial" w:eastAsia="Arial" w:hAnsi="Arial" w:cs="Arial"/>
          <w:b/>
          <w:bCs/>
        </w:rPr>
        <w:t>Q6:</w:t>
      </w:r>
      <w:r w:rsidRPr="006D4157">
        <w:rPr>
          <w:rFonts w:ascii="Arial" w:hAnsi="Arial" w:cs="Arial"/>
        </w:rPr>
        <w:tab/>
      </w:r>
      <w:r w:rsidRPr="006D4157">
        <w:rPr>
          <w:rFonts w:ascii="Arial" w:eastAsia="Arial" w:hAnsi="Arial" w:cs="Arial"/>
          <w:b/>
          <w:bCs/>
        </w:rPr>
        <w:t>(a)</w:t>
      </w:r>
      <w:r w:rsidRPr="006D4157">
        <w:rPr>
          <w:rFonts w:ascii="Arial" w:eastAsia="Arial" w:hAnsi="Arial" w:cs="Arial"/>
        </w:rPr>
        <w:t xml:space="preserve"> Yes </w:t>
      </w:r>
    </w:p>
    <w:p w14:paraId="58E1ADE6" w14:textId="77777777" w:rsidR="001A389A" w:rsidRPr="006D4157" w:rsidRDefault="001A389A" w:rsidP="56A7FB55">
      <w:pPr>
        <w:pStyle w:val="Questionstyle"/>
        <w:shd w:val="clear" w:color="auto" w:fill="auto"/>
        <w:rPr>
          <w:rFonts w:ascii="Arial" w:eastAsia="Arial" w:hAnsi="Arial" w:cs="Arial"/>
        </w:rPr>
      </w:pPr>
      <w:r w:rsidRPr="006D4157">
        <w:rPr>
          <w:rFonts w:ascii="Arial" w:hAnsi="Arial" w:cs="Arial"/>
          <w:b/>
        </w:rPr>
        <w:tab/>
      </w:r>
      <w:r w:rsidR="00EC230E" w:rsidRPr="006D4157">
        <w:rPr>
          <w:rFonts w:ascii="Arial" w:eastAsia="Arial" w:hAnsi="Arial" w:cs="Arial"/>
          <w:b/>
          <w:bCs/>
        </w:rPr>
        <w:t>(b)</w:t>
      </w:r>
      <w:r w:rsidR="00EC230E" w:rsidRPr="006D4157">
        <w:rPr>
          <w:rFonts w:ascii="Arial" w:eastAsia="Arial" w:hAnsi="Arial" w:cs="Arial"/>
        </w:rPr>
        <w:t xml:space="preserve"> Yes </w:t>
      </w:r>
    </w:p>
    <w:p w14:paraId="051FC877" w14:textId="1131CB8E" w:rsidR="00EC230E" w:rsidRPr="006D4157" w:rsidRDefault="001A389A" w:rsidP="00017DE4">
      <w:pPr>
        <w:pStyle w:val="Questionstyle"/>
        <w:shd w:val="clear" w:color="auto" w:fill="auto"/>
        <w:rPr>
          <w:rFonts w:ascii="Arial" w:hAnsi="Arial" w:cs="Arial"/>
        </w:rPr>
      </w:pPr>
      <w:r w:rsidRPr="006D4157">
        <w:rPr>
          <w:rFonts w:ascii="Arial" w:hAnsi="Arial" w:cs="Arial"/>
        </w:rPr>
        <w:tab/>
      </w:r>
      <w:r w:rsidR="00EC230E" w:rsidRPr="006D4157">
        <w:rPr>
          <w:rFonts w:ascii="Arial" w:eastAsia="Arial" w:hAnsi="Arial" w:cs="Arial"/>
          <w:b/>
          <w:bCs/>
        </w:rPr>
        <w:t xml:space="preserve">(c) </w:t>
      </w:r>
      <w:r w:rsidR="00EC230E" w:rsidRPr="006D4157">
        <w:rPr>
          <w:rFonts w:ascii="Arial" w:eastAsia="Arial" w:hAnsi="Arial" w:cs="Arial"/>
        </w:rPr>
        <w:t xml:space="preserve">No </w:t>
      </w:r>
    </w:p>
    <w:p w14:paraId="6EF205A7" w14:textId="02A171CC" w:rsidR="003F7A9F" w:rsidRPr="006D4157" w:rsidRDefault="003F7A9F" w:rsidP="003F7A9F">
      <w:pPr>
        <w:pStyle w:val="Questionstyle"/>
        <w:shd w:val="clear" w:color="auto" w:fill="auto"/>
        <w:rPr>
          <w:rFonts w:ascii="Arial" w:hAnsi="Arial" w:cs="Arial"/>
        </w:rPr>
      </w:pPr>
    </w:p>
    <w:p w14:paraId="174F3117" w14:textId="77777777" w:rsidR="00852274" w:rsidRPr="006D4157" w:rsidRDefault="00852274">
      <w:pPr>
        <w:spacing w:after="200" w:line="276" w:lineRule="auto"/>
        <w:rPr>
          <w:rFonts w:eastAsia="SimSun"/>
          <w:bCs/>
          <w:color w:val="C00000"/>
          <w:sz w:val="48"/>
          <w:szCs w:val="24"/>
          <w:lang w:eastAsia="zh-CN"/>
        </w:rPr>
      </w:pPr>
      <w:r w:rsidRPr="006D4157">
        <w:br w:type="page"/>
      </w:r>
    </w:p>
    <w:p w14:paraId="2758DC0C" w14:textId="24CAE861" w:rsidR="006032E5" w:rsidRPr="006D4157" w:rsidRDefault="56A7FB55" w:rsidP="006032E5">
      <w:pPr>
        <w:pStyle w:val="RedChapterHead"/>
      </w:pPr>
      <w:r w:rsidRPr="006D4157">
        <w:lastRenderedPageBreak/>
        <w:t xml:space="preserve">Chapter 20 – Improving functionality </w:t>
      </w:r>
    </w:p>
    <w:p w14:paraId="16FE8949" w14:textId="3CC9BBFC" w:rsidR="00A00620" w:rsidRPr="006D4157" w:rsidRDefault="56A7FB55" w:rsidP="56A7FB55">
      <w:pPr>
        <w:pStyle w:val="Heading1"/>
        <w:rPr>
          <w:rFonts w:eastAsia="Arial" w:cs="Arial"/>
        </w:rPr>
      </w:pPr>
      <w:r w:rsidRPr="006D4157">
        <w:rPr>
          <w:rFonts w:eastAsia="Arial" w:cs="Arial"/>
        </w:rPr>
        <w:t>In-text questions</w:t>
      </w:r>
    </w:p>
    <w:p w14:paraId="223D8C17" w14:textId="77777777" w:rsidR="0049424A" w:rsidRPr="006D4157" w:rsidRDefault="0049424A" w:rsidP="0049424A"/>
    <w:p w14:paraId="3DE56F97" w14:textId="30B2113D" w:rsidR="006032E5" w:rsidRPr="006D4157" w:rsidRDefault="006032E5"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rPr>
        <w:tab/>
      </w:r>
      <w:r w:rsidR="00AF7E7A" w:rsidRPr="006D4157">
        <w:rPr>
          <w:rFonts w:ascii="Arial" w:eastAsia="Arial" w:hAnsi="Arial" w:cs="Arial"/>
        </w:rPr>
        <w:t>Calculating what forces it will be subjected to / by testing it</w:t>
      </w:r>
      <w:r w:rsidR="003C0B5B" w:rsidRPr="006D4157">
        <w:rPr>
          <w:rFonts w:ascii="Arial" w:eastAsia="Arial" w:hAnsi="Arial" w:cs="Arial"/>
        </w:rPr>
        <w:t>, work out the maximum potential forces and strengthen accordingly</w:t>
      </w:r>
      <w:r w:rsidR="00BE60BB" w:rsidRPr="006D4157">
        <w:rPr>
          <w:rFonts w:ascii="Arial" w:eastAsia="Arial" w:hAnsi="Arial" w:cs="Arial"/>
        </w:rPr>
        <w:t xml:space="preserve"> through further testing</w:t>
      </w:r>
      <w:r w:rsidR="003C0B5B" w:rsidRPr="006D4157">
        <w:rPr>
          <w:rFonts w:ascii="Arial" w:eastAsia="Arial" w:hAnsi="Arial" w:cs="Arial"/>
        </w:rPr>
        <w:t>.</w:t>
      </w:r>
    </w:p>
    <w:p w14:paraId="25F6C4EE" w14:textId="77777777" w:rsidR="006032E5" w:rsidRPr="006D4157" w:rsidRDefault="006032E5" w:rsidP="56A7FB55">
      <w:pPr>
        <w:pStyle w:val="Questionstyle"/>
        <w:shd w:val="clear" w:color="auto" w:fill="auto"/>
        <w:rPr>
          <w:rFonts w:ascii="Arial" w:eastAsia="Arial" w:hAnsi="Arial" w:cs="Arial"/>
        </w:rPr>
      </w:pPr>
      <w:r w:rsidRPr="006D4157">
        <w:rPr>
          <w:rFonts w:ascii="Arial" w:eastAsia="Arial" w:hAnsi="Arial" w:cs="Arial"/>
          <w:b/>
          <w:bCs/>
        </w:rPr>
        <w:t>Q</w:t>
      </w:r>
      <w:r w:rsidR="00AF7E7A" w:rsidRPr="006D4157">
        <w:rPr>
          <w:rFonts w:ascii="Arial" w:eastAsia="Arial" w:hAnsi="Arial" w:cs="Arial"/>
          <w:b/>
          <w:bCs/>
        </w:rPr>
        <w:t>2</w:t>
      </w:r>
      <w:r w:rsidRPr="006D4157">
        <w:rPr>
          <w:rFonts w:ascii="Arial" w:eastAsia="Arial" w:hAnsi="Arial" w:cs="Arial"/>
          <w:b/>
          <w:bCs/>
        </w:rPr>
        <w:t>:</w:t>
      </w:r>
      <w:r w:rsidRPr="006D4157">
        <w:rPr>
          <w:rFonts w:ascii="Arial" w:hAnsi="Arial" w:cs="Arial"/>
        </w:rPr>
        <w:tab/>
      </w:r>
      <w:r w:rsidR="00FB2A18" w:rsidRPr="006D4157">
        <w:rPr>
          <w:rFonts w:ascii="Arial" w:eastAsia="Arial" w:hAnsi="Arial" w:cs="Arial"/>
        </w:rPr>
        <w:t>Double stitching the seams.</w:t>
      </w:r>
    </w:p>
    <w:p w14:paraId="06EDA679" w14:textId="34A439FB" w:rsidR="006032E5" w:rsidRPr="006D4157" w:rsidRDefault="006032E5" w:rsidP="56A7FB55">
      <w:pPr>
        <w:pStyle w:val="Questionstyle"/>
        <w:shd w:val="clear" w:color="auto" w:fill="auto"/>
        <w:rPr>
          <w:rFonts w:ascii="Arial" w:eastAsia="Arial" w:hAnsi="Arial" w:cs="Arial"/>
        </w:rPr>
      </w:pPr>
      <w:r w:rsidRPr="006D4157">
        <w:rPr>
          <w:rFonts w:ascii="Arial" w:eastAsia="Arial" w:hAnsi="Arial" w:cs="Arial"/>
          <w:b/>
          <w:bCs/>
        </w:rPr>
        <w:t>Q</w:t>
      </w:r>
      <w:r w:rsidR="00AF7E7A" w:rsidRPr="006D4157">
        <w:rPr>
          <w:rFonts w:ascii="Arial" w:eastAsia="Arial" w:hAnsi="Arial" w:cs="Arial"/>
          <w:b/>
          <w:bCs/>
        </w:rPr>
        <w:t>3</w:t>
      </w:r>
      <w:r w:rsidRPr="006D4157">
        <w:rPr>
          <w:rFonts w:ascii="Arial" w:eastAsia="Arial" w:hAnsi="Arial" w:cs="Arial"/>
          <w:b/>
          <w:bCs/>
        </w:rPr>
        <w:t>:</w:t>
      </w:r>
      <w:r w:rsidRPr="006D4157">
        <w:rPr>
          <w:rFonts w:ascii="Arial" w:hAnsi="Arial" w:cs="Arial"/>
        </w:rPr>
        <w:tab/>
      </w:r>
      <w:r w:rsidR="003C0B5B" w:rsidRPr="006D4157">
        <w:rPr>
          <w:rFonts w:ascii="Arial" w:eastAsia="Arial" w:hAnsi="Arial" w:cs="Arial"/>
        </w:rPr>
        <w:t>Much stronger due to the many interwoven fibres, more flexibility without stretching.</w:t>
      </w:r>
    </w:p>
    <w:p w14:paraId="6618126C" w14:textId="4679D4FC" w:rsidR="0065108D" w:rsidRPr="006D4157" w:rsidRDefault="006032E5" w:rsidP="56A7FB55">
      <w:pPr>
        <w:pStyle w:val="Questionstyle"/>
        <w:shd w:val="clear" w:color="auto" w:fill="auto"/>
        <w:rPr>
          <w:rFonts w:ascii="Arial" w:eastAsia="Arial" w:hAnsi="Arial" w:cs="Arial"/>
        </w:rPr>
      </w:pPr>
      <w:r w:rsidRPr="006D4157">
        <w:rPr>
          <w:rFonts w:ascii="Arial" w:eastAsia="Arial" w:hAnsi="Arial" w:cs="Arial"/>
          <w:b/>
          <w:bCs/>
        </w:rPr>
        <w:t>Q</w:t>
      </w:r>
      <w:r w:rsidR="0065108D" w:rsidRPr="006D4157">
        <w:rPr>
          <w:rFonts w:ascii="Arial" w:eastAsia="Arial" w:hAnsi="Arial" w:cs="Arial"/>
          <w:b/>
          <w:bCs/>
        </w:rPr>
        <w:t>4</w:t>
      </w:r>
      <w:r w:rsidRPr="006D4157">
        <w:rPr>
          <w:rFonts w:ascii="Arial" w:eastAsia="Arial" w:hAnsi="Arial" w:cs="Arial"/>
          <w:b/>
          <w:bCs/>
        </w:rPr>
        <w:t>:</w:t>
      </w:r>
      <w:r w:rsidRPr="006D4157">
        <w:rPr>
          <w:rFonts w:ascii="Arial" w:hAnsi="Arial" w:cs="Arial"/>
        </w:rPr>
        <w:tab/>
      </w:r>
      <w:r w:rsidR="00BE60BB" w:rsidRPr="006D4157">
        <w:rPr>
          <w:rFonts w:ascii="Arial" w:eastAsia="Arial" w:hAnsi="Arial" w:cs="Arial"/>
        </w:rPr>
        <w:t xml:space="preserve">It </w:t>
      </w:r>
      <w:r w:rsidR="00684851" w:rsidRPr="006D4157">
        <w:rPr>
          <w:rFonts w:ascii="Arial" w:eastAsia="Arial" w:hAnsi="Arial" w:cs="Arial"/>
        </w:rPr>
        <w:t>makes it</w:t>
      </w:r>
      <w:r w:rsidR="00BE60BB" w:rsidRPr="006D4157">
        <w:rPr>
          <w:rFonts w:ascii="Arial" w:eastAsia="Arial" w:hAnsi="Arial" w:cs="Arial"/>
        </w:rPr>
        <w:t xml:space="preserve"> dimensionally stable in all directions.</w:t>
      </w:r>
    </w:p>
    <w:p w14:paraId="4487A85A" w14:textId="77777777" w:rsidR="006032E5" w:rsidRPr="006D4157" w:rsidRDefault="0065108D" w:rsidP="56A7FB55">
      <w:pPr>
        <w:pStyle w:val="Questionstyle"/>
        <w:shd w:val="clear" w:color="auto" w:fill="auto"/>
        <w:rPr>
          <w:rFonts w:ascii="Arial" w:eastAsia="Arial" w:hAnsi="Arial" w:cs="Arial"/>
        </w:rPr>
      </w:pPr>
      <w:r w:rsidRPr="006D4157">
        <w:rPr>
          <w:rFonts w:ascii="Arial" w:eastAsia="Arial" w:hAnsi="Arial" w:cs="Arial"/>
          <w:b/>
          <w:bCs/>
        </w:rPr>
        <w:t>Q5:</w:t>
      </w:r>
      <w:r w:rsidRPr="006D4157">
        <w:rPr>
          <w:rFonts w:ascii="Arial" w:hAnsi="Arial" w:cs="Arial"/>
        </w:rPr>
        <w:tab/>
      </w:r>
      <w:r w:rsidRPr="006D4157">
        <w:rPr>
          <w:rFonts w:ascii="Arial" w:eastAsia="Arial" w:hAnsi="Arial" w:cs="Arial"/>
        </w:rPr>
        <w:t xml:space="preserve">Where the buttons are sewn on, to strengthen the fabric. </w:t>
      </w:r>
    </w:p>
    <w:p w14:paraId="23526CD9" w14:textId="745E59EF" w:rsidR="00433156" w:rsidRPr="006D4157" w:rsidRDefault="00433156" w:rsidP="56A7FB55">
      <w:pPr>
        <w:pStyle w:val="Questionstyle"/>
        <w:shd w:val="clear" w:color="auto" w:fill="auto"/>
        <w:rPr>
          <w:rFonts w:ascii="Arial" w:eastAsia="Arial" w:hAnsi="Arial" w:cs="Arial"/>
        </w:rPr>
      </w:pPr>
      <w:r w:rsidRPr="006D4157">
        <w:rPr>
          <w:rFonts w:ascii="Arial" w:eastAsia="Arial" w:hAnsi="Arial" w:cs="Arial"/>
          <w:b/>
          <w:bCs/>
        </w:rPr>
        <w:t>Q6:</w:t>
      </w:r>
      <w:r w:rsidRPr="006D4157">
        <w:rPr>
          <w:rFonts w:ascii="Arial" w:hAnsi="Arial" w:cs="Arial"/>
          <w:b/>
        </w:rPr>
        <w:tab/>
      </w:r>
      <w:r w:rsidR="00684851" w:rsidRPr="006D4157">
        <w:rPr>
          <w:rFonts w:ascii="Arial" w:eastAsia="Arial" w:hAnsi="Arial" w:cs="Arial"/>
        </w:rPr>
        <w:t xml:space="preserve">Examples can include: </w:t>
      </w:r>
      <w:r w:rsidR="00184261" w:rsidRPr="006D4157">
        <w:rPr>
          <w:rFonts w:ascii="Arial" w:eastAsia="Arial" w:hAnsi="Arial" w:cs="Arial"/>
        </w:rPr>
        <w:t>the card tube in kitchen roll, a moulded plastic helmet, a steam bent walking stick, corrugated steel or plastic roof panels, piping on the edges on cushions and furniture</w:t>
      </w:r>
      <w:r w:rsidR="000404D8" w:rsidRPr="006D4157">
        <w:rPr>
          <w:rFonts w:ascii="Arial" w:eastAsia="Arial" w:hAnsi="Arial" w:cs="Arial"/>
        </w:rPr>
        <w:t>.</w:t>
      </w:r>
    </w:p>
    <w:p w14:paraId="764A0A7E" w14:textId="77777777" w:rsidR="001A389A" w:rsidRPr="006D4157" w:rsidRDefault="006032E5" w:rsidP="56A7FB55">
      <w:pPr>
        <w:pStyle w:val="Questionstyle"/>
        <w:shd w:val="clear" w:color="auto" w:fill="auto"/>
        <w:rPr>
          <w:rFonts w:ascii="Arial" w:eastAsia="Arial" w:hAnsi="Arial" w:cs="Arial"/>
        </w:rPr>
      </w:pPr>
      <w:r w:rsidRPr="006D4157">
        <w:rPr>
          <w:rFonts w:ascii="Arial" w:eastAsia="Arial" w:hAnsi="Arial" w:cs="Arial"/>
          <w:b/>
          <w:bCs/>
        </w:rPr>
        <w:t>Q</w:t>
      </w:r>
      <w:r w:rsidR="00433156" w:rsidRPr="006D4157">
        <w:rPr>
          <w:rFonts w:ascii="Arial" w:eastAsia="Arial" w:hAnsi="Arial" w:cs="Arial"/>
          <w:b/>
          <w:bCs/>
        </w:rPr>
        <w:t>7</w:t>
      </w:r>
      <w:r w:rsidRPr="006D4157">
        <w:rPr>
          <w:rFonts w:ascii="Arial" w:eastAsia="Arial" w:hAnsi="Arial" w:cs="Arial"/>
          <w:b/>
          <w:bCs/>
        </w:rPr>
        <w:t>:</w:t>
      </w:r>
      <w:r w:rsidRPr="006D4157">
        <w:rPr>
          <w:rFonts w:ascii="Arial" w:hAnsi="Arial" w:cs="Arial"/>
        </w:rPr>
        <w:tab/>
      </w:r>
      <w:r w:rsidR="003C0B5B" w:rsidRPr="006D4157">
        <w:rPr>
          <w:rFonts w:ascii="Arial" w:eastAsia="Arial" w:hAnsi="Arial" w:cs="Arial"/>
          <w:b/>
          <w:bCs/>
        </w:rPr>
        <w:t>(a)</w:t>
      </w:r>
      <w:r w:rsidR="003C0B5B" w:rsidRPr="006D4157">
        <w:rPr>
          <w:rFonts w:ascii="Arial" w:eastAsia="Arial" w:hAnsi="Arial" w:cs="Arial"/>
        </w:rPr>
        <w:t xml:space="preserve"> </w:t>
      </w:r>
      <w:r w:rsidR="00FB1D50" w:rsidRPr="006D4157">
        <w:rPr>
          <w:rFonts w:ascii="Arial" w:eastAsia="Arial" w:hAnsi="Arial" w:cs="Arial"/>
        </w:rPr>
        <w:t>C</w:t>
      </w:r>
      <w:r w:rsidR="003C0B5B" w:rsidRPr="006D4157">
        <w:rPr>
          <w:rFonts w:ascii="Arial" w:eastAsia="Arial" w:hAnsi="Arial" w:cs="Arial"/>
        </w:rPr>
        <w:t xml:space="preserve">ube </w:t>
      </w:r>
    </w:p>
    <w:p w14:paraId="685F31EE" w14:textId="150CC6B0" w:rsidR="003C0B5B" w:rsidRPr="006D4157" w:rsidRDefault="001A389A" w:rsidP="56A7FB55">
      <w:pPr>
        <w:pStyle w:val="Questionstyle"/>
        <w:shd w:val="clear" w:color="auto" w:fill="auto"/>
        <w:rPr>
          <w:rFonts w:ascii="Arial" w:eastAsia="Arial" w:hAnsi="Arial" w:cs="Arial"/>
        </w:rPr>
      </w:pPr>
      <w:r w:rsidRPr="006D4157">
        <w:rPr>
          <w:rFonts w:ascii="Arial" w:hAnsi="Arial" w:cs="Arial"/>
          <w:b/>
        </w:rPr>
        <w:tab/>
      </w:r>
      <w:r w:rsidR="003C0B5B" w:rsidRPr="006D4157">
        <w:rPr>
          <w:rFonts w:ascii="Arial" w:eastAsia="Arial" w:hAnsi="Arial" w:cs="Arial"/>
          <w:b/>
          <w:bCs/>
        </w:rPr>
        <w:t>(b)</w:t>
      </w:r>
      <w:r w:rsidR="003C0B5B" w:rsidRPr="006D4157">
        <w:rPr>
          <w:rFonts w:ascii="Arial" w:eastAsia="Arial" w:hAnsi="Arial" w:cs="Arial"/>
        </w:rPr>
        <w:t xml:space="preserve"> </w:t>
      </w:r>
      <w:r w:rsidR="00FB1D50" w:rsidRPr="006D4157">
        <w:rPr>
          <w:rFonts w:ascii="Arial" w:eastAsia="Arial" w:hAnsi="Arial" w:cs="Arial"/>
        </w:rPr>
        <w:t xml:space="preserve">Square </w:t>
      </w:r>
      <w:r w:rsidR="00DF0589">
        <w:rPr>
          <w:rFonts w:ascii="Arial" w:eastAsia="Arial" w:hAnsi="Arial" w:cs="Arial"/>
        </w:rPr>
        <w:t xml:space="preserve">based </w:t>
      </w:r>
      <w:r w:rsidR="00FB1D50" w:rsidRPr="006D4157">
        <w:rPr>
          <w:rFonts w:ascii="Arial" w:eastAsia="Arial" w:hAnsi="Arial" w:cs="Arial"/>
        </w:rPr>
        <w:t>pyramid</w:t>
      </w:r>
    </w:p>
    <w:p w14:paraId="5F705B92" w14:textId="7ECFA4BE" w:rsidR="00A00620" w:rsidRPr="006D4157" w:rsidRDefault="00A00620" w:rsidP="00A00620">
      <w:pPr>
        <w:tabs>
          <w:tab w:val="left" w:pos="8789"/>
          <w:tab w:val="right" w:pos="8930"/>
          <w:tab w:val="right" w:pos="9072"/>
        </w:tabs>
        <w:spacing w:after="200" w:line="276" w:lineRule="auto"/>
        <w:rPr>
          <w:lang w:eastAsia="zh-CN"/>
        </w:rPr>
      </w:pPr>
      <w:r w:rsidRPr="006D4157">
        <w:rPr>
          <w:lang w:eastAsia="zh-CN"/>
        </w:rPr>
        <w:br w:type="page"/>
      </w:r>
    </w:p>
    <w:p w14:paraId="7475C6A7" w14:textId="64E778DE" w:rsidR="00034D32" w:rsidRPr="006D4157" w:rsidRDefault="56A7FB55" w:rsidP="56A7FB55">
      <w:pPr>
        <w:pStyle w:val="Heading1"/>
        <w:ind w:left="2926" w:hanging="2926"/>
        <w:rPr>
          <w:rFonts w:eastAsia="Arial" w:cs="Arial"/>
          <w:b w:val="0"/>
          <w:bCs w:val="0"/>
          <w:color w:val="C00000"/>
          <w:sz w:val="48"/>
          <w:szCs w:val="48"/>
          <w:lang w:eastAsia="zh-CN"/>
        </w:rPr>
      </w:pPr>
      <w:r w:rsidRPr="006D4157">
        <w:rPr>
          <w:rFonts w:eastAsia="Arial" w:cs="Arial"/>
          <w:b w:val="0"/>
          <w:bCs w:val="0"/>
          <w:color w:val="C00000"/>
          <w:sz w:val="48"/>
          <w:szCs w:val="48"/>
          <w:lang w:eastAsia="zh-CN"/>
        </w:rPr>
        <w:lastRenderedPageBreak/>
        <w:t xml:space="preserve">Chapter 21 – Ecological and social footprint </w:t>
      </w:r>
    </w:p>
    <w:p w14:paraId="6552F3F8" w14:textId="22FAF5B5" w:rsidR="00A00620" w:rsidRPr="006D4157" w:rsidRDefault="56A7FB55" w:rsidP="56A7FB55">
      <w:pPr>
        <w:pStyle w:val="Heading1"/>
        <w:rPr>
          <w:rFonts w:eastAsia="Arial" w:cs="Arial"/>
        </w:rPr>
      </w:pPr>
      <w:r w:rsidRPr="006D4157">
        <w:rPr>
          <w:rFonts w:eastAsia="Arial" w:cs="Arial"/>
        </w:rPr>
        <w:t>In-text questions</w:t>
      </w:r>
    </w:p>
    <w:p w14:paraId="10B0EDDC" w14:textId="77777777" w:rsidR="0049424A" w:rsidRPr="006D4157" w:rsidRDefault="0049424A" w:rsidP="0049424A"/>
    <w:p w14:paraId="3A666250" w14:textId="7DD0833C" w:rsidR="00AE2423" w:rsidRPr="006D4157" w:rsidRDefault="00D03E47"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rPr>
        <w:tab/>
      </w:r>
      <w:r w:rsidR="00AE2423" w:rsidRPr="006D4157">
        <w:rPr>
          <w:rFonts w:ascii="Arial" w:eastAsia="Arial" w:hAnsi="Arial" w:cs="Arial"/>
        </w:rPr>
        <w:t>The USA is a wealthy nation and a large percentage of its population can afford to buy large homes and luxury goods. Some areas have extremes of climate and buildings are heated to more than 20 degrees in most places in winter, and air conditioning keeps buildings cool in summer. Few Americans use public transport, and distances travelled to work may be large. Goods are transported long distances, often by air. Natural reso</w:t>
      </w:r>
      <w:r w:rsidR="004857FD" w:rsidRPr="006D4157">
        <w:rPr>
          <w:rFonts w:ascii="Arial" w:eastAsia="Arial" w:hAnsi="Arial" w:cs="Arial"/>
        </w:rPr>
        <w:t>urces are mined and thousands of</w:t>
      </w:r>
      <w:r w:rsidR="00AE2423" w:rsidRPr="006D4157">
        <w:rPr>
          <w:rFonts w:ascii="Arial" w:eastAsia="Arial" w:hAnsi="Arial" w:cs="Arial"/>
        </w:rPr>
        <w:t xml:space="preserve"> products manufactured. </w:t>
      </w:r>
    </w:p>
    <w:p w14:paraId="04D65C26" w14:textId="29E94B8E" w:rsidR="00AE2423" w:rsidRPr="006D4157" w:rsidRDefault="00AE2423"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Some of the same reasons apply to the UK. There is a lot of wastage of food and other resources, not enough recycling, homes are not always well-insulated, it is the norm to have a</w:t>
      </w:r>
      <w:r w:rsidR="004857FD" w:rsidRPr="006D4157">
        <w:rPr>
          <w:rFonts w:ascii="Arial" w:eastAsia="Arial" w:hAnsi="Arial" w:cs="Arial"/>
        </w:rPr>
        <w:t xml:space="preserve"> large TV</w:t>
      </w:r>
      <w:r w:rsidRPr="006D4157">
        <w:rPr>
          <w:rFonts w:ascii="Arial" w:eastAsia="Arial" w:hAnsi="Arial" w:cs="Arial"/>
        </w:rPr>
        <w:t xml:space="preserve"> etc.</w:t>
      </w:r>
    </w:p>
    <w:p w14:paraId="2E99E36A" w14:textId="77777777" w:rsidR="00AE2423" w:rsidRPr="006D4157" w:rsidRDefault="00AE2423"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 xml:space="preserve">China is increasingly becoming a major manufacturing nation. As wealth increases, more of the population eat meat instead of rice, and want better housing, cars and luxury goods. </w:t>
      </w:r>
    </w:p>
    <w:p w14:paraId="60B62988" w14:textId="77777777" w:rsidR="00AE2423" w:rsidRPr="006D4157" w:rsidRDefault="00AE2423"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Hinduism and Buddhism encourage vegetarianism</w:t>
      </w:r>
      <w:r w:rsidR="00A37A77" w:rsidRPr="006D4157">
        <w:rPr>
          <w:rFonts w:ascii="Arial" w:eastAsia="Arial" w:hAnsi="Arial" w:cs="Arial"/>
        </w:rPr>
        <w:t xml:space="preserve"> and around 40% of the population are vegetarian</w:t>
      </w:r>
      <w:r w:rsidRPr="006D4157">
        <w:rPr>
          <w:rFonts w:ascii="Arial" w:eastAsia="Arial" w:hAnsi="Arial" w:cs="Arial"/>
        </w:rPr>
        <w:t xml:space="preserve">. The population in large parts of the country are poor and do not live a consumer life style. </w:t>
      </w:r>
    </w:p>
    <w:p w14:paraId="47641FF2" w14:textId="7A5B1E7A" w:rsidR="00D03E47" w:rsidRPr="006D4157" w:rsidRDefault="00AE2423"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See</w:t>
      </w:r>
      <w:r w:rsidR="00D641B3" w:rsidRPr="006D4157">
        <w:rPr>
          <w:rFonts w:ascii="Arial" w:eastAsia="Arial" w:hAnsi="Arial" w:cs="Arial"/>
        </w:rPr>
        <w:t xml:space="preserve"> Ecological Footprint per</w:t>
      </w:r>
      <w:r w:rsidR="004C640B" w:rsidRPr="006D4157">
        <w:rPr>
          <w:rFonts w:ascii="Arial" w:eastAsia="Arial" w:hAnsi="Arial" w:cs="Arial"/>
        </w:rPr>
        <w:t xml:space="preserve"> </w:t>
      </w:r>
      <w:r w:rsidR="00D641B3" w:rsidRPr="006D4157">
        <w:rPr>
          <w:rFonts w:ascii="Arial" w:eastAsia="Arial" w:hAnsi="Arial" w:cs="Arial"/>
        </w:rPr>
        <w:t>Capita</w:t>
      </w:r>
      <w:r w:rsidR="004C640B" w:rsidRPr="006D4157">
        <w:rPr>
          <w:rFonts w:ascii="Arial" w:eastAsia="Arial" w:hAnsi="Arial" w:cs="Arial"/>
        </w:rPr>
        <w:t xml:space="preserve"> at: </w:t>
      </w:r>
      <w:hyperlink r:id="rId28" w:history="1">
        <w:r w:rsidR="004C640B" w:rsidRPr="006D4157">
          <w:rPr>
            <w:rStyle w:val="Hyperlink"/>
            <w:rFonts w:ascii="Arial" w:eastAsia="Arial" w:hAnsi="Arial" w:cs="Arial"/>
          </w:rPr>
          <w:t>http://www.footprintnetwork.org/ecological_footprint_nations</w:t>
        </w:r>
      </w:hyperlink>
    </w:p>
    <w:p w14:paraId="672A6313" w14:textId="77777777" w:rsidR="00CD6B2C" w:rsidRPr="006D4157" w:rsidRDefault="00D03E47" w:rsidP="56A7FB55">
      <w:pPr>
        <w:pStyle w:val="Questionstyle"/>
        <w:shd w:val="clear" w:color="auto" w:fill="auto"/>
        <w:tabs>
          <w:tab w:val="clear" w:pos="851"/>
          <w:tab w:val="clear" w:pos="1276"/>
          <w:tab w:val="left" w:pos="567"/>
        </w:tabs>
        <w:ind w:left="1134" w:hanging="1134"/>
        <w:rPr>
          <w:rFonts w:ascii="Arial" w:eastAsia="Arial" w:hAnsi="Arial" w:cs="Arial"/>
        </w:rPr>
      </w:pPr>
      <w:r w:rsidRPr="006D4157">
        <w:rPr>
          <w:rFonts w:ascii="Arial" w:eastAsia="Arial" w:hAnsi="Arial" w:cs="Arial"/>
          <w:b/>
          <w:bCs/>
        </w:rPr>
        <w:t>Q2:</w:t>
      </w:r>
      <w:r w:rsidRPr="006D4157">
        <w:rPr>
          <w:rFonts w:ascii="Arial" w:hAnsi="Arial" w:cs="Arial"/>
        </w:rPr>
        <w:tab/>
      </w:r>
      <w:r w:rsidR="00CD6B2C" w:rsidRPr="006D4157">
        <w:rPr>
          <w:rFonts w:ascii="Arial" w:eastAsia="Arial" w:hAnsi="Arial" w:cs="Arial"/>
          <w:b/>
          <w:bCs/>
        </w:rPr>
        <w:t>(a)</w:t>
      </w:r>
      <w:r w:rsidR="00CD6B2C" w:rsidRPr="006D4157">
        <w:rPr>
          <w:rFonts w:ascii="Arial" w:hAnsi="Arial" w:cs="Arial"/>
        </w:rPr>
        <w:tab/>
      </w:r>
      <w:r w:rsidR="00CD6B2C" w:rsidRPr="006D4157">
        <w:rPr>
          <w:rFonts w:ascii="Arial" w:eastAsia="Arial" w:hAnsi="Arial" w:cs="Arial"/>
        </w:rPr>
        <w:t xml:space="preserve">First consider their </w:t>
      </w:r>
      <w:r w:rsidR="00CD6B2C" w:rsidRPr="006D4157">
        <w:rPr>
          <w:rFonts w:ascii="Arial" w:eastAsia="Arial" w:hAnsi="Arial" w:cs="Arial"/>
          <w:b/>
          <w:bCs/>
        </w:rPr>
        <w:t>employees</w:t>
      </w:r>
      <w:r w:rsidR="00CD6B2C" w:rsidRPr="006D4157">
        <w:rPr>
          <w:rFonts w:ascii="Arial" w:eastAsia="Arial" w:hAnsi="Arial" w:cs="Arial"/>
        </w:rPr>
        <w:t xml:space="preserve">: are working conditions as good as they could be? </w:t>
      </w:r>
      <w:r w:rsidR="005B0A0E" w:rsidRPr="006D4157">
        <w:rPr>
          <w:rFonts w:ascii="Arial" w:eastAsia="Arial" w:hAnsi="Arial" w:cs="Arial"/>
        </w:rPr>
        <w:t xml:space="preserve">Is all equipment properly maintained? </w:t>
      </w:r>
      <w:r w:rsidR="00CD6B2C" w:rsidRPr="006D4157">
        <w:rPr>
          <w:rFonts w:ascii="Arial" w:eastAsia="Arial" w:hAnsi="Arial" w:cs="Arial"/>
        </w:rPr>
        <w:t>Do they offer security for employees</w:t>
      </w:r>
      <w:r w:rsidR="005B0A0E" w:rsidRPr="006D4157">
        <w:rPr>
          <w:rFonts w:ascii="Arial" w:eastAsia="Arial" w:hAnsi="Arial" w:cs="Arial"/>
        </w:rPr>
        <w:t>, or are employees offered “zero hours contracts” or frequently laid off</w:t>
      </w:r>
      <w:r w:rsidR="00CD6B2C" w:rsidRPr="006D4157">
        <w:rPr>
          <w:rFonts w:ascii="Arial" w:eastAsia="Arial" w:hAnsi="Arial" w:cs="Arial"/>
        </w:rPr>
        <w:t xml:space="preserve">? A pension scheme? Prospects for promotion? Can some employees sometimes work from home to reduce travel costs? </w:t>
      </w:r>
      <w:r w:rsidR="005B0A0E" w:rsidRPr="006D4157">
        <w:rPr>
          <w:rFonts w:ascii="Arial" w:eastAsia="Arial" w:hAnsi="Arial" w:cs="Arial"/>
        </w:rPr>
        <w:t>Are there any social activities, company events, sports facilities, cafeteria, for employees?</w:t>
      </w:r>
    </w:p>
    <w:p w14:paraId="6027B9C6" w14:textId="77777777" w:rsidR="00CD6B2C" w:rsidRPr="006D4157" w:rsidRDefault="00CD6B2C" w:rsidP="56A7FB55">
      <w:pPr>
        <w:pStyle w:val="Questionstyle"/>
        <w:shd w:val="clear" w:color="auto" w:fill="auto"/>
        <w:tabs>
          <w:tab w:val="clear" w:pos="851"/>
          <w:tab w:val="clear" w:pos="1276"/>
          <w:tab w:val="left" w:pos="567"/>
        </w:tabs>
        <w:ind w:left="1134" w:hanging="1134"/>
        <w:rPr>
          <w:rFonts w:ascii="Arial" w:eastAsia="Arial" w:hAnsi="Arial" w:cs="Arial"/>
        </w:rPr>
      </w:pPr>
      <w:r w:rsidRPr="006D4157">
        <w:rPr>
          <w:rFonts w:ascii="Arial" w:hAnsi="Arial" w:cs="Arial"/>
        </w:rPr>
        <w:tab/>
      </w:r>
      <w:r w:rsidRPr="006D4157">
        <w:rPr>
          <w:rFonts w:ascii="Arial" w:hAnsi="Arial" w:cs="Arial"/>
        </w:rPr>
        <w:tab/>
      </w:r>
      <w:r w:rsidRPr="006D4157">
        <w:rPr>
          <w:rFonts w:ascii="Arial" w:eastAsia="Arial" w:hAnsi="Arial" w:cs="Arial"/>
        </w:rPr>
        <w:t xml:space="preserve">Consider the </w:t>
      </w:r>
      <w:r w:rsidRPr="006D4157">
        <w:rPr>
          <w:rFonts w:ascii="Arial" w:eastAsia="Arial" w:hAnsi="Arial" w:cs="Arial"/>
          <w:b/>
          <w:bCs/>
        </w:rPr>
        <w:t>customers</w:t>
      </w:r>
      <w:r w:rsidRPr="006D4157">
        <w:rPr>
          <w:rFonts w:ascii="Arial" w:eastAsia="Arial" w:hAnsi="Arial" w:cs="Arial"/>
        </w:rPr>
        <w:t xml:space="preserve">:  Are the goods they produce value for money? Do they provide good after-sales service for their customers? </w:t>
      </w:r>
      <w:r w:rsidR="001E17D3" w:rsidRPr="006D4157">
        <w:rPr>
          <w:rFonts w:ascii="Arial" w:eastAsia="Arial" w:hAnsi="Arial" w:cs="Arial"/>
        </w:rPr>
        <w:t>Do customers benefit from buying the products?</w:t>
      </w:r>
    </w:p>
    <w:p w14:paraId="6F0ED404" w14:textId="77777777" w:rsidR="001E17D3" w:rsidRPr="006D4157" w:rsidRDefault="00CD6B2C" w:rsidP="56A7FB55">
      <w:pPr>
        <w:pStyle w:val="Questionstyle"/>
        <w:shd w:val="clear" w:color="auto" w:fill="auto"/>
        <w:tabs>
          <w:tab w:val="clear" w:pos="851"/>
          <w:tab w:val="clear" w:pos="1276"/>
          <w:tab w:val="left" w:pos="567"/>
        </w:tabs>
        <w:ind w:left="1134" w:hanging="1134"/>
        <w:rPr>
          <w:rFonts w:ascii="Arial" w:eastAsia="Arial" w:hAnsi="Arial" w:cs="Arial"/>
        </w:rPr>
      </w:pPr>
      <w:r w:rsidRPr="006D4157">
        <w:rPr>
          <w:rFonts w:ascii="Arial" w:hAnsi="Arial" w:cs="Arial"/>
        </w:rPr>
        <w:tab/>
      </w:r>
      <w:r w:rsidRPr="006D4157">
        <w:rPr>
          <w:rFonts w:ascii="Arial" w:hAnsi="Arial" w:cs="Arial"/>
        </w:rPr>
        <w:tab/>
      </w:r>
      <w:r w:rsidRPr="006D4157">
        <w:rPr>
          <w:rFonts w:ascii="Arial" w:eastAsia="Arial" w:hAnsi="Arial" w:cs="Arial"/>
        </w:rPr>
        <w:t xml:space="preserve">Consider </w:t>
      </w:r>
      <w:r w:rsidRPr="006D4157">
        <w:rPr>
          <w:rFonts w:ascii="Arial" w:eastAsia="Arial" w:hAnsi="Arial" w:cs="Arial"/>
          <w:b/>
          <w:bCs/>
        </w:rPr>
        <w:t>society in general</w:t>
      </w:r>
      <w:r w:rsidRPr="006D4157">
        <w:rPr>
          <w:rFonts w:ascii="Arial" w:eastAsia="Arial" w:hAnsi="Arial" w:cs="Arial"/>
        </w:rPr>
        <w:t>: Does the company contribute positively to society? Do they make useful products? (Consider food manufacturers, cigarette manufacturers, arms manufacturers</w:t>
      </w:r>
      <w:r w:rsidR="005B0A0E" w:rsidRPr="006D4157">
        <w:rPr>
          <w:rFonts w:ascii="Arial" w:eastAsia="Arial" w:hAnsi="Arial" w:cs="Arial"/>
        </w:rPr>
        <w:t>.</w:t>
      </w:r>
      <w:r w:rsidRPr="006D4157">
        <w:rPr>
          <w:rFonts w:ascii="Arial" w:eastAsia="Arial" w:hAnsi="Arial" w:cs="Arial"/>
        </w:rPr>
        <w:t>)</w:t>
      </w:r>
      <w:r w:rsidR="005B0A0E" w:rsidRPr="006D4157">
        <w:rPr>
          <w:rFonts w:ascii="Arial" w:eastAsia="Arial" w:hAnsi="Arial" w:cs="Arial"/>
        </w:rPr>
        <w:t xml:space="preserve"> Do they support local charities? Sponsor “fun runs”, for example? Do they employ disabled people</w:t>
      </w:r>
      <w:r w:rsidR="001E17D3" w:rsidRPr="006D4157">
        <w:rPr>
          <w:rFonts w:ascii="Arial" w:eastAsia="Arial" w:hAnsi="Arial" w:cs="Arial"/>
        </w:rPr>
        <w:t>, and/or older people</w:t>
      </w:r>
      <w:r w:rsidR="005B0A0E" w:rsidRPr="006D4157">
        <w:rPr>
          <w:rFonts w:ascii="Arial" w:eastAsia="Arial" w:hAnsi="Arial" w:cs="Arial"/>
        </w:rPr>
        <w:t>? Are some of the components produced in other countries where child labour is used or workers’ rights are non-existent or ignored?</w:t>
      </w:r>
    </w:p>
    <w:p w14:paraId="26E89DA8" w14:textId="77777777" w:rsidR="001E17D3" w:rsidRPr="006D4157" w:rsidRDefault="001E17D3" w:rsidP="56A7FB55">
      <w:pPr>
        <w:pStyle w:val="Questionstyle"/>
        <w:shd w:val="clear" w:color="auto" w:fill="auto"/>
        <w:tabs>
          <w:tab w:val="clear" w:pos="851"/>
          <w:tab w:val="clear" w:pos="1276"/>
          <w:tab w:val="left" w:pos="567"/>
        </w:tabs>
        <w:ind w:left="1134" w:hanging="1134"/>
        <w:rPr>
          <w:rFonts w:ascii="Arial" w:eastAsia="Arial" w:hAnsi="Arial" w:cs="Arial"/>
        </w:rPr>
      </w:pPr>
      <w:r w:rsidRPr="006D4157">
        <w:rPr>
          <w:rFonts w:ascii="Arial" w:hAnsi="Arial" w:cs="Arial"/>
        </w:rPr>
        <w:tab/>
      </w:r>
      <w:r w:rsidRPr="006D4157">
        <w:rPr>
          <w:rFonts w:ascii="Arial" w:eastAsia="Arial" w:hAnsi="Arial" w:cs="Arial"/>
          <w:b/>
          <w:bCs/>
        </w:rPr>
        <w:t>(b)</w:t>
      </w:r>
      <w:r w:rsidRPr="006D4157">
        <w:rPr>
          <w:rFonts w:ascii="Arial" w:hAnsi="Arial" w:cs="Arial"/>
        </w:rPr>
        <w:tab/>
      </w:r>
      <w:r w:rsidRPr="006D4157">
        <w:rPr>
          <w:rFonts w:ascii="Arial" w:eastAsia="Arial" w:hAnsi="Arial" w:cs="Arial"/>
        </w:rPr>
        <w:t xml:space="preserve">Consider the </w:t>
      </w:r>
      <w:r w:rsidRPr="006D4157">
        <w:rPr>
          <w:rFonts w:ascii="Arial" w:eastAsia="Arial" w:hAnsi="Arial" w:cs="Arial"/>
          <w:b/>
          <w:bCs/>
        </w:rPr>
        <w:t>pupils</w:t>
      </w:r>
      <w:r w:rsidRPr="006D4157">
        <w:rPr>
          <w:rFonts w:ascii="Arial" w:eastAsia="Arial" w:hAnsi="Arial" w:cs="Arial"/>
        </w:rPr>
        <w:t>: is there a friendly, positive environment in which pupils can thrive? Are there sports facilities, drama, music, and other activities? Do pupils have the opportunity to shine in different areas? Is there, for example, a breakfast club for pupils whose parents have to</w:t>
      </w:r>
      <w:r w:rsidR="00A76031" w:rsidRPr="006D4157">
        <w:rPr>
          <w:rFonts w:ascii="Arial" w:eastAsia="Arial" w:hAnsi="Arial" w:cs="Arial"/>
        </w:rPr>
        <w:t xml:space="preserve"> leave early for wor</w:t>
      </w:r>
      <w:r w:rsidRPr="006D4157">
        <w:rPr>
          <w:rFonts w:ascii="Arial" w:eastAsia="Arial" w:hAnsi="Arial" w:cs="Arial"/>
        </w:rPr>
        <w:t xml:space="preserve">k? Is a healthy, appetising school lunch provided? </w:t>
      </w:r>
      <w:r w:rsidR="00A76031" w:rsidRPr="006D4157">
        <w:rPr>
          <w:rFonts w:ascii="Arial" w:eastAsia="Arial" w:hAnsi="Arial" w:cs="Arial"/>
        </w:rPr>
        <w:t>Are after school clubs provided?</w:t>
      </w:r>
    </w:p>
    <w:p w14:paraId="44F507C7" w14:textId="77777777" w:rsidR="001E17D3" w:rsidRPr="006D4157" w:rsidRDefault="001E17D3" w:rsidP="56A7FB55">
      <w:pPr>
        <w:pStyle w:val="Questionstyle"/>
        <w:shd w:val="clear" w:color="auto" w:fill="auto"/>
        <w:tabs>
          <w:tab w:val="clear" w:pos="851"/>
          <w:tab w:val="clear" w:pos="1276"/>
          <w:tab w:val="left" w:pos="567"/>
        </w:tabs>
        <w:ind w:left="1134" w:hanging="1134"/>
        <w:rPr>
          <w:rFonts w:ascii="Arial" w:eastAsia="Arial" w:hAnsi="Arial" w:cs="Arial"/>
        </w:rPr>
      </w:pPr>
      <w:r w:rsidRPr="006D4157">
        <w:rPr>
          <w:rFonts w:ascii="Arial" w:hAnsi="Arial" w:cs="Arial"/>
        </w:rPr>
        <w:tab/>
      </w:r>
      <w:r w:rsidRPr="006D4157">
        <w:rPr>
          <w:rFonts w:ascii="Arial" w:hAnsi="Arial" w:cs="Arial"/>
        </w:rPr>
        <w:tab/>
      </w:r>
      <w:r w:rsidRPr="006D4157">
        <w:rPr>
          <w:rFonts w:ascii="Arial" w:eastAsia="Arial" w:hAnsi="Arial" w:cs="Arial"/>
        </w:rPr>
        <w:t xml:space="preserve">Consider the </w:t>
      </w:r>
      <w:r w:rsidRPr="006D4157">
        <w:rPr>
          <w:rFonts w:ascii="Arial" w:eastAsia="Arial" w:hAnsi="Arial" w:cs="Arial"/>
          <w:b/>
          <w:bCs/>
        </w:rPr>
        <w:t>teachers</w:t>
      </w:r>
      <w:r w:rsidR="00A76031" w:rsidRPr="006D4157">
        <w:rPr>
          <w:rFonts w:ascii="Arial" w:eastAsia="Arial" w:hAnsi="Arial" w:cs="Arial"/>
          <w:b/>
          <w:bCs/>
        </w:rPr>
        <w:t xml:space="preserve"> and other staff</w:t>
      </w:r>
      <w:r w:rsidRPr="006D4157">
        <w:rPr>
          <w:rFonts w:ascii="Arial" w:eastAsia="Arial" w:hAnsi="Arial" w:cs="Arial"/>
        </w:rPr>
        <w:t xml:space="preserve">: Are they overworked? Are training opportunities provided? Is support available when required? </w:t>
      </w:r>
    </w:p>
    <w:p w14:paraId="07383DA8" w14:textId="77777777" w:rsidR="001E17D3" w:rsidRPr="006D4157" w:rsidRDefault="001E17D3" w:rsidP="56A7FB55">
      <w:pPr>
        <w:pStyle w:val="Questionstyle"/>
        <w:shd w:val="clear" w:color="auto" w:fill="auto"/>
        <w:tabs>
          <w:tab w:val="clear" w:pos="851"/>
          <w:tab w:val="clear" w:pos="1276"/>
          <w:tab w:val="left" w:pos="567"/>
        </w:tabs>
        <w:ind w:left="1134" w:hanging="1134"/>
        <w:rPr>
          <w:rFonts w:ascii="Arial" w:eastAsia="Arial" w:hAnsi="Arial" w:cs="Arial"/>
        </w:rPr>
      </w:pPr>
      <w:r w:rsidRPr="006D4157">
        <w:rPr>
          <w:rFonts w:ascii="Arial" w:hAnsi="Arial" w:cs="Arial"/>
        </w:rPr>
        <w:lastRenderedPageBreak/>
        <w:tab/>
      </w:r>
      <w:r w:rsidRPr="006D4157">
        <w:rPr>
          <w:rFonts w:ascii="Arial" w:hAnsi="Arial" w:cs="Arial"/>
        </w:rPr>
        <w:tab/>
      </w:r>
      <w:r w:rsidRPr="006D4157">
        <w:rPr>
          <w:rFonts w:ascii="Arial" w:eastAsia="Arial" w:hAnsi="Arial" w:cs="Arial"/>
        </w:rPr>
        <w:t xml:space="preserve">Consider the </w:t>
      </w:r>
      <w:r w:rsidRPr="006D4157">
        <w:rPr>
          <w:rFonts w:ascii="Arial" w:eastAsia="Arial" w:hAnsi="Arial" w:cs="Arial"/>
          <w:b/>
          <w:bCs/>
        </w:rPr>
        <w:t>local community</w:t>
      </w:r>
      <w:r w:rsidRPr="006D4157">
        <w:rPr>
          <w:rFonts w:ascii="Arial" w:eastAsia="Arial" w:hAnsi="Arial" w:cs="Arial"/>
        </w:rPr>
        <w:t>: do schools with excellent facilities share these with less fortunate schools? Are pupils encouraged to help others in the community in different ways?</w:t>
      </w:r>
    </w:p>
    <w:p w14:paraId="13A1F9C6" w14:textId="77777777" w:rsidR="00D03E47" w:rsidRPr="006D4157" w:rsidRDefault="001E17D3" w:rsidP="00CD6B2C">
      <w:pPr>
        <w:pStyle w:val="Questionstyle"/>
        <w:shd w:val="clear" w:color="auto" w:fill="auto"/>
        <w:tabs>
          <w:tab w:val="clear" w:pos="851"/>
          <w:tab w:val="clear" w:pos="1276"/>
          <w:tab w:val="left" w:pos="567"/>
        </w:tabs>
        <w:ind w:left="1134" w:hanging="1134"/>
        <w:rPr>
          <w:rFonts w:ascii="Arial" w:hAnsi="Arial" w:cs="Arial"/>
        </w:rPr>
      </w:pPr>
      <w:r w:rsidRPr="006D4157">
        <w:rPr>
          <w:rFonts w:ascii="Arial" w:hAnsi="Arial" w:cs="Arial"/>
        </w:rPr>
        <w:tab/>
      </w:r>
      <w:r w:rsidRPr="006D4157">
        <w:rPr>
          <w:rFonts w:ascii="Arial" w:hAnsi="Arial" w:cs="Arial"/>
        </w:rPr>
        <w:tab/>
      </w:r>
      <w:r w:rsidR="00CD6B2C" w:rsidRPr="006D4157">
        <w:rPr>
          <w:rFonts w:ascii="Arial" w:hAnsi="Arial" w:cs="Arial"/>
        </w:rPr>
        <w:tab/>
      </w:r>
      <w:r w:rsidR="00CD6B2C" w:rsidRPr="006D4157">
        <w:rPr>
          <w:rFonts w:ascii="Arial" w:hAnsi="Arial" w:cs="Arial"/>
        </w:rPr>
        <w:tab/>
      </w:r>
    </w:p>
    <w:p w14:paraId="47F7ED0F" w14:textId="77777777" w:rsidR="00924A6F" w:rsidRPr="006D4157" w:rsidRDefault="00D03E47"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rPr>
        <w:tab/>
      </w:r>
      <w:r w:rsidR="00195838" w:rsidRPr="006D4157">
        <w:rPr>
          <w:rFonts w:ascii="Arial" w:eastAsia="Arial" w:hAnsi="Arial" w:cs="Arial"/>
        </w:rPr>
        <w:t>Fatigue, eye strain, backache, repetitive strain injury (RSI).</w:t>
      </w:r>
    </w:p>
    <w:p w14:paraId="0D4E20E9" w14:textId="77777777" w:rsidR="00D03E47" w:rsidRPr="006D4157" w:rsidRDefault="00D03E47"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rPr>
        <w:tab/>
      </w:r>
      <w:r w:rsidRPr="006D4157">
        <w:rPr>
          <w:rFonts w:ascii="Arial" w:eastAsia="Arial" w:hAnsi="Arial" w:cs="Arial"/>
        </w:rPr>
        <w:t>Source materials from sustainable and trustworthy sources.</w:t>
      </w:r>
    </w:p>
    <w:p w14:paraId="09513090" w14:textId="77777777" w:rsidR="00D03E47" w:rsidRPr="006D4157" w:rsidRDefault="00D03E47" w:rsidP="56A7FB55">
      <w:pPr>
        <w:pStyle w:val="Questionstyle"/>
        <w:shd w:val="clear" w:color="auto" w:fill="auto"/>
        <w:rPr>
          <w:rFonts w:ascii="Arial" w:eastAsia="Arial" w:hAnsi="Arial" w:cs="Arial"/>
        </w:rPr>
      </w:pPr>
      <w:r w:rsidRPr="006D4157">
        <w:rPr>
          <w:rFonts w:ascii="Arial" w:eastAsia="Arial" w:hAnsi="Arial" w:cs="Arial"/>
          <w:b/>
          <w:bCs/>
        </w:rPr>
        <w:t>Q5:</w:t>
      </w:r>
      <w:r w:rsidRPr="006D4157">
        <w:rPr>
          <w:rFonts w:ascii="Arial" w:hAnsi="Arial" w:cs="Arial"/>
        </w:rPr>
        <w:tab/>
      </w:r>
      <w:r w:rsidR="00032236" w:rsidRPr="006D4157">
        <w:rPr>
          <w:rFonts w:ascii="Arial" w:eastAsia="Arial" w:hAnsi="Arial" w:cs="Arial"/>
        </w:rPr>
        <w:t>The deforested land can no longer hold water so heavy rainfall leads to flash floods, destroying homes, towns and causing death</w:t>
      </w:r>
      <w:r w:rsidR="008279C7" w:rsidRPr="006D4157">
        <w:rPr>
          <w:rFonts w:ascii="Arial" w:eastAsia="Arial" w:hAnsi="Arial" w:cs="Arial"/>
        </w:rPr>
        <w:t>, as in Haiti in 2016</w:t>
      </w:r>
      <w:r w:rsidR="00032236" w:rsidRPr="006D4157">
        <w:rPr>
          <w:rFonts w:ascii="Arial" w:eastAsia="Arial" w:hAnsi="Arial" w:cs="Arial"/>
        </w:rPr>
        <w:t>.</w:t>
      </w:r>
    </w:p>
    <w:p w14:paraId="0AC0B458" w14:textId="77777777" w:rsidR="00D03E47" w:rsidRPr="006D4157" w:rsidRDefault="00D03E47" w:rsidP="56A7FB55">
      <w:pPr>
        <w:pStyle w:val="Questionstyle"/>
        <w:shd w:val="clear" w:color="auto" w:fill="auto"/>
        <w:rPr>
          <w:rFonts w:ascii="Arial" w:eastAsia="Arial" w:hAnsi="Arial" w:cs="Arial"/>
        </w:rPr>
      </w:pPr>
      <w:r w:rsidRPr="006D4157">
        <w:rPr>
          <w:rFonts w:ascii="Arial" w:eastAsia="Arial" w:hAnsi="Arial" w:cs="Arial"/>
          <w:b/>
          <w:bCs/>
        </w:rPr>
        <w:t>Q6:</w:t>
      </w:r>
      <w:r w:rsidRPr="006D4157">
        <w:rPr>
          <w:rFonts w:ascii="Arial" w:hAnsi="Arial" w:cs="Arial"/>
          <w:b/>
        </w:rPr>
        <w:tab/>
      </w:r>
      <w:r w:rsidR="00F54F39" w:rsidRPr="006D4157">
        <w:rPr>
          <w:rFonts w:ascii="Arial" w:eastAsia="Arial" w:hAnsi="Arial" w:cs="Arial"/>
        </w:rPr>
        <w:t>Surface mining leads to the destruction of agricultural land. When rain washes topsoil disturbed by mining into local streams and rivers, the water becomes polluted</w:t>
      </w:r>
      <w:r w:rsidR="00A1156E" w:rsidRPr="006D4157">
        <w:rPr>
          <w:rFonts w:ascii="Arial" w:eastAsia="Arial" w:hAnsi="Arial" w:cs="Arial"/>
        </w:rPr>
        <w:t>. Dust from mining causes air pollution. After the minerals are extracted from the rock and soil, the</w:t>
      </w:r>
      <w:r w:rsidR="008279C7" w:rsidRPr="006D4157">
        <w:rPr>
          <w:rFonts w:ascii="Arial" w:eastAsia="Arial" w:hAnsi="Arial" w:cs="Arial"/>
        </w:rPr>
        <w:t>se</w:t>
      </w:r>
      <w:r w:rsidR="00A1156E" w:rsidRPr="006D4157">
        <w:rPr>
          <w:rFonts w:ascii="Arial" w:eastAsia="Arial" w:hAnsi="Arial" w:cs="Arial"/>
        </w:rPr>
        <w:t xml:space="preserve"> may be left in valleys where they may cause flooding.</w:t>
      </w:r>
    </w:p>
    <w:p w14:paraId="1DD35802" w14:textId="77777777" w:rsidR="00D03E47" w:rsidRPr="006D4157" w:rsidRDefault="00D03E47" w:rsidP="56A7FB55">
      <w:pPr>
        <w:pStyle w:val="Questionstyle"/>
        <w:shd w:val="clear" w:color="auto" w:fill="auto"/>
        <w:rPr>
          <w:rFonts w:ascii="Arial" w:eastAsia="Arial" w:hAnsi="Arial" w:cs="Arial"/>
        </w:rPr>
      </w:pPr>
      <w:r w:rsidRPr="006D4157">
        <w:rPr>
          <w:rFonts w:ascii="Arial" w:eastAsia="Arial" w:hAnsi="Arial" w:cs="Arial"/>
          <w:b/>
          <w:bCs/>
        </w:rPr>
        <w:t>Q7:</w:t>
      </w:r>
      <w:r w:rsidRPr="006D4157">
        <w:rPr>
          <w:rFonts w:ascii="Arial" w:hAnsi="Arial" w:cs="Arial"/>
        </w:rPr>
        <w:tab/>
      </w:r>
      <w:r w:rsidR="009230BF" w:rsidRPr="006D4157">
        <w:rPr>
          <w:rFonts w:ascii="Arial" w:eastAsia="Arial" w:hAnsi="Arial" w:cs="Arial"/>
        </w:rPr>
        <w:t>There are fears that the hydraulic fracturing fluid and natural gas released by the process could pollute drinking water aquifers. The disposal of the water that comes back up the well may be very saline and has often picked up chemicals such as selenium, arsenic and iron that are not good for human health. It is essential to dispose of it safely, or treated and reused in the fracking process.</w:t>
      </w:r>
    </w:p>
    <w:p w14:paraId="4FE3F581" w14:textId="77777777" w:rsidR="006670F9" w:rsidRPr="006D4157" w:rsidRDefault="006670F9"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There is also a risk of the fracking process setting off seismic activity (earthquakes).</w:t>
      </w:r>
    </w:p>
    <w:p w14:paraId="774E3937" w14:textId="77777777" w:rsidR="006670F9" w:rsidRPr="006D4157" w:rsidRDefault="006670F9"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The local population are disturbed by the noise and disturbance of a once peaceful rural environment.</w:t>
      </w:r>
    </w:p>
    <w:p w14:paraId="0EF5EDA4" w14:textId="77777777" w:rsidR="00D03E47" w:rsidRPr="006D4157" w:rsidRDefault="00D03E47" w:rsidP="56A7FB55">
      <w:pPr>
        <w:pStyle w:val="Questionstyle"/>
        <w:shd w:val="clear" w:color="auto" w:fill="auto"/>
        <w:rPr>
          <w:rFonts w:ascii="Arial" w:eastAsia="Arial" w:hAnsi="Arial" w:cs="Arial"/>
        </w:rPr>
      </w:pPr>
      <w:r w:rsidRPr="006D4157">
        <w:rPr>
          <w:rFonts w:ascii="Arial" w:eastAsia="Arial" w:hAnsi="Arial" w:cs="Arial"/>
          <w:b/>
          <w:bCs/>
        </w:rPr>
        <w:t>Q8:</w:t>
      </w:r>
      <w:r w:rsidRPr="006D4157">
        <w:rPr>
          <w:rFonts w:ascii="Arial" w:hAnsi="Arial" w:cs="Arial"/>
        </w:rPr>
        <w:tab/>
      </w:r>
      <w:r w:rsidR="009E7776" w:rsidRPr="006D4157">
        <w:rPr>
          <w:rFonts w:ascii="Arial" w:eastAsia="Arial" w:hAnsi="Arial" w:cs="Arial"/>
        </w:rPr>
        <w:t>They are not completely carbon neutral as carbon is released in the production of fertilisers, and fuel is needed to power the machines that harvest and process the crops.</w:t>
      </w:r>
    </w:p>
    <w:p w14:paraId="0BAA6D65" w14:textId="50D596CB" w:rsidR="002D0457" w:rsidRPr="006D4157" w:rsidRDefault="00D03E47" w:rsidP="56A7FB55">
      <w:pPr>
        <w:pStyle w:val="Questionstyle"/>
        <w:shd w:val="clear" w:color="auto" w:fill="auto"/>
        <w:rPr>
          <w:rFonts w:ascii="Arial" w:eastAsia="Arial" w:hAnsi="Arial" w:cs="Arial"/>
        </w:rPr>
      </w:pPr>
      <w:r w:rsidRPr="006D4157">
        <w:rPr>
          <w:rFonts w:ascii="Arial" w:eastAsia="Arial" w:hAnsi="Arial" w:cs="Arial"/>
          <w:b/>
          <w:bCs/>
        </w:rPr>
        <w:t>Q9:</w:t>
      </w:r>
      <w:r w:rsidRPr="006D4157">
        <w:rPr>
          <w:rFonts w:ascii="Arial" w:hAnsi="Arial" w:cs="Arial"/>
        </w:rPr>
        <w:tab/>
      </w:r>
      <w:r w:rsidR="002D0457" w:rsidRPr="006D4157">
        <w:rPr>
          <w:rFonts w:ascii="Arial" w:eastAsia="Arial" w:hAnsi="Arial" w:cs="Arial"/>
        </w:rPr>
        <w:t>It allows the</w:t>
      </w:r>
      <w:r w:rsidR="00423EBC" w:rsidRPr="006D4157">
        <w:rPr>
          <w:rFonts w:ascii="Arial" w:eastAsia="Arial" w:hAnsi="Arial" w:cs="Arial"/>
        </w:rPr>
        <w:t xml:space="preserve"> </w:t>
      </w:r>
      <w:r w:rsidR="002D0457" w:rsidRPr="006D4157">
        <w:rPr>
          <w:rFonts w:ascii="Arial" w:eastAsia="Arial" w:hAnsi="Arial" w:cs="Arial"/>
        </w:rPr>
        <w:t>m</w:t>
      </w:r>
      <w:r w:rsidR="00423EBC" w:rsidRPr="006D4157">
        <w:rPr>
          <w:rFonts w:ascii="Arial" w:eastAsia="Arial" w:hAnsi="Arial" w:cs="Arial"/>
        </w:rPr>
        <w:t>anufacturer</w:t>
      </w:r>
      <w:r w:rsidR="002D0457" w:rsidRPr="006D4157">
        <w:rPr>
          <w:rFonts w:ascii="Arial" w:eastAsia="Arial" w:hAnsi="Arial" w:cs="Arial"/>
        </w:rPr>
        <w:t xml:space="preserve"> to work out their total carbon footprint for their product (cradle to grave).</w:t>
      </w:r>
      <w:r w:rsidR="00423EBC" w:rsidRPr="006D4157">
        <w:rPr>
          <w:rFonts w:ascii="Arial" w:eastAsia="Arial" w:hAnsi="Arial" w:cs="Arial"/>
        </w:rPr>
        <w:t xml:space="preserve"> It will allow them to see where there is waste and inefficiency in the system and help them to reduce consumption and use more efficient systems and manufacturing methods.</w:t>
      </w:r>
    </w:p>
    <w:p w14:paraId="243373BD" w14:textId="2328A00B" w:rsidR="00D03E47" w:rsidRPr="006D4157" w:rsidRDefault="00D03E47" w:rsidP="56A7FB55">
      <w:pPr>
        <w:pStyle w:val="Questionstyle"/>
        <w:shd w:val="clear" w:color="auto" w:fill="auto"/>
        <w:rPr>
          <w:rFonts w:ascii="Arial" w:eastAsia="Arial" w:hAnsi="Arial" w:cs="Arial"/>
        </w:rPr>
      </w:pPr>
      <w:r w:rsidRPr="006D4157">
        <w:rPr>
          <w:rFonts w:ascii="Arial" w:eastAsia="Arial" w:hAnsi="Arial" w:cs="Arial"/>
          <w:b/>
          <w:bCs/>
        </w:rPr>
        <w:t>Q10:</w:t>
      </w:r>
      <w:r w:rsidRPr="006D4157">
        <w:rPr>
          <w:rFonts w:ascii="Arial" w:hAnsi="Arial" w:cs="Arial"/>
        </w:rPr>
        <w:tab/>
      </w:r>
      <w:r w:rsidR="002D0457" w:rsidRPr="006D4157">
        <w:rPr>
          <w:rFonts w:ascii="Arial" w:eastAsia="Arial" w:hAnsi="Arial" w:cs="Arial"/>
        </w:rPr>
        <w:t>It helps to reduce the product miles of a product and supports jobs and investment in the</w:t>
      </w:r>
      <w:r w:rsidR="00423EBC" w:rsidRPr="006D4157">
        <w:rPr>
          <w:rFonts w:ascii="Arial" w:eastAsia="Arial" w:hAnsi="Arial" w:cs="Arial"/>
        </w:rPr>
        <w:t xml:space="preserve"> local area</w:t>
      </w:r>
      <w:r w:rsidR="002D0457" w:rsidRPr="006D4157">
        <w:rPr>
          <w:rFonts w:ascii="Arial" w:eastAsia="Arial" w:hAnsi="Arial" w:cs="Arial"/>
        </w:rPr>
        <w:t>.</w:t>
      </w:r>
    </w:p>
    <w:p w14:paraId="64EBEE67" w14:textId="02E59FA2" w:rsidR="00D03E47" w:rsidRPr="006D4157" w:rsidRDefault="00D03E47" w:rsidP="56A7FB55">
      <w:pPr>
        <w:pStyle w:val="Questionstyle"/>
        <w:shd w:val="clear" w:color="auto" w:fill="auto"/>
        <w:rPr>
          <w:rFonts w:ascii="Arial" w:eastAsia="Arial" w:hAnsi="Arial" w:cs="Arial"/>
        </w:rPr>
      </w:pPr>
      <w:r w:rsidRPr="006D4157">
        <w:rPr>
          <w:rFonts w:ascii="Arial" w:eastAsia="Arial" w:hAnsi="Arial" w:cs="Arial"/>
          <w:b/>
          <w:bCs/>
        </w:rPr>
        <w:t>Q11:</w:t>
      </w:r>
      <w:r w:rsidRPr="006D4157">
        <w:rPr>
          <w:rFonts w:ascii="Arial" w:hAnsi="Arial" w:cs="Arial"/>
        </w:rPr>
        <w:tab/>
      </w:r>
      <w:r w:rsidR="00DB068A" w:rsidRPr="006D4157">
        <w:rPr>
          <w:rFonts w:ascii="Arial" w:eastAsia="Arial" w:hAnsi="Arial" w:cs="Arial"/>
        </w:rPr>
        <w:t>Solar, wind, tidal, hydro</w:t>
      </w:r>
      <w:r w:rsidR="00500825" w:rsidRPr="006D4157">
        <w:rPr>
          <w:rFonts w:ascii="Arial" w:eastAsia="Arial" w:hAnsi="Arial" w:cs="Arial"/>
        </w:rPr>
        <w:t>-electric power</w:t>
      </w:r>
      <w:r w:rsidR="00DB068A" w:rsidRPr="006D4157">
        <w:rPr>
          <w:rFonts w:ascii="Arial" w:eastAsia="Arial" w:hAnsi="Arial" w:cs="Arial"/>
        </w:rPr>
        <w:t>.</w:t>
      </w:r>
    </w:p>
    <w:p w14:paraId="5D9BD65B" w14:textId="77777777" w:rsidR="007606CB" w:rsidRPr="006D4157" w:rsidRDefault="007606CB" w:rsidP="00937C14">
      <w:pPr>
        <w:tabs>
          <w:tab w:val="left" w:pos="567"/>
          <w:tab w:val="right" w:pos="8789"/>
          <w:tab w:val="right" w:pos="9072"/>
        </w:tabs>
        <w:spacing w:before="120"/>
        <w:ind w:left="1134" w:hanging="1134"/>
      </w:pPr>
      <w:r w:rsidRPr="006D4157">
        <w:tab/>
      </w:r>
      <w:r w:rsidRPr="006D4157">
        <w:tab/>
      </w:r>
    </w:p>
    <w:p w14:paraId="3E7B4CBB" w14:textId="77777777" w:rsidR="007606CB" w:rsidRPr="006D4157" w:rsidRDefault="007606CB" w:rsidP="00937C14">
      <w:pPr>
        <w:tabs>
          <w:tab w:val="left" w:pos="567"/>
          <w:tab w:val="right" w:pos="8789"/>
          <w:tab w:val="right" w:pos="9072"/>
        </w:tabs>
        <w:spacing w:before="120"/>
        <w:ind w:left="1134" w:hanging="1134"/>
      </w:pPr>
      <w:r w:rsidRPr="006D4157">
        <w:tab/>
      </w:r>
      <w:r w:rsidRPr="006D4157">
        <w:tab/>
      </w:r>
    </w:p>
    <w:p w14:paraId="1B3B7C73" w14:textId="77777777" w:rsidR="00937C14" w:rsidRPr="006D4157" w:rsidRDefault="007606CB" w:rsidP="00937C14">
      <w:pPr>
        <w:tabs>
          <w:tab w:val="left" w:pos="567"/>
          <w:tab w:val="right" w:pos="8789"/>
          <w:tab w:val="right" w:pos="9072"/>
        </w:tabs>
        <w:spacing w:before="120"/>
        <w:ind w:left="1134" w:hanging="1134"/>
      </w:pPr>
      <w:r w:rsidRPr="006D4157">
        <w:tab/>
      </w:r>
      <w:r w:rsidR="00937C14" w:rsidRPr="006D4157">
        <w:tab/>
      </w:r>
      <w:r w:rsidR="00937C14" w:rsidRPr="006D4157">
        <w:tab/>
      </w:r>
    </w:p>
    <w:p w14:paraId="54220B70" w14:textId="77777777" w:rsidR="00937C14" w:rsidRPr="006D4157" w:rsidRDefault="00937C14" w:rsidP="009726AF">
      <w:pPr>
        <w:tabs>
          <w:tab w:val="left" w:pos="567"/>
          <w:tab w:val="right" w:pos="8789"/>
          <w:tab w:val="right" w:pos="9072"/>
        </w:tabs>
        <w:spacing w:before="120"/>
        <w:ind w:left="567" w:hanging="567"/>
        <w:rPr>
          <w:lang w:eastAsia="zh-CN"/>
        </w:rPr>
      </w:pPr>
      <w:r w:rsidRPr="006D4157">
        <w:tab/>
      </w:r>
    </w:p>
    <w:p w14:paraId="391DA25A" w14:textId="77777777" w:rsidR="009726AF" w:rsidRPr="006D4157" w:rsidRDefault="009726AF" w:rsidP="009726AF">
      <w:pPr>
        <w:tabs>
          <w:tab w:val="left" w:pos="567"/>
          <w:tab w:val="right" w:pos="8789"/>
          <w:tab w:val="right" w:pos="9072"/>
        </w:tabs>
        <w:spacing w:before="120"/>
        <w:ind w:left="567" w:hanging="567"/>
        <w:rPr>
          <w:lang w:eastAsia="zh-CN"/>
        </w:rPr>
      </w:pPr>
      <w:r w:rsidRPr="006D4157">
        <w:rPr>
          <w:lang w:eastAsia="zh-CN"/>
        </w:rPr>
        <w:tab/>
      </w:r>
    </w:p>
    <w:p w14:paraId="40EA284B" w14:textId="77777777" w:rsidR="00A00620" w:rsidRPr="006D4157" w:rsidRDefault="00A00620" w:rsidP="00A00620">
      <w:pPr>
        <w:tabs>
          <w:tab w:val="left" w:pos="8789"/>
          <w:tab w:val="right" w:pos="8930"/>
          <w:tab w:val="right" w:pos="9072"/>
        </w:tabs>
        <w:spacing w:after="200" w:line="276" w:lineRule="auto"/>
        <w:rPr>
          <w:lang w:eastAsia="zh-CN"/>
        </w:rPr>
      </w:pPr>
      <w:r w:rsidRPr="006D4157">
        <w:rPr>
          <w:lang w:eastAsia="zh-CN"/>
        </w:rPr>
        <w:br w:type="page"/>
      </w:r>
    </w:p>
    <w:p w14:paraId="721897AA" w14:textId="2A5357CB" w:rsidR="005A6572" w:rsidRPr="006D4157" w:rsidRDefault="56A7FB55" w:rsidP="005A6572">
      <w:pPr>
        <w:pStyle w:val="RedChapterHead"/>
      </w:pPr>
      <w:r w:rsidRPr="006D4157">
        <w:lastRenderedPageBreak/>
        <w:t xml:space="preserve">Chapter 22 – The 6 </w:t>
      </w:r>
      <w:proofErr w:type="spellStart"/>
      <w:r w:rsidRPr="006D4157">
        <w:t>Rs</w:t>
      </w:r>
      <w:proofErr w:type="spellEnd"/>
    </w:p>
    <w:p w14:paraId="347F4D78" w14:textId="70616AD0" w:rsidR="00A00620" w:rsidRPr="006D4157" w:rsidRDefault="56A7FB55" w:rsidP="56A7FB55">
      <w:pPr>
        <w:pStyle w:val="Heading1"/>
        <w:rPr>
          <w:rFonts w:eastAsia="Arial" w:cs="Arial"/>
        </w:rPr>
      </w:pPr>
      <w:r w:rsidRPr="006D4157">
        <w:rPr>
          <w:rFonts w:eastAsia="Arial" w:cs="Arial"/>
        </w:rPr>
        <w:t>In-text questions</w:t>
      </w:r>
    </w:p>
    <w:p w14:paraId="644BA718" w14:textId="77777777" w:rsidR="0049424A" w:rsidRPr="006D4157" w:rsidRDefault="0049424A" w:rsidP="0049424A"/>
    <w:p w14:paraId="12CBC00D" w14:textId="54407485" w:rsidR="00CD18C3" w:rsidRPr="006D4157" w:rsidRDefault="00CD18C3" w:rsidP="56A7FB55">
      <w:pPr>
        <w:pStyle w:val="Questionstyle"/>
        <w:shd w:val="clear" w:color="auto" w:fill="FFFFFF" w:themeFill="background1"/>
        <w:rPr>
          <w:rFonts w:ascii="Arial" w:eastAsia="Arial" w:hAnsi="Arial" w:cs="Arial"/>
        </w:rPr>
      </w:pPr>
      <w:r w:rsidRPr="006D4157">
        <w:rPr>
          <w:rFonts w:ascii="Arial" w:eastAsia="Arial" w:hAnsi="Arial" w:cs="Arial"/>
          <w:b/>
          <w:bCs/>
        </w:rPr>
        <w:t>Q1:</w:t>
      </w:r>
      <w:r w:rsidRPr="006D4157">
        <w:rPr>
          <w:rFonts w:ascii="Arial" w:hAnsi="Arial" w:cs="Arial"/>
        </w:rPr>
        <w:tab/>
      </w:r>
      <w:r w:rsidR="00D033DE" w:rsidRPr="006D4157">
        <w:rPr>
          <w:rFonts w:ascii="Arial" w:eastAsia="Arial" w:hAnsi="Arial" w:cs="Arial"/>
        </w:rPr>
        <w:t>Answers will vary but may include asking for a lift to / from a friends / shops / school / sporting event etc. instead of taking public transport</w:t>
      </w:r>
      <w:r w:rsidR="008437CE" w:rsidRPr="006D4157">
        <w:rPr>
          <w:rFonts w:ascii="Arial" w:eastAsia="Arial" w:hAnsi="Arial" w:cs="Arial"/>
        </w:rPr>
        <w:t xml:space="preserve"> or planning to share with other</w:t>
      </w:r>
      <w:r w:rsidR="00D033DE" w:rsidRPr="006D4157">
        <w:rPr>
          <w:rFonts w:ascii="Arial" w:eastAsia="Arial" w:hAnsi="Arial" w:cs="Arial"/>
        </w:rPr>
        <w:t xml:space="preserve">. Impulse purchases such as chocolate bars / fizzy drinks / crisps etc. </w:t>
      </w:r>
      <w:r w:rsidR="008437CE" w:rsidRPr="006D4157">
        <w:rPr>
          <w:rFonts w:ascii="Arial" w:eastAsia="Arial" w:hAnsi="Arial" w:cs="Arial"/>
        </w:rPr>
        <w:t>Buy one get one free offers (BOGOF) where the extra is not needed and ends up being wasted or result in unnecessary or excessive consumption.</w:t>
      </w:r>
    </w:p>
    <w:p w14:paraId="2D9362D4" w14:textId="77777777" w:rsidR="00CD18C3" w:rsidRPr="006D4157" w:rsidRDefault="00CD18C3" w:rsidP="56A7FB55">
      <w:pPr>
        <w:pStyle w:val="Questionstyle"/>
        <w:shd w:val="clear" w:color="auto" w:fill="FFFFFF" w:themeFill="background1"/>
        <w:rPr>
          <w:rFonts w:ascii="Arial" w:eastAsia="Arial" w:hAnsi="Arial" w:cs="Arial"/>
        </w:rPr>
      </w:pPr>
      <w:r w:rsidRPr="006D4157">
        <w:rPr>
          <w:rFonts w:ascii="Arial" w:eastAsia="Arial" w:hAnsi="Arial" w:cs="Arial"/>
          <w:b/>
          <w:bCs/>
        </w:rPr>
        <w:t>Q2:</w:t>
      </w:r>
      <w:r w:rsidRPr="006D4157">
        <w:rPr>
          <w:rFonts w:ascii="Arial" w:hAnsi="Arial" w:cs="Arial"/>
        </w:rPr>
        <w:tab/>
      </w:r>
      <w:r w:rsidRPr="006D4157">
        <w:rPr>
          <w:rFonts w:ascii="Arial" w:eastAsia="Arial" w:hAnsi="Arial" w:cs="Arial"/>
        </w:rPr>
        <w:t>Air travel uses more fuel than other forms of transport</w:t>
      </w:r>
      <w:r w:rsidR="002B7CF9" w:rsidRPr="006D4157">
        <w:rPr>
          <w:rFonts w:ascii="Arial" w:eastAsia="Arial" w:hAnsi="Arial" w:cs="Arial"/>
        </w:rPr>
        <w:t>,</w:t>
      </w:r>
      <w:r w:rsidRPr="006D4157">
        <w:rPr>
          <w:rFonts w:ascii="Arial" w:eastAsia="Arial" w:hAnsi="Arial" w:cs="Arial"/>
        </w:rPr>
        <w:t xml:space="preserve"> hence greater CO</w:t>
      </w:r>
      <w:r w:rsidRPr="006D4157">
        <w:rPr>
          <w:rFonts w:ascii="Arial" w:eastAsia="Arial" w:hAnsi="Arial" w:cs="Arial"/>
          <w:vertAlign w:val="subscript"/>
        </w:rPr>
        <w:t>2</w:t>
      </w:r>
      <w:r w:rsidRPr="006D4157">
        <w:rPr>
          <w:rFonts w:ascii="Arial" w:eastAsia="Arial" w:hAnsi="Arial" w:cs="Arial"/>
        </w:rPr>
        <w:t xml:space="preserve"> emissions.</w:t>
      </w:r>
    </w:p>
    <w:p w14:paraId="0A432A06" w14:textId="7CDCAC23" w:rsidR="00CD18C3" w:rsidRPr="006D4157" w:rsidRDefault="00CD18C3" w:rsidP="56A7FB55">
      <w:pPr>
        <w:pStyle w:val="Questionstyle"/>
        <w:shd w:val="clear" w:color="auto" w:fill="FFFFFF" w:themeFill="background1"/>
        <w:rPr>
          <w:rFonts w:ascii="Arial" w:eastAsia="Arial" w:hAnsi="Arial" w:cs="Arial"/>
        </w:rPr>
      </w:pPr>
      <w:r w:rsidRPr="006D4157">
        <w:rPr>
          <w:rFonts w:ascii="Arial" w:eastAsia="Arial" w:hAnsi="Arial" w:cs="Arial"/>
          <w:b/>
          <w:bCs/>
        </w:rPr>
        <w:t>Q3:</w:t>
      </w:r>
      <w:r w:rsidRPr="006D4157">
        <w:rPr>
          <w:rFonts w:ascii="Arial" w:hAnsi="Arial" w:cs="Arial"/>
        </w:rPr>
        <w:tab/>
      </w:r>
      <w:r w:rsidRPr="006D4157">
        <w:rPr>
          <w:rFonts w:ascii="Arial" w:eastAsia="Arial" w:hAnsi="Arial" w:cs="Arial"/>
        </w:rPr>
        <w:t>The wheels would be lighter and</w:t>
      </w:r>
      <w:r w:rsidR="00B6699A" w:rsidRPr="006D4157">
        <w:rPr>
          <w:rFonts w:ascii="Arial" w:eastAsia="Arial" w:hAnsi="Arial" w:cs="Arial"/>
        </w:rPr>
        <w:t>,</w:t>
      </w:r>
      <w:r w:rsidRPr="006D4157">
        <w:rPr>
          <w:rFonts w:ascii="Arial" w:eastAsia="Arial" w:hAnsi="Arial" w:cs="Arial"/>
        </w:rPr>
        <w:t xml:space="preserve"> </w:t>
      </w:r>
      <w:r w:rsidR="00B6699A" w:rsidRPr="006D4157">
        <w:rPr>
          <w:rFonts w:ascii="Arial" w:eastAsia="Arial" w:hAnsi="Arial" w:cs="Arial"/>
        </w:rPr>
        <w:t xml:space="preserve">potentially, </w:t>
      </w:r>
      <w:r w:rsidRPr="006D4157">
        <w:rPr>
          <w:rFonts w:ascii="Arial" w:eastAsia="Arial" w:hAnsi="Arial" w:cs="Arial"/>
        </w:rPr>
        <w:t>less material would be used. It takes less energy for the car to turn the wheels saving</w:t>
      </w:r>
      <w:r w:rsidR="00B6699A" w:rsidRPr="006D4157">
        <w:rPr>
          <w:rFonts w:ascii="Arial" w:eastAsia="Arial" w:hAnsi="Arial" w:cs="Arial"/>
        </w:rPr>
        <w:t xml:space="preserve"> a considerable amount of fuel when</w:t>
      </w:r>
      <w:r w:rsidRPr="006D4157">
        <w:rPr>
          <w:rFonts w:ascii="Arial" w:eastAsia="Arial" w:hAnsi="Arial" w:cs="Arial"/>
        </w:rPr>
        <w:t xml:space="preserve"> </w:t>
      </w:r>
      <w:r w:rsidR="00B6699A" w:rsidRPr="006D4157">
        <w:rPr>
          <w:rFonts w:ascii="Arial" w:eastAsia="Arial" w:hAnsi="Arial" w:cs="Arial"/>
        </w:rPr>
        <w:t xml:space="preserve">calculated </w:t>
      </w:r>
      <w:r w:rsidRPr="006D4157">
        <w:rPr>
          <w:rFonts w:ascii="Arial" w:eastAsia="Arial" w:hAnsi="Arial" w:cs="Arial"/>
        </w:rPr>
        <w:t>over many</w:t>
      </w:r>
      <w:r w:rsidR="00B6699A" w:rsidRPr="006D4157">
        <w:rPr>
          <w:rFonts w:ascii="Arial" w:eastAsia="Arial" w:hAnsi="Arial" w:cs="Arial"/>
        </w:rPr>
        <w:t xml:space="preserve"> thousands of</w:t>
      </w:r>
      <w:r w:rsidRPr="006D4157">
        <w:rPr>
          <w:rFonts w:ascii="Arial" w:eastAsia="Arial" w:hAnsi="Arial" w:cs="Arial"/>
        </w:rPr>
        <w:t xml:space="preserve"> miles.</w:t>
      </w:r>
    </w:p>
    <w:p w14:paraId="4DAFD4D6" w14:textId="77777777" w:rsidR="00CD18C3" w:rsidRPr="006D4157" w:rsidRDefault="00CD18C3" w:rsidP="56A7FB55">
      <w:pPr>
        <w:pStyle w:val="Questionstyle"/>
        <w:shd w:val="clear" w:color="auto" w:fill="FFFFFF" w:themeFill="background1"/>
        <w:rPr>
          <w:rFonts w:ascii="Arial" w:eastAsia="Arial" w:hAnsi="Arial" w:cs="Arial"/>
        </w:rPr>
      </w:pPr>
      <w:r w:rsidRPr="006D4157">
        <w:rPr>
          <w:rFonts w:ascii="Arial" w:eastAsia="Arial" w:hAnsi="Arial" w:cs="Arial"/>
          <w:b/>
          <w:bCs/>
        </w:rPr>
        <w:t>Q4:</w:t>
      </w:r>
      <w:r w:rsidR="00A904F3" w:rsidRPr="006D4157">
        <w:rPr>
          <w:rFonts w:ascii="Arial" w:hAnsi="Arial" w:cs="Arial"/>
        </w:rPr>
        <w:tab/>
      </w:r>
      <w:r w:rsidR="00A904F3" w:rsidRPr="006D4157">
        <w:rPr>
          <w:rFonts w:ascii="Arial" w:eastAsia="Arial" w:hAnsi="Arial" w:cs="Arial"/>
        </w:rPr>
        <w:t>Each second-</w:t>
      </w:r>
      <w:r w:rsidRPr="006D4157">
        <w:rPr>
          <w:rFonts w:ascii="Arial" w:eastAsia="Arial" w:hAnsi="Arial" w:cs="Arial"/>
        </w:rPr>
        <w:t>hand product that is reused potentially saves a new one being made as demand falls.</w:t>
      </w:r>
    </w:p>
    <w:p w14:paraId="6D84F978" w14:textId="5E1FCFF0" w:rsidR="00CD18C3" w:rsidRPr="006D4157" w:rsidRDefault="00CD18C3" w:rsidP="56A7FB55">
      <w:pPr>
        <w:pStyle w:val="Questionstyle"/>
        <w:shd w:val="clear" w:color="auto" w:fill="FFFFFF" w:themeFill="background1"/>
        <w:rPr>
          <w:rFonts w:ascii="Arial" w:eastAsia="Arial" w:hAnsi="Arial" w:cs="Arial"/>
        </w:rPr>
      </w:pPr>
      <w:r w:rsidRPr="006D4157">
        <w:rPr>
          <w:rFonts w:ascii="Arial" w:eastAsia="Arial" w:hAnsi="Arial" w:cs="Arial"/>
          <w:b/>
          <w:bCs/>
        </w:rPr>
        <w:t>Q5:</w:t>
      </w:r>
      <w:r w:rsidRPr="006D4157">
        <w:rPr>
          <w:rFonts w:ascii="Arial" w:hAnsi="Arial" w:cs="Arial"/>
        </w:rPr>
        <w:tab/>
      </w:r>
      <w:r w:rsidRPr="006D4157">
        <w:rPr>
          <w:rFonts w:ascii="Arial" w:eastAsia="Arial" w:hAnsi="Arial" w:cs="Arial"/>
        </w:rPr>
        <w:t>Some products are not designed to be repaired / sold as sealed units / need to be replaced / cheaper to replace than repair.</w:t>
      </w:r>
      <w:r w:rsidR="004E730E" w:rsidRPr="006D4157">
        <w:rPr>
          <w:rFonts w:ascii="Arial" w:eastAsia="Arial" w:hAnsi="Arial" w:cs="Arial"/>
        </w:rPr>
        <w:t xml:space="preserve"> e.g. Smartphones are frequently replaced because the newer version has extra features, longer battery life, better screen, etc. Microwave ovens have embedded computer systems which </w:t>
      </w:r>
      <w:r w:rsidR="00642C39" w:rsidRPr="006D4157">
        <w:rPr>
          <w:rFonts w:ascii="Arial" w:eastAsia="Arial" w:hAnsi="Arial" w:cs="Arial"/>
        </w:rPr>
        <w:t xml:space="preserve">cannot be repaired, so the whole oven </w:t>
      </w:r>
      <w:r w:rsidR="00B6699A" w:rsidRPr="006D4157">
        <w:rPr>
          <w:rFonts w:ascii="Arial" w:eastAsia="Arial" w:hAnsi="Arial" w:cs="Arial"/>
        </w:rPr>
        <w:t>must</w:t>
      </w:r>
      <w:r w:rsidR="00642C39" w:rsidRPr="006D4157">
        <w:rPr>
          <w:rFonts w:ascii="Arial" w:eastAsia="Arial" w:hAnsi="Arial" w:cs="Arial"/>
        </w:rPr>
        <w:t xml:space="preserve"> be replaced. A fridge which breaks down will not</w:t>
      </w:r>
      <w:r w:rsidR="00B6699A" w:rsidRPr="006D4157">
        <w:rPr>
          <w:rFonts w:ascii="Arial" w:eastAsia="Arial" w:hAnsi="Arial" w:cs="Arial"/>
        </w:rPr>
        <w:t xml:space="preserve"> often</w:t>
      </w:r>
      <w:r w:rsidR="00642C39" w:rsidRPr="006D4157">
        <w:rPr>
          <w:rFonts w:ascii="Arial" w:eastAsia="Arial" w:hAnsi="Arial" w:cs="Arial"/>
        </w:rPr>
        <w:t xml:space="preserve"> be repaired because it would cost as much to do so as to buy a new one, which may be more energy efficient, do less harm to the environment and save money in the long run. Clothes, from socks to shirts, are not often mended because </w:t>
      </w:r>
      <w:r w:rsidR="00B6699A" w:rsidRPr="006D4157">
        <w:rPr>
          <w:rFonts w:ascii="Arial" w:eastAsia="Arial" w:hAnsi="Arial" w:cs="Arial"/>
        </w:rPr>
        <w:t xml:space="preserve">nowadays many </w:t>
      </w:r>
      <w:r w:rsidR="00642C39" w:rsidRPr="006D4157">
        <w:rPr>
          <w:rFonts w:ascii="Arial" w:eastAsia="Arial" w:hAnsi="Arial" w:cs="Arial"/>
        </w:rPr>
        <w:t>people have lost the necessary skills and it is quicker and easier to buy new. Plastic items, such as garden furniture or toys, cannot usually be repaired.</w:t>
      </w:r>
    </w:p>
    <w:p w14:paraId="651AA525" w14:textId="77777777" w:rsidR="00E7412D" w:rsidRPr="006D4157" w:rsidRDefault="00CD18C3" w:rsidP="56A7FB55">
      <w:pPr>
        <w:pStyle w:val="Questionstyle"/>
        <w:shd w:val="clear" w:color="auto" w:fill="FFFFFF" w:themeFill="background1"/>
        <w:rPr>
          <w:rFonts w:ascii="Arial" w:eastAsia="Arial" w:hAnsi="Arial" w:cs="Arial"/>
        </w:rPr>
      </w:pPr>
      <w:r w:rsidRPr="006D4157">
        <w:rPr>
          <w:rFonts w:ascii="Arial" w:eastAsia="Arial" w:hAnsi="Arial" w:cs="Arial"/>
          <w:b/>
          <w:bCs/>
        </w:rPr>
        <w:t>Q6:</w:t>
      </w:r>
      <w:r w:rsidRPr="006D4157">
        <w:rPr>
          <w:rFonts w:ascii="Arial" w:hAnsi="Arial" w:cs="Arial"/>
        </w:rPr>
        <w:tab/>
      </w:r>
      <w:r w:rsidR="00E7412D" w:rsidRPr="006D4157">
        <w:rPr>
          <w:rFonts w:ascii="Arial" w:eastAsia="Arial" w:hAnsi="Arial" w:cs="Arial"/>
        </w:rPr>
        <w:t xml:space="preserve">Any broken, old and obsolete equipment and machinery that has a plug or runs on batteries. </w:t>
      </w:r>
    </w:p>
    <w:p w14:paraId="7F2BE44D" w14:textId="2C0EB430" w:rsidR="00E7412D" w:rsidRPr="006D4157" w:rsidRDefault="00E7412D" w:rsidP="56A7FB55">
      <w:pPr>
        <w:pStyle w:val="Questionstyle"/>
        <w:shd w:val="clear" w:color="auto" w:fill="FFFFFF" w:themeFill="background1"/>
        <w:rPr>
          <w:rFonts w:ascii="Arial" w:eastAsia="Arial" w:hAnsi="Arial" w:cs="Arial"/>
        </w:rPr>
      </w:pPr>
      <w:r w:rsidRPr="006D4157">
        <w:rPr>
          <w:rFonts w:ascii="Arial" w:hAnsi="Arial" w:cs="Arial"/>
          <w:b/>
        </w:rPr>
        <w:tab/>
      </w:r>
      <w:r w:rsidRPr="006D4157">
        <w:rPr>
          <w:rFonts w:ascii="Arial" w:eastAsia="Arial" w:hAnsi="Arial" w:cs="Arial"/>
        </w:rPr>
        <w:t>Companies may discard computers, fax machines, printers, copiers and production line equipment depending on the type of business.</w:t>
      </w:r>
    </w:p>
    <w:p w14:paraId="7D8F4393" w14:textId="23D545F4" w:rsidR="00CD18C3" w:rsidRPr="006D4157" w:rsidRDefault="00E7412D" w:rsidP="56A7FB55">
      <w:pPr>
        <w:pStyle w:val="Questionstyle"/>
        <w:shd w:val="clear" w:color="auto" w:fill="FFFFFF" w:themeFill="background1"/>
        <w:rPr>
          <w:rFonts w:ascii="Arial" w:eastAsia="Arial" w:hAnsi="Arial" w:cs="Arial"/>
        </w:rPr>
      </w:pPr>
      <w:r w:rsidRPr="006D4157">
        <w:rPr>
          <w:rFonts w:ascii="Arial" w:hAnsi="Arial" w:cs="Arial"/>
        </w:rPr>
        <w:tab/>
      </w:r>
      <w:r w:rsidRPr="006D4157">
        <w:rPr>
          <w:rFonts w:ascii="Arial" w:eastAsia="Arial" w:hAnsi="Arial" w:cs="Arial"/>
        </w:rPr>
        <w:t>Households may discard kitchen appliance, televisions, VCRs and DVD players and other obsolete entertainment equipment as well as computing equipment mentioned above.</w:t>
      </w:r>
      <w:r w:rsidR="009B363F" w:rsidRPr="006D4157">
        <w:rPr>
          <w:rFonts w:ascii="Arial" w:hAnsi="Arial" w:cs="Arial"/>
        </w:rPr>
        <w:tab/>
      </w:r>
      <w:r w:rsidR="009B363F" w:rsidRPr="006D4157">
        <w:rPr>
          <w:rFonts w:ascii="Arial" w:eastAsia="Arial" w:hAnsi="Arial" w:cs="Arial"/>
        </w:rPr>
        <w:t xml:space="preserve"> </w:t>
      </w:r>
    </w:p>
    <w:p w14:paraId="7C206C03" w14:textId="1EF6483B" w:rsidR="00CD18C3" w:rsidRPr="006D4157" w:rsidRDefault="00CD18C3" w:rsidP="56A7FB55">
      <w:pPr>
        <w:pStyle w:val="Questionstyle"/>
        <w:shd w:val="clear" w:color="auto" w:fill="FFFFFF" w:themeFill="background1"/>
        <w:rPr>
          <w:rFonts w:ascii="Arial" w:eastAsia="Arial" w:hAnsi="Arial" w:cs="Arial"/>
        </w:rPr>
      </w:pPr>
      <w:r w:rsidRPr="006D4157">
        <w:rPr>
          <w:rFonts w:ascii="Arial" w:eastAsia="Arial" w:hAnsi="Arial" w:cs="Arial"/>
          <w:b/>
          <w:bCs/>
        </w:rPr>
        <w:t>Q7:</w:t>
      </w:r>
      <w:r w:rsidRPr="006D4157">
        <w:rPr>
          <w:rFonts w:ascii="Arial" w:hAnsi="Arial" w:cs="Arial"/>
        </w:rPr>
        <w:tab/>
      </w:r>
      <w:r w:rsidR="00EA28F7" w:rsidRPr="006D4157">
        <w:rPr>
          <w:rFonts w:ascii="Arial" w:eastAsia="Arial" w:hAnsi="Arial" w:cs="Arial"/>
        </w:rPr>
        <w:t>Batteries contain</w:t>
      </w:r>
      <w:r w:rsidR="00E7412D" w:rsidRPr="006D4157">
        <w:rPr>
          <w:rFonts w:ascii="Arial" w:eastAsia="Arial" w:hAnsi="Arial" w:cs="Arial"/>
        </w:rPr>
        <w:t xml:space="preserve"> potentially</w:t>
      </w:r>
      <w:r w:rsidR="00EA28F7" w:rsidRPr="006D4157">
        <w:rPr>
          <w:rFonts w:ascii="Arial" w:eastAsia="Arial" w:hAnsi="Arial" w:cs="Arial"/>
        </w:rPr>
        <w:t xml:space="preserve"> toxic chemicals</w:t>
      </w:r>
      <w:r w:rsidR="00E7412D" w:rsidRPr="006D4157">
        <w:rPr>
          <w:rFonts w:ascii="Arial" w:eastAsia="Arial" w:hAnsi="Arial" w:cs="Arial"/>
        </w:rPr>
        <w:t xml:space="preserve"> and metals</w:t>
      </w:r>
      <w:r w:rsidR="00EA28F7" w:rsidRPr="006D4157">
        <w:rPr>
          <w:rFonts w:ascii="Arial" w:eastAsia="Arial" w:hAnsi="Arial" w:cs="Arial"/>
        </w:rPr>
        <w:t xml:space="preserve"> which can leach out of landfill sites into the water table</w:t>
      </w:r>
      <w:r w:rsidR="00E7412D" w:rsidRPr="006D4157">
        <w:rPr>
          <w:rFonts w:ascii="Arial" w:eastAsia="Arial" w:hAnsi="Arial" w:cs="Arial"/>
        </w:rPr>
        <w:t xml:space="preserve"> which could result in harm to wildlife and the natural environment</w:t>
      </w:r>
      <w:r w:rsidR="00EA28F7" w:rsidRPr="006D4157">
        <w:rPr>
          <w:rFonts w:ascii="Arial" w:eastAsia="Arial" w:hAnsi="Arial" w:cs="Arial"/>
        </w:rPr>
        <w:t>.</w:t>
      </w:r>
    </w:p>
    <w:p w14:paraId="02DCBAFC" w14:textId="17EDBE86" w:rsidR="0067053B" w:rsidRPr="006D4157" w:rsidRDefault="0067053B">
      <w:pPr>
        <w:spacing w:after="200" w:line="276" w:lineRule="auto"/>
        <w:rPr>
          <w:rFonts w:eastAsia="SimSun"/>
          <w:b/>
          <w:bCs/>
          <w:color w:val="365F91"/>
          <w:sz w:val="28"/>
          <w:szCs w:val="28"/>
          <w:lang w:eastAsia="zh-CN"/>
        </w:rPr>
      </w:pPr>
      <w:r w:rsidRPr="006D4157">
        <w:rPr>
          <w:lang w:eastAsia="zh-CN"/>
        </w:rPr>
        <w:br w:type="page"/>
      </w:r>
    </w:p>
    <w:p w14:paraId="65009141" w14:textId="5DBA3002" w:rsidR="00A00620" w:rsidRPr="006D4157" w:rsidRDefault="56A7FB55" w:rsidP="56A7FB55">
      <w:pPr>
        <w:pStyle w:val="BlueChaptertitle"/>
        <w:rPr>
          <w:color w:val="C00000"/>
          <w:sz w:val="48"/>
          <w:szCs w:val="48"/>
        </w:rPr>
      </w:pPr>
      <w:r w:rsidRPr="006D4157">
        <w:rPr>
          <w:color w:val="C00000"/>
          <w:sz w:val="48"/>
          <w:szCs w:val="48"/>
        </w:rPr>
        <w:lastRenderedPageBreak/>
        <w:t>Chapter 23 – Scales of production</w:t>
      </w:r>
    </w:p>
    <w:p w14:paraId="61D152E9" w14:textId="14825950" w:rsidR="00A00620" w:rsidRPr="006D4157" w:rsidRDefault="56A7FB55" w:rsidP="56A7FB55">
      <w:pPr>
        <w:pStyle w:val="Heading1"/>
        <w:rPr>
          <w:rFonts w:eastAsia="Arial" w:cs="Arial"/>
        </w:rPr>
      </w:pPr>
      <w:r w:rsidRPr="006D4157">
        <w:rPr>
          <w:rFonts w:eastAsia="Arial" w:cs="Arial"/>
        </w:rPr>
        <w:t>In-text questions</w:t>
      </w:r>
    </w:p>
    <w:p w14:paraId="67A911D3" w14:textId="77777777" w:rsidR="0049424A" w:rsidRPr="006D4157" w:rsidRDefault="0049424A" w:rsidP="0049424A"/>
    <w:p w14:paraId="3666AEDA" w14:textId="3FF265E2" w:rsidR="00A00620" w:rsidRPr="006D4157" w:rsidRDefault="00A00620" w:rsidP="56A7FB55">
      <w:pPr>
        <w:pStyle w:val="Answerstyle"/>
        <w:spacing w:before="120"/>
        <w:rPr>
          <w:rFonts w:ascii="Arial" w:eastAsia="Arial,Times New Roman" w:hAnsi="Arial" w:cs="Arial"/>
          <w:color w:val="auto"/>
        </w:rPr>
      </w:pPr>
      <w:r w:rsidRPr="006D4157">
        <w:rPr>
          <w:rFonts w:ascii="Arial" w:eastAsia="Arial,Times New Roman" w:hAnsi="Arial" w:cs="Arial"/>
          <w:b/>
          <w:bCs/>
          <w:color w:val="auto"/>
        </w:rPr>
        <w:t>Q1:</w:t>
      </w:r>
      <w:r w:rsidRPr="006D4157">
        <w:rPr>
          <w:rFonts w:ascii="Arial" w:eastAsia="Times New Roman" w:hAnsi="Arial" w:cs="Arial"/>
          <w:color w:val="auto"/>
        </w:rPr>
        <w:tab/>
      </w:r>
      <w:r w:rsidR="00057189" w:rsidRPr="006D4157">
        <w:rPr>
          <w:rFonts w:ascii="Arial" w:eastAsia="Arial,Times New Roman" w:hAnsi="Arial" w:cs="Arial"/>
          <w:color w:val="auto"/>
        </w:rPr>
        <w:t>A customer might ask a furniture maker to make a table of a particular size and colour to fit into a particular space or room</w:t>
      </w:r>
      <w:r w:rsidR="00652A4F">
        <w:rPr>
          <w:rFonts w:ascii="Arial" w:eastAsia="Arial,Times New Roman" w:hAnsi="Arial" w:cs="Arial"/>
          <w:color w:val="auto"/>
        </w:rPr>
        <w:t xml:space="preserve"> o</w:t>
      </w:r>
      <w:r w:rsidR="00082F1C" w:rsidRPr="006D4157">
        <w:rPr>
          <w:rFonts w:ascii="Arial" w:eastAsia="Arial,Times New Roman" w:hAnsi="Arial" w:cs="Arial"/>
          <w:color w:val="auto"/>
        </w:rPr>
        <w:t>r, new covers for old furniture which have to be specially made to fit.</w:t>
      </w:r>
    </w:p>
    <w:p w14:paraId="1C4EC4DA" w14:textId="77777777" w:rsidR="00057189" w:rsidRPr="006D4157" w:rsidRDefault="00057189" w:rsidP="56A7FB55">
      <w:pPr>
        <w:pStyle w:val="Answerstyle"/>
        <w:spacing w:before="120"/>
        <w:rPr>
          <w:rFonts w:ascii="Arial" w:eastAsia="Arial,Times New Roman" w:hAnsi="Arial" w:cs="Arial"/>
          <w:color w:val="auto"/>
        </w:rPr>
      </w:pPr>
      <w:r w:rsidRPr="006D4157">
        <w:rPr>
          <w:rFonts w:ascii="Arial" w:eastAsia="Times New Roman" w:hAnsi="Arial" w:cs="Arial"/>
          <w:b/>
          <w:color w:val="auto"/>
        </w:rPr>
        <w:tab/>
      </w:r>
      <w:r w:rsidRPr="006D4157">
        <w:rPr>
          <w:rFonts w:ascii="Arial" w:eastAsia="Arial,Times New Roman" w:hAnsi="Arial" w:cs="Arial"/>
          <w:color w:val="auto"/>
        </w:rPr>
        <w:t>A top athlete may ask for a particular item to be made specially for them – a cycling helmet, a cycle, a sail/sailing boat, pole for pole vault, trainers, etc.</w:t>
      </w:r>
    </w:p>
    <w:p w14:paraId="14E2A901" w14:textId="77777777" w:rsidR="00057189" w:rsidRPr="006D4157" w:rsidRDefault="00057189" w:rsidP="56A7FB55">
      <w:pPr>
        <w:pStyle w:val="Answerstyle"/>
        <w:spacing w:before="120"/>
        <w:rPr>
          <w:rFonts w:ascii="Arial" w:eastAsia="Arial,Times New Roman" w:hAnsi="Arial" w:cs="Arial"/>
          <w:color w:val="auto"/>
        </w:rPr>
      </w:pPr>
      <w:r w:rsidRPr="006D4157">
        <w:rPr>
          <w:rFonts w:ascii="Arial" w:eastAsia="Times New Roman" w:hAnsi="Arial" w:cs="Arial"/>
          <w:b/>
          <w:color w:val="auto"/>
        </w:rPr>
        <w:tab/>
      </w:r>
      <w:r w:rsidRPr="006D4157">
        <w:rPr>
          <w:rFonts w:ascii="Arial" w:eastAsia="Arial,Times New Roman" w:hAnsi="Arial" w:cs="Arial"/>
          <w:color w:val="auto"/>
        </w:rPr>
        <w:t>A picture</w:t>
      </w:r>
      <w:r w:rsidR="00082F1C" w:rsidRPr="006D4157">
        <w:rPr>
          <w:rFonts w:ascii="Arial" w:eastAsia="Arial,Times New Roman" w:hAnsi="Arial" w:cs="Arial"/>
          <w:color w:val="auto"/>
        </w:rPr>
        <w:t xml:space="preserve"> frame of a particular size, shape and material may be needed for an artwork</w:t>
      </w:r>
    </w:p>
    <w:p w14:paraId="567A3B9E" w14:textId="0D5F9FEA" w:rsidR="00082F1C" w:rsidRPr="006D4157" w:rsidRDefault="00082F1C" w:rsidP="56A7FB55">
      <w:pPr>
        <w:pStyle w:val="Answerstyle"/>
        <w:spacing w:before="120"/>
        <w:rPr>
          <w:rFonts w:ascii="Arial" w:eastAsia="Arial,Times New Roman" w:hAnsi="Arial" w:cs="Arial"/>
          <w:color w:val="auto"/>
        </w:rPr>
      </w:pPr>
      <w:r w:rsidRPr="006D4157">
        <w:rPr>
          <w:rFonts w:ascii="Arial" w:eastAsia="Times New Roman" w:hAnsi="Arial" w:cs="Arial"/>
          <w:b/>
          <w:color w:val="auto"/>
        </w:rPr>
        <w:tab/>
      </w:r>
      <w:r w:rsidRPr="006D4157">
        <w:rPr>
          <w:rFonts w:ascii="Arial" w:eastAsia="Arial,Times New Roman" w:hAnsi="Arial" w:cs="Arial"/>
          <w:color w:val="auto"/>
        </w:rPr>
        <w:t>A bride may want a specially designed wedding dress</w:t>
      </w:r>
      <w:r w:rsidR="003B5D9C" w:rsidRPr="006D4157">
        <w:rPr>
          <w:rFonts w:ascii="Arial" w:eastAsia="Arial,Times New Roman" w:hAnsi="Arial" w:cs="Arial"/>
          <w:color w:val="auto"/>
        </w:rPr>
        <w:t xml:space="preserve"> or a groom a handmade suit</w:t>
      </w:r>
      <w:r w:rsidRPr="006D4157">
        <w:rPr>
          <w:rFonts w:ascii="Arial" w:eastAsia="Arial,Times New Roman" w:hAnsi="Arial" w:cs="Arial"/>
          <w:color w:val="auto"/>
        </w:rPr>
        <w:t>.</w:t>
      </w:r>
    </w:p>
    <w:p w14:paraId="4D0C4A98" w14:textId="1FBC3738" w:rsidR="006B6F22" w:rsidRPr="006D4157" w:rsidRDefault="00082F1C" w:rsidP="56A7FB55">
      <w:pPr>
        <w:pStyle w:val="Answerstyle"/>
        <w:spacing w:before="240"/>
        <w:rPr>
          <w:rFonts w:ascii="Arial" w:eastAsia="Arial,Times New Roman" w:hAnsi="Arial" w:cs="Arial"/>
          <w:color w:val="auto"/>
        </w:rPr>
      </w:pPr>
      <w:r w:rsidRPr="006D4157">
        <w:rPr>
          <w:rFonts w:ascii="Arial" w:eastAsia="Arial,Times New Roman" w:hAnsi="Arial" w:cs="Arial"/>
          <w:b/>
          <w:bCs/>
          <w:color w:val="auto"/>
        </w:rPr>
        <w:t>Q2:</w:t>
      </w:r>
      <w:r w:rsidRPr="006D4157">
        <w:rPr>
          <w:rFonts w:ascii="Arial" w:eastAsia="Times New Roman" w:hAnsi="Arial" w:cs="Arial"/>
          <w:color w:val="auto"/>
        </w:rPr>
        <w:tab/>
      </w:r>
      <w:r w:rsidR="006B6F22" w:rsidRPr="006D4157">
        <w:rPr>
          <w:rFonts w:ascii="Arial" w:eastAsia="Arial,Times New Roman" w:hAnsi="Arial" w:cs="Arial"/>
          <w:color w:val="auto"/>
        </w:rPr>
        <w:t>It is the time it takes from the initialisation of a product to when it is ready for sale or delivery to the client.</w:t>
      </w:r>
    </w:p>
    <w:p w14:paraId="2A4DF557" w14:textId="05B4EA35" w:rsidR="00082F1C" w:rsidRPr="006D4157" w:rsidRDefault="006B6F22" w:rsidP="56A7FB55">
      <w:pPr>
        <w:pStyle w:val="Answerstyle"/>
        <w:spacing w:before="240"/>
        <w:rPr>
          <w:rFonts w:ascii="Arial" w:eastAsia="Arial,Times New Roman" w:hAnsi="Arial" w:cs="Arial"/>
          <w:color w:val="auto"/>
        </w:rPr>
      </w:pPr>
      <w:r w:rsidRPr="006D4157">
        <w:rPr>
          <w:rFonts w:ascii="Arial" w:eastAsia="Arial,Times New Roman" w:hAnsi="Arial" w:cs="Arial"/>
          <w:b/>
          <w:bCs/>
          <w:color w:val="auto"/>
        </w:rPr>
        <w:t>Q3:</w:t>
      </w:r>
      <w:r w:rsidRPr="006D4157">
        <w:rPr>
          <w:rFonts w:ascii="Arial" w:eastAsia="Times New Roman" w:hAnsi="Arial" w:cs="Arial"/>
          <w:color w:val="auto"/>
        </w:rPr>
        <w:tab/>
      </w:r>
      <w:r w:rsidR="00082F1C" w:rsidRPr="006D4157">
        <w:rPr>
          <w:rFonts w:ascii="Arial" w:eastAsia="Arial,Times New Roman" w:hAnsi="Arial" w:cs="Arial"/>
          <w:color w:val="auto"/>
        </w:rPr>
        <w:t>Batch production, since they would be made in different sizes, colours, styles.</w:t>
      </w:r>
      <w:r w:rsidR="00696ADE" w:rsidRPr="006D4157">
        <w:rPr>
          <w:rFonts w:ascii="Arial" w:eastAsia="Arial,Times New Roman" w:hAnsi="Arial" w:cs="Arial"/>
          <w:color w:val="auto"/>
        </w:rPr>
        <w:t xml:space="preserve"> </w:t>
      </w:r>
    </w:p>
    <w:p w14:paraId="0BC9D563" w14:textId="60611F64" w:rsidR="002F0175" w:rsidRPr="006D4157" w:rsidRDefault="006B6F22" w:rsidP="56A7FB55">
      <w:pPr>
        <w:pStyle w:val="Answerstyle"/>
        <w:spacing w:before="240"/>
        <w:rPr>
          <w:rFonts w:ascii="Arial" w:eastAsia="Arial,Times New Roman" w:hAnsi="Arial" w:cs="Arial"/>
          <w:color w:val="auto"/>
        </w:rPr>
      </w:pPr>
      <w:r w:rsidRPr="006D4157">
        <w:rPr>
          <w:rFonts w:ascii="Arial" w:eastAsia="Arial,Times New Roman" w:hAnsi="Arial" w:cs="Arial"/>
          <w:b/>
          <w:bCs/>
          <w:color w:val="auto"/>
        </w:rPr>
        <w:t>Q4</w:t>
      </w:r>
      <w:r w:rsidR="00082F1C" w:rsidRPr="006D4157">
        <w:rPr>
          <w:rFonts w:ascii="Arial" w:eastAsia="Arial,Times New Roman" w:hAnsi="Arial" w:cs="Arial"/>
          <w:b/>
          <w:bCs/>
          <w:color w:val="auto"/>
        </w:rPr>
        <w:t>:</w:t>
      </w:r>
      <w:r w:rsidR="00082F1C" w:rsidRPr="006D4157">
        <w:rPr>
          <w:rFonts w:ascii="Arial" w:eastAsia="Times New Roman" w:hAnsi="Arial" w:cs="Arial"/>
          <w:color w:val="auto"/>
        </w:rPr>
        <w:tab/>
      </w:r>
      <w:r w:rsidR="002F0175" w:rsidRPr="006D4157">
        <w:rPr>
          <w:rFonts w:ascii="Arial" w:eastAsia="Arial,Times New Roman" w:hAnsi="Arial" w:cs="Arial"/>
          <w:color w:val="auto"/>
        </w:rPr>
        <w:t xml:space="preserve">Assembly lines, highly automated, 24 hour a day production with workers operating in shifts, limited range of products which do not change often. </w:t>
      </w:r>
    </w:p>
    <w:p w14:paraId="590BF514" w14:textId="537E42D2" w:rsidR="00082F1C" w:rsidRPr="006D4157" w:rsidRDefault="002F0175" w:rsidP="56A7FB55">
      <w:pPr>
        <w:pStyle w:val="Answerstyle"/>
        <w:spacing w:before="240"/>
        <w:rPr>
          <w:rFonts w:ascii="Arial" w:eastAsia="Arial,Times New Roman" w:hAnsi="Arial" w:cs="Arial"/>
          <w:color w:val="auto"/>
        </w:rPr>
      </w:pPr>
      <w:r w:rsidRPr="006D4157">
        <w:rPr>
          <w:rFonts w:ascii="Arial" w:eastAsia="Times New Roman" w:hAnsi="Arial" w:cs="Arial"/>
          <w:b/>
          <w:color w:val="auto"/>
        </w:rPr>
        <w:tab/>
      </w:r>
      <w:r w:rsidR="00082F1C" w:rsidRPr="006D4157">
        <w:rPr>
          <w:rFonts w:ascii="Arial" w:eastAsia="Arial,Times New Roman" w:hAnsi="Arial" w:cs="Arial"/>
          <w:color w:val="auto"/>
        </w:rPr>
        <w:t>Plastic and glass bottles</w:t>
      </w:r>
      <w:r w:rsidRPr="006D4157">
        <w:rPr>
          <w:rFonts w:ascii="Arial" w:eastAsia="Arial,Times New Roman" w:hAnsi="Arial" w:cs="Arial"/>
          <w:color w:val="auto"/>
        </w:rPr>
        <w:t>,</w:t>
      </w:r>
      <w:r w:rsidR="00082F1C" w:rsidRPr="006D4157">
        <w:rPr>
          <w:rFonts w:ascii="Arial" w:eastAsia="Arial,Times New Roman" w:hAnsi="Arial" w:cs="Arial"/>
          <w:color w:val="auto"/>
        </w:rPr>
        <w:t xml:space="preserve"> and </w:t>
      </w:r>
      <w:r w:rsidRPr="006D4157">
        <w:rPr>
          <w:rFonts w:ascii="Arial" w:eastAsia="Arial,Times New Roman" w:hAnsi="Arial" w:cs="Arial"/>
          <w:color w:val="auto"/>
        </w:rPr>
        <w:t xml:space="preserve">cardboard </w:t>
      </w:r>
      <w:r w:rsidR="00082F1C" w:rsidRPr="006D4157">
        <w:rPr>
          <w:rFonts w:ascii="Arial" w:eastAsia="Arial,Times New Roman" w:hAnsi="Arial" w:cs="Arial"/>
          <w:color w:val="auto"/>
        </w:rPr>
        <w:t>containers, since demand is very high and continuous – not likely to change often.</w:t>
      </w:r>
      <w:r w:rsidRPr="006D4157">
        <w:rPr>
          <w:rFonts w:ascii="Arial" w:eastAsia="Arial,Times New Roman" w:hAnsi="Arial" w:cs="Arial"/>
          <w:color w:val="auto"/>
        </w:rPr>
        <w:t xml:space="preserve"> Small metal parts like nails, screws, bolts. Pipes and tubing, electrical cables, all kinds of </w:t>
      </w:r>
      <w:r w:rsidR="006B6F22" w:rsidRPr="006D4157">
        <w:rPr>
          <w:rFonts w:ascii="Arial" w:eastAsia="Arial,Times New Roman" w:hAnsi="Arial" w:cs="Arial"/>
          <w:color w:val="auto"/>
        </w:rPr>
        <w:t xml:space="preserve">standard stock </w:t>
      </w:r>
      <w:r w:rsidRPr="006D4157">
        <w:rPr>
          <w:rFonts w:ascii="Arial" w:eastAsia="Arial,Times New Roman" w:hAnsi="Arial" w:cs="Arial"/>
          <w:color w:val="auto"/>
        </w:rPr>
        <w:t>parts used in the manufacture of other products.</w:t>
      </w:r>
    </w:p>
    <w:p w14:paraId="3AC5F05C" w14:textId="77777777" w:rsidR="00057189" w:rsidRPr="006D4157" w:rsidRDefault="00082F1C" w:rsidP="00A00620">
      <w:pPr>
        <w:pStyle w:val="Answerstyle"/>
        <w:spacing w:before="240"/>
        <w:rPr>
          <w:rFonts w:ascii="Arial" w:eastAsia="Times New Roman" w:hAnsi="Arial" w:cs="Arial"/>
          <w:color w:val="auto"/>
        </w:rPr>
      </w:pPr>
      <w:r w:rsidRPr="006D4157">
        <w:rPr>
          <w:rFonts w:ascii="Arial" w:eastAsia="Times New Roman" w:hAnsi="Arial" w:cs="Arial"/>
          <w:color w:val="auto"/>
        </w:rPr>
        <w:tab/>
      </w:r>
      <w:r w:rsidR="00057189" w:rsidRPr="006D4157">
        <w:rPr>
          <w:rFonts w:ascii="Arial" w:eastAsia="Times New Roman" w:hAnsi="Arial" w:cs="Arial"/>
          <w:color w:val="auto"/>
        </w:rPr>
        <w:tab/>
      </w:r>
      <w:r w:rsidR="00057189" w:rsidRPr="006D4157">
        <w:rPr>
          <w:rFonts w:ascii="Arial" w:eastAsia="Times New Roman" w:hAnsi="Arial" w:cs="Arial"/>
          <w:color w:val="auto"/>
        </w:rPr>
        <w:tab/>
      </w:r>
    </w:p>
    <w:p w14:paraId="19BE39F6" w14:textId="77777777" w:rsidR="00852274" w:rsidRPr="006D4157" w:rsidRDefault="00852274">
      <w:pPr>
        <w:spacing w:after="200" w:line="276" w:lineRule="auto"/>
        <w:rPr>
          <w:rFonts w:eastAsia="SimSun"/>
          <w:b/>
          <w:bCs/>
          <w:color w:val="365F91"/>
          <w:sz w:val="28"/>
          <w:szCs w:val="28"/>
          <w:lang w:eastAsia="zh-CN"/>
        </w:rPr>
      </w:pPr>
      <w:r w:rsidRPr="006D4157">
        <w:rPr>
          <w:lang w:eastAsia="zh-CN"/>
        </w:rPr>
        <w:br w:type="page"/>
      </w:r>
    </w:p>
    <w:p w14:paraId="56A2C912" w14:textId="37D98796" w:rsidR="00A00620" w:rsidRPr="006D4157" w:rsidRDefault="56A7FB55" w:rsidP="008B44BD">
      <w:pPr>
        <w:pStyle w:val="RedChapterHead"/>
      </w:pPr>
      <w:r w:rsidRPr="006D4157">
        <w:lastRenderedPageBreak/>
        <w:t>Section 4 Exercises</w:t>
      </w:r>
    </w:p>
    <w:p w14:paraId="75DF8C62" w14:textId="77777777" w:rsidR="00852274" w:rsidRPr="006D4157" w:rsidRDefault="00852274" w:rsidP="56A7FB55">
      <w:pPr>
        <w:tabs>
          <w:tab w:val="left" w:pos="567"/>
          <w:tab w:val="right" w:pos="8789"/>
          <w:tab w:val="right" w:pos="9072"/>
        </w:tabs>
        <w:spacing w:before="120"/>
        <w:ind w:left="993" w:hanging="993"/>
        <w:rPr>
          <w:lang w:eastAsia="zh-CN"/>
        </w:rPr>
      </w:pPr>
      <w:r w:rsidRPr="006D4157">
        <w:rPr>
          <w:lang w:eastAsia="zh-CN"/>
        </w:rPr>
        <w:t>1.</w:t>
      </w:r>
      <w:r w:rsidRPr="006D4157">
        <w:rPr>
          <w:lang w:eastAsia="zh-CN"/>
        </w:rPr>
        <w:tab/>
        <w:t>(a)</w:t>
      </w:r>
      <w:r w:rsidRPr="006D4157">
        <w:rPr>
          <w:lang w:eastAsia="zh-CN"/>
        </w:rPr>
        <w:tab/>
        <w:t>Shear – the force applied is perpendicular to the length of the key once it stops turning, until it breaks. Also torsion is applied to the key as it is twisted.</w:t>
      </w:r>
    </w:p>
    <w:p w14:paraId="1C198058" w14:textId="76AFE191" w:rsidR="00852274" w:rsidRPr="006D4157" w:rsidRDefault="00852274" w:rsidP="56A7FB55">
      <w:pPr>
        <w:tabs>
          <w:tab w:val="left" w:pos="567"/>
          <w:tab w:val="right" w:pos="8789"/>
          <w:tab w:val="right" w:pos="9072"/>
        </w:tabs>
        <w:spacing w:before="120"/>
        <w:ind w:left="993" w:hanging="993"/>
        <w:rPr>
          <w:lang w:eastAsia="zh-CN"/>
        </w:rPr>
      </w:pPr>
      <w:r w:rsidRPr="006D4157">
        <w:rPr>
          <w:lang w:eastAsia="zh-CN"/>
        </w:rPr>
        <w:tab/>
        <w:t>(b)</w:t>
      </w:r>
      <w:r w:rsidRPr="006D4157">
        <w:rPr>
          <w:lang w:eastAsia="zh-CN"/>
        </w:rPr>
        <w:tab/>
        <w:t>The air inside the tyre is compressed, and the tyre is under tension</w:t>
      </w:r>
      <w:r w:rsidR="00A24A27" w:rsidRPr="006D4157">
        <w:rPr>
          <w:lang w:eastAsia="zh-CN"/>
        </w:rPr>
        <w:t>.</w:t>
      </w:r>
    </w:p>
    <w:p w14:paraId="195D6372" w14:textId="3D42E1EA" w:rsidR="00852274" w:rsidRPr="006D4157" w:rsidRDefault="00852274" w:rsidP="56A7FB55">
      <w:pPr>
        <w:tabs>
          <w:tab w:val="left" w:pos="567"/>
          <w:tab w:val="right" w:pos="8789"/>
          <w:tab w:val="right" w:pos="9072"/>
        </w:tabs>
        <w:spacing w:before="120"/>
        <w:ind w:left="993" w:hanging="993"/>
        <w:rPr>
          <w:lang w:eastAsia="zh-CN"/>
        </w:rPr>
      </w:pPr>
      <w:r w:rsidRPr="006D4157">
        <w:rPr>
          <w:lang w:eastAsia="zh-CN"/>
        </w:rPr>
        <w:tab/>
        <w:t>(c)</w:t>
      </w:r>
      <w:r w:rsidRPr="006D4157">
        <w:rPr>
          <w:lang w:eastAsia="zh-CN"/>
        </w:rPr>
        <w:tab/>
        <w:t>Torsion as</w:t>
      </w:r>
      <w:r w:rsidR="005E463C" w:rsidRPr="006D4157">
        <w:rPr>
          <w:lang w:eastAsia="zh-CN"/>
        </w:rPr>
        <w:t xml:space="preserve"> the screwdriver is twisted,</w:t>
      </w:r>
      <w:r w:rsidRPr="006D4157">
        <w:rPr>
          <w:lang w:eastAsia="zh-CN"/>
        </w:rPr>
        <w:t xml:space="preserve"> also compression as pressure is put on the screw by the screwdriver</w:t>
      </w:r>
      <w:r w:rsidR="00A24A27" w:rsidRPr="006D4157">
        <w:rPr>
          <w:lang w:eastAsia="zh-CN"/>
        </w:rPr>
        <w:t>.</w:t>
      </w:r>
    </w:p>
    <w:p w14:paraId="2EBCDE16" w14:textId="33993C05" w:rsidR="00852274" w:rsidRPr="006D4157" w:rsidRDefault="00852274" w:rsidP="56A7FB55">
      <w:pPr>
        <w:tabs>
          <w:tab w:val="left" w:pos="567"/>
          <w:tab w:val="right" w:pos="8789"/>
          <w:tab w:val="right" w:pos="9072"/>
        </w:tabs>
        <w:spacing w:before="120"/>
        <w:ind w:left="993" w:hanging="993"/>
        <w:rPr>
          <w:lang w:eastAsia="zh-CN"/>
        </w:rPr>
      </w:pPr>
      <w:r w:rsidRPr="006D4157">
        <w:rPr>
          <w:lang w:eastAsia="zh-CN"/>
        </w:rPr>
        <w:tab/>
        <w:t>(d)</w:t>
      </w:r>
      <w:r w:rsidRPr="006D4157">
        <w:rPr>
          <w:lang w:eastAsia="zh-CN"/>
        </w:rPr>
        <w:tab/>
        <w:t>Compression – both the hammer and the nail are compressed, and so is the wood</w:t>
      </w:r>
      <w:r w:rsidR="00A24A27" w:rsidRPr="006D4157">
        <w:rPr>
          <w:lang w:eastAsia="zh-CN"/>
        </w:rPr>
        <w:t>.</w:t>
      </w:r>
    </w:p>
    <w:p w14:paraId="1EA0CB62" w14:textId="17EE3AB0" w:rsidR="00852274" w:rsidRPr="006D4157" w:rsidRDefault="00852274" w:rsidP="56A7FB55">
      <w:pPr>
        <w:tabs>
          <w:tab w:val="left" w:pos="567"/>
          <w:tab w:val="right" w:pos="8789"/>
          <w:tab w:val="right" w:pos="9072"/>
        </w:tabs>
        <w:spacing w:before="120"/>
        <w:ind w:left="993" w:hanging="993"/>
        <w:rPr>
          <w:lang w:eastAsia="zh-CN"/>
        </w:rPr>
      </w:pPr>
      <w:r w:rsidRPr="006D4157">
        <w:rPr>
          <w:lang w:eastAsia="zh-CN"/>
        </w:rPr>
        <w:tab/>
        <w:t>(e)</w:t>
      </w:r>
      <w:r w:rsidRPr="006D4157">
        <w:rPr>
          <w:lang w:eastAsia="zh-CN"/>
        </w:rPr>
        <w:tab/>
      </w:r>
      <w:r w:rsidR="005E463C" w:rsidRPr="006D4157">
        <w:rPr>
          <w:lang w:eastAsia="zh-CN"/>
        </w:rPr>
        <w:t>S</w:t>
      </w:r>
      <w:r w:rsidRPr="006D4157">
        <w:rPr>
          <w:lang w:eastAsia="zh-CN"/>
        </w:rPr>
        <w:t>hear – the forces applied to the sheet by the blades are in opposite directions, both perpendicular to the sheet</w:t>
      </w:r>
      <w:r w:rsidR="00A24A27" w:rsidRPr="006D4157">
        <w:rPr>
          <w:lang w:eastAsia="zh-CN"/>
        </w:rPr>
        <w:t>.</w:t>
      </w:r>
    </w:p>
    <w:p w14:paraId="19A73CD4" w14:textId="789A762E" w:rsidR="00852274" w:rsidRPr="006D4157" w:rsidRDefault="00852274" w:rsidP="56A7FB55">
      <w:pPr>
        <w:tabs>
          <w:tab w:val="left" w:pos="567"/>
          <w:tab w:val="right" w:pos="8789"/>
          <w:tab w:val="right" w:pos="9072"/>
        </w:tabs>
        <w:spacing w:before="120"/>
        <w:ind w:left="993" w:hanging="993"/>
        <w:rPr>
          <w:lang w:eastAsia="zh-CN"/>
        </w:rPr>
      </w:pPr>
      <w:r w:rsidRPr="006D4157">
        <w:rPr>
          <w:lang w:eastAsia="zh-CN"/>
        </w:rPr>
        <w:tab/>
        <w:t>(f)</w:t>
      </w:r>
      <w:r w:rsidRPr="006D4157">
        <w:rPr>
          <w:lang w:eastAsia="zh-CN"/>
        </w:rPr>
        <w:tab/>
        <w:t xml:space="preserve">Tension in the </w:t>
      </w:r>
      <w:r w:rsidR="00176E41" w:rsidRPr="006D4157">
        <w:rPr>
          <w:lang w:eastAsia="zh-CN"/>
        </w:rPr>
        <w:t>tow bar</w:t>
      </w:r>
      <w:r w:rsidRPr="006D4157">
        <w:rPr>
          <w:lang w:eastAsia="zh-CN"/>
        </w:rPr>
        <w:t xml:space="preserve"> as the car pulls the caravan, if it is on the flat or an upward slope. Compression if the car and caravan are going downhill and the car is braking. If there is a cross wind, there will also be torsion on the bar.</w:t>
      </w:r>
    </w:p>
    <w:p w14:paraId="7754BD8A" w14:textId="48A848F9" w:rsidR="00852274" w:rsidRPr="006D4157" w:rsidRDefault="00852274" w:rsidP="56A7FB55">
      <w:pPr>
        <w:tabs>
          <w:tab w:val="left" w:pos="567"/>
          <w:tab w:val="right" w:pos="9072"/>
        </w:tabs>
        <w:spacing w:before="120"/>
        <w:ind w:left="993" w:hanging="993"/>
        <w:rPr>
          <w:lang w:eastAsia="zh-CN"/>
        </w:rPr>
      </w:pPr>
      <w:r w:rsidRPr="006D4157">
        <w:rPr>
          <w:lang w:eastAsia="zh-CN"/>
        </w:rPr>
        <w:tab/>
      </w:r>
      <w:r w:rsidRPr="006D4157">
        <w:rPr>
          <w:lang w:eastAsia="zh-CN"/>
        </w:rPr>
        <w:tab/>
        <w:t xml:space="preserve">(Max 2 marks each) </w:t>
      </w:r>
      <w:r w:rsidR="009D3DAE" w:rsidRPr="006D4157">
        <w:rPr>
          <w:lang w:eastAsia="zh-CN"/>
        </w:rPr>
        <w:tab/>
      </w:r>
      <w:r w:rsidRPr="006D4157">
        <w:rPr>
          <w:lang w:eastAsia="zh-CN"/>
        </w:rPr>
        <w:t>[12]</w:t>
      </w:r>
    </w:p>
    <w:p w14:paraId="614D0F08" w14:textId="3F5A84B3" w:rsidR="00852274" w:rsidRPr="006D4157" w:rsidRDefault="00275275" w:rsidP="56A7FB55">
      <w:pPr>
        <w:tabs>
          <w:tab w:val="left" w:pos="567"/>
          <w:tab w:val="right" w:pos="9072"/>
        </w:tabs>
        <w:spacing w:before="120"/>
        <w:ind w:left="1134" w:hanging="1134"/>
        <w:rPr>
          <w:lang w:eastAsia="zh-CN"/>
        </w:rPr>
      </w:pPr>
      <w:r w:rsidRPr="006D4157">
        <w:rPr>
          <w:lang w:eastAsia="zh-CN"/>
        </w:rPr>
        <w:t>2</w:t>
      </w:r>
      <w:r w:rsidR="00852274" w:rsidRPr="006D4157">
        <w:rPr>
          <w:lang w:eastAsia="zh-CN"/>
        </w:rPr>
        <w:t>.</w:t>
      </w:r>
      <w:r w:rsidR="00852274" w:rsidRPr="006D4157">
        <w:rPr>
          <w:lang w:eastAsia="zh-CN"/>
        </w:rPr>
        <w:tab/>
        <w:t>(a)</w:t>
      </w:r>
      <w:r w:rsidR="00852274" w:rsidRPr="006D4157">
        <w:rPr>
          <w:lang w:eastAsia="zh-CN"/>
        </w:rPr>
        <w:tab/>
        <w:t>Lamination i</w:t>
      </w:r>
      <w:r w:rsidR="005E463C" w:rsidRPr="006D4157">
        <w:rPr>
          <w:lang w:eastAsia="zh-CN"/>
        </w:rPr>
        <w:t>s bonding two or more materials /</w:t>
      </w:r>
      <w:r w:rsidR="00852274" w:rsidRPr="006D4157">
        <w:rPr>
          <w:lang w:eastAsia="zh-CN"/>
        </w:rPr>
        <w:t xml:space="preserve"> layers of material, toget</w:t>
      </w:r>
      <w:r w:rsidR="005E463C" w:rsidRPr="006D4157">
        <w:rPr>
          <w:lang w:eastAsia="zh-CN"/>
        </w:rPr>
        <w:t>her to improve their strength /</w:t>
      </w:r>
      <w:r w:rsidR="00852274" w:rsidRPr="006D4157">
        <w:rPr>
          <w:lang w:eastAsia="zh-CN"/>
        </w:rPr>
        <w:t xml:space="preserve"> flexibility. </w:t>
      </w:r>
      <w:r w:rsidR="00176E41" w:rsidRPr="006D4157">
        <w:rPr>
          <w:lang w:eastAsia="zh-CN"/>
        </w:rPr>
        <w:t>e.g.</w:t>
      </w:r>
      <w:r w:rsidR="00852274" w:rsidRPr="006D4157">
        <w:rPr>
          <w:lang w:eastAsia="zh-CN"/>
        </w:rPr>
        <w:t xml:space="preserve"> plywood, laminated paper or card. </w:t>
      </w:r>
      <w:r w:rsidR="009D3DAE" w:rsidRPr="006D4157">
        <w:rPr>
          <w:lang w:eastAsia="zh-CN"/>
        </w:rPr>
        <w:tab/>
        <w:t>[3]</w:t>
      </w:r>
    </w:p>
    <w:p w14:paraId="6446A1C3" w14:textId="50C249AC" w:rsidR="00852274" w:rsidRPr="006D4157" w:rsidRDefault="00852274" w:rsidP="009D3DAE">
      <w:pPr>
        <w:tabs>
          <w:tab w:val="left" w:pos="8789"/>
          <w:tab w:val="right" w:pos="8930"/>
          <w:tab w:val="right" w:pos="9072"/>
        </w:tabs>
        <w:spacing w:line="276" w:lineRule="auto"/>
        <w:rPr>
          <w:lang w:eastAsia="zh-CN"/>
        </w:rPr>
      </w:pPr>
    </w:p>
    <w:p w14:paraId="04B89959" w14:textId="6F0372CA" w:rsidR="00852274" w:rsidRPr="006D4157" w:rsidRDefault="00852274" w:rsidP="56A7FB55">
      <w:pPr>
        <w:tabs>
          <w:tab w:val="left" w:pos="567"/>
          <w:tab w:val="left" w:pos="8789"/>
          <w:tab w:val="right" w:pos="8930"/>
          <w:tab w:val="right" w:pos="9072"/>
        </w:tabs>
        <w:spacing w:after="200" w:line="276" w:lineRule="auto"/>
        <w:ind w:left="1134" w:hanging="1134"/>
        <w:rPr>
          <w:lang w:eastAsia="zh-CN"/>
        </w:rPr>
      </w:pPr>
      <w:r w:rsidRPr="006D4157">
        <w:rPr>
          <w:lang w:eastAsia="zh-CN"/>
        </w:rPr>
        <w:tab/>
        <w:t>(b)</w:t>
      </w:r>
      <w:r w:rsidRPr="006D4157">
        <w:rPr>
          <w:lang w:eastAsia="zh-CN"/>
        </w:rPr>
        <w:tab/>
        <w:t>Interfacing, as in a collar or cuffs</w:t>
      </w:r>
      <w:r w:rsidR="00A24A27" w:rsidRPr="006D4157">
        <w:rPr>
          <w:lang w:eastAsia="zh-CN"/>
        </w:rPr>
        <w:t>.</w:t>
      </w:r>
    </w:p>
    <w:p w14:paraId="38DFA733" w14:textId="2C17001B" w:rsidR="00852274" w:rsidRPr="006D4157" w:rsidRDefault="00852274" w:rsidP="56A7FB55">
      <w:pPr>
        <w:tabs>
          <w:tab w:val="left" w:pos="567"/>
          <w:tab w:val="right" w:pos="9072"/>
        </w:tabs>
        <w:spacing w:after="200" w:line="276" w:lineRule="auto"/>
        <w:ind w:left="1134" w:hanging="1134"/>
        <w:rPr>
          <w:lang w:eastAsia="zh-CN"/>
        </w:rPr>
      </w:pPr>
      <w:r w:rsidRPr="006D4157">
        <w:rPr>
          <w:lang w:eastAsia="zh-CN"/>
        </w:rPr>
        <w:tab/>
      </w:r>
      <w:r w:rsidRPr="006D4157">
        <w:rPr>
          <w:lang w:eastAsia="zh-CN"/>
        </w:rPr>
        <w:tab/>
        <w:t>Folding and bending, as in furniture made from cardboard or aluminium</w:t>
      </w:r>
      <w:r w:rsidR="00A24A27" w:rsidRPr="006D4157">
        <w:rPr>
          <w:lang w:eastAsia="zh-CN"/>
        </w:rPr>
        <w:t>.</w:t>
      </w:r>
      <w:r w:rsidR="009D3DAE" w:rsidRPr="006D4157">
        <w:rPr>
          <w:lang w:eastAsia="zh-CN"/>
        </w:rPr>
        <w:tab/>
        <w:t>[4]</w:t>
      </w:r>
    </w:p>
    <w:p w14:paraId="771E2E62" w14:textId="7A128E16" w:rsidR="00852274" w:rsidRPr="006D4157" w:rsidRDefault="00275275" w:rsidP="56A7FB55">
      <w:pPr>
        <w:pStyle w:val="Questionstyle"/>
        <w:shd w:val="clear" w:color="auto" w:fill="auto"/>
        <w:tabs>
          <w:tab w:val="clear" w:pos="8931"/>
          <w:tab w:val="right" w:pos="9026"/>
        </w:tabs>
        <w:rPr>
          <w:rFonts w:ascii="Arial" w:eastAsia="Arial" w:hAnsi="Arial" w:cs="Arial"/>
          <w:lang w:eastAsia="zh-CN"/>
        </w:rPr>
      </w:pPr>
      <w:r w:rsidRPr="006D4157">
        <w:rPr>
          <w:rFonts w:ascii="Arial" w:eastAsia="Arial" w:hAnsi="Arial" w:cs="Arial"/>
          <w:lang w:eastAsia="zh-CN"/>
        </w:rPr>
        <w:t>3</w:t>
      </w:r>
      <w:r w:rsidR="00852274" w:rsidRPr="006D4157">
        <w:rPr>
          <w:rFonts w:ascii="Arial" w:eastAsia="Arial" w:hAnsi="Arial" w:cs="Arial"/>
          <w:lang w:eastAsia="zh-CN"/>
        </w:rPr>
        <w:t>.</w:t>
      </w:r>
      <w:r w:rsidR="00852274" w:rsidRPr="006D4157">
        <w:rPr>
          <w:rFonts w:ascii="Arial" w:hAnsi="Arial" w:cs="Arial"/>
          <w:lang w:eastAsia="zh-CN"/>
        </w:rPr>
        <w:tab/>
      </w:r>
      <w:r w:rsidR="00852274" w:rsidRPr="006D4157">
        <w:rPr>
          <w:rFonts w:ascii="Arial" w:eastAsia="Arial" w:hAnsi="Arial" w:cs="Arial"/>
          <w:lang w:eastAsia="zh-CN"/>
        </w:rPr>
        <w:t>(a)</w:t>
      </w:r>
      <w:r w:rsidR="00852274" w:rsidRPr="006D4157">
        <w:rPr>
          <w:rFonts w:ascii="Arial" w:hAnsi="Arial" w:cs="Arial"/>
          <w:lang w:eastAsia="zh-CN"/>
        </w:rPr>
        <w:tab/>
      </w:r>
      <w:r w:rsidR="00852274" w:rsidRPr="006D4157">
        <w:rPr>
          <w:rFonts w:ascii="Arial" w:hAnsi="Arial" w:cs="Arial"/>
          <w:lang w:eastAsia="zh-CN"/>
        </w:rPr>
        <w:tab/>
      </w:r>
      <w:r w:rsidR="00852274" w:rsidRPr="006D4157">
        <w:rPr>
          <w:rFonts w:ascii="Arial" w:eastAsia="Arial" w:hAnsi="Arial" w:cs="Arial"/>
          <w:lang w:eastAsia="zh-CN"/>
        </w:rPr>
        <w:t>A 2-D pattern of a 3-D object</w:t>
      </w:r>
      <w:r w:rsidR="00A24A27" w:rsidRPr="006D4157">
        <w:rPr>
          <w:rFonts w:ascii="Arial" w:eastAsia="Arial" w:hAnsi="Arial" w:cs="Arial"/>
          <w:lang w:eastAsia="zh-CN"/>
        </w:rPr>
        <w:t>.</w:t>
      </w:r>
      <w:r w:rsidR="009D3DAE" w:rsidRPr="006D4157">
        <w:rPr>
          <w:rFonts w:ascii="Arial" w:hAnsi="Arial" w:cs="Arial"/>
          <w:lang w:eastAsia="zh-CN"/>
        </w:rPr>
        <w:tab/>
      </w:r>
      <w:r w:rsidR="009D3DAE" w:rsidRPr="006D4157">
        <w:rPr>
          <w:rFonts w:ascii="Arial" w:eastAsia="Arial" w:hAnsi="Arial" w:cs="Arial"/>
          <w:lang w:eastAsia="zh-CN"/>
        </w:rPr>
        <w:t>[1]</w:t>
      </w:r>
    </w:p>
    <w:p w14:paraId="5BE66427" w14:textId="0AFEAB90" w:rsidR="00852274" w:rsidRPr="006D4157" w:rsidRDefault="00852274" w:rsidP="56A7FB55">
      <w:pPr>
        <w:pStyle w:val="Questionstyle"/>
        <w:shd w:val="clear" w:color="auto" w:fill="auto"/>
        <w:tabs>
          <w:tab w:val="clear" w:pos="8931"/>
          <w:tab w:val="right" w:pos="9026"/>
        </w:tabs>
        <w:rPr>
          <w:rFonts w:ascii="Arial" w:eastAsia="Arial" w:hAnsi="Arial" w:cs="Arial"/>
        </w:rPr>
      </w:pPr>
      <w:r w:rsidRPr="006D4157">
        <w:rPr>
          <w:rFonts w:ascii="Arial" w:hAnsi="Arial" w:cs="Arial"/>
          <w:lang w:eastAsia="zh-CN"/>
        </w:rPr>
        <w:tab/>
      </w:r>
      <w:r w:rsidRPr="006D4157">
        <w:rPr>
          <w:rFonts w:ascii="Arial" w:eastAsia="Arial" w:hAnsi="Arial" w:cs="Arial"/>
          <w:lang w:eastAsia="zh-CN"/>
        </w:rPr>
        <w:t>(b)</w:t>
      </w:r>
      <w:r w:rsidRPr="006D4157">
        <w:rPr>
          <w:rFonts w:ascii="Arial" w:hAnsi="Arial" w:cs="Arial"/>
          <w:lang w:eastAsia="zh-CN"/>
        </w:rPr>
        <w:tab/>
      </w:r>
      <w:r w:rsidRPr="006D4157">
        <w:rPr>
          <w:rFonts w:ascii="Arial" w:hAnsi="Arial" w:cs="Arial"/>
          <w:lang w:eastAsia="zh-CN"/>
        </w:rPr>
        <w:tab/>
      </w:r>
      <w:r w:rsidRPr="006D4157">
        <w:rPr>
          <w:rFonts w:ascii="Arial" w:eastAsia="Arial" w:hAnsi="Arial" w:cs="Arial"/>
        </w:rPr>
        <w:t>To allow it to be folded accurately and easily</w:t>
      </w:r>
      <w:r w:rsidR="00A24A27" w:rsidRPr="006D4157">
        <w:rPr>
          <w:rFonts w:ascii="Arial" w:eastAsia="Arial" w:hAnsi="Arial" w:cs="Arial"/>
        </w:rPr>
        <w:t>.</w:t>
      </w:r>
      <w:r w:rsidR="009D3DAE" w:rsidRPr="006D4157">
        <w:rPr>
          <w:rFonts w:ascii="Arial" w:hAnsi="Arial" w:cs="Arial"/>
        </w:rPr>
        <w:tab/>
      </w:r>
      <w:r w:rsidR="009D3DAE" w:rsidRPr="006D4157">
        <w:rPr>
          <w:rFonts w:ascii="Arial" w:eastAsia="Arial" w:hAnsi="Arial" w:cs="Arial"/>
        </w:rPr>
        <w:t>[2]</w:t>
      </w:r>
    </w:p>
    <w:p w14:paraId="71457BF9" w14:textId="66DFAD07" w:rsidR="00852274" w:rsidRPr="006D4157" w:rsidRDefault="00275275" w:rsidP="56A7FB55">
      <w:pPr>
        <w:tabs>
          <w:tab w:val="left" w:pos="567"/>
          <w:tab w:val="right" w:pos="9072"/>
        </w:tabs>
        <w:spacing w:before="120"/>
        <w:ind w:left="993" w:hanging="993"/>
        <w:rPr>
          <w:lang w:eastAsia="zh-CN"/>
        </w:rPr>
      </w:pPr>
      <w:r w:rsidRPr="006D4157">
        <w:rPr>
          <w:lang w:eastAsia="zh-CN"/>
        </w:rPr>
        <w:t>4</w:t>
      </w:r>
      <w:r w:rsidR="00852274" w:rsidRPr="006D4157">
        <w:rPr>
          <w:lang w:eastAsia="zh-CN"/>
        </w:rPr>
        <w:t>.</w:t>
      </w:r>
      <w:r w:rsidR="00852274" w:rsidRPr="006D4157">
        <w:rPr>
          <w:lang w:eastAsia="zh-CN"/>
        </w:rPr>
        <w:tab/>
        <w:t>(a)</w:t>
      </w:r>
      <w:r w:rsidR="00852274" w:rsidRPr="006D4157">
        <w:rPr>
          <w:lang w:eastAsia="zh-CN"/>
        </w:rPr>
        <w:tab/>
        <w:t>The amount of carbon dioxide (or equivalent in terms of greenhouse gases) released into the atmosphere by a product, process, individual or organisation.</w:t>
      </w:r>
      <w:r w:rsidR="00852274" w:rsidRPr="006D4157">
        <w:rPr>
          <w:lang w:eastAsia="zh-CN"/>
        </w:rPr>
        <w:tab/>
        <w:t>[2]</w:t>
      </w:r>
    </w:p>
    <w:p w14:paraId="11B1FCAA" w14:textId="238573E7" w:rsidR="00852274" w:rsidRPr="006D4157" w:rsidRDefault="00852274" w:rsidP="56A7FB55">
      <w:pPr>
        <w:tabs>
          <w:tab w:val="left" w:pos="567"/>
          <w:tab w:val="right" w:pos="9072"/>
        </w:tabs>
        <w:spacing w:before="120"/>
        <w:ind w:left="993" w:hanging="993"/>
        <w:rPr>
          <w:lang w:eastAsia="zh-CN"/>
        </w:rPr>
      </w:pPr>
      <w:r w:rsidRPr="006D4157">
        <w:rPr>
          <w:lang w:eastAsia="zh-CN"/>
        </w:rPr>
        <w:tab/>
        <w:t>(b)</w:t>
      </w:r>
      <w:r w:rsidRPr="006D4157">
        <w:rPr>
          <w:lang w:eastAsia="zh-CN"/>
        </w:rPr>
        <w:tab/>
        <w:t>Because greenhouse gases cause global warming, which in turn will cause rising sea levels, and changing weather patterns which will badly affect many people’s livelihood and even threaten their lives.</w:t>
      </w:r>
      <w:r w:rsidR="009D3DAE" w:rsidRPr="006D4157">
        <w:rPr>
          <w:lang w:eastAsia="zh-CN"/>
        </w:rPr>
        <w:tab/>
        <w:t>[2]</w:t>
      </w:r>
    </w:p>
    <w:p w14:paraId="756F61CE" w14:textId="3DA29221" w:rsidR="00852274" w:rsidRPr="006D4157" w:rsidRDefault="00275275" w:rsidP="56A7FB55">
      <w:pPr>
        <w:tabs>
          <w:tab w:val="left" w:pos="567"/>
          <w:tab w:val="right" w:pos="9072"/>
        </w:tabs>
        <w:spacing w:before="120"/>
        <w:ind w:left="567" w:hanging="567"/>
        <w:rPr>
          <w:lang w:eastAsia="zh-CN"/>
        </w:rPr>
      </w:pPr>
      <w:r w:rsidRPr="006D4157">
        <w:rPr>
          <w:lang w:eastAsia="zh-CN"/>
        </w:rPr>
        <w:t>5</w:t>
      </w:r>
      <w:r w:rsidR="00852274" w:rsidRPr="006D4157">
        <w:rPr>
          <w:lang w:eastAsia="zh-CN"/>
        </w:rPr>
        <w:t>.</w:t>
      </w:r>
      <w:r w:rsidR="00852274" w:rsidRPr="006D4157">
        <w:rPr>
          <w:lang w:eastAsia="zh-CN"/>
        </w:rPr>
        <w:tab/>
        <w:t>By purchasing Fair Trade products, which come from companies which offer decent working conditions and wages to workers and a fair price to farmers for their crops.</w:t>
      </w:r>
      <w:r w:rsidR="009D3DAE" w:rsidRPr="006D4157">
        <w:rPr>
          <w:lang w:eastAsia="zh-CN"/>
        </w:rPr>
        <w:tab/>
        <w:t>[2]</w:t>
      </w:r>
    </w:p>
    <w:p w14:paraId="4D0823D5" w14:textId="60D883A0" w:rsidR="00852274" w:rsidRPr="006D4157" w:rsidRDefault="00275275" w:rsidP="56A7FB55">
      <w:pPr>
        <w:tabs>
          <w:tab w:val="left" w:pos="567"/>
          <w:tab w:val="right" w:pos="8789"/>
          <w:tab w:val="right" w:pos="9072"/>
        </w:tabs>
        <w:spacing w:before="120"/>
        <w:ind w:left="567" w:hanging="567"/>
        <w:rPr>
          <w:lang w:eastAsia="zh-CN"/>
        </w:rPr>
      </w:pPr>
      <w:r w:rsidRPr="006D4157">
        <w:rPr>
          <w:lang w:eastAsia="zh-CN"/>
        </w:rPr>
        <w:t>6</w:t>
      </w:r>
      <w:r w:rsidR="00852274" w:rsidRPr="006D4157">
        <w:rPr>
          <w:lang w:eastAsia="zh-CN"/>
        </w:rPr>
        <w:t>.</w:t>
      </w:r>
      <w:r w:rsidR="00852274" w:rsidRPr="006D4157">
        <w:rPr>
          <w:lang w:eastAsia="zh-CN"/>
        </w:rPr>
        <w:tab/>
        <w:t>Hillsides cleared of trees cannot hold water and floods may result, causing loss of homes</w:t>
      </w:r>
      <w:r w:rsidR="00A24A27" w:rsidRPr="006D4157">
        <w:rPr>
          <w:lang w:eastAsia="zh-CN"/>
        </w:rPr>
        <w:t xml:space="preserve"> </w:t>
      </w:r>
      <w:r w:rsidR="00852274" w:rsidRPr="006D4157">
        <w:rPr>
          <w:lang w:eastAsia="zh-CN"/>
        </w:rPr>
        <w:t>and erosion of soil</w:t>
      </w:r>
      <w:r w:rsidR="00A24A27" w:rsidRPr="006D4157">
        <w:rPr>
          <w:lang w:eastAsia="zh-CN"/>
        </w:rPr>
        <w:t>.</w:t>
      </w:r>
      <w:r w:rsidR="009D3DAE" w:rsidRPr="006D4157">
        <w:rPr>
          <w:lang w:eastAsia="zh-CN"/>
        </w:rPr>
        <w:tab/>
      </w:r>
    </w:p>
    <w:p w14:paraId="4C536FEE" w14:textId="77777777" w:rsidR="00852274" w:rsidRPr="006D4157" w:rsidRDefault="00852274" w:rsidP="56A7FB55">
      <w:pPr>
        <w:tabs>
          <w:tab w:val="left" w:pos="567"/>
          <w:tab w:val="right" w:pos="8789"/>
          <w:tab w:val="right" w:pos="9072"/>
        </w:tabs>
        <w:spacing w:before="120"/>
        <w:ind w:left="567" w:hanging="567"/>
        <w:rPr>
          <w:lang w:eastAsia="zh-CN"/>
        </w:rPr>
      </w:pPr>
      <w:r w:rsidRPr="006D4157">
        <w:rPr>
          <w:lang w:eastAsia="zh-CN"/>
        </w:rPr>
        <w:tab/>
        <w:t>Wildlife habitats are destroyed, leading to species becoming endangered or extinct.</w:t>
      </w:r>
    </w:p>
    <w:p w14:paraId="37F9D73A" w14:textId="77777777" w:rsidR="00852274" w:rsidRPr="006D4157" w:rsidRDefault="00852274" w:rsidP="56A7FB55">
      <w:pPr>
        <w:tabs>
          <w:tab w:val="left" w:pos="567"/>
          <w:tab w:val="right" w:pos="8789"/>
          <w:tab w:val="right" w:pos="9072"/>
        </w:tabs>
        <w:spacing w:before="120"/>
        <w:ind w:left="567" w:hanging="567"/>
        <w:rPr>
          <w:lang w:eastAsia="zh-CN"/>
        </w:rPr>
      </w:pPr>
      <w:r w:rsidRPr="006D4157">
        <w:rPr>
          <w:lang w:eastAsia="zh-CN"/>
        </w:rPr>
        <w:tab/>
        <w:t>Desertification, where patterns of rainfall are altered where large areas of forest are destroyed. The land becomes unable to support vegetation.</w:t>
      </w:r>
    </w:p>
    <w:p w14:paraId="721F0770" w14:textId="6F4A4EB4" w:rsidR="00852274" w:rsidRPr="006D4157" w:rsidRDefault="00852274" w:rsidP="56A7FB55">
      <w:pPr>
        <w:tabs>
          <w:tab w:val="left" w:pos="567"/>
          <w:tab w:val="right" w:pos="9072"/>
        </w:tabs>
        <w:spacing w:before="120"/>
        <w:ind w:left="567" w:hanging="567"/>
        <w:rPr>
          <w:lang w:eastAsia="zh-CN"/>
        </w:rPr>
      </w:pPr>
      <w:r w:rsidRPr="006D4157">
        <w:rPr>
          <w:lang w:eastAsia="zh-CN"/>
        </w:rPr>
        <w:tab/>
        <w:t>Permanent destruction of hardwood forests which are never replaced.</w:t>
      </w:r>
      <w:r w:rsidR="009D3DAE" w:rsidRPr="006D4157">
        <w:rPr>
          <w:lang w:eastAsia="zh-CN"/>
        </w:rPr>
        <w:tab/>
        <w:t>[6]</w:t>
      </w:r>
    </w:p>
    <w:p w14:paraId="10BA3DFD" w14:textId="77777777" w:rsidR="004F3D64" w:rsidRPr="006D4157" w:rsidRDefault="004F3D64" w:rsidP="00A24A27">
      <w:pPr>
        <w:tabs>
          <w:tab w:val="left" w:pos="567"/>
          <w:tab w:val="right" w:pos="9072"/>
        </w:tabs>
        <w:spacing w:before="120"/>
        <w:ind w:left="567" w:hanging="567"/>
        <w:rPr>
          <w:lang w:eastAsia="zh-CN"/>
        </w:rPr>
      </w:pPr>
    </w:p>
    <w:p w14:paraId="16EC9DDB" w14:textId="05A4F6A0" w:rsidR="004F3D64" w:rsidRPr="006D4157" w:rsidRDefault="004F3D64" w:rsidP="004F3D64">
      <w:pPr>
        <w:ind w:left="567" w:hanging="567"/>
      </w:pPr>
      <w:r w:rsidRPr="006D4157">
        <w:t>7.</w:t>
      </w:r>
      <w:r w:rsidRPr="006D4157">
        <w:tab/>
        <w:t xml:space="preserve">Visual impact by open cast mining; potential risk of sink holes caused by </w:t>
      </w:r>
      <w:r w:rsidRPr="006D4157">
        <w:br/>
        <w:t xml:space="preserve">deep shaft mining; pollution caused by transportation; carbon / pollution released </w:t>
      </w:r>
      <w:r w:rsidRPr="006D4157">
        <w:br/>
        <w:t xml:space="preserve">if the mined material is used for fuel or requires lots of energy to process / refine. </w:t>
      </w:r>
      <w:r w:rsidRPr="006D4157">
        <w:tab/>
        <w:t>[2]</w:t>
      </w:r>
    </w:p>
    <w:p w14:paraId="2B6D47E7" w14:textId="338CD1A4" w:rsidR="00852274" w:rsidRPr="006D4157" w:rsidRDefault="004F3D64" w:rsidP="56A7FB55">
      <w:pPr>
        <w:tabs>
          <w:tab w:val="left" w:pos="567"/>
          <w:tab w:val="right" w:pos="9072"/>
        </w:tabs>
        <w:spacing w:before="120"/>
        <w:ind w:left="567" w:hanging="567"/>
        <w:rPr>
          <w:lang w:eastAsia="zh-CN"/>
        </w:rPr>
      </w:pPr>
      <w:r w:rsidRPr="006D4157">
        <w:rPr>
          <w:lang w:eastAsia="zh-CN"/>
        </w:rPr>
        <w:t>8</w:t>
      </w:r>
      <w:r w:rsidR="00852274" w:rsidRPr="006D4157">
        <w:rPr>
          <w:lang w:eastAsia="zh-CN"/>
        </w:rPr>
        <w:t>.</w:t>
      </w:r>
      <w:r w:rsidR="00852274" w:rsidRPr="006D4157">
        <w:rPr>
          <w:lang w:eastAsia="zh-CN"/>
        </w:rPr>
        <w:tab/>
        <w:t xml:space="preserve">Provenance – where goods and their components come from / the source or </w:t>
      </w:r>
      <w:r w:rsidRPr="006D4157">
        <w:rPr>
          <w:lang w:eastAsia="zh-CN"/>
        </w:rPr>
        <w:br/>
      </w:r>
      <w:r w:rsidR="00852274" w:rsidRPr="006D4157">
        <w:rPr>
          <w:lang w:eastAsia="zh-CN"/>
        </w:rPr>
        <w:t>origin of goods and the conditions under which they were produced</w:t>
      </w:r>
      <w:r w:rsidR="009D3DAE" w:rsidRPr="006D4157">
        <w:rPr>
          <w:lang w:eastAsia="zh-CN"/>
        </w:rPr>
        <w:t>.</w:t>
      </w:r>
      <w:r w:rsidR="009D3DAE" w:rsidRPr="006D4157">
        <w:rPr>
          <w:lang w:eastAsia="zh-CN"/>
        </w:rPr>
        <w:tab/>
        <w:t>[2]</w:t>
      </w:r>
      <w:r w:rsidR="00852274" w:rsidRPr="006D4157">
        <w:rPr>
          <w:lang w:eastAsia="zh-CN"/>
        </w:rPr>
        <w:t xml:space="preserve"> </w:t>
      </w:r>
    </w:p>
    <w:p w14:paraId="1A6C3845" w14:textId="0B279C39" w:rsidR="00852274" w:rsidRPr="006D4157" w:rsidRDefault="004F3D64" w:rsidP="56A7FB55">
      <w:pPr>
        <w:tabs>
          <w:tab w:val="left" w:pos="567"/>
          <w:tab w:val="right" w:pos="9072"/>
        </w:tabs>
        <w:spacing w:before="120"/>
        <w:ind w:left="567" w:hanging="567"/>
        <w:rPr>
          <w:lang w:eastAsia="zh-CN"/>
        </w:rPr>
      </w:pPr>
      <w:r w:rsidRPr="006D4157">
        <w:rPr>
          <w:lang w:eastAsia="zh-CN"/>
        </w:rPr>
        <w:t>9</w:t>
      </w:r>
      <w:r w:rsidR="00852274" w:rsidRPr="006D4157">
        <w:rPr>
          <w:lang w:eastAsia="zh-CN"/>
        </w:rPr>
        <w:t>.</w:t>
      </w:r>
      <w:r w:rsidR="00852274" w:rsidRPr="006D4157">
        <w:rPr>
          <w:lang w:eastAsia="zh-CN"/>
        </w:rPr>
        <w:tab/>
        <w:t>The number of miles travelled by a product’s components, and the finished product, from manufacture to the end of its life and its disposal.</w:t>
      </w:r>
      <w:r w:rsidR="00852274" w:rsidRPr="006D4157">
        <w:rPr>
          <w:lang w:eastAsia="zh-CN"/>
        </w:rPr>
        <w:tab/>
        <w:t>[3]</w:t>
      </w:r>
    </w:p>
    <w:p w14:paraId="44B77041" w14:textId="38506D5B" w:rsidR="00852274" w:rsidRPr="006D4157" w:rsidRDefault="004F3D64" w:rsidP="00852274">
      <w:pPr>
        <w:tabs>
          <w:tab w:val="left" w:pos="567"/>
          <w:tab w:val="right" w:pos="8789"/>
          <w:tab w:val="right" w:pos="9072"/>
        </w:tabs>
        <w:spacing w:before="120"/>
        <w:ind w:left="567" w:hanging="567"/>
      </w:pPr>
      <w:r w:rsidRPr="006D4157">
        <w:rPr>
          <w:lang w:eastAsia="zh-CN"/>
        </w:rPr>
        <w:lastRenderedPageBreak/>
        <w:t>10</w:t>
      </w:r>
      <w:r w:rsidR="00852274" w:rsidRPr="006D4157">
        <w:rPr>
          <w:lang w:eastAsia="zh-CN"/>
        </w:rPr>
        <w:t>.</w:t>
      </w:r>
      <w:r w:rsidR="00852274" w:rsidRPr="006D4157">
        <w:rPr>
          <w:lang w:eastAsia="zh-CN"/>
        </w:rPr>
        <w:tab/>
      </w:r>
      <w:r w:rsidR="00852274" w:rsidRPr="006D4157">
        <w:t>Health and Safety at Work Act (1974)</w:t>
      </w:r>
    </w:p>
    <w:p w14:paraId="4C5A4880" w14:textId="77777777" w:rsidR="00852274" w:rsidRPr="006D4157" w:rsidRDefault="00852274" w:rsidP="00852274">
      <w:pPr>
        <w:tabs>
          <w:tab w:val="left" w:pos="567"/>
          <w:tab w:val="right" w:pos="8789"/>
          <w:tab w:val="right" w:pos="9072"/>
        </w:tabs>
        <w:spacing w:before="120"/>
        <w:ind w:left="567" w:hanging="567"/>
      </w:pPr>
      <w:r w:rsidRPr="006D4157">
        <w:tab/>
        <w:t>National minimum wage</w:t>
      </w:r>
    </w:p>
    <w:p w14:paraId="3E9C3D01" w14:textId="77777777" w:rsidR="00852274" w:rsidRPr="006D4157" w:rsidRDefault="00852274" w:rsidP="00852274">
      <w:pPr>
        <w:tabs>
          <w:tab w:val="left" w:pos="567"/>
          <w:tab w:val="right" w:pos="8789"/>
          <w:tab w:val="right" w:pos="9072"/>
        </w:tabs>
        <w:spacing w:before="120"/>
        <w:ind w:left="567" w:hanging="567"/>
      </w:pPr>
      <w:r w:rsidRPr="006D4157">
        <w:tab/>
        <w:t>Employment Rights Act / Law specifying:</w:t>
      </w:r>
    </w:p>
    <w:p w14:paraId="0ADD156D" w14:textId="77777777" w:rsidR="00852274" w:rsidRPr="006D4157" w:rsidRDefault="00852274" w:rsidP="00852274">
      <w:pPr>
        <w:tabs>
          <w:tab w:val="left" w:pos="567"/>
          <w:tab w:val="left" w:pos="993"/>
          <w:tab w:val="right" w:pos="8789"/>
          <w:tab w:val="right" w:pos="9072"/>
        </w:tabs>
        <w:spacing w:before="120"/>
        <w:ind w:left="567" w:hanging="567"/>
      </w:pPr>
      <w:r w:rsidRPr="006D4157">
        <w:tab/>
      </w:r>
      <w:r w:rsidRPr="006D4157">
        <w:tab/>
        <w:t>Maximum weekly working hours</w:t>
      </w:r>
    </w:p>
    <w:p w14:paraId="5E8BA3B4" w14:textId="77777777" w:rsidR="00852274" w:rsidRPr="006D4157" w:rsidRDefault="00852274" w:rsidP="00852274">
      <w:pPr>
        <w:tabs>
          <w:tab w:val="left" w:pos="567"/>
          <w:tab w:val="left" w:pos="993"/>
          <w:tab w:val="right" w:pos="8789"/>
          <w:tab w:val="right" w:pos="9072"/>
        </w:tabs>
        <w:spacing w:before="120"/>
        <w:ind w:left="567" w:hanging="567"/>
      </w:pPr>
      <w:r w:rsidRPr="006D4157">
        <w:tab/>
      </w:r>
      <w:r w:rsidRPr="006D4157">
        <w:tab/>
        <w:t>Minimum level of paid holiday, etc.</w:t>
      </w:r>
    </w:p>
    <w:p w14:paraId="2E141791" w14:textId="7D7C95B8" w:rsidR="00852274" w:rsidRPr="006D4157" w:rsidRDefault="00852274" w:rsidP="009D3DAE">
      <w:pPr>
        <w:tabs>
          <w:tab w:val="left" w:pos="567"/>
          <w:tab w:val="left" w:pos="993"/>
          <w:tab w:val="right" w:pos="9072"/>
        </w:tabs>
        <w:spacing w:before="120"/>
        <w:ind w:left="567" w:hanging="567"/>
      </w:pPr>
      <w:r w:rsidRPr="006D4157">
        <w:tab/>
        <w:t>Trade Unions</w:t>
      </w:r>
      <w:r w:rsidR="009D3DAE" w:rsidRPr="006D4157">
        <w:tab/>
        <w:t>[3]</w:t>
      </w:r>
    </w:p>
    <w:p w14:paraId="53D8F416" w14:textId="586E27B8" w:rsidR="00852274" w:rsidRPr="006D4157" w:rsidRDefault="00275275" w:rsidP="009D3DAE">
      <w:pPr>
        <w:tabs>
          <w:tab w:val="left" w:pos="567"/>
          <w:tab w:val="right" w:pos="9072"/>
        </w:tabs>
        <w:spacing w:before="120"/>
        <w:ind w:left="1134" w:hanging="1134"/>
      </w:pPr>
      <w:r w:rsidRPr="006D4157">
        <w:t>1</w:t>
      </w:r>
      <w:r w:rsidR="004F3D64" w:rsidRPr="006D4157">
        <w:t>1</w:t>
      </w:r>
      <w:r w:rsidR="00852274" w:rsidRPr="006D4157">
        <w:t>.</w:t>
      </w:r>
      <w:r w:rsidR="00852274" w:rsidRPr="006D4157">
        <w:tab/>
        <w:t>(a)</w:t>
      </w:r>
      <w:r w:rsidR="00852274" w:rsidRPr="006D4157">
        <w:tab/>
        <w:t>A natural resource which cannot be replaced.</w:t>
      </w:r>
      <w:r w:rsidR="00852274" w:rsidRPr="006D4157">
        <w:tab/>
        <w:t>[1]</w:t>
      </w:r>
    </w:p>
    <w:p w14:paraId="4518C4BC" w14:textId="77777777" w:rsidR="00852274" w:rsidRPr="006D4157" w:rsidRDefault="00852274" w:rsidP="009D3DAE">
      <w:pPr>
        <w:tabs>
          <w:tab w:val="left" w:pos="567"/>
          <w:tab w:val="right" w:pos="9072"/>
        </w:tabs>
        <w:spacing w:before="120"/>
        <w:ind w:left="1134" w:hanging="1134"/>
      </w:pPr>
      <w:r w:rsidRPr="006D4157">
        <w:tab/>
        <w:t>(b)</w:t>
      </w:r>
      <w:r w:rsidRPr="006D4157">
        <w:tab/>
        <w:t>Coal, gas, oil</w:t>
      </w:r>
      <w:r w:rsidRPr="006D4157">
        <w:tab/>
        <w:t>[2]</w:t>
      </w:r>
    </w:p>
    <w:p w14:paraId="62404AD8" w14:textId="37A7A7D4" w:rsidR="00852274" w:rsidRPr="006D4157" w:rsidRDefault="00275275" w:rsidP="009D3DAE">
      <w:pPr>
        <w:tabs>
          <w:tab w:val="left" w:pos="567"/>
          <w:tab w:val="right" w:pos="9072"/>
        </w:tabs>
        <w:spacing w:before="120"/>
        <w:ind w:left="1134" w:hanging="1134"/>
      </w:pPr>
      <w:r w:rsidRPr="006D4157">
        <w:t>1</w:t>
      </w:r>
      <w:r w:rsidR="004F3D64" w:rsidRPr="006D4157">
        <w:t>2</w:t>
      </w:r>
      <w:r w:rsidR="00852274" w:rsidRPr="006D4157">
        <w:t>.</w:t>
      </w:r>
      <w:r w:rsidR="00852274" w:rsidRPr="006D4157">
        <w:tab/>
      </w:r>
      <w:r w:rsidR="00987BD3" w:rsidRPr="006D4157">
        <w:t>Consideration of the following points or others that are relevant</w:t>
      </w:r>
      <w:r w:rsidR="00852274" w:rsidRPr="006D4157">
        <w:t>:</w:t>
      </w:r>
      <w:r w:rsidR="00987BD3" w:rsidRPr="006D4157">
        <w:tab/>
        <w:t>[8</w:t>
      </w:r>
      <w:r w:rsidR="009D3DAE" w:rsidRPr="006D4157">
        <w:t>]</w:t>
      </w:r>
    </w:p>
    <w:p w14:paraId="5784258C" w14:textId="7BC6226B" w:rsidR="00852274" w:rsidRPr="006D4157" w:rsidRDefault="56A7FB55" w:rsidP="56A7FB55">
      <w:pPr>
        <w:pStyle w:val="ListParagraph"/>
        <w:numPr>
          <w:ilvl w:val="0"/>
          <w:numId w:val="17"/>
        </w:numPr>
        <w:tabs>
          <w:tab w:val="clear" w:pos="1701"/>
          <w:tab w:val="left" w:pos="567"/>
          <w:tab w:val="left" w:pos="1418"/>
          <w:tab w:val="right" w:pos="8789"/>
          <w:tab w:val="right" w:pos="9072"/>
        </w:tabs>
        <w:spacing w:before="120"/>
        <w:ind w:left="993" w:hanging="391"/>
        <w:rPr>
          <w:rFonts w:ascii="Arial" w:eastAsia="Arial" w:hAnsi="Arial" w:cs="Arial"/>
        </w:rPr>
      </w:pPr>
      <w:r w:rsidRPr="006D4157">
        <w:rPr>
          <w:rFonts w:ascii="Arial" w:eastAsia="Arial" w:hAnsi="Arial" w:cs="Arial"/>
        </w:rPr>
        <w:t xml:space="preserve">the impact of the harvesting of the raw materials </w:t>
      </w:r>
    </w:p>
    <w:p w14:paraId="03A146FA" w14:textId="16DB0775" w:rsidR="00852274" w:rsidRPr="006D4157" w:rsidRDefault="56A7FB55" w:rsidP="56A7FB55">
      <w:pPr>
        <w:pStyle w:val="ListParagraph"/>
        <w:numPr>
          <w:ilvl w:val="0"/>
          <w:numId w:val="17"/>
        </w:numPr>
        <w:tabs>
          <w:tab w:val="clear" w:pos="1701"/>
          <w:tab w:val="left" w:pos="567"/>
          <w:tab w:val="left" w:pos="1418"/>
          <w:tab w:val="right" w:pos="8789"/>
          <w:tab w:val="right" w:pos="9072"/>
        </w:tabs>
        <w:spacing w:before="120"/>
        <w:ind w:left="993" w:hanging="391"/>
        <w:rPr>
          <w:rFonts w:ascii="Arial" w:eastAsia="Arial" w:hAnsi="Arial" w:cs="Arial"/>
        </w:rPr>
      </w:pPr>
      <w:r w:rsidRPr="006D4157">
        <w:rPr>
          <w:rFonts w:ascii="Arial" w:eastAsia="Arial" w:hAnsi="Arial" w:cs="Arial"/>
        </w:rPr>
        <w:t>the conditions of the workers who produce the goods / age / health / hours</w:t>
      </w:r>
    </w:p>
    <w:p w14:paraId="5D2C9380" w14:textId="77777777" w:rsidR="00852274" w:rsidRPr="006D4157" w:rsidRDefault="56A7FB55" w:rsidP="56A7FB55">
      <w:pPr>
        <w:pStyle w:val="ListParagraph"/>
        <w:numPr>
          <w:ilvl w:val="0"/>
          <w:numId w:val="17"/>
        </w:numPr>
        <w:tabs>
          <w:tab w:val="clear" w:pos="1701"/>
          <w:tab w:val="left" w:pos="567"/>
          <w:tab w:val="left" w:pos="1418"/>
          <w:tab w:val="right" w:pos="8789"/>
          <w:tab w:val="right" w:pos="9072"/>
        </w:tabs>
        <w:spacing w:before="120"/>
        <w:ind w:left="993" w:hanging="391"/>
        <w:rPr>
          <w:rFonts w:ascii="Arial" w:eastAsia="Arial" w:hAnsi="Arial" w:cs="Arial"/>
        </w:rPr>
      </w:pPr>
      <w:r w:rsidRPr="006D4157">
        <w:rPr>
          <w:rFonts w:ascii="Arial" w:eastAsia="Arial" w:hAnsi="Arial" w:cs="Arial"/>
        </w:rPr>
        <w:t>whether renewable resources are used in manufacture</w:t>
      </w:r>
    </w:p>
    <w:p w14:paraId="12237590" w14:textId="7D0F93F5" w:rsidR="00852274" w:rsidRPr="006D4157" w:rsidRDefault="56A7FB55" w:rsidP="56A7FB55">
      <w:pPr>
        <w:pStyle w:val="ListParagraph"/>
        <w:numPr>
          <w:ilvl w:val="0"/>
          <w:numId w:val="17"/>
        </w:numPr>
        <w:tabs>
          <w:tab w:val="clear" w:pos="1701"/>
          <w:tab w:val="left" w:pos="567"/>
          <w:tab w:val="left" w:pos="1418"/>
          <w:tab w:val="right" w:pos="8789"/>
          <w:tab w:val="right" w:pos="9072"/>
        </w:tabs>
        <w:spacing w:before="120"/>
        <w:ind w:left="993" w:hanging="391"/>
        <w:rPr>
          <w:rFonts w:ascii="Arial" w:eastAsia="Arial" w:hAnsi="Arial" w:cs="Arial"/>
        </w:rPr>
      </w:pPr>
      <w:r w:rsidRPr="006D4157">
        <w:rPr>
          <w:rFonts w:ascii="Arial" w:eastAsia="Arial" w:hAnsi="Arial" w:cs="Arial"/>
        </w:rPr>
        <w:t xml:space="preserve">steps taken to replace materials used, e.g. recycling, reusing </w:t>
      </w:r>
    </w:p>
    <w:p w14:paraId="7561C38A" w14:textId="0A88C5DA" w:rsidR="00852274" w:rsidRPr="006D4157" w:rsidRDefault="56A7FB55" w:rsidP="56A7FB55">
      <w:pPr>
        <w:pStyle w:val="ListParagraph"/>
        <w:numPr>
          <w:ilvl w:val="0"/>
          <w:numId w:val="17"/>
        </w:numPr>
        <w:tabs>
          <w:tab w:val="clear" w:pos="1701"/>
          <w:tab w:val="left" w:pos="567"/>
          <w:tab w:val="left" w:pos="1418"/>
          <w:tab w:val="right" w:pos="8789"/>
          <w:tab w:val="right" w:pos="9072"/>
        </w:tabs>
        <w:spacing w:before="120"/>
        <w:ind w:left="993" w:hanging="391"/>
        <w:rPr>
          <w:rFonts w:ascii="Arial" w:eastAsia="Arial" w:hAnsi="Arial" w:cs="Arial"/>
        </w:rPr>
      </w:pPr>
      <w:r w:rsidRPr="006D4157">
        <w:rPr>
          <w:rFonts w:ascii="Arial" w:eastAsia="Arial" w:hAnsi="Arial" w:cs="Arial"/>
        </w:rPr>
        <w:t>the product miles involved and the method of transportation</w:t>
      </w:r>
    </w:p>
    <w:p w14:paraId="3C1AF07F" w14:textId="5B2213E4" w:rsidR="00EA7531" w:rsidRPr="006D4157" w:rsidRDefault="56A7FB55" w:rsidP="56A7FB55">
      <w:pPr>
        <w:pStyle w:val="ListParagraph"/>
        <w:numPr>
          <w:ilvl w:val="0"/>
          <w:numId w:val="17"/>
        </w:numPr>
        <w:tabs>
          <w:tab w:val="clear" w:pos="1701"/>
          <w:tab w:val="left" w:pos="567"/>
          <w:tab w:val="left" w:pos="1418"/>
          <w:tab w:val="right" w:pos="8789"/>
          <w:tab w:val="right" w:pos="9072"/>
        </w:tabs>
        <w:spacing w:before="120"/>
        <w:ind w:left="993" w:hanging="391"/>
        <w:rPr>
          <w:rFonts w:ascii="Arial" w:eastAsia="Arial" w:hAnsi="Arial" w:cs="Arial"/>
        </w:rPr>
      </w:pPr>
      <w:r w:rsidRPr="006D4157">
        <w:rPr>
          <w:rFonts w:ascii="Arial" w:eastAsia="Arial" w:hAnsi="Arial" w:cs="Arial"/>
        </w:rPr>
        <w:t>the amount of energy used in manufacture and in use through charging daily</w:t>
      </w:r>
    </w:p>
    <w:p w14:paraId="4297881C" w14:textId="77777777" w:rsidR="00852274" w:rsidRPr="006D4157" w:rsidRDefault="56A7FB55" w:rsidP="56A7FB55">
      <w:pPr>
        <w:pStyle w:val="ListParagraph"/>
        <w:numPr>
          <w:ilvl w:val="0"/>
          <w:numId w:val="17"/>
        </w:numPr>
        <w:tabs>
          <w:tab w:val="clear" w:pos="1701"/>
          <w:tab w:val="left" w:pos="567"/>
          <w:tab w:val="left" w:pos="1418"/>
          <w:tab w:val="right" w:pos="8789"/>
          <w:tab w:val="right" w:pos="9072"/>
        </w:tabs>
        <w:spacing w:before="120"/>
        <w:ind w:left="993" w:hanging="391"/>
        <w:rPr>
          <w:rFonts w:ascii="Arial" w:eastAsia="Arial" w:hAnsi="Arial" w:cs="Arial"/>
        </w:rPr>
      </w:pPr>
      <w:r w:rsidRPr="006D4157">
        <w:rPr>
          <w:rFonts w:ascii="Arial" w:eastAsia="Arial" w:hAnsi="Arial" w:cs="Arial"/>
        </w:rPr>
        <w:t>the ethos of the company and its impact on the local community</w:t>
      </w:r>
    </w:p>
    <w:p w14:paraId="6B88DAAF" w14:textId="48FF91CC" w:rsidR="00852274" w:rsidRPr="006D4157" w:rsidRDefault="56A7FB55" w:rsidP="56A7FB55">
      <w:pPr>
        <w:pStyle w:val="ListParagraph"/>
        <w:numPr>
          <w:ilvl w:val="0"/>
          <w:numId w:val="17"/>
        </w:numPr>
        <w:tabs>
          <w:tab w:val="clear" w:pos="1701"/>
          <w:tab w:val="clear" w:pos="8931"/>
          <w:tab w:val="left" w:pos="567"/>
          <w:tab w:val="left" w:pos="1418"/>
          <w:tab w:val="right" w:pos="8789"/>
          <w:tab w:val="right" w:pos="8930"/>
          <w:tab w:val="right" w:pos="9072"/>
        </w:tabs>
        <w:spacing w:before="120"/>
        <w:ind w:left="993" w:hanging="391"/>
        <w:rPr>
          <w:rFonts w:ascii="Arial" w:eastAsia="Arial" w:hAnsi="Arial" w:cs="Arial"/>
        </w:rPr>
      </w:pPr>
      <w:r w:rsidRPr="006D4157">
        <w:rPr>
          <w:rFonts w:ascii="Arial" w:eastAsia="Arial" w:hAnsi="Arial" w:cs="Arial"/>
        </w:rPr>
        <w:t>the pollution caused in the manufacturing process</w:t>
      </w:r>
    </w:p>
    <w:p w14:paraId="0F89144E" w14:textId="5B581D10" w:rsidR="00EA7531" w:rsidRPr="006D4157" w:rsidRDefault="56A7FB55" w:rsidP="56A7FB55">
      <w:pPr>
        <w:pStyle w:val="ListParagraph"/>
        <w:numPr>
          <w:ilvl w:val="0"/>
          <w:numId w:val="17"/>
        </w:numPr>
        <w:tabs>
          <w:tab w:val="clear" w:pos="1701"/>
          <w:tab w:val="clear" w:pos="8931"/>
          <w:tab w:val="left" w:pos="567"/>
          <w:tab w:val="left" w:pos="1418"/>
          <w:tab w:val="right" w:pos="8789"/>
          <w:tab w:val="right" w:pos="8930"/>
          <w:tab w:val="right" w:pos="9072"/>
        </w:tabs>
        <w:spacing w:before="120"/>
        <w:ind w:left="993" w:hanging="391"/>
        <w:rPr>
          <w:rFonts w:ascii="Arial" w:eastAsia="Arial" w:hAnsi="Arial" w:cs="Arial"/>
        </w:rPr>
      </w:pPr>
      <w:r w:rsidRPr="006D4157">
        <w:rPr>
          <w:rFonts w:ascii="Arial" w:eastAsia="Arial" w:hAnsi="Arial" w:cs="Arial"/>
        </w:rPr>
        <w:t>comments relating to the social or / and antisocial aspect of mobile phone use</w:t>
      </w:r>
    </w:p>
    <w:tbl>
      <w:tblPr>
        <w:tblW w:w="8399"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6916"/>
      </w:tblGrid>
      <w:tr w:rsidR="009D3DAE" w:rsidRPr="006D4157" w14:paraId="33CBB5B3" w14:textId="77777777" w:rsidTr="56A7FB55">
        <w:trPr>
          <w:trHeight w:val="1134"/>
        </w:trPr>
        <w:tc>
          <w:tcPr>
            <w:tcW w:w="1483" w:type="dxa"/>
            <w:vAlign w:val="center"/>
          </w:tcPr>
          <w:p w14:paraId="4DF19549" w14:textId="4EF58C11" w:rsidR="009D3DAE"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6 – 8 marks </w:t>
            </w:r>
          </w:p>
        </w:tc>
        <w:tc>
          <w:tcPr>
            <w:tcW w:w="6916" w:type="dxa"/>
            <w:vAlign w:val="center"/>
          </w:tcPr>
          <w:p w14:paraId="47F8EDE8" w14:textId="0ACD9295" w:rsidR="00EA7531"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A fully coherent and logical discussion which features a range of points with excellent understanding of issues surrounding the manufacture and use of mobile phones, detailed analysis and evaluation of these issues and reasoned conclusions drawn as to why they are seen as ethical or not and related social issues. </w:t>
            </w:r>
          </w:p>
        </w:tc>
      </w:tr>
      <w:tr w:rsidR="009D3DAE" w:rsidRPr="006D4157" w14:paraId="241B135B" w14:textId="77777777" w:rsidTr="56A7FB55">
        <w:trPr>
          <w:trHeight w:val="1134"/>
        </w:trPr>
        <w:tc>
          <w:tcPr>
            <w:tcW w:w="1483" w:type="dxa"/>
            <w:vAlign w:val="center"/>
          </w:tcPr>
          <w:p w14:paraId="29065464" w14:textId="34AC06F1" w:rsidR="009D3DAE"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3 – 5 marks </w:t>
            </w:r>
          </w:p>
        </w:tc>
        <w:tc>
          <w:tcPr>
            <w:tcW w:w="6916" w:type="dxa"/>
            <w:vAlign w:val="center"/>
          </w:tcPr>
          <w:p w14:paraId="72E05B4A" w14:textId="7CF39EE5" w:rsidR="00EA7531"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Response shows good understanding of the issues surrounding the manufacture and use of mobile phones demonstrating a range of points with some analysis / evaluation. Argument may lack some coherency and conclusions drawn may be unsubstantiated. </w:t>
            </w:r>
          </w:p>
        </w:tc>
      </w:tr>
      <w:tr w:rsidR="009D3DAE" w:rsidRPr="006D4157" w14:paraId="6258413A" w14:textId="77777777" w:rsidTr="56A7FB55">
        <w:trPr>
          <w:trHeight w:val="1134"/>
        </w:trPr>
        <w:tc>
          <w:tcPr>
            <w:tcW w:w="1483" w:type="dxa"/>
            <w:vAlign w:val="center"/>
          </w:tcPr>
          <w:p w14:paraId="3DC24C12" w14:textId="61ED17F7" w:rsidR="009D3DAE"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1 – 2 marks </w:t>
            </w:r>
          </w:p>
        </w:tc>
        <w:tc>
          <w:tcPr>
            <w:tcW w:w="6916" w:type="dxa"/>
            <w:vAlign w:val="center"/>
          </w:tcPr>
          <w:p w14:paraId="61ED295A" w14:textId="0D87C060" w:rsidR="002C1FF7"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One or two brief valid points or one point with some explanation. Answer shows limited understanding of the issues with no coherent argument. Analysis only rather than evaluation. No conclusions drawn. </w:t>
            </w:r>
          </w:p>
        </w:tc>
      </w:tr>
      <w:tr w:rsidR="009D3DAE" w:rsidRPr="006D4157" w14:paraId="28FC3CC3" w14:textId="77777777" w:rsidTr="56A7FB55">
        <w:trPr>
          <w:trHeight w:val="1134"/>
        </w:trPr>
        <w:tc>
          <w:tcPr>
            <w:tcW w:w="1483" w:type="dxa"/>
            <w:vAlign w:val="center"/>
          </w:tcPr>
          <w:p w14:paraId="6ECB3E9C" w14:textId="078533B0" w:rsidR="009D3DAE"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0  marks </w:t>
            </w:r>
          </w:p>
        </w:tc>
        <w:tc>
          <w:tcPr>
            <w:tcW w:w="6916" w:type="dxa"/>
            <w:vAlign w:val="center"/>
          </w:tcPr>
          <w:p w14:paraId="062DE022" w14:textId="77777777" w:rsidR="009D3DAE"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 xml:space="preserve">Nothing worthy of credit. </w:t>
            </w:r>
          </w:p>
        </w:tc>
      </w:tr>
    </w:tbl>
    <w:p w14:paraId="34C626E9" w14:textId="66218D65" w:rsidR="00852274" w:rsidRPr="006D4157" w:rsidRDefault="00852274" w:rsidP="56A7FB55">
      <w:pPr>
        <w:tabs>
          <w:tab w:val="left" w:pos="567"/>
          <w:tab w:val="right" w:pos="9026"/>
        </w:tabs>
        <w:spacing w:before="120"/>
        <w:ind w:left="567" w:hanging="567"/>
        <w:rPr>
          <w:lang w:eastAsia="zh-CN"/>
        </w:rPr>
      </w:pPr>
      <w:r w:rsidRPr="006D4157">
        <w:rPr>
          <w:lang w:eastAsia="zh-CN"/>
        </w:rPr>
        <w:t>1</w:t>
      </w:r>
      <w:r w:rsidR="004F3D64" w:rsidRPr="006D4157">
        <w:rPr>
          <w:lang w:eastAsia="zh-CN"/>
        </w:rPr>
        <w:t>3</w:t>
      </w:r>
      <w:r w:rsidRPr="006D4157">
        <w:rPr>
          <w:lang w:eastAsia="zh-CN"/>
        </w:rPr>
        <w:t>.</w:t>
      </w:r>
      <w:r w:rsidRPr="006D4157">
        <w:rPr>
          <w:lang w:eastAsia="zh-CN"/>
        </w:rPr>
        <w:tab/>
        <w:t>Using components manufactured locally, using renewable energy sources, minimising their energy usage, minimising the raw materials used by clever planning and design, using recycled materials and making their own products recyclable/reparable.</w:t>
      </w:r>
      <w:r w:rsidR="009D3DAE" w:rsidRPr="006D4157">
        <w:rPr>
          <w:lang w:eastAsia="zh-CN"/>
        </w:rPr>
        <w:tab/>
        <w:t>[2]</w:t>
      </w:r>
    </w:p>
    <w:p w14:paraId="303A3C80" w14:textId="77777777" w:rsidR="004F3D64" w:rsidRPr="006D4157" w:rsidRDefault="004F3D64" w:rsidP="009D3DAE">
      <w:pPr>
        <w:tabs>
          <w:tab w:val="left" w:pos="567"/>
          <w:tab w:val="right" w:pos="9072"/>
        </w:tabs>
        <w:spacing w:before="120"/>
        <w:ind w:left="567" w:hanging="567"/>
        <w:rPr>
          <w:lang w:eastAsia="zh-CN"/>
        </w:rPr>
      </w:pPr>
    </w:p>
    <w:p w14:paraId="32F0B661" w14:textId="1A39A7F2" w:rsidR="004F3D64" w:rsidRPr="006D4157" w:rsidRDefault="004F3D64" w:rsidP="004F3D64">
      <w:pPr>
        <w:tabs>
          <w:tab w:val="right" w:pos="9026"/>
        </w:tabs>
        <w:ind w:left="567" w:hanging="567"/>
      </w:pPr>
      <w:r w:rsidRPr="006D4157">
        <w:t>14.</w:t>
      </w:r>
      <w:r w:rsidRPr="006D4157">
        <w:tab/>
        <w:t xml:space="preserve">Refuse means asking whether the product / journey is essential; as not </w:t>
      </w:r>
      <w:r w:rsidRPr="006D4157">
        <w:br/>
        <w:t xml:space="preserve">buying it / taking the journey will reduce the need for new materials / fuel. </w:t>
      </w:r>
      <w:r w:rsidRPr="006D4157">
        <w:tab/>
        <w:t>[2]</w:t>
      </w:r>
    </w:p>
    <w:p w14:paraId="30CF872C" w14:textId="1905B30D" w:rsidR="009D3DAE" w:rsidRPr="006D4157" w:rsidRDefault="009D3DAE">
      <w:pPr>
        <w:spacing w:after="200" w:line="276" w:lineRule="auto"/>
        <w:rPr>
          <w:lang w:eastAsia="zh-CN"/>
        </w:rPr>
      </w:pPr>
      <w:r w:rsidRPr="006D4157">
        <w:rPr>
          <w:lang w:eastAsia="zh-CN"/>
        </w:rPr>
        <w:br w:type="page"/>
      </w:r>
    </w:p>
    <w:p w14:paraId="0AB2AB2E" w14:textId="6B4A2531" w:rsidR="00852274" w:rsidRPr="006D4157" w:rsidRDefault="00220E5C" w:rsidP="56A7FB55">
      <w:pPr>
        <w:tabs>
          <w:tab w:val="left" w:pos="567"/>
          <w:tab w:val="right" w:pos="8789"/>
          <w:tab w:val="right" w:pos="9072"/>
        </w:tabs>
        <w:spacing w:before="120"/>
        <w:ind w:left="567" w:hanging="567"/>
        <w:rPr>
          <w:rFonts w:eastAsia="HelveticaNeueLTStd-LtIt,"/>
          <w:i/>
          <w:iCs/>
          <w:sz w:val="21"/>
          <w:szCs w:val="21"/>
        </w:rPr>
      </w:pPr>
      <w:r w:rsidRPr="006D4157">
        <w:rPr>
          <w:lang w:eastAsia="zh-CN"/>
        </w:rPr>
        <w:lastRenderedPageBreak/>
        <w:t>1</w:t>
      </w:r>
      <w:r w:rsidR="004F3D64" w:rsidRPr="006D4157">
        <w:rPr>
          <w:lang w:eastAsia="zh-CN"/>
        </w:rPr>
        <w:t>5</w:t>
      </w:r>
      <w:r w:rsidRPr="006D4157">
        <w:rPr>
          <w:lang w:eastAsia="zh-CN"/>
        </w:rPr>
        <w:t>.</w:t>
      </w:r>
      <w:r w:rsidRPr="006D4157">
        <w:rPr>
          <w:lang w:eastAsia="zh-CN"/>
        </w:rPr>
        <w:tab/>
      </w:r>
      <w:r w:rsidR="00A24A27" w:rsidRPr="006D4157">
        <w:rPr>
          <w:rFonts w:eastAsia="HelveticaNeueLTStd-LtIt,"/>
          <w:i/>
          <w:iCs/>
          <w:sz w:val="21"/>
          <w:szCs w:val="21"/>
        </w:rPr>
        <w:t>AQA Graphic Products 4550 Unit 1 Qu 4 June 2015</w:t>
      </w:r>
    </w:p>
    <w:p w14:paraId="109E9441" w14:textId="6F868988" w:rsidR="008711B7" w:rsidRPr="006D4157" w:rsidRDefault="006A7D51" w:rsidP="56A7FB55">
      <w:pPr>
        <w:tabs>
          <w:tab w:val="left" w:pos="567"/>
          <w:tab w:val="right" w:pos="8789"/>
          <w:tab w:val="right" w:pos="9072"/>
        </w:tabs>
        <w:spacing w:before="120"/>
        <w:ind w:left="567" w:hanging="567"/>
        <w:rPr>
          <w:b/>
          <w:bCs/>
        </w:rPr>
      </w:pPr>
      <w:r w:rsidRPr="006D4157">
        <w:rPr>
          <w:b/>
        </w:rPr>
        <w:tab/>
      </w:r>
      <w:r w:rsidR="008711B7" w:rsidRPr="006D4157">
        <w:rPr>
          <w:b/>
          <w:bCs/>
        </w:rPr>
        <w:t>Must tick relevant points.</w:t>
      </w:r>
      <w:r w:rsidR="00A950EB" w:rsidRPr="006D4157">
        <w:rPr>
          <w:b/>
          <w:bCs/>
        </w:rPr>
        <w:t xml:space="preserve"> </w:t>
      </w:r>
      <w:r w:rsidR="008711B7" w:rsidRPr="006D4157">
        <w:rPr>
          <w:b/>
          <w:bCs/>
        </w:rPr>
        <w:t>Max 2 marks for relevant examples</w:t>
      </w:r>
    </w:p>
    <w:p w14:paraId="53F28530" w14:textId="1C983229" w:rsidR="008711B7" w:rsidRPr="006D4157" w:rsidRDefault="008711B7" w:rsidP="56A7FB55">
      <w:pPr>
        <w:tabs>
          <w:tab w:val="left" w:pos="567"/>
          <w:tab w:val="right" w:pos="8789"/>
          <w:tab w:val="right" w:pos="9072"/>
        </w:tabs>
        <w:spacing w:before="120"/>
        <w:ind w:left="567" w:hanging="567"/>
        <w:rPr>
          <w:b/>
          <w:bCs/>
        </w:rPr>
      </w:pPr>
      <w:r w:rsidRPr="006D4157">
        <w:tab/>
      </w:r>
      <w:r w:rsidRPr="006D4157">
        <w:rPr>
          <w:b/>
          <w:bCs/>
        </w:rPr>
        <w:t>Advantages</w:t>
      </w:r>
    </w:p>
    <w:p w14:paraId="0344D7D6" w14:textId="08662298" w:rsidR="006A7D51" w:rsidRPr="006D4157" w:rsidRDefault="00A950EB" w:rsidP="00852274">
      <w:pPr>
        <w:tabs>
          <w:tab w:val="left" w:pos="567"/>
          <w:tab w:val="right" w:pos="8789"/>
          <w:tab w:val="right" w:pos="9072"/>
        </w:tabs>
        <w:spacing w:before="120"/>
        <w:ind w:left="567" w:hanging="567"/>
      </w:pPr>
      <w:r w:rsidRPr="006D4157">
        <w:tab/>
        <w:t xml:space="preserve">Reduces waste; Saves resources (oil); Few trees cut down (card); </w:t>
      </w:r>
      <w:r w:rsidRPr="006D4157">
        <w:tab/>
        <w:t xml:space="preserve">Fewer land fill sites; </w:t>
      </w:r>
      <w:r w:rsidR="008711B7" w:rsidRPr="006D4157">
        <w:t>More energy efficient to recycle such as aluminiu</w:t>
      </w:r>
      <w:r w:rsidRPr="006D4157">
        <w:t xml:space="preserve">m cans than for raw bauxite ore; </w:t>
      </w:r>
      <w:r w:rsidR="008711B7" w:rsidRPr="006D4157">
        <w:t xml:space="preserve">Reduces dependence on raw materials </w:t>
      </w:r>
    </w:p>
    <w:p w14:paraId="4BD798E2" w14:textId="0FD0DE8A" w:rsidR="008711B7" w:rsidRPr="006D4157" w:rsidRDefault="006A7D51" w:rsidP="56A7FB55">
      <w:pPr>
        <w:tabs>
          <w:tab w:val="left" w:pos="567"/>
          <w:tab w:val="right" w:pos="8789"/>
          <w:tab w:val="right" w:pos="9072"/>
        </w:tabs>
        <w:spacing w:before="120"/>
        <w:ind w:left="567" w:hanging="567"/>
        <w:rPr>
          <w:b/>
          <w:bCs/>
          <w:lang w:eastAsia="zh-CN"/>
        </w:rPr>
      </w:pPr>
      <w:r w:rsidRPr="006D4157">
        <w:tab/>
      </w:r>
      <w:r w:rsidR="008711B7" w:rsidRPr="006D4157">
        <w:rPr>
          <w:b/>
          <w:bCs/>
        </w:rPr>
        <w:t>Disadvantages</w:t>
      </w:r>
    </w:p>
    <w:p w14:paraId="70C1BB54" w14:textId="53B5F03F" w:rsidR="008711B7" w:rsidRPr="006D4157" w:rsidRDefault="006A7D51" w:rsidP="00852274">
      <w:pPr>
        <w:tabs>
          <w:tab w:val="left" w:pos="567"/>
          <w:tab w:val="right" w:pos="8789"/>
          <w:tab w:val="right" w:pos="9072"/>
        </w:tabs>
        <w:spacing w:before="120"/>
        <w:ind w:left="567" w:hanging="567"/>
      </w:pPr>
      <w:r w:rsidRPr="006D4157">
        <w:tab/>
      </w:r>
      <w:r w:rsidR="00A950EB" w:rsidRPr="006D4157">
        <w:t xml:space="preserve">Expensive to collect-bins; Needs sorting; </w:t>
      </w:r>
      <w:r w:rsidRPr="006D4157">
        <w:tab/>
      </w:r>
      <w:r w:rsidR="008711B7" w:rsidRPr="006D4157">
        <w:t xml:space="preserve">Uses energy Cannot use recycled </w:t>
      </w:r>
      <w:r w:rsidR="00A950EB" w:rsidRPr="006D4157">
        <w:t xml:space="preserve">materials next to food products; </w:t>
      </w:r>
      <w:r w:rsidR="008711B7" w:rsidRPr="006D4157">
        <w:t xml:space="preserve">Quality of recycled materials such as card is not as good as virgin materials. </w:t>
      </w:r>
      <w:r w:rsidR="00176E41" w:rsidRPr="006D4157">
        <w:t>E.g.</w:t>
      </w:r>
      <w:r w:rsidR="008711B7" w:rsidRPr="006D4157">
        <w:t xml:space="preserve"> Poor colour and strength.</w:t>
      </w:r>
    </w:p>
    <w:p w14:paraId="0BDA3E72" w14:textId="77777777" w:rsidR="00A950EB" w:rsidRPr="006D4157" w:rsidRDefault="00A950EB" w:rsidP="00852274">
      <w:pPr>
        <w:tabs>
          <w:tab w:val="left" w:pos="567"/>
          <w:tab w:val="right" w:pos="8789"/>
          <w:tab w:val="right" w:pos="9072"/>
        </w:tabs>
        <w:spacing w:before="120"/>
        <w:ind w:left="567" w:hanging="567"/>
      </w:pPr>
    </w:p>
    <w:tbl>
      <w:tblPr>
        <w:tblStyle w:val="TableGrid"/>
        <w:tblW w:w="0" w:type="auto"/>
        <w:tblInd w:w="567" w:type="dxa"/>
        <w:tblLook w:val="04A0" w:firstRow="1" w:lastRow="0" w:firstColumn="1" w:lastColumn="0" w:noHBand="0" w:noVBand="1"/>
      </w:tblPr>
      <w:tblGrid>
        <w:gridCol w:w="4183"/>
        <w:gridCol w:w="4266"/>
      </w:tblGrid>
      <w:tr w:rsidR="00A950EB" w:rsidRPr="006D4157" w14:paraId="570D43BD" w14:textId="77777777" w:rsidTr="56A7FB55">
        <w:tc>
          <w:tcPr>
            <w:tcW w:w="4508" w:type="dxa"/>
            <w:vAlign w:val="center"/>
          </w:tcPr>
          <w:p w14:paraId="5160EB03" w14:textId="1C4A8ACB" w:rsidR="00A950EB"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7-8 Marks</w:t>
            </w:r>
          </w:p>
          <w:p w14:paraId="4FFD614E" w14:textId="77777777" w:rsidR="00A950EB" w:rsidRPr="006D4157" w:rsidRDefault="00A950EB" w:rsidP="00A950EB">
            <w:pPr>
              <w:tabs>
                <w:tab w:val="left" w:pos="567"/>
                <w:tab w:val="right" w:pos="8789"/>
                <w:tab w:val="right" w:pos="9072"/>
              </w:tabs>
              <w:spacing w:before="120"/>
              <w:rPr>
                <w:lang w:eastAsia="zh-CN"/>
              </w:rPr>
            </w:pPr>
          </w:p>
        </w:tc>
        <w:tc>
          <w:tcPr>
            <w:tcW w:w="4508" w:type="dxa"/>
            <w:vAlign w:val="center"/>
          </w:tcPr>
          <w:p w14:paraId="6BF78C6B" w14:textId="2596D025" w:rsidR="00A950EB" w:rsidRPr="006D4157" w:rsidRDefault="56A7FB55" w:rsidP="56A7FB55">
            <w:pPr>
              <w:autoSpaceDE w:val="0"/>
              <w:autoSpaceDN w:val="0"/>
              <w:adjustRightInd w:val="0"/>
              <w:ind w:left="55"/>
              <w:rPr>
                <w:rFonts w:eastAsiaTheme="minorEastAsia"/>
                <w:color w:val="000000" w:themeColor="text1"/>
              </w:rPr>
            </w:pPr>
            <w:r w:rsidRPr="006D4157">
              <w:rPr>
                <w:rFonts w:eastAsiaTheme="minorEastAsia"/>
                <w:color w:val="000000" w:themeColor="text1"/>
              </w:rPr>
              <w:t>A fully detailed and comprehensive response that includes details of most of the examples below. The answer is well-structured, with good use of appropriate design &amp; technology terminology and</w:t>
            </w:r>
          </w:p>
          <w:p w14:paraId="12D2CEF9" w14:textId="77777777" w:rsidR="00A950EB" w:rsidRPr="006D4157" w:rsidRDefault="56A7FB55" w:rsidP="56A7FB55">
            <w:pPr>
              <w:autoSpaceDE w:val="0"/>
              <w:autoSpaceDN w:val="0"/>
              <w:adjustRightInd w:val="0"/>
              <w:ind w:left="55"/>
              <w:rPr>
                <w:rFonts w:eastAsiaTheme="minorEastAsia"/>
                <w:color w:val="000000" w:themeColor="text1"/>
              </w:rPr>
            </w:pPr>
            <w:r w:rsidRPr="006D4157">
              <w:rPr>
                <w:rFonts w:eastAsiaTheme="minorEastAsia"/>
                <w:color w:val="000000" w:themeColor="text1"/>
              </w:rPr>
              <w:t>showing a good grasp of grammar, punctuation and spelling.</w:t>
            </w:r>
          </w:p>
          <w:p w14:paraId="468AD4A9" w14:textId="58B0EE6B" w:rsidR="00A950EB" w:rsidRPr="006D4157" w:rsidRDefault="56A7FB55" w:rsidP="56A7FB55">
            <w:pPr>
              <w:autoSpaceDE w:val="0"/>
              <w:autoSpaceDN w:val="0"/>
              <w:adjustRightInd w:val="0"/>
              <w:ind w:left="55"/>
              <w:rPr>
                <w:lang w:eastAsia="zh-CN"/>
              </w:rPr>
            </w:pPr>
            <w:r w:rsidRPr="006D4157">
              <w:rPr>
                <w:rFonts w:eastAsiaTheme="minorEastAsia"/>
                <w:color w:val="000000" w:themeColor="text1"/>
              </w:rPr>
              <w:t xml:space="preserve">A detailed and comprehensive response that includes several of the examples </w:t>
            </w:r>
            <w:r w:rsidR="00652A4F">
              <w:rPr>
                <w:rFonts w:eastAsiaTheme="minorEastAsia"/>
                <w:color w:val="000000" w:themeColor="text1"/>
              </w:rPr>
              <w:t>above</w:t>
            </w:r>
            <w:r w:rsidRPr="006D4157">
              <w:rPr>
                <w:rFonts w:eastAsiaTheme="minorEastAsia"/>
                <w:color w:val="000000" w:themeColor="text1"/>
              </w:rPr>
              <w:t>. The answer is well-structured, with good use of appropriate design &amp; technology terminology and showing a good grasp of grammar, punctuation and spelling.</w:t>
            </w:r>
          </w:p>
        </w:tc>
      </w:tr>
      <w:tr w:rsidR="00A950EB" w:rsidRPr="006D4157" w14:paraId="6AFB73DA" w14:textId="77777777" w:rsidTr="56A7FB55">
        <w:tc>
          <w:tcPr>
            <w:tcW w:w="4508" w:type="dxa"/>
            <w:vAlign w:val="center"/>
          </w:tcPr>
          <w:p w14:paraId="32EC9C87" w14:textId="3B681C6C" w:rsidR="00A950EB" w:rsidRPr="006D4157" w:rsidRDefault="56A7FB55" w:rsidP="56A7FB55">
            <w:pPr>
              <w:tabs>
                <w:tab w:val="left" w:pos="567"/>
                <w:tab w:val="right" w:pos="8789"/>
                <w:tab w:val="right" w:pos="9072"/>
              </w:tabs>
              <w:spacing w:before="120"/>
              <w:rPr>
                <w:lang w:eastAsia="zh-CN"/>
              </w:rPr>
            </w:pPr>
            <w:r w:rsidRPr="006D4157">
              <w:rPr>
                <w:rFonts w:eastAsiaTheme="minorEastAsia"/>
                <w:color w:val="000000" w:themeColor="text1"/>
              </w:rPr>
              <w:t>5-6 Marks</w:t>
            </w:r>
          </w:p>
        </w:tc>
        <w:tc>
          <w:tcPr>
            <w:tcW w:w="4508" w:type="dxa"/>
            <w:vAlign w:val="center"/>
          </w:tcPr>
          <w:p w14:paraId="0EE255BD" w14:textId="75F93952" w:rsidR="00A950EB" w:rsidRPr="006D4157" w:rsidRDefault="56A7FB55" w:rsidP="56A7FB55">
            <w:pPr>
              <w:autoSpaceDE w:val="0"/>
              <w:autoSpaceDN w:val="0"/>
              <w:adjustRightInd w:val="0"/>
              <w:ind w:left="55"/>
              <w:rPr>
                <w:rFonts w:eastAsiaTheme="minorEastAsia"/>
                <w:color w:val="000000" w:themeColor="text1"/>
              </w:rPr>
            </w:pPr>
            <w:r w:rsidRPr="006D4157">
              <w:rPr>
                <w:rFonts w:eastAsiaTheme="minorEastAsia"/>
                <w:color w:val="000000" w:themeColor="text1"/>
              </w:rPr>
              <w:t xml:space="preserve">A fairly detailed response which refers to some of the examples </w:t>
            </w:r>
            <w:r w:rsidR="00652A4F">
              <w:rPr>
                <w:rFonts w:eastAsiaTheme="minorEastAsia"/>
                <w:color w:val="000000" w:themeColor="text1"/>
              </w:rPr>
              <w:t>above</w:t>
            </w:r>
            <w:r w:rsidRPr="006D4157">
              <w:rPr>
                <w:rFonts w:eastAsiaTheme="minorEastAsia"/>
                <w:color w:val="000000" w:themeColor="text1"/>
              </w:rPr>
              <w:t>. The answer is fairly well structured, with some use of design &amp; technology terminology and with a small number of</w:t>
            </w:r>
          </w:p>
          <w:p w14:paraId="3A3DABFA" w14:textId="69F609B1" w:rsidR="00A950EB" w:rsidRPr="006D4157" w:rsidRDefault="56A7FB55" w:rsidP="56A7FB55">
            <w:pPr>
              <w:autoSpaceDE w:val="0"/>
              <w:autoSpaceDN w:val="0"/>
              <w:adjustRightInd w:val="0"/>
              <w:ind w:left="55"/>
              <w:rPr>
                <w:rFonts w:eastAsiaTheme="minorEastAsia"/>
                <w:color w:val="000000" w:themeColor="text1"/>
              </w:rPr>
            </w:pPr>
            <w:r w:rsidRPr="006D4157">
              <w:rPr>
                <w:rFonts w:eastAsiaTheme="minorEastAsia"/>
                <w:color w:val="000000" w:themeColor="text1"/>
              </w:rPr>
              <w:t>errors in grammar, punctuation and spelling.</w:t>
            </w:r>
          </w:p>
        </w:tc>
      </w:tr>
      <w:tr w:rsidR="00A950EB" w:rsidRPr="006D4157" w14:paraId="0954BD00" w14:textId="77777777" w:rsidTr="56A7FB55">
        <w:tc>
          <w:tcPr>
            <w:tcW w:w="4508" w:type="dxa"/>
            <w:vAlign w:val="center"/>
          </w:tcPr>
          <w:p w14:paraId="4B9870D3" w14:textId="6BE5E153" w:rsidR="00A950EB" w:rsidRPr="006D4157" w:rsidRDefault="56A7FB55" w:rsidP="56A7FB55">
            <w:pPr>
              <w:tabs>
                <w:tab w:val="left" w:pos="567"/>
                <w:tab w:val="right" w:pos="8789"/>
                <w:tab w:val="right" w:pos="9072"/>
              </w:tabs>
              <w:spacing w:before="120"/>
              <w:rPr>
                <w:lang w:eastAsia="zh-CN"/>
              </w:rPr>
            </w:pPr>
            <w:r w:rsidRPr="006D4157">
              <w:rPr>
                <w:rFonts w:eastAsiaTheme="minorEastAsia"/>
                <w:color w:val="000000" w:themeColor="text1"/>
              </w:rPr>
              <w:t>3-4 Marks</w:t>
            </w:r>
          </w:p>
        </w:tc>
        <w:tc>
          <w:tcPr>
            <w:tcW w:w="4508" w:type="dxa"/>
            <w:vAlign w:val="center"/>
          </w:tcPr>
          <w:p w14:paraId="18AE6313" w14:textId="682D3CBD" w:rsidR="00A950EB" w:rsidRPr="006D4157" w:rsidRDefault="56A7FB55" w:rsidP="56A7FB55">
            <w:pPr>
              <w:autoSpaceDE w:val="0"/>
              <w:autoSpaceDN w:val="0"/>
              <w:adjustRightInd w:val="0"/>
              <w:ind w:left="55"/>
              <w:rPr>
                <w:rFonts w:eastAsiaTheme="minorEastAsia"/>
                <w:color w:val="000000" w:themeColor="text1"/>
              </w:rPr>
            </w:pPr>
            <w:r w:rsidRPr="006D4157">
              <w:rPr>
                <w:rFonts w:eastAsiaTheme="minorEastAsia"/>
                <w:color w:val="000000" w:themeColor="text1"/>
              </w:rPr>
              <w:t xml:space="preserve">A response which contains very limited reference to any of the examples </w:t>
            </w:r>
            <w:r w:rsidR="00652A4F">
              <w:rPr>
                <w:rFonts w:eastAsiaTheme="minorEastAsia"/>
                <w:color w:val="000000" w:themeColor="text1"/>
              </w:rPr>
              <w:t>above</w:t>
            </w:r>
            <w:r w:rsidRPr="006D4157">
              <w:rPr>
                <w:rFonts w:eastAsiaTheme="minorEastAsia"/>
                <w:color w:val="000000" w:themeColor="text1"/>
              </w:rPr>
              <w:t>. The answer is vague or poorly structured, with little use of design &amp; technology terminology and with a</w:t>
            </w:r>
          </w:p>
          <w:p w14:paraId="751B9283" w14:textId="77777777" w:rsidR="00A950EB" w:rsidRPr="006D4157" w:rsidRDefault="56A7FB55" w:rsidP="56A7FB55">
            <w:pPr>
              <w:autoSpaceDE w:val="0"/>
              <w:autoSpaceDN w:val="0"/>
              <w:adjustRightInd w:val="0"/>
              <w:ind w:left="55"/>
              <w:rPr>
                <w:rFonts w:eastAsiaTheme="minorEastAsia"/>
                <w:color w:val="000000" w:themeColor="text1"/>
              </w:rPr>
            </w:pPr>
            <w:r w:rsidRPr="006D4157">
              <w:rPr>
                <w:rFonts w:eastAsiaTheme="minorEastAsia"/>
                <w:color w:val="000000" w:themeColor="text1"/>
              </w:rPr>
              <w:t>considerable number of errors in grammar, punctuation and</w:t>
            </w:r>
          </w:p>
          <w:p w14:paraId="322D2798" w14:textId="2A4F8772" w:rsidR="00A950EB" w:rsidRPr="006D4157" w:rsidRDefault="56A7FB55" w:rsidP="56A7FB55">
            <w:pPr>
              <w:autoSpaceDE w:val="0"/>
              <w:autoSpaceDN w:val="0"/>
              <w:adjustRightInd w:val="0"/>
              <w:ind w:left="55"/>
              <w:rPr>
                <w:rFonts w:eastAsiaTheme="minorEastAsia"/>
                <w:color w:val="000000" w:themeColor="text1"/>
              </w:rPr>
            </w:pPr>
            <w:r w:rsidRPr="006D4157">
              <w:rPr>
                <w:rFonts w:eastAsiaTheme="minorEastAsia"/>
                <w:color w:val="000000" w:themeColor="text1"/>
              </w:rPr>
              <w:t>spelling.</w:t>
            </w:r>
          </w:p>
        </w:tc>
      </w:tr>
      <w:tr w:rsidR="00A950EB" w:rsidRPr="006D4157" w14:paraId="11B2F724" w14:textId="77777777" w:rsidTr="56A7FB55">
        <w:tc>
          <w:tcPr>
            <w:tcW w:w="4508" w:type="dxa"/>
            <w:vAlign w:val="center"/>
          </w:tcPr>
          <w:p w14:paraId="3947E58F" w14:textId="24008CE6" w:rsidR="00A950EB" w:rsidRPr="006D4157" w:rsidRDefault="56A7FB55" w:rsidP="56A7FB55">
            <w:pPr>
              <w:autoSpaceDE w:val="0"/>
              <w:autoSpaceDN w:val="0"/>
              <w:adjustRightInd w:val="0"/>
              <w:rPr>
                <w:rFonts w:eastAsiaTheme="minorEastAsia"/>
                <w:color w:val="000000" w:themeColor="text1"/>
              </w:rPr>
            </w:pPr>
            <w:r w:rsidRPr="006D4157">
              <w:rPr>
                <w:rFonts w:eastAsiaTheme="minorEastAsia"/>
                <w:color w:val="000000" w:themeColor="text1"/>
              </w:rPr>
              <w:t>1-2 Marks</w:t>
            </w:r>
          </w:p>
          <w:p w14:paraId="12E3671E" w14:textId="77777777" w:rsidR="00A950EB" w:rsidRPr="006D4157" w:rsidRDefault="00A950EB" w:rsidP="00A950EB">
            <w:pPr>
              <w:tabs>
                <w:tab w:val="left" w:pos="567"/>
                <w:tab w:val="right" w:pos="8789"/>
                <w:tab w:val="right" w:pos="9072"/>
              </w:tabs>
              <w:spacing w:before="120"/>
              <w:rPr>
                <w:lang w:eastAsia="zh-CN"/>
              </w:rPr>
            </w:pPr>
          </w:p>
        </w:tc>
        <w:tc>
          <w:tcPr>
            <w:tcW w:w="4508" w:type="dxa"/>
            <w:vAlign w:val="center"/>
          </w:tcPr>
          <w:p w14:paraId="24030CB9" w14:textId="77777777" w:rsidR="00A950EB" w:rsidRPr="006D4157" w:rsidRDefault="56A7FB55" w:rsidP="56A7FB55">
            <w:pPr>
              <w:autoSpaceDE w:val="0"/>
              <w:autoSpaceDN w:val="0"/>
              <w:adjustRightInd w:val="0"/>
              <w:ind w:left="55"/>
              <w:rPr>
                <w:rFonts w:eastAsiaTheme="minorEastAsia"/>
                <w:color w:val="000000" w:themeColor="text1"/>
              </w:rPr>
            </w:pPr>
            <w:r w:rsidRPr="006D4157">
              <w:rPr>
                <w:rFonts w:eastAsiaTheme="minorEastAsia"/>
                <w:color w:val="000000" w:themeColor="text1"/>
              </w:rPr>
              <w:t>A response which is poorly structured with no relevant examples.</w:t>
            </w:r>
          </w:p>
          <w:p w14:paraId="38F7B3A1" w14:textId="3DEF8AD4" w:rsidR="00A950EB" w:rsidRPr="006D4157" w:rsidRDefault="56A7FB55" w:rsidP="56A7FB55">
            <w:pPr>
              <w:autoSpaceDE w:val="0"/>
              <w:autoSpaceDN w:val="0"/>
              <w:adjustRightInd w:val="0"/>
              <w:ind w:left="55"/>
              <w:rPr>
                <w:rFonts w:eastAsiaTheme="minorEastAsia"/>
                <w:color w:val="000000" w:themeColor="text1"/>
              </w:rPr>
            </w:pPr>
            <w:r w:rsidRPr="006D4157">
              <w:rPr>
                <w:rFonts w:eastAsiaTheme="minorEastAsia"/>
                <w:color w:val="000000" w:themeColor="text1"/>
              </w:rPr>
              <w:t>There is very little or no use of design technology terminology and with many errors in grammar, punctuation and spelling.</w:t>
            </w:r>
          </w:p>
        </w:tc>
      </w:tr>
      <w:tr w:rsidR="00A950EB" w:rsidRPr="006D4157" w14:paraId="4F6746AA" w14:textId="77777777" w:rsidTr="56A7FB55">
        <w:trPr>
          <w:trHeight w:val="964"/>
        </w:trPr>
        <w:tc>
          <w:tcPr>
            <w:tcW w:w="4508" w:type="dxa"/>
            <w:vAlign w:val="center"/>
          </w:tcPr>
          <w:p w14:paraId="19BFD6C7" w14:textId="62DFAE12" w:rsidR="00A950EB" w:rsidRPr="006D4157" w:rsidRDefault="56A7FB55" w:rsidP="56A7FB55">
            <w:pPr>
              <w:tabs>
                <w:tab w:val="left" w:pos="567"/>
                <w:tab w:val="right" w:pos="8789"/>
                <w:tab w:val="right" w:pos="9072"/>
              </w:tabs>
              <w:spacing w:before="120"/>
              <w:rPr>
                <w:lang w:eastAsia="zh-CN"/>
              </w:rPr>
            </w:pPr>
            <w:r w:rsidRPr="006D4157">
              <w:rPr>
                <w:lang w:eastAsia="zh-CN"/>
              </w:rPr>
              <w:t xml:space="preserve">0 </w:t>
            </w:r>
            <w:r w:rsidRPr="006D4157">
              <w:rPr>
                <w:rFonts w:eastAsiaTheme="minorEastAsia"/>
                <w:color w:val="000000" w:themeColor="text1"/>
              </w:rPr>
              <w:t>Marks</w:t>
            </w:r>
          </w:p>
        </w:tc>
        <w:tc>
          <w:tcPr>
            <w:tcW w:w="4508" w:type="dxa"/>
            <w:vAlign w:val="center"/>
          </w:tcPr>
          <w:p w14:paraId="6F9F5AB2" w14:textId="6AAE5F16" w:rsidR="00A950EB" w:rsidRPr="006D4157" w:rsidRDefault="56A7FB55" w:rsidP="56A7FB55">
            <w:pPr>
              <w:tabs>
                <w:tab w:val="left" w:pos="567"/>
                <w:tab w:val="right" w:pos="8789"/>
                <w:tab w:val="right" w:pos="9072"/>
              </w:tabs>
              <w:spacing w:before="120"/>
              <w:ind w:left="55"/>
              <w:rPr>
                <w:lang w:eastAsia="zh-CN"/>
              </w:rPr>
            </w:pPr>
            <w:r w:rsidRPr="006D4157">
              <w:rPr>
                <w:lang w:eastAsia="zh-CN"/>
              </w:rPr>
              <w:t>Nothing worthy of credit.</w:t>
            </w:r>
          </w:p>
        </w:tc>
      </w:tr>
    </w:tbl>
    <w:p w14:paraId="554118FD" w14:textId="6963C1C2" w:rsidR="008711B7" w:rsidRPr="006D4157" w:rsidRDefault="56A7FB55" w:rsidP="56A7FB55">
      <w:pPr>
        <w:tabs>
          <w:tab w:val="left" w:pos="567"/>
          <w:tab w:val="right" w:pos="8789"/>
          <w:tab w:val="right" w:pos="9072"/>
        </w:tabs>
        <w:spacing w:before="120"/>
        <w:ind w:left="567" w:hanging="567"/>
        <w:jc w:val="right"/>
        <w:rPr>
          <w:lang w:eastAsia="zh-CN"/>
        </w:rPr>
      </w:pPr>
      <w:r w:rsidRPr="006D4157">
        <w:rPr>
          <w:lang w:eastAsia="zh-CN"/>
        </w:rPr>
        <w:t>[8 Marks]</w:t>
      </w:r>
    </w:p>
    <w:p w14:paraId="24816440" w14:textId="23AFF2AE" w:rsidR="00852274" w:rsidRPr="006D4157" w:rsidRDefault="00275275" w:rsidP="56A7FB55">
      <w:pPr>
        <w:tabs>
          <w:tab w:val="left" w:pos="567"/>
          <w:tab w:val="right" w:pos="8789"/>
          <w:tab w:val="right" w:pos="9072"/>
        </w:tabs>
        <w:spacing w:before="120"/>
        <w:ind w:left="567" w:hanging="567"/>
        <w:rPr>
          <w:lang w:eastAsia="zh-CN"/>
        </w:rPr>
      </w:pPr>
      <w:r w:rsidRPr="006D4157">
        <w:rPr>
          <w:lang w:eastAsia="zh-CN"/>
        </w:rPr>
        <w:lastRenderedPageBreak/>
        <w:t>1</w:t>
      </w:r>
      <w:r w:rsidR="004F3D64" w:rsidRPr="006D4157">
        <w:rPr>
          <w:lang w:eastAsia="zh-CN"/>
        </w:rPr>
        <w:t>6</w:t>
      </w:r>
      <w:r w:rsidR="00CB515D" w:rsidRPr="006D4157">
        <w:rPr>
          <w:lang w:eastAsia="zh-CN"/>
        </w:rPr>
        <w:t>.</w:t>
      </w:r>
      <w:r w:rsidR="00CB515D" w:rsidRPr="006D4157">
        <w:rPr>
          <w:lang w:eastAsia="zh-CN"/>
        </w:rPr>
        <w:tab/>
        <w:t>Car tyres are used as swings /</w:t>
      </w:r>
      <w:r w:rsidR="00852274" w:rsidRPr="006D4157">
        <w:rPr>
          <w:lang w:eastAsia="zh-CN"/>
        </w:rPr>
        <w:t xml:space="preserve"> to make shoes in </w:t>
      </w:r>
      <w:r w:rsidR="004F3D64" w:rsidRPr="006D4157">
        <w:rPr>
          <w:lang w:eastAsia="zh-CN"/>
        </w:rPr>
        <w:t>developing</w:t>
      </w:r>
      <w:r w:rsidR="00852274" w:rsidRPr="006D4157">
        <w:rPr>
          <w:lang w:eastAsia="zh-CN"/>
        </w:rPr>
        <w:t xml:space="preserve"> countries</w:t>
      </w:r>
      <w:r w:rsidR="004F3D64" w:rsidRPr="006D4157">
        <w:rPr>
          <w:lang w:eastAsia="zh-CN"/>
        </w:rPr>
        <w:t>.</w:t>
      </w:r>
    </w:p>
    <w:p w14:paraId="12EFA6BF" w14:textId="64454546" w:rsidR="00852274" w:rsidRPr="006D4157" w:rsidRDefault="00852274" w:rsidP="56A7FB55">
      <w:pPr>
        <w:tabs>
          <w:tab w:val="left" w:pos="567"/>
          <w:tab w:val="right" w:pos="8789"/>
          <w:tab w:val="right" w:pos="9072"/>
        </w:tabs>
        <w:spacing w:before="120"/>
        <w:ind w:left="567" w:hanging="567"/>
        <w:rPr>
          <w:lang w:eastAsia="zh-CN"/>
        </w:rPr>
      </w:pPr>
      <w:r w:rsidRPr="006D4157">
        <w:rPr>
          <w:lang w:eastAsia="zh-CN"/>
        </w:rPr>
        <w:tab/>
        <w:t>Glass bottles are used in aggregate for road making</w:t>
      </w:r>
      <w:r w:rsidR="004F3D64" w:rsidRPr="006D4157">
        <w:rPr>
          <w:lang w:eastAsia="zh-CN"/>
        </w:rPr>
        <w:t>.</w:t>
      </w:r>
    </w:p>
    <w:p w14:paraId="0EDCA968" w14:textId="6B7B233F" w:rsidR="00852274" w:rsidRPr="006D4157" w:rsidRDefault="00852274" w:rsidP="56A7FB55">
      <w:pPr>
        <w:tabs>
          <w:tab w:val="left" w:pos="567"/>
          <w:tab w:val="right" w:pos="8789"/>
          <w:tab w:val="right" w:pos="9072"/>
        </w:tabs>
        <w:spacing w:before="120"/>
        <w:ind w:left="567" w:hanging="567"/>
        <w:rPr>
          <w:lang w:eastAsia="zh-CN"/>
        </w:rPr>
      </w:pPr>
      <w:r w:rsidRPr="006D4157">
        <w:rPr>
          <w:lang w:eastAsia="zh-CN"/>
        </w:rPr>
        <w:tab/>
        <w:t>Plastic bottles are used as containers, funnels, etc</w:t>
      </w:r>
      <w:r w:rsidR="004F3D64" w:rsidRPr="006D4157">
        <w:rPr>
          <w:lang w:eastAsia="zh-CN"/>
        </w:rPr>
        <w:t>.</w:t>
      </w:r>
    </w:p>
    <w:p w14:paraId="55102AEE" w14:textId="0B74827B" w:rsidR="00852274" w:rsidRPr="006D4157" w:rsidRDefault="00C90CF6" w:rsidP="56A7FB55">
      <w:pPr>
        <w:tabs>
          <w:tab w:val="left" w:pos="567"/>
          <w:tab w:val="right" w:pos="8931"/>
          <w:tab w:val="right" w:pos="9072"/>
        </w:tabs>
        <w:spacing w:before="120"/>
        <w:ind w:left="567" w:hanging="567"/>
        <w:rPr>
          <w:lang w:eastAsia="zh-CN"/>
        </w:rPr>
      </w:pPr>
      <w:r w:rsidRPr="006D4157">
        <w:rPr>
          <w:lang w:eastAsia="zh-CN"/>
        </w:rPr>
        <w:tab/>
        <w:t>(any reasonable examples)</w:t>
      </w:r>
      <w:r w:rsidR="00ED0540" w:rsidRPr="006D4157">
        <w:rPr>
          <w:lang w:eastAsia="zh-CN"/>
        </w:rPr>
        <w:tab/>
        <w:t>[</w:t>
      </w:r>
      <w:r w:rsidR="004F3D64" w:rsidRPr="006D4157">
        <w:rPr>
          <w:lang w:eastAsia="zh-CN"/>
        </w:rPr>
        <w:t>4</w:t>
      </w:r>
      <w:r w:rsidR="00ED0540" w:rsidRPr="006D4157">
        <w:rPr>
          <w:lang w:eastAsia="zh-CN"/>
        </w:rPr>
        <w:t>]</w:t>
      </w:r>
    </w:p>
    <w:p w14:paraId="684BBF08" w14:textId="207F91EE" w:rsidR="00852274" w:rsidRPr="006D4157" w:rsidRDefault="00275275" w:rsidP="56A7FB55">
      <w:pPr>
        <w:tabs>
          <w:tab w:val="left" w:pos="567"/>
          <w:tab w:val="right" w:pos="8789"/>
          <w:tab w:val="right" w:pos="9072"/>
        </w:tabs>
        <w:spacing w:before="120"/>
        <w:ind w:left="567" w:hanging="567"/>
        <w:rPr>
          <w:lang w:eastAsia="zh-CN"/>
        </w:rPr>
      </w:pPr>
      <w:r w:rsidRPr="006D4157">
        <w:rPr>
          <w:lang w:eastAsia="zh-CN"/>
        </w:rPr>
        <w:t>1</w:t>
      </w:r>
      <w:r w:rsidR="00672CC5" w:rsidRPr="006D4157">
        <w:rPr>
          <w:lang w:eastAsia="zh-CN"/>
        </w:rPr>
        <w:t>7</w:t>
      </w:r>
      <w:r w:rsidR="00852274" w:rsidRPr="006D4157">
        <w:rPr>
          <w:lang w:eastAsia="zh-CN"/>
        </w:rPr>
        <w:t>.</w:t>
      </w:r>
      <w:r w:rsidR="00852274" w:rsidRPr="006D4157">
        <w:rPr>
          <w:lang w:eastAsia="zh-CN"/>
        </w:rPr>
        <w:tab/>
        <w:t xml:space="preserve">For: An old refrigerator is very likely to be inefficient in energy usage. If she replaces it, she should choose an energy efficient model and one that is no larger than necessary. A fridge accounts for about 7% of a household energy bill and she may be able to reduce this significantly.  </w:t>
      </w:r>
      <w:r w:rsidR="00ED0540" w:rsidRPr="006D4157">
        <w:rPr>
          <w:lang w:eastAsia="zh-CN"/>
        </w:rPr>
        <w:tab/>
      </w:r>
    </w:p>
    <w:p w14:paraId="3CEC7631" w14:textId="77777777" w:rsidR="00852274" w:rsidRPr="006D4157" w:rsidRDefault="00852274" w:rsidP="56A7FB55">
      <w:pPr>
        <w:tabs>
          <w:tab w:val="left" w:pos="567"/>
          <w:tab w:val="right" w:pos="8789"/>
          <w:tab w:val="right" w:pos="9072"/>
        </w:tabs>
        <w:spacing w:before="120"/>
        <w:ind w:left="567" w:hanging="567"/>
        <w:rPr>
          <w:lang w:eastAsia="zh-CN"/>
        </w:rPr>
      </w:pPr>
      <w:r w:rsidRPr="006D4157">
        <w:rPr>
          <w:lang w:eastAsia="zh-CN"/>
        </w:rPr>
        <w:tab/>
        <w:t>Against: If she does not replace it, the cost of manufacturing and delivering a new one will be saved. Some parts of the old fridge will be recyclable but this will itself consume energy.</w:t>
      </w:r>
    </w:p>
    <w:p w14:paraId="78BFB6C4" w14:textId="7FB67747" w:rsidR="00220E5C" w:rsidRPr="006D4157" w:rsidRDefault="00852274" w:rsidP="56A7FB55">
      <w:pPr>
        <w:tabs>
          <w:tab w:val="left" w:pos="567"/>
          <w:tab w:val="right" w:pos="8931"/>
          <w:tab w:val="right" w:pos="9072"/>
        </w:tabs>
        <w:spacing w:before="120"/>
        <w:ind w:left="567" w:hanging="567"/>
        <w:rPr>
          <w:lang w:eastAsia="zh-CN"/>
        </w:rPr>
      </w:pPr>
      <w:r w:rsidRPr="006D4157">
        <w:rPr>
          <w:lang w:eastAsia="zh-CN"/>
        </w:rPr>
        <w:tab/>
        <w:t>Mrs Smith could consider moving the old fridge, if possible, out of sunlight or away from the oven</w:t>
      </w:r>
      <w:r w:rsidR="00CB515D" w:rsidRPr="006D4157">
        <w:rPr>
          <w:lang w:eastAsia="zh-CN"/>
        </w:rPr>
        <w:t xml:space="preserve"> where it would perform more efficiently</w:t>
      </w:r>
      <w:r w:rsidRPr="006D4157">
        <w:rPr>
          <w:lang w:eastAsia="zh-CN"/>
        </w:rPr>
        <w:t>.</w:t>
      </w:r>
      <w:r w:rsidR="00672CC5" w:rsidRPr="006D4157">
        <w:rPr>
          <w:lang w:eastAsia="zh-CN"/>
        </w:rPr>
        <w:tab/>
      </w:r>
      <w:r w:rsidR="00ED0540" w:rsidRPr="006D4157">
        <w:rPr>
          <w:lang w:eastAsia="zh-CN"/>
        </w:rPr>
        <w:t>[</w:t>
      </w:r>
      <w:r w:rsidR="00C209B9" w:rsidRPr="006D4157">
        <w:rPr>
          <w:lang w:eastAsia="zh-CN"/>
        </w:rPr>
        <w:t>4</w:t>
      </w:r>
      <w:r w:rsidR="00ED0540" w:rsidRPr="006D4157">
        <w:rPr>
          <w:lang w:eastAsia="zh-CN"/>
        </w:rPr>
        <w:t>]</w:t>
      </w:r>
    </w:p>
    <w:p w14:paraId="160AD93B" w14:textId="77777777" w:rsidR="00C42BCD" w:rsidRPr="006D4157" w:rsidRDefault="00C42BCD" w:rsidP="00672CC5">
      <w:pPr>
        <w:tabs>
          <w:tab w:val="left" w:pos="567"/>
          <w:tab w:val="right" w:pos="8789"/>
          <w:tab w:val="right" w:pos="8931"/>
          <w:tab w:val="right" w:pos="9072"/>
        </w:tabs>
        <w:spacing w:before="120"/>
        <w:ind w:left="567" w:hanging="567"/>
        <w:rPr>
          <w:lang w:eastAsia="zh-CN"/>
        </w:rPr>
      </w:pPr>
    </w:p>
    <w:p w14:paraId="70CD46CD" w14:textId="77777777" w:rsidR="00672CC5" w:rsidRPr="006D4157" w:rsidRDefault="00672CC5" w:rsidP="56A7FB55">
      <w:pPr>
        <w:pStyle w:val="ListParagraph"/>
        <w:numPr>
          <w:ilvl w:val="0"/>
          <w:numId w:val="20"/>
        </w:numPr>
        <w:tabs>
          <w:tab w:val="clear" w:pos="426"/>
          <w:tab w:val="clear" w:pos="851"/>
          <w:tab w:val="clear" w:pos="1276"/>
          <w:tab w:val="clear" w:pos="1701"/>
        </w:tabs>
        <w:spacing w:after="0"/>
        <w:ind w:left="567" w:hanging="567"/>
        <w:rPr>
          <w:rFonts w:ascii="Arial" w:eastAsia="Arial" w:hAnsi="Arial" w:cs="Arial"/>
        </w:rPr>
      </w:pPr>
      <w:r w:rsidRPr="006D4157">
        <w:rPr>
          <w:rFonts w:ascii="Arial" w:eastAsia="Arial" w:hAnsi="Arial" w:cs="Arial"/>
        </w:rPr>
        <w:t xml:space="preserve">Highly automated machinery simply requires being watched over; only materials </w:t>
      </w:r>
      <w:r w:rsidRPr="006D4157">
        <w:rPr>
          <w:rFonts w:ascii="Arial" w:hAnsi="Arial" w:cs="Arial"/>
        </w:rPr>
        <w:br/>
      </w:r>
      <w:r w:rsidRPr="006D4157">
        <w:rPr>
          <w:rFonts w:ascii="Arial" w:eastAsia="Arial" w:hAnsi="Arial" w:cs="Arial"/>
        </w:rPr>
        <w:t xml:space="preserve">need to be added / watched / topped up; machines do the work / assembly. </w:t>
      </w:r>
      <w:r w:rsidRPr="006D4157">
        <w:rPr>
          <w:rFonts w:ascii="Arial" w:hAnsi="Arial" w:cs="Arial"/>
        </w:rPr>
        <w:tab/>
      </w:r>
      <w:r w:rsidRPr="006D4157">
        <w:rPr>
          <w:rFonts w:ascii="Arial" w:eastAsia="Arial" w:hAnsi="Arial" w:cs="Arial"/>
        </w:rPr>
        <w:t>[2]</w:t>
      </w:r>
    </w:p>
    <w:p w14:paraId="5C129495" w14:textId="311A988D" w:rsidR="00853D74" w:rsidRPr="006D4157" w:rsidRDefault="00057189" w:rsidP="56A7FB55">
      <w:pPr>
        <w:pStyle w:val="Questionstyle"/>
        <w:shd w:val="clear" w:color="auto" w:fill="auto"/>
        <w:rPr>
          <w:rFonts w:ascii="Arial" w:eastAsia="Arial,Times New Roman" w:hAnsi="Arial" w:cs="Arial"/>
          <w:highlight w:val="yellow"/>
          <w:lang w:eastAsia="zh-CN"/>
        </w:rPr>
      </w:pPr>
      <w:r w:rsidRPr="006D4157">
        <w:rPr>
          <w:rFonts w:ascii="Arial" w:eastAsia="Arial,Times New Roman" w:hAnsi="Arial" w:cs="Arial"/>
          <w:lang w:eastAsia="zh-CN"/>
        </w:rPr>
        <w:t>1</w:t>
      </w:r>
      <w:r w:rsidR="00672CC5" w:rsidRPr="006D4157">
        <w:rPr>
          <w:rFonts w:ascii="Arial" w:eastAsia="Arial,Times New Roman" w:hAnsi="Arial" w:cs="Arial"/>
          <w:lang w:eastAsia="zh-CN"/>
        </w:rPr>
        <w:t>9</w:t>
      </w:r>
      <w:r w:rsidR="00FF4D20" w:rsidRPr="006D4157">
        <w:rPr>
          <w:rFonts w:ascii="Arial" w:eastAsia="Arial,Times New Roman" w:hAnsi="Arial" w:cs="Arial"/>
          <w:lang w:eastAsia="zh-CN"/>
        </w:rPr>
        <w:t>.</w:t>
      </w:r>
      <w:r w:rsidR="00510A21" w:rsidRPr="006D4157">
        <w:rPr>
          <w:rFonts w:ascii="Arial" w:eastAsia="Times New Roman" w:hAnsi="Arial" w:cs="Arial"/>
          <w:lang w:eastAsia="zh-CN"/>
        </w:rPr>
        <w:tab/>
      </w:r>
      <w:r w:rsidR="00510A21" w:rsidRPr="006D4157">
        <w:rPr>
          <w:rFonts w:ascii="Arial" w:eastAsia="Arial,Times New Roman" w:hAnsi="Arial" w:cs="Arial"/>
          <w:lang w:eastAsia="zh-CN"/>
        </w:rPr>
        <w:t>Use of t</w:t>
      </w:r>
      <w:r w:rsidRPr="006D4157">
        <w:rPr>
          <w:rFonts w:ascii="Arial" w:eastAsia="Arial,Times New Roman" w:hAnsi="Arial" w:cs="Arial"/>
          <w:lang w:eastAsia="zh-CN"/>
        </w:rPr>
        <w:t>emplates, jigs, moulds, patterns and formers.</w:t>
      </w:r>
      <w:r w:rsidR="00ED0540" w:rsidRPr="006D4157">
        <w:rPr>
          <w:rFonts w:ascii="Arial" w:eastAsia="Times New Roman" w:hAnsi="Arial" w:cs="Arial"/>
          <w:lang w:eastAsia="zh-CN"/>
        </w:rPr>
        <w:tab/>
      </w:r>
      <w:r w:rsidR="00ED0540" w:rsidRPr="006D4157">
        <w:rPr>
          <w:rFonts w:ascii="Arial" w:eastAsia="Arial,Times New Roman" w:hAnsi="Arial" w:cs="Arial"/>
          <w:lang w:eastAsia="zh-CN"/>
        </w:rPr>
        <w:t>[</w:t>
      </w:r>
      <w:r w:rsidR="00672CC5" w:rsidRPr="006D4157">
        <w:rPr>
          <w:rFonts w:ascii="Arial" w:eastAsia="Arial,Times New Roman" w:hAnsi="Arial" w:cs="Arial"/>
          <w:lang w:eastAsia="zh-CN"/>
        </w:rPr>
        <w:t>3</w:t>
      </w:r>
      <w:r w:rsidR="00ED0540" w:rsidRPr="006D4157">
        <w:rPr>
          <w:rFonts w:ascii="Arial" w:eastAsia="Arial,Times New Roman" w:hAnsi="Arial" w:cs="Arial"/>
          <w:lang w:eastAsia="zh-CN"/>
        </w:rPr>
        <w:t>]</w:t>
      </w:r>
    </w:p>
    <w:p w14:paraId="26A258D3" w14:textId="1FB211A9" w:rsidR="00853D74" w:rsidRPr="006D4157" w:rsidRDefault="00672CC5" w:rsidP="56A7FB55">
      <w:pPr>
        <w:pStyle w:val="Questionstyle"/>
        <w:shd w:val="clear" w:color="auto" w:fill="auto"/>
        <w:tabs>
          <w:tab w:val="clear" w:pos="851"/>
          <w:tab w:val="left" w:pos="567"/>
        </w:tabs>
        <w:ind w:left="1134" w:hanging="1134"/>
        <w:rPr>
          <w:rFonts w:ascii="Arial" w:eastAsia="Arial" w:hAnsi="Arial" w:cs="Arial"/>
          <w:lang w:eastAsia="zh-CN"/>
        </w:rPr>
      </w:pPr>
      <w:r w:rsidRPr="006D4157">
        <w:rPr>
          <w:rFonts w:ascii="Arial" w:eastAsia="Arial,Times New Roman" w:hAnsi="Arial" w:cs="Arial"/>
          <w:lang w:eastAsia="zh-CN"/>
        </w:rPr>
        <w:t>20</w:t>
      </w:r>
      <w:r w:rsidR="00FF4D20" w:rsidRPr="006D4157">
        <w:rPr>
          <w:rFonts w:ascii="Arial" w:eastAsia="Arial,Times New Roman" w:hAnsi="Arial" w:cs="Arial"/>
          <w:lang w:eastAsia="zh-CN"/>
        </w:rPr>
        <w:t>.</w:t>
      </w:r>
      <w:r w:rsidR="00057189" w:rsidRPr="006D4157">
        <w:rPr>
          <w:rFonts w:ascii="Arial" w:eastAsia="Times New Roman" w:hAnsi="Arial" w:cs="Arial"/>
          <w:lang w:eastAsia="zh-CN"/>
        </w:rPr>
        <w:tab/>
      </w:r>
      <w:r w:rsidR="00853D74" w:rsidRPr="006D4157">
        <w:rPr>
          <w:rFonts w:ascii="Arial" w:eastAsia="HelveticaNeueLTStd-LtIt," w:hAnsi="Arial" w:cs="Arial"/>
          <w:i/>
          <w:iCs/>
          <w:sz w:val="21"/>
          <w:szCs w:val="21"/>
        </w:rPr>
        <w:t>AQA Resistant Materials 4550 Unit 1 Question 9 June 2013</w:t>
      </w:r>
    </w:p>
    <w:p w14:paraId="75DE4AA4" w14:textId="401836AE" w:rsidR="00853D74" w:rsidRPr="006D4157" w:rsidRDefault="00853D74" w:rsidP="56A7FB55">
      <w:pPr>
        <w:pStyle w:val="Questionstyle"/>
        <w:shd w:val="clear" w:color="auto" w:fill="auto"/>
        <w:tabs>
          <w:tab w:val="clear" w:pos="851"/>
          <w:tab w:val="left" w:pos="567"/>
        </w:tabs>
        <w:ind w:left="1134" w:hanging="1134"/>
        <w:rPr>
          <w:rFonts w:ascii="Arial" w:eastAsia="Arial,Times New Roman" w:hAnsi="Arial" w:cs="Arial"/>
          <w:lang w:eastAsia="zh-CN"/>
        </w:rPr>
      </w:pPr>
      <w:r w:rsidRPr="006D4157">
        <w:rPr>
          <w:rFonts w:ascii="Arial" w:eastAsia="Arial,Times New Roman" w:hAnsi="Arial" w:cs="Arial"/>
          <w:lang w:eastAsia="zh-CN"/>
        </w:rPr>
        <w:t xml:space="preserve"> </w:t>
      </w:r>
      <w:r w:rsidRPr="006D4157">
        <w:rPr>
          <w:rFonts w:ascii="Arial" w:eastAsia="Times New Roman" w:hAnsi="Arial" w:cs="Arial"/>
          <w:lang w:eastAsia="zh-CN"/>
        </w:rPr>
        <w:tab/>
      </w:r>
      <w:r w:rsidR="00FF4D20" w:rsidRPr="006D4157">
        <w:rPr>
          <w:rFonts w:ascii="Arial" w:eastAsia="Arial,Times New Roman" w:hAnsi="Arial" w:cs="Arial"/>
          <w:lang w:eastAsia="zh-CN"/>
        </w:rPr>
        <w:t>(a)</w:t>
      </w:r>
      <w:r w:rsidR="00FF4D20" w:rsidRPr="006D4157">
        <w:rPr>
          <w:rFonts w:ascii="Arial" w:eastAsia="Times New Roman" w:hAnsi="Arial" w:cs="Arial"/>
          <w:lang w:eastAsia="zh-CN"/>
        </w:rPr>
        <w:tab/>
      </w:r>
      <w:r w:rsidRPr="006D4157">
        <w:rPr>
          <w:rFonts w:ascii="Arial" w:eastAsia="Arial,Times New Roman" w:hAnsi="Arial" w:cs="Arial"/>
          <w:lang w:eastAsia="zh-CN"/>
        </w:rPr>
        <w:t>Award one mark for naming a ‘one off’ product and up to three marks for a suitable detailed explanation of the term ‘one off’ production:</w:t>
      </w:r>
    </w:p>
    <w:p w14:paraId="28C91E5F" w14:textId="2892095E" w:rsidR="00853D74" w:rsidRPr="006D4157" w:rsidRDefault="00853D74" w:rsidP="56A7FB55">
      <w:pPr>
        <w:pStyle w:val="Questionstyle"/>
        <w:shd w:val="clear" w:color="auto" w:fill="auto"/>
        <w:tabs>
          <w:tab w:val="clear" w:pos="851"/>
          <w:tab w:val="left" w:pos="567"/>
        </w:tabs>
        <w:ind w:left="1134" w:hanging="1134"/>
        <w:rPr>
          <w:rFonts w:ascii="Arial" w:eastAsia="Arial,Times New Roman" w:hAnsi="Arial" w:cs="Arial"/>
          <w:lang w:eastAsia="zh-CN"/>
        </w:rPr>
      </w:pP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Arial,Times New Roman" w:hAnsi="Arial" w:cs="Arial"/>
          <w:lang w:eastAsia="zh-CN"/>
        </w:rPr>
        <w:t xml:space="preserve">Possible products: </w:t>
      </w:r>
    </w:p>
    <w:p w14:paraId="47A2521B" w14:textId="2A1811DA" w:rsidR="00853D74"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Wedding ring </w:t>
      </w:r>
    </w:p>
    <w:p w14:paraId="16BE1587" w14:textId="39AB98C4" w:rsidR="00853D74"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Bespoke furniture </w:t>
      </w:r>
    </w:p>
    <w:p w14:paraId="74BD59AE" w14:textId="28A6E9AC" w:rsidR="00853D74" w:rsidRPr="006D4157" w:rsidRDefault="00853D74"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Hand-made musical instrument e.g. guitar, violin </w:t>
      </w:r>
      <w:r w:rsidRPr="006D4157">
        <w:rPr>
          <w:rFonts w:ascii="Arial" w:eastAsia="Times New Roman" w:hAnsi="Arial" w:cs="Arial"/>
          <w:lang w:eastAsia="zh-CN"/>
        </w:rPr>
        <w:tab/>
      </w:r>
      <w:r w:rsidR="00ED0540" w:rsidRPr="006D4157">
        <w:rPr>
          <w:rFonts w:ascii="Arial" w:eastAsia="Arial,Times New Roman" w:hAnsi="Arial" w:cs="Arial"/>
          <w:lang w:eastAsia="zh-CN"/>
        </w:rPr>
        <w:t xml:space="preserve">Max </w:t>
      </w:r>
      <w:r w:rsidRPr="006D4157">
        <w:rPr>
          <w:rFonts w:ascii="Arial" w:eastAsia="Arial,Times New Roman" w:hAnsi="Arial" w:cs="Arial"/>
          <w:lang w:eastAsia="zh-CN"/>
        </w:rPr>
        <w:t>1</w:t>
      </w:r>
    </w:p>
    <w:p w14:paraId="07634F24" w14:textId="77777777" w:rsidR="00853D74" w:rsidRPr="006D4157" w:rsidRDefault="00853D74" w:rsidP="56A7FB55">
      <w:pPr>
        <w:pStyle w:val="Questionstyle"/>
        <w:shd w:val="clear" w:color="auto" w:fill="auto"/>
        <w:tabs>
          <w:tab w:val="clear" w:pos="851"/>
          <w:tab w:val="left" w:pos="567"/>
        </w:tabs>
        <w:ind w:left="1134" w:hanging="1134"/>
        <w:rPr>
          <w:rFonts w:ascii="Arial" w:eastAsia="Arial,Times New Roman" w:hAnsi="Arial" w:cs="Arial"/>
          <w:lang w:eastAsia="zh-CN"/>
        </w:rPr>
      </w:pP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Arial,Times New Roman" w:hAnsi="Arial" w:cs="Arial"/>
          <w:lang w:eastAsia="zh-CN"/>
        </w:rPr>
        <w:t xml:space="preserve">Accept non Resistant Materials </w:t>
      </w:r>
    </w:p>
    <w:p w14:paraId="5DFBA93F" w14:textId="77777777" w:rsidR="00853D74" w:rsidRPr="006D4157" w:rsidRDefault="00853D74" w:rsidP="56A7FB55">
      <w:pPr>
        <w:pStyle w:val="Questionstyle"/>
        <w:shd w:val="clear" w:color="auto" w:fill="auto"/>
        <w:tabs>
          <w:tab w:val="clear" w:pos="851"/>
          <w:tab w:val="left" w:pos="567"/>
        </w:tabs>
        <w:ind w:left="1134" w:hanging="1134"/>
        <w:rPr>
          <w:rFonts w:ascii="Arial" w:eastAsia="Arial,Times New Roman" w:hAnsi="Arial" w:cs="Arial"/>
          <w:lang w:eastAsia="zh-CN"/>
        </w:rPr>
      </w:pP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Arial,Times New Roman" w:hAnsi="Arial" w:cs="Arial"/>
          <w:lang w:eastAsia="zh-CN"/>
        </w:rPr>
        <w:t xml:space="preserve">Possible explanation: </w:t>
      </w:r>
    </w:p>
    <w:p w14:paraId="5E5048AE" w14:textId="66F433DC" w:rsidR="00853D74"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One product is being produced </w:t>
      </w:r>
    </w:p>
    <w:p w14:paraId="7A9133BE" w14:textId="6FD76E55" w:rsidR="00853D74"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Manufactured by a highly skilled craftsperson </w:t>
      </w:r>
    </w:p>
    <w:p w14:paraId="14136BB5" w14:textId="1F81D36C" w:rsidR="00853D74"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Very expensive </w:t>
      </w:r>
    </w:p>
    <w:p w14:paraId="2AB05337" w14:textId="786C400B" w:rsidR="00057189" w:rsidRPr="006D4157" w:rsidRDefault="00853D74"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Labour intensive</w:t>
      </w:r>
      <w:r w:rsidRPr="006D4157">
        <w:rPr>
          <w:rFonts w:ascii="Arial" w:eastAsia="Times New Roman" w:hAnsi="Arial" w:cs="Arial"/>
          <w:lang w:eastAsia="zh-CN"/>
        </w:rPr>
        <w:tab/>
      </w:r>
      <w:r w:rsidRPr="006D4157">
        <w:rPr>
          <w:rFonts w:ascii="Arial" w:eastAsia="Arial,Times New Roman" w:hAnsi="Arial" w:cs="Arial"/>
          <w:lang w:eastAsia="zh-CN"/>
        </w:rPr>
        <w:t>Max 3</w:t>
      </w:r>
    </w:p>
    <w:p w14:paraId="1444A8EA" w14:textId="58C88F6E" w:rsidR="00C90CF6" w:rsidRPr="006D4157" w:rsidRDefault="00C90CF6" w:rsidP="56A7FB55">
      <w:pPr>
        <w:pStyle w:val="Questionstyle"/>
        <w:shd w:val="clear" w:color="auto" w:fill="auto"/>
        <w:tabs>
          <w:tab w:val="clear" w:pos="851"/>
          <w:tab w:val="left" w:pos="567"/>
        </w:tabs>
        <w:ind w:left="1134" w:hanging="1134"/>
        <w:rPr>
          <w:rFonts w:ascii="Arial" w:eastAsia="Arial,Times New Roman" w:hAnsi="Arial" w:cs="Arial"/>
          <w:lang w:eastAsia="zh-CN"/>
        </w:rPr>
      </w:pP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Times New Roman" w:hAnsi="Arial" w:cs="Arial"/>
          <w:lang w:eastAsia="zh-CN"/>
        </w:rPr>
        <w:tab/>
      </w:r>
      <w:r w:rsidR="00ED0540" w:rsidRPr="006D4157">
        <w:rPr>
          <w:rFonts w:ascii="Arial" w:eastAsia="Arial,Times New Roman" w:hAnsi="Arial" w:cs="Arial"/>
          <w:lang w:eastAsia="zh-CN"/>
        </w:rPr>
        <w:t>[</w:t>
      </w:r>
      <w:r w:rsidRPr="006D4157">
        <w:rPr>
          <w:rFonts w:ascii="Arial" w:eastAsia="Arial,Times New Roman" w:hAnsi="Arial" w:cs="Arial"/>
          <w:lang w:eastAsia="zh-CN"/>
        </w:rPr>
        <w:t>Max 4 Marks</w:t>
      </w:r>
      <w:r w:rsidR="00ED0540" w:rsidRPr="006D4157">
        <w:rPr>
          <w:rFonts w:ascii="Arial" w:eastAsia="Arial,Times New Roman" w:hAnsi="Arial" w:cs="Arial"/>
          <w:lang w:eastAsia="zh-CN"/>
        </w:rPr>
        <w:t>]</w:t>
      </w:r>
    </w:p>
    <w:p w14:paraId="0AE17CAB" w14:textId="646A3992" w:rsidR="00220E5C" w:rsidRPr="006D4157" w:rsidRDefault="00FF4D20" w:rsidP="56A7FB55">
      <w:pPr>
        <w:pStyle w:val="Questionstyle"/>
        <w:shd w:val="clear" w:color="auto" w:fill="auto"/>
        <w:tabs>
          <w:tab w:val="clear" w:pos="851"/>
          <w:tab w:val="left" w:pos="567"/>
        </w:tabs>
        <w:ind w:left="1134" w:hanging="1134"/>
        <w:rPr>
          <w:rFonts w:ascii="Arial" w:eastAsia="Arial" w:hAnsi="Arial" w:cs="Arial"/>
          <w:lang w:eastAsia="zh-CN"/>
        </w:rPr>
      </w:pPr>
      <w:r w:rsidRPr="006D4157">
        <w:rPr>
          <w:rFonts w:ascii="Arial" w:eastAsia="Times New Roman" w:hAnsi="Arial" w:cs="Arial"/>
          <w:lang w:eastAsia="zh-CN"/>
        </w:rPr>
        <w:tab/>
      </w:r>
      <w:r w:rsidRPr="006D4157">
        <w:rPr>
          <w:rFonts w:ascii="Arial" w:eastAsia="Arial,Times New Roman" w:hAnsi="Arial" w:cs="Arial"/>
          <w:lang w:eastAsia="zh-CN"/>
        </w:rPr>
        <w:t>(b)</w:t>
      </w:r>
      <w:r w:rsidRPr="006D4157">
        <w:rPr>
          <w:rFonts w:ascii="Arial" w:eastAsia="Times New Roman" w:hAnsi="Arial" w:cs="Arial"/>
          <w:lang w:eastAsia="zh-CN"/>
        </w:rPr>
        <w:tab/>
      </w:r>
      <w:r w:rsidR="00C90CF6" w:rsidRPr="006D4157">
        <w:rPr>
          <w:rFonts w:ascii="Arial" w:eastAsia="Arial" w:hAnsi="Arial" w:cs="Arial"/>
          <w:lang w:eastAsia="zh-CN"/>
        </w:rPr>
        <w:t>Award one mark for naming a ‘batch’ produced’ product and up to three marks for a suitable detailed explanation of the term ‘batch’ production:</w:t>
      </w:r>
    </w:p>
    <w:p w14:paraId="51EF6657" w14:textId="77777777" w:rsidR="00C90CF6" w:rsidRPr="006D4157" w:rsidRDefault="00C90CF6" w:rsidP="56A7FB55">
      <w:pPr>
        <w:pStyle w:val="Questionstyle"/>
        <w:shd w:val="clear" w:color="auto" w:fill="auto"/>
        <w:tabs>
          <w:tab w:val="clear" w:pos="851"/>
          <w:tab w:val="left" w:pos="567"/>
        </w:tabs>
        <w:ind w:left="1134" w:hanging="1134"/>
        <w:rPr>
          <w:rFonts w:ascii="Arial" w:eastAsia="Arial" w:hAnsi="Arial" w:cs="Arial"/>
          <w:lang w:eastAsia="zh-CN"/>
        </w:rPr>
      </w:pPr>
      <w:r w:rsidRPr="006D4157">
        <w:rPr>
          <w:rFonts w:ascii="Arial" w:hAnsi="Arial" w:cs="Arial"/>
          <w:lang w:eastAsia="zh-CN"/>
        </w:rPr>
        <w:tab/>
      </w:r>
      <w:r w:rsidRPr="006D4157">
        <w:rPr>
          <w:rFonts w:ascii="Arial" w:hAnsi="Arial" w:cs="Arial"/>
          <w:lang w:eastAsia="zh-CN"/>
        </w:rPr>
        <w:tab/>
      </w:r>
      <w:r w:rsidRPr="006D4157">
        <w:rPr>
          <w:rFonts w:ascii="Arial" w:eastAsia="Arial" w:hAnsi="Arial" w:cs="Arial"/>
          <w:lang w:eastAsia="zh-CN"/>
        </w:rPr>
        <w:t xml:space="preserve">Possible products: </w:t>
      </w:r>
    </w:p>
    <w:p w14:paraId="59595EF7" w14:textId="2513F6F1" w:rsidR="00C90CF6"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Cars </w:t>
      </w:r>
    </w:p>
    <w:p w14:paraId="1F7FEAC8" w14:textId="75132170" w:rsidR="00C90CF6"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Mountain bikes </w:t>
      </w:r>
    </w:p>
    <w:p w14:paraId="21FAE8B0" w14:textId="59ACEE60" w:rsidR="00C90CF6" w:rsidRPr="006D4157" w:rsidRDefault="00C90CF6"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House hold appliances e.g. vacuum cleaner, fridge, cooker. </w:t>
      </w:r>
      <w:r w:rsidRPr="006D4157">
        <w:rPr>
          <w:rFonts w:ascii="Arial" w:eastAsia="Times New Roman" w:hAnsi="Arial" w:cs="Arial"/>
          <w:lang w:eastAsia="zh-CN"/>
        </w:rPr>
        <w:tab/>
      </w:r>
      <w:r w:rsidR="00ED0540" w:rsidRPr="006D4157">
        <w:rPr>
          <w:rFonts w:ascii="Arial" w:eastAsia="Arial,Times New Roman" w:hAnsi="Arial" w:cs="Arial"/>
          <w:lang w:eastAsia="zh-CN"/>
        </w:rPr>
        <w:t xml:space="preserve"> Max </w:t>
      </w:r>
      <w:r w:rsidRPr="006D4157">
        <w:rPr>
          <w:rFonts w:ascii="Arial" w:eastAsia="Arial,Times New Roman" w:hAnsi="Arial" w:cs="Arial"/>
          <w:lang w:eastAsia="zh-CN"/>
        </w:rPr>
        <w:t>1</w:t>
      </w:r>
    </w:p>
    <w:p w14:paraId="3784C897" w14:textId="77777777" w:rsidR="00C90CF6" w:rsidRPr="006D4157" w:rsidRDefault="00C90CF6" w:rsidP="56A7FB55">
      <w:pPr>
        <w:pStyle w:val="Questionstyle"/>
        <w:shd w:val="clear" w:color="auto" w:fill="auto"/>
        <w:tabs>
          <w:tab w:val="clear" w:pos="851"/>
          <w:tab w:val="left" w:pos="567"/>
        </w:tabs>
        <w:ind w:left="1134" w:hanging="1134"/>
        <w:rPr>
          <w:rFonts w:ascii="Arial" w:eastAsia="Arial" w:hAnsi="Arial" w:cs="Arial"/>
          <w:lang w:eastAsia="zh-CN"/>
        </w:rPr>
      </w:pPr>
      <w:r w:rsidRPr="006D4157">
        <w:rPr>
          <w:rFonts w:ascii="Arial" w:hAnsi="Arial" w:cs="Arial"/>
          <w:lang w:eastAsia="zh-CN"/>
        </w:rPr>
        <w:tab/>
      </w:r>
      <w:r w:rsidRPr="006D4157">
        <w:rPr>
          <w:rFonts w:ascii="Arial" w:hAnsi="Arial" w:cs="Arial"/>
          <w:lang w:eastAsia="zh-CN"/>
        </w:rPr>
        <w:tab/>
      </w:r>
      <w:r w:rsidRPr="006D4157">
        <w:rPr>
          <w:rFonts w:ascii="Arial" w:eastAsia="Arial" w:hAnsi="Arial" w:cs="Arial"/>
          <w:lang w:eastAsia="zh-CN"/>
        </w:rPr>
        <w:t xml:space="preserve">Accept non Resistant Materials </w:t>
      </w:r>
    </w:p>
    <w:p w14:paraId="59899946" w14:textId="77777777" w:rsidR="00C90CF6" w:rsidRPr="006D4157" w:rsidRDefault="00C90CF6" w:rsidP="56A7FB55">
      <w:pPr>
        <w:pStyle w:val="Questionstyle"/>
        <w:shd w:val="clear" w:color="auto" w:fill="auto"/>
        <w:tabs>
          <w:tab w:val="clear" w:pos="851"/>
          <w:tab w:val="left" w:pos="567"/>
        </w:tabs>
        <w:ind w:left="1134" w:hanging="1134"/>
        <w:rPr>
          <w:rFonts w:ascii="Arial" w:eastAsia="Arial" w:hAnsi="Arial" w:cs="Arial"/>
          <w:lang w:eastAsia="zh-CN"/>
        </w:rPr>
      </w:pPr>
      <w:r w:rsidRPr="006D4157">
        <w:rPr>
          <w:rFonts w:ascii="Arial" w:hAnsi="Arial" w:cs="Arial"/>
          <w:lang w:eastAsia="zh-CN"/>
        </w:rPr>
        <w:tab/>
      </w:r>
      <w:r w:rsidRPr="006D4157">
        <w:rPr>
          <w:rFonts w:ascii="Arial" w:hAnsi="Arial" w:cs="Arial"/>
          <w:lang w:eastAsia="zh-CN"/>
        </w:rPr>
        <w:tab/>
      </w:r>
      <w:r w:rsidRPr="006D4157">
        <w:rPr>
          <w:rFonts w:ascii="Arial" w:eastAsia="Arial" w:hAnsi="Arial" w:cs="Arial"/>
          <w:lang w:eastAsia="zh-CN"/>
        </w:rPr>
        <w:t xml:space="preserve">Possible explanation: </w:t>
      </w:r>
    </w:p>
    <w:p w14:paraId="6A9D4D2E" w14:textId="3A682B58" w:rsidR="00C90CF6"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Many similar products are being made </w:t>
      </w:r>
    </w:p>
    <w:p w14:paraId="29E642AE" w14:textId="3D286A5B" w:rsidR="00C90CF6"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lastRenderedPageBreak/>
        <w:t xml:space="preserve">Usually for the mass market </w:t>
      </w:r>
    </w:p>
    <w:p w14:paraId="766B345E" w14:textId="0666E8E9" w:rsidR="00C90CF6"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Manufactured by machines </w:t>
      </w:r>
    </w:p>
    <w:p w14:paraId="7D56DF4B" w14:textId="2F9125CE" w:rsidR="00C90CF6"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Affordable prices </w:t>
      </w:r>
    </w:p>
    <w:p w14:paraId="3DCFBD66" w14:textId="1E92E74D" w:rsidR="00C90CF6" w:rsidRPr="006D4157" w:rsidRDefault="00C90CF6"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Flexible machining options</w:t>
      </w:r>
      <w:r w:rsidRPr="006D4157">
        <w:rPr>
          <w:rFonts w:ascii="Arial" w:eastAsia="Times New Roman" w:hAnsi="Arial" w:cs="Arial"/>
          <w:lang w:eastAsia="zh-CN"/>
        </w:rPr>
        <w:tab/>
      </w:r>
      <w:r w:rsidRPr="006D4157">
        <w:rPr>
          <w:rFonts w:ascii="Arial" w:eastAsia="Arial,Times New Roman" w:hAnsi="Arial" w:cs="Arial"/>
          <w:lang w:eastAsia="zh-CN"/>
        </w:rPr>
        <w:t>Max 3</w:t>
      </w:r>
    </w:p>
    <w:p w14:paraId="5A2F751F" w14:textId="3BFD9669" w:rsidR="00C90CF6" w:rsidRPr="006D4157" w:rsidRDefault="00C90CF6" w:rsidP="56A7FB55">
      <w:pPr>
        <w:pStyle w:val="Questionstyle"/>
        <w:shd w:val="clear" w:color="auto" w:fill="auto"/>
        <w:tabs>
          <w:tab w:val="clear" w:pos="851"/>
          <w:tab w:val="left" w:pos="567"/>
        </w:tabs>
        <w:ind w:left="1134" w:hanging="1134"/>
        <w:rPr>
          <w:rFonts w:ascii="Arial" w:eastAsia="Arial,Times New Roman" w:hAnsi="Arial" w:cs="Arial"/>
          <w:b/>
          <w:bCs/>
          <w:lang w:eastAsia="zh-CN"/>
        </w:rPr>
      </w:pP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Arial,Times New Roman" w:hAnsi="Arial" w:cs="Arial"/>
          <w:b/>
          <w:bCs/>
          <w:lang w:eastAsia="zh-CN"/>
        </w:rPr>
        <w:t>Max 4 Marks</w:t>
      </w:r>
    </w:p>
    <w:p w14:paraId="5689F1F9" w14:textId="3B04BBD8" w:rsidR="00220E5C" w:rsidRPr="006D4157" w:rsidRDefault="00FF4D20" w:rsidP="56A7FB55">
      <w:pPr>
        <w:pStyle w:val="Questionstyle"/>
        <w:shd w:val="clear" w:color="auto" w:fill="auto"/>
        <w:tabs>
          <w:tab w:val="clear" w:pos="851"/>
          <w:tab w:val="left" w:pos="567"/>
        </w:tabs>
        <w:ind w:left="1134" w:hanging="1134"/>
        <w:rPr>
          <w:rFonts w:ascii="Arial" w:eastAsia="Arial" w:hAnsi="Arial" w:cs="Arial"/>
          <w:lang w:eastAsia="zh-CN"/>
        </w:rPr>
      </w:pPr>
      <w:r w:rsidRPr="006D4157">
        <w:rPr>
          <w:rFonts w:ascii="Arial" w:hAnsi="Arial" w:cs="Arial"/>
        </w:rPr>
        <w:tab/>
      </w:r>
      <w:r w:rsidR="00220E5C" w:rsidRPr="006D4157">
        <w:rPr>
          <w:rFonts w:ascii="Arial" w:eastAsia="Arial,Times New Roman" w:hAnsi="Arial" w:cs="Arial"/>
          <w:lang w:eastAsia="zh-CN"/>
        </w:rPr>
        <w:t>(c)</w:t>
      </w:r>
      <w:r w:rsidR="00220E5C" w:rsidRPr="006D4157">
        <w:rPr>
          <w:rFonts w:ascii="Arial" w:eastAsia="Times New Roman" w:hAnsi="Arial" w:cs="Arial"/>
          <w:lang w:eastAsia="zh-CN"/>
        </w:rPr>
        <w:tab/>
      </w:r>
      <w:r w:rsidR="00C90CF6" w:rsidRPr="006D4157">
        <w:rPr>
          <w:rFonts w:ascii="Arial" w:eastAsia="Arial" w:hAnsi="Arial" w:cs="Arial"/>
          <w:lang w:eastAsia="zh-CN"/>
        </w:rPr>
        <w:t>Award one mark for naming a product made by ‘continuous’ production and up to three marks for a suitable detailed explanation of the term ‘continuous’ production:</w:t>
      </w:r>
    </w:p>
    <w:p w14:paraId="66996C65" w14:textId="77777777" w:rsidR="00C90CF6" w:rsidRPr="006D4157" w:rsidRDefault="00C90CF6" w:rsidP="56A7FB55">
      <w:pPr>
        <w:pStyle w:val="Questionstyle"/>
        <w:shd w:val="clear" w:color="auto" w:fill="auto"/>
        <w:tabs>
          <w:tab w:val="clear" w:pos="851"/>
          <w:tab w:val="left" w:pos="567"/>
        </w:tabs>
        <w:ind w:left="1134" w:hanging="1134"/>
        <w:rPr>
          <w:rFonts w:ascii="Arial" w:eastAsia="Arial" w:hAnsi="Arial" w:cs="Arial"/>
          <w:lang w:eastAsia="zh-CN"/>
        </w:rPr>
      </w:pPr>
      <w:r w:rsidRPr="006D4157">
        <w:rPr>
          <w:rFonts w:ascii="Arial" w:hAnsi="Arial" w:cs="Arial"/>
          <w:lang w:eastAsia="zh-CN"/>
        </w:rPr>
        <w:tab/>
      </w:r>
      <w:r w:rsidRPr="006D4157">
        <w:rPr>
          <w:rFonts w:ascii="Arial" w:hAnsi="Arial" w:cs="Arial"/>
          <w:lang w:eastAsia="zh-CN"/>
        </w:rPr>
        <w:tab/>
      </w:r>
      <w:r w:rsidRPr="006D4157">
        <w:rPr>
          <w:rFonts w:ascii="Arial" w:eastAsia="Arial" w:hAnsi="Arial" w:cs="Arial"/>
          <w:lang w:eastAsia="zh-CN"/>
        </w:rPr>
        <w:t xml:space="preserve">Possible products: </w:t>
      </w:r>
    </w:p>
    <w:p w14:paraId="44F7B0FC" w14:textId="12666442" w:rsidR="00C90CF6"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Plastic bottles </w:t>
      </w:r>
    </w:p>
    <w:p w14:paraId="2E5C1E26" w14:textId="008B4727" w:rsidR="00C90CF6"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Food cans </w:t>
      </w:r>
    </w:p>
    <w:p w14:paraId="7F4DE814" w14:textId="73CCA223" w:rsidR="00C90CF6" w:rsidRPr="006D4157" w:rsidRDefault="00C90CF6"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Paper </w:t>
      </w:r>
      <w:r w:rsidRPr="006D4157">
        <w:rPr>
          <w:rFonts w:ascii="Arial" w:eastAsia="Times New Roman" w:hAnsi="Arial" w:cs="Arial"/>
          <w:lang w:eastAsia="zh-CN"/>
        </w:rPr>
        <w:tab/>
      </w:r>
      <w:r w:rsidR="00ED0540" w:rsidRPr="006D4157">
        <w:rPr>
          <w:rFonts w:ascii="Arial" w:eastAsia="Arial,Times New Roman" w:hAnsi="Arial" w:cs="Arial"/>
          <w:lang w:eastAsia="zh-CN"/>
        </w:rPr>
        <w:t xml:space="preserve">Max </w:t>
      </w:r>
      <w:r w:rsidRPr="006D4157">
        <w:rPr>
          <w:rFonts w:ascii="Arial" w:eastAsia="Arial,Times New Roman" w:hAnsi="Arial" w:cs="Arial"/>
          <w:lang w:eastAsia="zh-CN"/>
        </w:rPr>
        <w:t>1</w:t>
      </w:r>
    </w:p>
    <w:p w14:paraId="7BBC2974" w14:textId="77777777" w:rsidR="00C90CF6" w:rsidRPr="006D4157" w:rsidRDefault="00C90CF6" w:rsidP="56A7FB55">
      <w:pPr>
        <w:pStyle w:val="Questionstyle"/>
        <w:shd w:val="clear" w:color="auto" w:fill="auto"/>
        <w:tabs>
          <w:tab w:val="clear" w:pos="851"/>
          <w:tab w:val="left" w:pos="567"/>
        </w:tabs>
        <w:ind w:left="1134" w:hanging="1134"/>
        <w:rPr>
          <w:rFonts w:ascii="Arial" w:eastAsia="Arial" w:hAnsi="Arial" w:cs="Arial"/>
          <w:lang w:eastAsia="zh-CN"/>
        </w:rPr>
      </w:pPr>
      <w:r w:rsidRPr="006D4157">
        <w:rPr>
          <w:rFonts w:ascii="Arial" w:hAnsi="Arial" w:cs="Arial"/>
          <w:lang w:eastAsia="zh-CN"/>
        </w:rPr>
        <w:tab/>
      </w:r>
      <w:r w:rsidRPr="006D4157">
        <w:rPr>
          <w:rFonts w:ascii="Arial" w:hAnsi="Arial" w:cs="Arial"/>
          <w:lang w:eastAsia="zh-CN"/>
        </w:rPr>
        <w:tab/>
      </w:r>
      <w:r w:rsidRPr="006D4157">
        <w:rPr>
          <w:rFonts w:ascii="Arial" w:eastAsia="Arial" w:hAnsi="Arial" w:cs="Arial"/>
          <w:lang w:eastAsia="zh-CN"/>
        </w:rPr>
        <w:t xml:space="preserve">Accept non Resistant Materials </w:t>
      </w:r>
    </w:p>
    <w:p w14:paraId="14A7DCE0" w14:textId="77777777" w:rsidR="00C90CF6" w:rsidRPr="006D4157" w:rsidRDefault="00C90CF6" w:rsidP="56A7FB55">
      <w:pPr>
        <w:pStyle w:val="Questionstyle"/>
        <w:shd w:val="clear" w:color="auto" w:fill="auto"/>
        <w:tabs>
          <w:tab w:val="clear" w:pos="851"/>
          <w:tab w:val="left" w:pos="567"/>
        </w:tabs>
        <w:ind w:left="1134" w:hanging="1134"/>
        <w:rPr>
          <w:rFonts w:ascii="Arial" w:eastAsia="Arial" w:hAnsi="Arial" w:cs="Arial"/>
          <w:lang w:eastAsia="zh-CN"/>
        </w:rPr>
      </w:pPr>
      <w:r w:rsidRPr="006D4157">
        <w:rPr>
          <w:rFonts w:ascii="Arial" w:hAnsi="Arial" w:cs="Arial"/>
          <w:lang w:eastAsia="zh-CN"/>
        </w:rPr>
        <w:tab/>
      </w:r>
      <w:r w:rsidRPr="006D4157">
        <w:rPr>
          <w:rFonts w:ascii="Arial" w:hAnsi="Arial" w:cs="Arial"/>
          <w:lang w:eastAsia="zh-CN"/>
        </w:rPr>
        <w:tab/>
      </w:r>
      <w:r w:rsidRPr="006D4157">
        <w:rPr>
          <w:rFonts w:ascii="Arial" w:eastAsia="Arial" w:hAnsi="Arial" w:cs="Arial"/>
          <w:lang w:eastAsia="zh-CN"/>
        </w:rPr>
        <w:t xml:space="preserve">Possible explanation: </w:t>
      </w:r>
    </w:p>
    <w:p w14:paraId="5A256648" w14:textId="0D4A433C" w:rsidR="00C90CF6"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One product is being made 24/7 </w:t>
      </w:r>
    </w:p>
    <w:p w14:paraId="2DAF79B0" w14:textId="648BDFB8" w:rsidR="00C90CF6"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 xml:space="preserve">There is a constant demand </w:t>
      </w:r>
    </w:p>
    <w:p w14:paraId="043EF677" w14:textId="242F4EED" w:rsidR="00C90CF6" w:rsidRPr="006D4157" w:rsidRDefault="56A7FB55"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Full automated manufacturing plants</w:t>
      </w:r>
    </w:p>
    <w:p w14:paraId="16C1A15B" w14:textId="767A08A8" w:rsidR="00C90CF6" w:rsidRPr="006D4157" w:rsidRDefault="00C90CF6" w:rsidP="56A7FB55">
      <w:pPr>
        <w:pStyle w:val="Questionstyle"/>
        <w:numPr>
          <w:ilvl w:val="0"/>
          <w:numId w:val="18"/>
        </w:numPr>
        <w:shd w:val="clear" w:color="auto" w:fill="auto"/>
        <w:tabs>
          <w:tab w:val="clear" w:pos="851"/>
          <w:tab w:val="left" w:pos="567"/>
        </w:tabs>
        <w:ind w:left="1560"/>
        <w:rPr>
          <w:rFonts w:ascii="Arial" w:eastAsia="Arial,Times New Roman" w:hAnsi="Arial" w:cs="Arial"/>
          <w:lang w:eastAsia="zh-CN"/>
        </w:rPr>
      </w:pPr>
      <w:r w:rsidRPr="006D4157">
        <w:rPr>
          <w:rFonts w:ascii="Arial" w:eastAsia="Arial,Times New Roman" w:hAnsi="Arial" w:cs="Arial"/>
          <w:lang w:eastAsia="zh-CN"/>
        </w:rPr>
        <w:t>Very high set up costs</w:t>
      </w:r>
      <w:r w:rsidRPr="006D4157">
        <w:rPr>
          <w:rFonts w:ascii="Arial" w:eastAsia="Times New Roman" w:hAnsi="Arial" w:cs="Arial"/>
          <w:lang w:eastAsia="zh-CN"/>
        </w:rPr>
        <w:tab/>
      </w:r>
      <w:r w:rsidRPr="006D4157">
        <w:rPr>
          <w:rFonts w:ascii="Arial" w:eastAsia="Arial,Times New Roman" w:hAnsi="Arial" w:cs="Arial"/>
          <w:lang w:eastAsia="zh-CN"/>
        </w:rPr>
        <w:t>Max 3</w:t>
      </w:r>
    </w:p>
    <w:p w14:paraId="1D57D8C8" w14:textId="77777777" w:rsidR="00C90CF6" w:rsidRPr="006D4157" w:rsidRDefault="00C90CF6" w:rsidP="56A7FB55">
      <w:pPr>
        <w:pStyle w:val="Questionstyle"/>
        <w:shd w:val="clear" w:color="auto" w:fill="auto"/>
        <w:tabs>
          <w:tab w:val="clear" w:pos="851"/>
          <w:tab w:val="left" w:pos="567"/>
        </w:tabs>
        <w:ind w:left="1134" w:hanging="1134"/>
        <w:rPr>
          <w:rFonts w:ascii="Arial" w:eastAsia="Arial,Times New Roman" w:hAnsi="Arial" w:cs="Arial"/>
          <w:b/>
          <w:bCs/>
          <w:lang w:eastAsia="zh-CN"/>
        </w:rPr>
      </w:pP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Times New Roman" w:hAnsi="Arial" w:cs="Arial"/>
          <w:lang w:eastAsia="zh-CN"/>
        </w:rPr>
        <w:tab/>
      </w:r>
      <w:r w:rsidRPr="006D4157">
        <w:rPr>
          <w:rFonts w:ascii="Arial" w:eastAsia="Arial,Times New Roman" w:hAnsi="Arial" w:cs="Arial"/>
          <w:b/>
          <w:bCs/>
          <w:lang w:eastAsia="zh-CN"/>
        </w:rPr>
        <w:t>Max 4 Marks</w:t>
      </w:r>
    </w:p>
    <w:p w14:paraId="30A9515C" w14:textId="4007EB7A" w:rsidR="00FF4D20" w:rsidRPr="006D4157" w:rsidRDefault="00FF4D20" w:rsidP="00220E5C">
      <w:pPr>
        <w:pStyle w:val="Questionstyle"/>
        <w:shd w:val="clear" w:color="auto" w:fill="auto"/>
        <w:tabs>
          <w:tab w:val="clear" w:pos="851"/>
          <w:tab w:val="left" w:pos="567"/>
        </w:tabs>
        <w:ind w:left="1134" w:hanging="1134"/>
        <w:rPr>
          <w:rFonts w:ascii="Arial" w:hAnsi="Arial" w:cs="Arial"/>
        </w:rPr>
      </w:pPr>
    </w:p>
    <w:p w14:paraId="6AA3150E" w14:textId="77777777" w:rsidR="00057189" w:rsidRPr="006D4157" w:rsidRDefault="00057189" w:rsidP="00FF4D20">
      <w:pPr>
        <w:pStyle w:val="Questionstyle"/>
        <w:shd w:val="clear" w:color="auto" w:fill="auto"/>
        <w:rPr>
          <w:rFonts w:ascii="Arial" w:hAnsi="Arial" w:cs="Arial"/>
          <w:b/>
        </w:rPr>
      </w:pPr>
      <w:r w:rsidRPr="006D4157">
        <w:rPr>
          <w:rFonts w:ascii="Arial" w:hAnsi="Arial" w:cs="Arial"/>
        </w:rPr>
        <w:tab/>
      </w:r>
    </w:p>
    <w:p w14:paraId="2043AAA6" w14:textId="77777777" w:rsidR="000000D4" w:rsidRPr="006D4157" w:rsidRDefault="00A00620" w:rsidP="00057189">
      <w:pPr>
        <w:tabs>
          <w:tab w:val="left" w:pos="567"/>
          <w:tab w:val="right" w:pos="8789"/>
          <w:tab w:val="right" w:pos="9072"/>
        </w:tabs>
        <w:spacing w:before="120"/>
        <w:ind w:left="1134" w:hanging="1134"/>
        <w:rPr>
          <w:lang w:eastAsia="zh-CN"/>
        </w:rPr>
        <w:sectPr w:rsidR="000000D4" w:rsidRPr="006D4157" w:rsidSect="000000D4">
          <w:headerReference w:type="default" r:id="rId29"/>
          <w:pgSz w:w="11906" w:h="16838"/>
          <w:pgMar w:top="1440" w:right="1440" w:bottom="1440" w:left="1440" w:header="708" w:footer="708" w:gutter="0"/>
          <w:cols w:space="708"/>
          <w:docGrid w:linePitch="360"/>
        </w:sectPr>
      </w:pPr>
      <w:r w:rsidRPr="006D4157">
        <w:rPr>
          <w:lang w:eastAsia="zh-CN"/>
        </w:rPr>
        <w:br w:type="page"/>
      </w:r>
    </w:p>
    <w:p w14:paraId="7575417B" w14:textId="139B55E1" w:rsidR="0003541D" w:rsidRPr="006D4157" w:rsidRDefault="56A7FB55" w:rsidP="56A7FB55">
      <w:pPr>
        <w:pStyle w:val="PGHeading1"/>
        <w:rPr>
          <w:rFonts w:eastAsia="Arial" w:cs="Arial"/>
        </w:rPr>
      </w:pPr>
      <w:r w:rsidRPr="006D4157">
        <w:rPr>
          <w:rFonts w:eastAsia="Arial" w:cs="Arial"/>
        </w:rPr>
        <w:lastRenderedPageBreak/>
        <w:t>Section 5 – Specialist technical principles</w:t>
      </w:r>
    </w:p>
    <w:p w14:paraId="3E41E5CB" w14:textId="77777777" w:rsidR="00AA7ECF" w:rsidRPr="006D4157" w:rsidRDefault="00AA7ECF" w:rsidP="0003541D">
      <w:pPr>
        <w:pStyle w:val="RedChapterHead"/>
      </w:pPr>
    </w:p>
    <w:p w14:paraId="280B53F4" w14:textId="77777777" w:rsidR="000000D4" w:rsidRPr="006D4157" w:rsidRDefault="56A7FB55" w:rsidP="56A7FB55">
      <w:pPr>
        <w:spacing w:after="200" w:line="276" w:lineRule="auto"/>
        <w:rPr>
          <w:b/>
          <w:bCs/>
          <w:color w:val="1F497D" w:themeColor="text2"/>
          <w:sz w:val="48"/>
          <w:szCs w:val="48"/>
          <w:lang w:eastAsia="en-US"/>
        </w:rPr>
        <w:sectPr w:rsidR="000000D4" w:rsidRPr="006D4157" w:rsidSect="000000D4">
          <w:headerReference w:type="default" r:id="rId30"/>
          <w:pgSz w:w="11906" w:h="16838"/>
          <w:pgMar w:top="1440" w:right="1440" w:bottom="1440" w:left="1440" w:header="708" w:footer="708" w:gutter="0"/>
          <w:cols w:space="708"/>
          <w:docGrid w:linePitch="360"/>
        </w:sectPr>
      </w:pPr>
      <w:r w:rsidRPr="006D4157">
        <w:rPr>
          <w:i/>
          <w:iCs/>
        </w:rPr>
        <w:t>This section contains questions specific to each material area within the text. Exercises are generic to reflect live examination exercises that can be answered using knowledge and understanding from any of the six specialist areas.</w:t>
      </w:r>
      <w:r w:rsidR="00AB78B9" w:rsidRPr="006D4157">
        <w:rPr>
          <w:b/>
          <w:bCs/>
          <w:color w:val="1F497D" w:themeColor="text2"/>
          <w:sz w:val="48"/>
          <w:szCs w:val="48"/>
          <w:lang w:eastAsia="en-US"/>
        </w:rPr>
        <w:br w:type="page"/>
      </w:r>
    </w:p>
    <w:p w14:paraId="5C791BB4" w14:textId="7B6D5B67" w:rsidR="00C45EEB" w:rsidRPr="006D4157" w:rsidRDefault="56A7FB55" w:rsidP="56A7FB55">
      <w:pPr>
        <w:pStyle w:val="PGHeading1"/>
        <w:rPr>
          <w:rFonts w:eastAsia="Arial" w:cs="Arial"/>
        </w:rPr>
      </w:pPr>
      <w:r w:rsidRPr="006D4157">
        <w:rPr>
          <w:rFonts w:eastAsia="Arial" w:cs="Arial"/>
        </w:rPr>
        <w:lastRenderedPageBreak/>
        <w:t>Section 5A – Papers and boards</w:t>
      </w:r>
    </w:p>
    <w:p w14:paraId="6D44FC1F" w14:textId="77777777" w:rsidR="00C45EEB" w:rsidRPr="006D4157" w:rsidRDefault="00C45EEB" w:rsidP="0003541D">
      <w:pPr>
        <w:pStyle w:val="RedChapterHead"/>
      </w:pPr>
    </w:p>
    <w:p w14:paraId="2E5DF1E3" w14:textId="34020953" w:rsidR="00A00620" w:rsidRPr="006D4157" w:rsidRDefault="56A7FB55" w:rsidP="00C45EEB">
      <w:pPr>
        <w:pStyle w:val="RedChapterHead"/>
        <w:ind w:left="2926" w:hanging="2926"/>
      </w:pPr>
      <w:r w:rsidRPr="006D4157">
        <w:t>Chapter 24 – Paper and board: Sources, origins and properties</w:t>
      </w:r>
    </w:p>
    <w:p w14:paraId="65156203" w14:textId="42A71454" w:rsidR="00A00620" w:rsidRPr="006D4157" w:rsidRDefault="56A7FB55" w:rsidP="56A7FB55">
      <w:pPr>
        <w:pStyle w:val="Heading1"/>
        <w:rPr>
          <w:rFonts w:eastAsia="Arial" w:cs="Arial"/>
        </w:rPr>
      </w:pPr>
      <w:r w:rsidRPr="006D4157">
        <w:rPr>
          <w:rFonts w:eastAsia="Arial" w:cs="Arial"/>
        </w:rPr>
        <w:t>In-text questions</w:t>
      </w:r>
    </w:p>
    <w:p w14:paraId="1EC3C19F" w14:textId="77777777" w:rsidR="0049424A" w:rsidRPr="006D4157" w:rsidRDefault="0049424A" w:rsidP="0049424A"/>
    <w:p w14:paraId="05D1BD47" w14:textId="5F0C7437" w:rsidR="00DD4CEF" w:rsidRPr="006D4157" w:rsidRDefault="00DD4CEF"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Q1:</w:t>
      </w:r>
      <w:r w:rsidRPr="006D4157">
        <w:rPr>
          <w:rFonts w:ascii="Arial" w:eastAsia="Times New Roman" w:hAnsi="Arial" w:cs="Arial"/>
          <w:lang w:eastAsia="zh-CN"/>
        </w:rPr>
        <w:tab/>
      </w:r>
      <w:r w:rsidRPr="006D4157">
        <w:rPr>
          <w:rFonts w:ascii="Arial" w:eastAsia="Arial,Times New Roman" w:hAnsi="Arial" w:cs="Arial"/>
          <w:lang w:eastAsia="zh-CN"/>
        </w:rPr>
        <w:t xml:space="preserve">A very high level to ensure little absorption occurs so the inks dry on the surface producing deep colour tones. </w:t>
      </w:r>
    </w:p>
    <w:p w14:paraId="5789BF0A" w14:textId="1D3F5372" w:rsidR="00DD4CEF" w:rsidRPr="006D4157" w:rsidRDefault="00DD4CEF"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Q2:</w:t>
      </w:r>
      <w:r w:rsidRPr="006D4157">
        <w:rPr>
          <w:rFonts w:ascii="Arial" w:eastAsia="Times New Roman" w:hAnsi="Arial" w:cs="Arial"/>
          <w:lang w:eastAsia="zh-CN"/>
        </w:rPr>
        <w:tab/>
      </w:r>
      <w:r w:rsidRPr="006D4157">
        <w:rPr>
          <w:rFonts w:ascii="Arial" w:eastAsia="Arial,Times New Roman" w:hAnsi="Arial" w:cs="Arial"/>
          <w:lang w:eastAsia="zh-CN"/>
        </w:rPr>
        <w:t>To reduce the impact on the environment by reducing the need to fell so many trees for paper production and to reduce the amount of waste going to landfill.</w:t>
      </w:r>
    </w:p>
    <w:p w14:paraId="7E50A427" w14:textId="6E7EF9F9" w:rsidR="00DD4CEF" w:rsidRPr="006D4157" w:rsidRDefault="00DD4CEF"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Q3:</w:t>
      </w:r>
      <w:r w:rsidRPr="006D4157">
        <w:rPr>
          <w:rFonts w:ascii="Arial" w:eastAsia="Times New Roman" w:hAnsi="Arial" w:cs="Arial"/>
          <w:lang w:eastAsia="zh-CN"/>
        </w:rPr>
        <w:tab/>
      </w:r>
      <w:r w:rsidRPr="006D4157">
        <w:rPr>
          <w:rFonts w:ascii="Arial" w:eastAsia="Arial,Times New Roman" w:hAnsi="Arial" w:cs="Arial"/>
          <w:lang w:eastAsia="zh-CN"/>
        </w:rPr>
        <w:t>The chance for it to be recycled is lost so more energy will be required to produce new product; it emits methane gas when it decomposes which is a greenhouse gas; it adds to the expansion of landfill sites with potential loss of natural habitat for wildlife</w:t>
      </w:r>
    </w:p>
    <w:p w14:paraId="4DF57B04" w14:textId="35792357" w:rsidR="00DD4CEF" w:rsidRPr="006D4157" w:rsidRDefault="00DD4CEF"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Q4:</w:t>
      </w:r>
      <w:r w:rsidRPr="006D4157">
        <w:rPr>
          <w:rFonts w:ascii="Arial" w:eastAsia="Times New Roman" w:hAnsi="Arial" w:cs="Arial"/>
          <w:lang w:eastAsia="zh-CN"/>
        </w:rPr>
        <w:tab/>
      </w:r>
      <w:r w:rsidRPr="006D4157">
        <w:rPr>
          <w:rFonts w:ascii="Arial" w:eastAsia="Arial,Times New Roman" w:hAnsi="Arial" w:cs="Arial"/>
          <w:lang w:eastAsia="zh-CN"/>
        </w:rPr>
        <w:t xml:space="preserve">80 </w:t>
      </w:r>
      <w:r w:rsidR="0006572B" w:rsidRPr="006D4157">
        <w:rPr>
          <w:rFonts w:ascii="Arial" w:eastAsia="Arial,Times New Roman" w:hAnsi="Arial" w:cs="Arial"/>
          <w:lang w:eastAsia="zh-CN"/>
        </w:rPr>
        <w:t>reams</w:t>
      </w:r>
      <w:r w:rsidRPr="006D4157">
        <w:rPr>
          <w:rFonts w:ascii="Arial" w:eastAsia="Arial,Times New Roman" w:hAnsi="Arial" w:cs="Arial"/>
          <w:lang w:eastAsia="zh-CN"/>
        </w:rPr>
        <w:t xml:space="preserve"> of photocopy paper would </w:t>
      </w:r>
      <w:r w:rsidR="0006572B" w:rsidRPr="006D4157">
        <w:rPr>
          <w:rFonts w:ascii="Arial" w:eastAsia="Arial,Times New Roman" w:hAnsi="Arial" w:cs="Arial"/>
          <w:lang w:eastAsia="zh-CN"/>
        </w:rPr>
        <w:t xml:space="preserve">be 16 boxes and if stacked on top of each other it would </w:t>
      </w:r>
      <w:r w:rsidRPr="006D4157">
        <w:rPr>
          <w:rFonts w:ascii="Arial" w:eastAsia="Arial,Times New Roman" w:hAnsi="Arial" w:cs="Arial"/>
          <w:lang w:eastAsia="zh-CN"/>
        </w:rPr>
        <w:t xml:space="preserve">create a pile roughly </w:t>
      </w:r>
      <w:r w:rsidR="0006572B" w:rsidRPr="006D4157">
        <w:rPr>
          <w:rFonts w:ascii="Arial" w:eastAsia="Arial,Times New Roman" w:hAnsi="Arial" w:cs="Arial"/>
          <w:lang w:eastAsia="zh-CN"/>
        </w:rPr>
        <w:t xml:space="preserve">6 </w:t>
      </w:r>
      <w:r w:rsidRPr="006D4157">
        <w:rPr>
          <w:rFonts w:ascii="Arial" w:eastAsia="Arial,Times New Roman" w:hAnsi="Arial" w:cs="Arial"/>
          <w:lang w:eastAsia="zh-CN"/>
        </w:rPr>
        <w:t>metres high.</w:t>
      </w:r>
    </w:p>
    <w:p w14:paraId="3EDDF0D7" w14:textId="3485FD59" w:rsidR="00DD4CEF" w:rsidRPr="006D4157" w:rsidRDefault="00DD4CEF" w:rsidP="00DD4CEF">
      <w:pPr>
        <w:pStyle w:val="Questionstyle"/>
        <w:shd w:val="clear" w:color="auto" w:fill="auto"/>
        <w:rPr>
          <w:rFonts w:ascii="Arial" w:eastAsia="Times New Roman" w:hAnsi="Arial" w:cs="Arial"/>
          <w:lang w:eastAsia="zh-CN"/>
        </w:rPr>
      </w:pPr>
    </w:p>
    <w:p w14:paraId="13550757" w14:textId="00FC189E" w:rsidR="006D2873" w:rsidRPr="006D4157" w:rsidRDefault="006D2873" w:rsidP="00DD4CEF">
      <w:pPr>
        <w:pStyle w:val="Questionstyle"/>
        <w:shd w:val="clear" w:color="auto" w:fill="auto"/>
        <w:rPr>
          <w:rFonts w:ascii="Arial" w:eastAsia="Times New Roman" w:hAnsi="Arial" w:cs="Arial"/>
          <w:lang w:eastAsia="zh-CN"/>
        </w:rPr>
      </w:pPr>
    </w:p>
    <w:p w14:paraId="5C16DB3E" w14:textId="77777777" w:rsidR="00AC67F5" w:rsidRPr="006D4157" w:rsidRDefault="00AC67F5">
      <w:pPr>
        <w:spacing w:after="200" w:line="276" w:lineRule="auto"/>
        <w:rPr>
          <w:rFonts w:eastAsia="SimSun"/>
          <w:b/>
          <w:bCs/>
          <w:color w:val="365F91"/>
          <w:sz w:val="28"/>
          <w:szCs w:val="28"/>
          <w:lang w:eastAsia="zh-CN"/>
        </w:rPr>
      </w:pPr>
      <w:r w:rsidRPr="006D4157">
        <w:rPr>
          <w:lang w:eastAsia="zh-CN"/>
        </w:rPr>
        <w:br w:type="page"/>
      </w:r>
    </w:p>
    <w:p w14:paraId="574BED87" w14:textId="16F5ECA3" w:rsidR="00B03AB0" w:rsidRPr="006D4157" w:rsidRDefault="56A7FB55" w:rsidP="00BB27F4">
      <w:pPr>
        <w:pStyle w:val="RedChapterHead"/>
        <w:ind w:left="2898" w:hanging="2898"/>
      </w:pPr>
      <w:r w:rsidRPr="006D4157">
        <w:lastRenderedPageBreak/>
        <w:t>Chapter 25 – Working with paper and board</w:t>
      </w:r>
    </w:p>
    <w:p w14:paraId="16E43EE5" w14:textId="636044E1" w:rsidR="00B03AB0" w:rsidRPr="006D4157" w:rsidRDefault="56A7FB55" w:rsidP="56A7FB55">
      <w:pPr>
        <w:pStyle w:val="Heading1"/>
        <w:rPr>
          <w:rFonts w:eastAsia="Arial" w:cs="Arial"/>
        </w:rPr>
      </w:pPr>
      <w:r w:rsidRPr="006D4157">
        <w:rPr>
          <w:rFonts w:eastAsia="Arial" w:cs="Arial"/>
        </w:rPr>
        <w:t>In-text questions</w:t>
      </w:r>
    </w:p>
    <w:p w14:paraId="7F3F68A4" w14:textId="77777777" w:rsidR="0049424A" w:rsidRPr="006D4157" w:rsidRDefault="0049424A" w:rsidP="0049424A"/>
    <w:p w14:paraId="2FD289A2" w14:textId="64CCE76E" w:rsidR="00A37995" w:rsidRPr="006D4157" w:rsidRDefault="00A37995"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Q1:</w:t>
      </w:r>
      <w:r w:rsidRPr="006D4157">
        <w:rPr>
          <w:rFonts w:ascii="Arial" w:eastAsia="Times New Roman" w:hAnsi="Arial" w:cs="Arial"/>
          <w:lang w:eastAsia="zh-CN"/>
        </w:rPr>
        <w:tab/>
      </w:r>
      <w:r w:rsidRPr="006D4157">
        <w:rPr>
          <w:rFonts w:ascii="Arial" w:eastAsia="Arial,Times New Roman" w:hAnsi="Arial" w:cs="Arial"/>
          <w:lang w:eastAsia="zh-CN"/>
        </w:rPr>
        <w:t>8 x A4 sheets</w:t>
      </w:r>
    </w:p>
    <w:p w14:paraId="3AF6D01D" w14:textId="79D7CC8E" w:rsidR="00A37995" w:rsidRPr="006D4157" w:rsidRDefault="00A37995"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Q2:</w:t>
      </w:r>
      <w:r w:rsidRPr="006D4157">
        <w:rPr>
          <w:rFonts w:ascii="Arial" w:eastAsia="Times New Roman" w:hAnsi="Arial" w:cs="Arial"/>
          <w:lang w:eastAsia="zh-CN"/>
        </w:rPr>
        <w:tab/>
      </w:r>
      <w:r w:rsidRPr="006D4157">
        <w:rPr>
          <w:rFonts w:ascii="Arial" w:eastAsia="Arial,Times New Roman" w:hAnsi="Arial" w:cs="Arial"/>
          <w:lang w:eastAsia="zh-CN"/>
        </w:rPr>
        <w:t>C4</w:t>
      </w:r>
      <w:r w:rsidR="002C1FF7" w:rsidRPr="006D4157">
        <w:rPr>
          <w:rFonts w:ascii="Arial" w:eastAsia="Arial,Times New Roman" w:hAnsi="Arial" w:cs="Arial"/>
          <w:lang w:eastAsia="zh-CN"/>
        </w:rPr>
        <w:t xml:space="preserve"> envelope</w:t>
      </w:r>
    </w:p>
    <w:p w14:paraId="371AE922" w14:textId="0093E9C8" w:rsidR="00A37995" w:rsidRPr="006D4157" w:rsidRDefault="00A37995"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Q3:</w:t>
      </w:r>
      <w:r w:rsidRPr="006D4157">
        <w:rPr>
          <w:rFonts w:ascii="Arial" w:eastAsia="Times New Roman" w:hAnsi="Arial" w:cs="Arial"/>
          <w:lang w:eastAsia="zh-CN"/>
        </w:rPr>
        <w:tab/>
      </w:r>
      <w:r w:rsidRPr="006D4157">
        <w:rPr>
          <w:rFonts w:ascii="Arial" w:eastAsia="Arial,Times New Roman" w:hAnsi="Arial" w:cs="Arial"/>
          <w:lang w:eastAsia="zh-CN"/>
        </w:rPr>
        <w:t>1500µm</w:t>
      </w:r>
    </w:p>
    <w:p w14:paraId="4D4D8B6A" w14:textId="68AE183E" w:rsidR="00D9348E" w:rsidRPr="006D4157" w:rsidRDefault="003B7DB3"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w:t>
      </w:r>
      <w:r w:rsidR="00A37995" w:rsidRPr="006D4157">
        <w:rPr>
          <w:rFonts w:ascii="Arial" w:eastAsia="Arial,Times New Roman" w:hAnsi="Arial" w:cs="Arial"/>
          <w:b/>
          <w:bCs/>
          <w:lang w:eastAsia="zh-CN"/>
        </w:rPr>
        <w:t>4</w:t>
      </w:r>
      <w:r w:rsidRPr="006D4157">
        <w:rPr>
          <w:rFonts w:ascii="Arial" w:eastAsia="Arial,Times New Roman" w:hAnsi="Arial" w:cs="Arial"/>
          <w:b/>
          <w:bCs/>
          <w:lang w:eastAsia="zh-CN"/>
        </w:rPr>
        <w:t>:</w:t>
      </w:r>
      <w:r w:rsidRPr="006D4157">
        <w:rPr>
          <w:rFonts w:ascii="Arial" w:eastAsia="Times New Roman" w:hAnsi="Arial" w:cs="Arial"/>
          <w:lang w:eastAsia="zh-CN"/>
        </w:rPr>
        <w:tab/>
      </w:r>
      <w:r w:rsidRPr="006D4157">
        <w:rPr>
          <w:rFonts w:ascii="Arial" w:eastAsia="Arial,Times New Roman" w:hAnsi="Arial" w:cs="Arial"/>
          <w:lang w:eastAsia="zh-CN"/>
        </w:rPr>
        <w:t>To avoid damage to the work surface underneath the material; to help prevent the blade slipping; to prevent damage to the blade; to give a consistent su</w:t>
      </w:r>
      <w:r w:rsidR="00AC67F5" w:rsidRPr="006D4157">
        <w:rPr>
          <w:rFonts w:ascii="Arial" w:eastAsia="Arial,Times New Roman" w:hAnsi="Arial" w:cs="Arial"/>
          <w:lang w:eastAsia="zh-CN"/>
        </w:rPr>
        <w:t>rface pressure under the blade.</w:t>
      </w:r>
    </w:p>
    <w:p w14:paraId="32EA5280" w14:textId="5EF223F7" w:rsidR="003B7DB3" w:rsidRPr="006D4157" w:rsidRDefault="003B7DB3"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w:t>
      </w:r>
      <w:r w:rsidR="00A37995" w:rsidRPr="006D4157">
        <w:rPr>
          <w:rFonts w:ascii="Arial" w:eastAsia="Arial,Times New Roman" w:hAnsi="Arial" w:cs="Arial"/>
          <w:b/>
          <w:bCs/>
          <w:lang w:eastAsia="zh-CN"/>
        </w:rPr>
        <w:t>5</w:t>
      </w:r>
      <w:r w:rsidRPr="006D4157">
        <w:rPr>
          <w:rFonts w:ascii="Arial" w:eastAsia="Arial,Times New Roman" w:hAnsi="Arial" w:cs="Arial"/>
          <w:b/>
          <w:bCs/>
          <w:lang w:eastAsia="zh-CN"/>
        </w:rPr>
        <w:t>:</w:t>
      </w:r>
      <w:r w:rsidRPr="006D4157">
        <w:rPr>
          <w:rFonts w:ascii="Arial" w:eastAsia="Times New Roman" w:hAnsi="Arial" w:cs="Arial"/>
          <w:lang w:eastAsia="zh-CN"/>
        </w:rPr>
        <w:tab/>
      </w:r>
      <w:r w:rsidRPr="006D4157">
        <w:rPr>
          <w:rFonts w:ascii="Arial" w:eastAsia="Arial,Times New Roman" w:hAnsi="Arial" w:cs="Arial"/>
          <w:lang w:eastAsia="zh-CN"/>
        </w:rPr>
        <w:t>Draw the net for a cube that is 50mm3. Add tabs in the appropriate places so that it can be joined together.</w:t>
      </w:r>
    </w:p>
    <w:p w14:paraId="1CD7F94D" w14:textId="74EB2466" w:rsidR="00111CAF" w:rsidRPr="006D4157" w:rsidRDefault="0086514F" w:rsidP="00111CAF">
      <w:pPr>
        <w:pStyle w:val="Questionstyle"/>
        <w:shd w:val="clear" w:color="auto" w:fill="auto"/>
        <w:jc w:val="center"/>
        <w:rPr>
          <w:rFonts w:ascii="Arial" w:eastAsia="Times New Roman" w:hAnsi="Arial" w:cs="Arial"/>
          <w:lang w:eastAsia="zh-CN"/>
        </w:rPr>
      </w:pPr>
      <w:r w:rsidRPr="006D4157">
        <w:rPr>
          <w:rFonts w:ascii="Arial" w:hAnsi="Arial" w:cs="Arial"/>
          <w:noProof/>
          <w:lang w:eastAsia="en-GB"/>
        </w:rPr>
        <w:drawing>
          <wp:inline distT="0" distB="0" distL="0" distR="0" wp14:anchorId="445051BC" wp14:editId="75449439">
            <wp:extent cx="1533525" cy="1205134"/>
            <wp:effectExtent l="0" t="0" r="0" b="0"/>
            <wp:docPr id="4" name="Picture 4" descr="C:\Users\Rob\AppData\Roaming\PixelMetrics\CaptureWiz\Te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Roaming\PixelMetrics\CaptureWiz\Temp\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9161" cy="1225280"/>
                    </a:xfrm>
                    <a:prstGeom prst="rect">
                      <a:avLst/>
                    </a:prstGeom>
                    <a:noFill/>
                    <a:ln>
                      <a:noFill/>
                    </a:ln>
                  </pic:spPr>
                </pic:pic>
              </a:graphicData>
            </a:graphic>
          </wp:inline>
        </w:drawing>
      </w:r>
    </w:p>
    <w:p w14:paraId="626BCF0A" w14:textId="612DC7CA" w:rsidR="003B7DB3" w:rsidRPr="006D4157" w:rsidRDefault="003B7DB3"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w:t>
      </w:r>
      <w:r w:rsidR="00A37995" w:rsidRPr="006D4157">
        <w:rPr>
          <w:rFonts w:ascii="Arial" w:eastAsia="Arial,Times New Roman" w:hAnsi="Arial" w:cs="Arial"/>
          <w:b/>
          <w:bCs/>
          <w:lang w:eastAsia="zh-CN"/>
        </w:rPr>
        <w:t>6</w:t>
      </w:r>
      <w:r w:rsidRPr="006D4157">
        <w:rPr>
          <w:rFonts w:ascii="Arial" w:eastAsia="Arial,Times New Roman" w:hAnsi="Arial" w:cs="Arial"/>
          <w:b/>
          <w:bCs/>
          <w:lang w:eastAsia="zh-CN"/>
        </w:rPr>
        <w:t>:</w:t>
      </w:r>
      <w:r w:rsidRPr="006D4157">
        <w:rPr>
          <w:rFonts w:ascii="Arial" w:eastAsia="Times New Roman" w:hAnsi="Arial" w:cs="Arial"/>
          <w:lang w:eastAsia="zh-CN"/>
        </w:rPr>
        <w:tab/>
      </w:r>
      <w:r w:rsidRPr="006D4157">
        <w:rPr>
          <w:rFonts w:ascii="Arial" w:eastAsia="Arial,Times New Roman" w:hAnsi="Arial" w:cs="Arial"/>
          <w:lang w:eastAsia="zh-CN"/>
        </w:rPr>
        <w:t>Draw a net for a pentagonal prism with all lengths at 50mm, add tabs and score and cut out the appropriate lines.</w:t>
      </w:r>
    </w:p>
    <w:p w14:paraId="3456813A" w14:textId="162C134C" w:rsidR="00111CAF" w:rsidRPr="006D4157" w:rsidRDefault="0086514F" w:rsidP="00111CAF">
      <w:pPr>
        <w:pStyle w:val="Questionstyle"/>
        <w:shd w:val="clear" w:color="auto" w:fill="auto"/>
        <w:jc w:val="center"/>
        <w:rPr>
          <w:rFonts w:ascii="Arial" w:eastAsia="Times New Roman" w:hAnsi="Arial" w:cs="Arial"/>
          <w:lang w:eastAsia="zh-CN"/>
        </w:rPr>
      </w:pPr>
      <w:r w:rsidRPr="006D4157">
        <w:rPr>
          <w:rFonts w:ascii="Arial" w:hAnsi="Arial" w:cs="Arial"/>
          <w:noProof/>
          <w:lang w:eastAsia="en-GB"/>
        </w:rPr>
        <w:drawing>
          <wp:inline distT="0" distB="0" distL="0" distR="0" wp14:anchorId="1EC9F4F3" wp14:editId="547B80B5">
            <wp:extent cx="1829842" cy="1371897"/>
            <wp:effectExtent l="0" t="0" r="0" b="0"/>
            <wp:docPr id="8" name="Picture 8" descr="C:\Users\Rob\AppData\Roaming\PixelMetrics\CaptureWiz\Te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AppData\Roaming\PixelMetrics\CaptureWiz\Temp\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5050" cy="1405791"/>
                    </a:xfrm>
                    <a:prstGeom prst="rect">
                      <a:avLst/>
                    </a:prstGeom>
                    <a:noFill/>
                    <a:ln>
                      <a:noFill/>
                    </a:ln>
                  </pic:spPr>
                </pic:pic>
              </a:graphicData>
            </a:graphic>
          </wp:inline>
        </w:drawing>
      </w:r>
    </w:p>
    <w:p w14:paraId="6495BAFE" w14:textId="4D899ABC" w:rsidR="003B7DB3" w:rsidRPr="006D4157" w:rsidRDefault="003B7DB3"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w:t>
      </w:r>
      <w:r w:rsidR="00714464" w:rsidRPr="006D4157">
        <w:rPr>
          <w:rFonts w:ascii="Arial" w:eastAsia="Arial,Times New Roman" w:hAnsi="Arial" w:cs="Arial"/>
          <w:b/>
          <w:bCs/>
          <w:lang w:eastAsia="zh-CN"/>
        </w:rPr>
        <w:t>7</w:t>
      </w:r>
      <w:r w:rsidRPr="006D4157">
        <w:rPr>
          <w:rFonts w:ascii="Arial" w:eastAsia="Arial,Times New Roman" w:hAnsi="Arial" w:cs="Arial"/>
          <w:b/>
          <w:bCs/>
          <w:lang w:eastAsia="zh-CN"/>
        </w:rPr>
        <w:t>:</w:t>
      </w:r>
      <w:r w:rsidRPr="006D4157">
        <w:rPr>
          <w:rFonts w:ascii="Arial" w:eastAsia="Times New Roman" w:hAnsi="Arial" w:cs="Arial"/>
          <w:lang w:eastAsia="zh-CN"/>
        </w:rPr>
        <w:tab/>
      </w:r>
      <w:r w:rsidRPr="006D4157">
        <w:rPr>
          <w:rFonts w:ascii="Arial" w:eastAsia="Arial,Times New Roman" w:hAnsi="Arial" w:cs="Arial"/>
          <w:lang w:eastAsia="zh-CN"/>
        </w:rPr>
        <w:t>It is tough enough to cut through most material and it will stay sharp.</w:t>
      </w:r>
    </w:p>
    <w:p w14:paraId="5F338660" w14:textId="2EE7550B" w:rsidR="003B7DB3" w:rsidRPr="006D4157" w:rsidRDefault="003B7DB3"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w:t>
      </w:r>
      <w:r w:rsidR="00714464" w:rsidRPr="006D4157">
        <w:rPr>
          <w:rFonts w:ascii="Arial" w:eastAsia="Arial,Times New Roman" w:hAnsi="Arial" w:cs="Arial"/>
          <w:b/>
          <w:bCs/>
          <w:lang w:eastAsia="zh-CN"/>
        </w:rPr>
        <w:t>8</w:t>
      </w:r>
      <w:r w:rsidRPr="006D4157">
        <w:rPr>
          <w:rFonts w:ascii="Arial" w:eastAsia="Arial,Times New Roman" w:hAnsi="Arial" w:cs="Arial"/>
          <w:b/>
          <w:bCs/>
          <w:lang w:eastAsia="zh-CN"/>
        </w:rPr>
        <w:t>:</w:t>
      </w:r>
      <w:r w:rsidRPr="006D4157">
        <w:rPr>
          <w:rFonts w:ascii="Arial" w:eastAsia="Times New Roman" w:hAnsi="Arial" w:cs="Arial"/>
          <w:lang w:eastAsia="zh-CN"/>
        </w:rPr>
        <w:tab/>
      </w:r>
      <w:r w:rsidRPr="006D4157">
        <w:rPr>
          <w:rFonts w:ascii="Arial" w:eastAsia="Arial,Times New Roman" w:hAnsi="Arial" w:cs="Arial"/>
          <w:lang w:eastAsia="zh-CN"/>
        </w:rPr>
        <w:t>The die cut piece or work may not be cut through evenly, therefore errors and waste can occur.</w:t>
      </w:r>
    </w:p>
    <w:p w14:paraId="56B7047D" w14:textId="618F9727" w:rsidR="003B7DB3" w:rsidRPr="006D4157" w:rsidRDefault="003B7DB3"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w:t>
      </w:r>
      <w:r w:rsidR="00714464" w:rsidRPr="006D4157">
        <w:rPr>
          <w:rFonts w:ascii="Arial" w:eastAsia="Arial,Times New Roman" w:hAnsi="Arial" w:cs="Arial"/>
          <w:b/>
          <w:bCs/>
          <w:lang w:eastAsia="zh-CN"/>
        </w:rPr>
        <w:t>9</w:t>
      </w:r>
      <w:r w:rsidRPr="006D4157">
        <w:rPr>
          <w:rFonts w:ascii="Arial" w:eastAsia="Arial,Times New Roman" w:hAnsi="Arial" w:cs="Arial"/>
          <w:b/>
          <w:bCs/>
          <w:lang w:eastAsia="zh-CN"/>
        </w:rPr>
        <w:t>:</w:t>
      </w:r>
      <w:r w:rsidRPr="006D4157">
        <w:rPr>
          <w:rFonts w:ascii="Arial" w:eastAsia="Times New Roman" w:hAnsi="Arial" w:cs="Arial"/>
          <w:lang w:eastAsia="zh-CN"/>
        </w:rPr>
        <w:tab/>
      </w:r>
      <w:r w:rsidRPr="006D4157">
        <w:rPr>
          <w:rFonts w:ascii="Arial" w:eastAsia="Arial,Times New Roman" w:hAnsi="Arial" w:cs="Arial"/>
          <w:lang w:eastAsia="zh-CN"/>
        </w:rPr>
        <w:t>So that the sheet can be fully encapsulated and sealed around the edges, making it watertight.</w:t>
      </w:r>
    </w:p>
    <w:p w14:paraId="463413AA" w14:textId="05E682A5" w:rsidR="003B7DB3" w:rsidRPr="006D4157" w:rsidRDefault="003B7DB3"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w:t>
      </w:r>
      <w:r w:rsidR="00714464" w:rsidRPr="006D4157">
        <w:rPr>
          <w:rFonts w:ascii="Arial" w:eastAsia="Arial,Times New Roman" w:hAnsi="Arial" w:cs="Arial"/>
          <w:b/>
          <w:bCs/>
          <w:lang w:eastAsia="zh-CN"/>
        </w:rPr>
        <w:t>10</w:t>
      </w:r>
      <w:r w:rsidRPr="006D4157">
        <w:rPr>
          <w:rFonts w:ascii="Arial" w:eastAsia="Arial,Times New Roman" w:hAnsi="Arial" w:cs="Arial"/>
          <w:b/>
          <w:bCs/>
          <w:lang w:eastAsia="zh-CN"/>
        </w:rPr>
        <w:t>:</w:t>
      </w:r>
      <w:r w:rsidRPr="006D4157">
        <w:rPr>
          <w:rFonts w:ascii="Arial" w:eastAsia="Times New Roman" w:hAnsi="Arial" w:cs="Arial"/>
          <w:lang w:eastAsia="zh-CN"/>
        </w:rPr>
        <w:tab/>
      </w:r>
      <w:r w:rsidR="00714464" w:rsidRPr="006D4157">
        <w:rPr>
          <w:rFonts w:ascii="Arial" w:eastAsia="Arial,Times New Roman" w:hAnsi="Arial" w:cs="Arial"/>
          <w:lang w:eastAsia="zh-CN"/>
        </w:rPr>
        <w:t xml:space="preserve">(a) </w:t>
      </w:r>
      <w:r w:rsidRPr="006D4157">
        <w:rPr>
          <w:rFonts w:ascii="Arial" w:eastAsia="Arial,Times New Roman" w:hAnsi="Arial" w:cs="Arial"/>
          <w:lang w:eastAsia="zh-CN"/>
        </w:rPr>
        <w:t>It allows both parts of the joint or mechanism to move whist being held together.</w:t>
      </w:r>
    </w:p>
    <w:p w14:paraId="772EABE9" w14:textId="3D33C033" w:rsidR="00714464" w:rsidRPr="006D4157" w:rsidRDefault="00714464" w:rsidP="56A7FB55">
      <w:pPr>
        <w:pStyle w:val="Questionstyle"/>
        <w:shd w:val="clear" w:color="auto" w:fill="auto"/>
        <w:rPr>
          <w:rFonts w:ascii="Arial" w:eastAsia="Arial,Times New Roman" w:hAnsi="Arial" w:cs="Arial"/>
          <w:lang w:eastAsia="zh-CN"/>
        </w:rPr>
      </w:pPr>
      <w:r w:rsidRPr="006D4157">
        <w:rPr>
          <w:rFonts w:ascii="Arial" w:eastAsia="Times New Roman" w:hAnsi="Arial" w:cs="Arial"/>
          <w:b/>
          <w:lang w:eastAsia="zh-CN"/>
        </w:rPr>
        <w:tab/>
      </w:r>
      <w:r w:rsidRPr="006D4157">
        <w:rPr>
          <w:rFonts w:ascii="Arial" w:eastAsia="Arial,Times New Roman" w:hAnsi="Arial" w:cs="Arial"/>
          <w:lang w:eastAsia="zh-CN"/>
        </w:rPr>
        <w:t>(b) (</w:t>
      </w:r>
      <w:proofErr w:type="spellStart"/>
      <w:r w:rsidRPr="006D4157">
        <w:rPr>
          <w:rFonts w:ascii="Arial" w:eastAsia="Arial,Times New Roman" w:hAnsi="Arial" w:cs="Arial"/>
          <w:lang w:eastAsia="zh-CN"/>
        </w:rPr>
        <w:t>i</w:t>
      </w:r>
      <w:proofErr w:type="spellEnd"/>
      <w:r w:rsidRPr="006D4157">
        <w:rPr>
          <w:rFonts w:ascii="Arial" w:eastAsia="Arial,Times New Roman" w:hAnsi="Arial" w:cs="Arial"/>
          <w:lang w:eastAsia="zh-CN"/>
        </w:rPr>
        <w:t>)The ratchet rivet (ii) not adaptable as it is a permanent fastener and could easily be over-tightened potentially preventing movement.</w:t>
      </w:r>
    </w:p>
    <w:p w14:paraId="56E33BF2" w14:textId="5BD7BA2A" w:rsidR="003B7DB3" w:rsidRPr="006D4157" w:rsidRDefault="003B7DB3"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w:t>
      </w:r>
      <w:r w:rsidR="00714464" w:rsidRPr="006D4157">
        <w:rPr>
          <w:rFonts w:ascii="Arial" w:eastAsia="Arial,Times New Roman" w:hAnsi="Arial" w:cs="Arial"/>
          <w:b/>
          <w:bCs/>
          <w:lang w:eastAsia="zh-CN"/>
        </w:rPr>
        <w:t>11</w:t>
      </w:r>
      <w:r w:rsidRPr="006D4157">
        <w:rPr>
          <w:rFonts w:ascii="Arial" w:eastAsia="Arial,Times New Roman" w:hAnsi="Arial" w:cs="Arial"/>
          <w:b/>
          <w:bCs/>
          <w:lang w:eastAsia="zh-CN"/>
        </w:rPr>
        <w:t>:</w:t>
      </w:r>
      <w:r w:rsidRPr="006D4157">
        <w:rPr>
          <w:rFonts w:ascii="Arial" w:eastAsia="Times New Roman" w:hAnsi="Arial" w:cs="Arial"/>
          <w:lang w:eastAsia="zh-CN"/>
        </w:rPr>
        <w:tab/>
      </w:r>
      <w:r w:rsidR="00714464" w:rsidRPr="006D4157">
        <w:rPr>
          <w:rFonts w:ascii="Arial" w:eastAsia="Arial,Times New Roman" w:hAnsi="Arial" w:cs="Arial"/>
          <w:lang w:eastAsia="zh-CN"/>
        </w:rPr>
        <w:t>A variety of binding should include</w:t>
      </w:r>
      <w:r w:rsidR="000C7356" w:rsidRPr="006D4157">
        <w:rPr>
          <w:rFonts w:ascii="Arial" w:eastAsia="Arial,Times New Roman" w:hAnsi="Arial" w:cs="Arial"/>
          <w:lang w:eastAsia="zh-CN"/>
        </w:rPr>
        <w:t xml:space="preserve"> as many as possible</w:t>
      </w:r>
      <w:r w:rsidR="00121D78" w:rsidRPr="006D4157">
        <w:rPr>
          <w:rFonts w:ascii="Arial" w:eastAsia="Arial,Times New Roman" w:hAnsi="Arial" w:cs="Arial"/>
          <w:lang w:eastAsia="zh-CN"/>
        </w:rPr>
        <w:t>, relating them to the type of publication they are used for</w:t>
      </w:r>
      <w:r w:rsidR="000C7356" w:rsidRPr="006D4157">
        <w:rPr>
          <w:rFonts w:ascii="Arial" w:eastAsia="Arial,Times New Roman" w:hAnsi="Arial" w:cs="Arial"/>
          <w:lang w:eastAsia="zh-CN"/>
        </w:rPr>
        <w:t>. It is worth having example</w:t>
      </w:r>
      <w:r w:rsidR="00121D78" w:rsidRPr="006D4157">
        <w:rPr>
          <w:rFonts w:ascii="Arial" w:eastAsia="Arial,Times New Roman" w:hAnsi="Arial" w:cs="Arial"/>
          <w:lang w:eastAsia="zh-CN"/>
        </w:rPr>
        <w:t>s</w:t>
      </w:r>
      <w:r w:rsidR="000C7356" w:rsidRPr="006D4157">
        <w:rPr>
          <w:rFonts w:ascii="Arial" w:eastAsia="Arial,Times New Roman" w:hAnsi="Arial" w:cs="Arial"/>
          <w:lang w:eastAsia="zh-CN"/>
        </w:rPr>
        <w:t xml:space="preserve"> to hand in case</w:t>
      </w:r>
      <w:r w:rsidR="00121D78" w:rsidRPr="006D4157">
        <w:rPr>
          <w:rFonts w:ascii="Arial" w:eastAsia="Arial,Times New Roman" w:hAnsi="Arial" w:cs="Arial"/>
          <w:lang w:eastAsia="zh-CN"/>
        </w:rPr>
        <w:t xml:space="preserve"> a library visit is not possible.</w:t>
      </w:r>
    </w:p>
    <w:p w14:paraId="46B22BF0" w14:textId="77777777" w:rsidR="00DD4CEF" w:rsidRPr="006D4157" w:rsidRDefault="00DD4CEF">
      <w:pPr>
        <w:spacing w:after="200" w:line="276" w:lineRule="auto"/>
        <w:rPr>
          <w:lang w:eastAsia="zh-CN"/>
        </w:rPr>
      </w:pPr>
    </w:p>
    <w:p w14:paraId="49B9B9E7" w14:textId="10E4073B" w:rsidR="00B03AB0" w:rsidRPr="006D4157" w:rsidRDefault="56A7FB55" w:rsidP="00C45EEB">
      <w:pPr>
        <w:pStyle w:val="RedChapterHead"/>
        <w:ind w:left="2898" w:hanging="2898"/>
      </w:pPr>
      <w:r w:rsidRPr="006D4157">
        <w:lastRenderedPageBreak/>
        <w:t>Chapter 26 – Commercial manufacturing, surface treatments and finishes</w:t>
      </w:r>
    </w:p>
    <w:p w14:paraId="751DC182" w14:textId="19E67C3A" w:rsidR="00B03AB0" w:rsidRPr="006D4157" w:rsidRDefault="56A7FB55" w:rsidP="56A7FB55">
      <w:pPr>
        <w:pStyle w:val="Heading1"/>
        <w:rPr>
          <w:rFonts w:eastAsia="Arial" w:cs="Arial"/>
        </w:rPr>
      </w:pPr>
      <w:r w:rsidRPr="006D4157">
        <w:rPr>
          <w:rFonts w:eastAsia="Arial" w:cs="Arial"/>
        </w:rPr>
        <w:t>In-text questions</w:t>
      </w:r>
    </w:p>
    <w:p w14:paraId="3A386E4D" w14:textId="77777777" w:rsidR="0049424A" w:rsidRPr="006D4157" w:rsidRDefault="0049424A" w:rsidP="0049424A"/>
    <w:p w14:paraId="11959C54" w14:textId="2C19BAA3" w:rsidR="00B06706" w:rsidRPr="006D4157" w:rsidRDefault="00B03AB0"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Q1:</w:t>
      </w:r>
      <w:r w:rsidRPr="006D4157">
        <w:rPr>
          <w:rFonts w:ascii="Arial" w:eastAsia="Times New Roman" w:hAnsi="Arial" w:cs="Arial"/>
          <w:b/>
          <w:lang w:eastAsia="zh-CN"/>
        </w:rPr>
        <w:tab/>
      </w:r>
      <w:r w:rsidR="00B06706" w:rsidRPr="006D4157">
        <w:rPr>
          <w:rFonts w:ascii="Arial" w:eastAsia="Arial,Times New Roman" w:hAnsi="Arial" w:cs="Arial"/>
          <w:lang w:eastAsia="zh-CN"/>
        </w:rPr>
        <w:t>(Practical task)</w:t>
      </w:r>
      <w:r w:rsidR="00BE1041" w:rsidRPr="006D4157">
        <w:rPr>
          <w:rFonts w:ascii="Arial" w:eastAsia="Arial,Times New Roman" w:hAnsi="Arial" w:cs="Arial"/>
          <w:lang w:eastAsia="zh-CN"/>
        </w:rPr>
        <w:t xml:space="preserve"> This task could work well</w:t>
      </w:r>
      <w:r w:rsidR="00545598" w:rsidRPr="006D4157">
        <w:rPr>
          <w:rFonts w:ascii="Arial" w:eastAsia="Arial,Times New Roman" w:hAnsi="Arial" w:cs="Arial"/>
          <w:lang w:eastAsia="zh-CN"/>
        </w:rPr>
        <w:t xml:space="preserve"> as a classroom activity</w:t>
      </w:r>
      <w:r w:rsidR="00BE1041" w:rsidRPr="006D4157">
        <w:rPr>
          <w:rFonts w:ascii="Arial" w:eastAsia="Arial,Times New Roman" w:hAnsi="Arial" w:cs="Arial"/>
          <w:lang w:eastAsia="zh-CN"/>
        </w:rPr>
        <w:t xml:space="preserve"> if</w:t>
      </w:r>
      <w:r w:rsidR="00545598" w:rsidRPr="006D4157">
        <w:rPr>
          <w:rFonts w:ascii="Arial" w:eastAsia="Arial,Times New Roman" w:hAnsi="Arial" w:cs="Arial"/>
          <w:lang w:eastAsia="zh-CN"/>
        </w:rPr>
        <w:t xml:space="preserve"> a selection of flyers and leaflets are available for the students to analyse and categorise. </w:t>
      </w:r>
    </w:p>
    <w:p w14:paraId="339AFEFC" w14:textId="2408DB3C" w:rsidR="00B06706" w:rsidRPr="006D4157" w:rsidRDefault="00B06706"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Q2:</w:t>
      </w:r>
      <w:r w:rsidRPr="006D4157">
        <w:rPr>
          <w:rFonts w:ascii="Arial" w:eastAsia="Times New Roman" w:hAnsi="Arial" w:cs="Arial"/>
          <w:b/>
          <w:lang w:eastAsia="zh-CN"/>
        </w:rPr>
        <w:tab/>
      </w:r>
      <w:r w:rsidRPr="006D4157">
        <w:rPr>
          <w:rFonts w:ascii="Arial" w:eastAsia="Arial,Times New Roman" w:hAnsi="Arial" w:cs="Arial"/>
          <w:lang w:eastAsia="zh-CN"/>
        </w:rPr>
        <w:t>It is cheap, it can be printed on, it is recyclable and biodegradable (depending on coatings ap</w:t>
      </w:r>
      <w:r w:rsidR="00203FAC" w:rsidRPr="006D4157">
        <w:rPr>
          <w:rFonts w:ascii="Arial" w:eastAsia="Arial,Times New Roman" w:hAnsi="Arial" w:cs="Arial"/>
          <w:lang w:eastAsia="zh-CN"/>
        </w:rPr>
        <w:t>plied), it can be die cut, it is rigid so it</w:t>
      </w:r>
      <w:r w:rsidRPr="006D4157">
        <w:rPr>
          <w:rFonts w:ascii="Arial" w:eastAsia="Arial,Times New Roman" w:hAnsi="Arial" w:cs="Arial"/>
          <w:lang w:eastAsia="zh-CN"/>
        </w:rPr>
        <w:t xml:space="preserve"> can be </w:t>
      </w:r>
      <w:r w:rsidR="00203FAC" w:rsidRPr="006D4157">
        <w:rPr>
          <w:rFonts w:ascii="Arial" w:eastAsia="Arial,Times New Roman" w:hAnsi="Arial" w:cs="Arial"/>
          <w:lang w:eastAsia="zh-CN"/>
        </w:rPr>
        <w:t xml:space="preserve">readily </w:t>
      </w:r>
      <w:r w:rsidRPr="006D4157">
        <w:rPr>
          <w:rFonts w:ascii="Arial" w:eastAsia="Arial,Times New Roman" w:hAnsi="Arial" w:cs="Arial"/>
          <w:lang w:eastAsia="zh-CN"/>
        </w:rPr>
        <w:t>constructed into boxes, it is a good insulator, it is quite tough and resists knocks, bumps and tears.</w:t>
      </w:r>
    </w:p>
    <w:p w14:paraId="5C34D36D" w14:textId="77777777" w:rsidR="00B06706" w:rsidRPr="006D4157" w:rsidRDefault="00B06706"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Q3:</w:t>
      </w:r>
      <w:r w:rsidRPr="006D4157">
        <w:rPr>
          <w:rFonts w:ascii="Arial" w:eastAsia="Times New Roman" w:hAnsi="Arial" w:cs="Arial"/>
          <w:b/>
          <w:lang w:eastAsia="zh-CN"/>
        </w:rPr>
        <w:tab/>
      </w:r>
      <w:r w:rsidRPr="006D4157">
        <w:rPr>
          <w:rFonts w:ascii="Arial" w:eastAsia="Arial,Times New Roman" w:hAnsi="Arial" w:cs="Arial"/>
          <w:lang w:eastAsia="zh-CN"/>
        </w:rPr>
        <w:t>It is very accurate and you can control the depth at which it cuts the groove for the steel rules to sit in.</w:t>
      </w:r>
    </w:p>
    <w:p w14:paraId="719FDA2E" w14:textId="77777777" w:rsidR="002261E9" w:rsidRPr="006D4157" w:rsidRDefault="002261E9"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Q4:</w:t>
      </w:r>
      <w:r w:rsidRPr="006D4157">
        <w:rPr>
          <w:rFonts w:ascii="Arial" w:eastAsia="Times New Roman" w:hAnsi="Arial" w:cs="Arial"/>
          <w:b/>
          <w:lang w:eastAsia="zh-CN"/>
        </w:rPr>
        <w:tab/>
      </w:r>
      <w:r w:rsidRPr="006D4157">
        <w:rPr>
          <w:rFonts w:ascii="Arial" w:eastAsia="Arial,Times New Roman" w:hAnsi="Arial" w:cs="Arial"/>
          <w:lang w:eastAsia="zh-CN"/>
        </w:rPr>
        <w:t>16,777,216 different colours (256</w:t>
      </w:r>
      <w:r w:rsidRPr="006D4157">
        <w:rPr>
          <w:rFonts w:ascii="Arial" w:eastAsia="Arial,Times New Roman" w:hAnsi="Arial" w:cs="Arial"/>
          <w:vertAlign w:val="superscript"/>
          <w:lang w:eastAsia="zh-CN"/>
        </w:rPr>
        <w:t>3</w:t>
      </w:r>
      <w:r w:rsidRPr="006D4157">
        <w:rPr>
          <w:rFonts w:ascii="Arial" w:eastAsia="Arial,Times New Roman" w:hAnsi="Arial" w:cs="Arial"/>
          <w:lang w:eastAsia="zh-CN"/>
        </w:rPr>
        <w:t>)</w:t>
      </w:r>
    </w:p>
    <w:p w14:paraId="1C8211E5" w14:textId="1676B454" w:rsidR="00B06706" w:rsidRPr="006D4157" w:rsidRDefault="00B06706"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w:t>
      </w:r>
      <w:r w:rsidR="002261E9" w:rsidRPr="006D4157">
        <w:rPr>
          <w:rFonts w:ascii="Arial" w:eastAsia="Arial,Times New Roman" w:hAnsi="Arial" w:cs="Arial"/>
          <w:b/>
          <w:bCs/>
          <w:lang w:eastAsia="zh-CN"/>
        </w:rPr>
        <w:t>5</w:t>
      </w:r>
      <w:r w:rsidRPr="006D4157">
        <w:rPr>
          <w:rFonts w:ascii="Arial" w:eastAsia="Arial,Times New Roman" w:hAnsi="Arial" w:cs="Arial"/>
          <w:b/>
          <w:bCs/>
          <w:lang w:eastAsia="zh-CN"/>
        </w:rPr>
        <w:t>:</w:t>
      </w:r>
      <w:r w:rsidRPr="006D4157">
        <w:rPr>
          <w:rFonts w:ascii="Arial" w:eastAsia="Times New Roman" w:hAnsi="Arial" w:cs="Arial"/>
          <w:b/>
          <w:lang w:eastAsia="zh-CN"/>
        </w:rPr>
        <w:tab/>
      </w:r>
      <w:r w:rsidRPr="006D4157">
        <w:rPr>
          <w:rFonts w:ascii="Arial" w:eastAsia="Arial,Times New Roman" w:hAnsi="Arial" w:cs="Arial"/>
          <w:lang w:eastAsia="zh-CN"/>
        </w:rPr>
        <w:t>As the cylinders rotate against each other</w:t>
      </w:r>
      <w:r w:rsidR="00702C3C" w:rsidRPr="006D4157">
        <w:rPr>
          <w:rFonts w:ascii="Arial" w:eastAsia="Arial,Times New Roman" w:hAnsi="Arial" w:cs="Arial"/>
          <w:lang w:eastAsia="zh-CN"/>
        </w:rPr>
        <w:t>,</w:t>
      </w:r>
      <w:r w:rsidRPr="006D4157">
        <w:rPr>
          <w:rFonts w:ascii="Arial" w:eastAsia="Arial,Times New Roman" w:hAnsi="Arial" w:cs="Arial"/>
          <w:lang w:eastAsia="zh-CN"/>
        </w:rPr>
        <w:t xml:space="preserve"> they alternate directions, therefore the offset needs to be mirrored in order to print the correct way </w:t>
      </w:r>
      <w:r w:rsidR="00765B68" w:rsidRPr="006D4157">
        <w:rPr>
          <w:rFonts w:ascii="Arial" w:eastAsia="Arial,Times New Roman" w:hAnsi="Arial" w:cs="Arial"/>
          <w:lang w:eastAsia="zh-CN"/>
        </w:rPr>
        <w:t>around on the paper</w:t>
      </w:r>
      <w:r w:rsidRPr="006D4157">
        <w:rPr>
          <w:rFonts w:ascii="Arial" w:eastAsia="Arial,Times New Roman" w:hAnsi="Arial" w:cs="Arial"/>
          <w:lang w:eastAsia="zh-CN"/>
        </w:rPr>
        <w:t>.</w:t>
      </w:r>
    </w:p>
    <w:p w14:paraId="44F54958" w14:textId="71A84EB0" w:rsidR="00B06706" w:rsidRPr="006D4157" w:rsidRDefault="00B06706"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w:t>
      </w:r>
      <w:r w:rsidR="002261E9" w:rsidRPr="006D4157">
        <w:rPr>
          <w:rFonts w:ascii="Arial" w:eastAsia="Arial,Times New Roman" w:hAnsi="Arial" w:cs="Arial"/>
          <w:b/>
          <w:bCs/>
          <w:lang w:eastAsia="zh-CN"/>
        </w:rPr>
        <w:t>6</w:t>
      </w:r>
      <w:r w:rsidRPr="006D4157">
        <w:rPr>
          <w:rFonts w:ascii="Arial" w:eastAsia="Arial,Times New Roman" w:hAnsi="Arial" w:cs="Arial"/>
          <w:b/>
          <w:bCs/>
          <w:lang w:eastAsia="zh-CN"/>
        </w:rPr>
        <w:t>:</w:t>
      </w:r>
      <w:r w:rsidRPr="006D4157">
        <w:rPr>
          <w:rFonts w:ascii="Arial" w:eastAsia="Times New Roman" w:hAnsi="Arial" w:cs="Arial"/>
          <w:b/>
          <w:lang w:eastAsia="zh-CN"/>
        </w:rPr>
        <w:tab/>
      </w:r>
      <w:r w:rsidR="00702C3C" w:rsidRPr="006D4157">
        <w:rPr>
          <w:rFonts w:ascii="Arial" w:eastAsia="Arial,Times New Roman" w:hAnsi="Arial" w:cs="Arial"/>
          <w:lang w:eastAsia="zh-CN"/>
        </w:rPr>
        <w:t>(Practical task)</w:t>
      </w:r>
      <w:r w:rsidRPr="006D4157">
        <w:rPr>
          <w:rFonts w:ascii="Arial" w:eastAsia="Arial,Times New Roman" w:hAnsi="Arial" w:cs="Arial"/>
          <w:lang w:eastAsia="zh-CN"/>
        </w:rPr>
        <w:t>.</w:t>
      </w:r>
      <w:r w:rsidR="00765B68" w:rsidRPr="006D4157">
        <w:rPr>
          <w:rFonts w:ascii="Arial" w:eastAsia="Arial,Times New Roman" w:hAnsi="Arial" w:cs="Arial"/>
          <w:lang w:eastAsia="zh-CN"/>
        </w:rPr>
        <w:t xml:space="preserve"> This task could work well as a classroom activity if a selection crop marks, registration marks, colour bars etc. are available for the students to analyse.</w:t>
      </w:r>
    </w:p>
    <w:p w14:paraId="110B95EE" w14:textId="333AF4E1" w:rsidR="00B03AB0" w:rsidRPr="006D4157" w:rsidRDefault="00B06706"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w:t>
      </w:r>
      <w:r w:rsidR="002261E9" w:rsidRPr="006D4157">
        <w:rPr>
          <w:rFonts w:ascii="Arial" w:eastAsia="Arial,Times New Roman" w:hAnsi="Arial" w:cs="Arial"/>
          <w:b/>
          <w:bCs/>
          <w:lang w:eastAsia="zh-CN"/>
        </w:rPr>
        <w:t>7</w:t>
      </w:r>
      <w:r w:rsidRPr="006D4157">
        <w:rPr>
          <w:rFonts w:ascii="Arial" w:eastAsia="Arial,Times New Roman" w:hAnsi="Arial" w:cs="Arial"/>
          <w:b/>
          <w:bCs/>
          <w:lang w:eastAsia="zh-CN"/>
        </w:rPr>
        <w:t>:</w:t>
      </w:r>
      <w:r w:rsidRPr="006D4157">
        <w:rPr>
          <w:rFonts w:ascii="Arial" w:eastAsia="Times New Roman" w:hAnsi="Arial" w:cs="Arial"/>
          <w:b/>
          <w:lang w:eastAsia="zh-CN"/>
        </w:rPr>
        <w:tab/>
      </w:r>
      <w:r w:rsidR="00105A8A" w:rsidRPr="006D4157">
        <w:rPr>
          <w:rFonts w:ascii="Arial" w:eastAsia="Arial,Times New Roman" w:hAnsi="Arial" w:cs="Arial"/>
          <w:lang w:eastAsia="zh-CN"/>
        </w:rPr>
        <w:t>(Practical task)</w:t>
      </w:r>
      <w:r w:rsidR="00765B68" w:rsidRPr="006D4157">
        <w:rPr>
          <w:rFonts w:ascii="Arial" w:eastAsia="Arial,Times New Roman" w:hAnsi="Arial" w:cs="Arial"/>
          <w:lang w:eastAsia="zh-CN"/>
        </w:rPr>
        <w:t xml:space="preserve"> A collection of different types of publication would be good to have at hand for this activity.</w:t>
      </w:r>
    </w:p>
    <w:p w14:paraId="7120E1BB" w14:textId="77777777" w:rsidR="009B0454" w:rsidRPr="006D4157" w:rsidRDefault="009B0454" w:rsidP="00883611">
      <w:pPr>
        <w:tabs>
          <w:tab w:val="left" w:pos="567"/>
          <w:tab w:val="left" w:pos="1560"/>
          <w:tab w:val="right" w:pos="9072"/>
        </w:tabs>
        <w:spacing w:before="120"/>
        <w:ind w:left="1134" w:hanging="1134"/>
        <w:rPr>
          <w:lang w:eastAsia="zh-CN"/>
        </w:rPr>
      </w:pPr>
      <w:r w:rsidRPr="006D4157">
        <w:rPr>
          <w:b/>
          <w:lang w:eastAsia="zh-CN"/>
        </w:rPr>
        <w:tab/>
      </w:r>
      <w:r w:rsidRPr="006D4157">
        <w:rPr>
          <w:lang w:eastAsia="zh-CN"/>
        </w:rPr>
        <w:t xml:space="preserve"> </w:t>
      </w:r>
    </w:p>
    <w:p w14:paraId="1580B98C" w14:textId="77777777" w:rsidR="00DB1BDF" w:rsidRPr="006D4157" w:rsidRDefault="00DB1BDF" w:rsidP="00883611">
      <w:pPr>
        <w:tabs>
          <w:tab w:val="left" w:pos="567"/>
          <w:tab w:val="left" w:pos="1560"/>
          <w:tab w:val="right" w:pos="9072"/>
        </w:tabs>
        <w:spacing w:before="120"/>
        <w:ind w:left="1134" w:hanging="1134"/>
        <w:rPr>
          <w:lang w:eastAsia="zh-CN"/>
        </w:rPr>
      </w:pPr>
    </w:p>
    <w:p w14:paraId="44975E20" w14:textId="77777777" w:rsidR="000000D4" w:rsidRPr="006D4157" w:rsidRDefault="00C45EEB">
      <w:pPr>
        <w:spacing w:after="200" w:line="276" w:lineRule="auto"/>
        <w:rPr>
          <w:lang w:eastAsia="zh-CN"/>
        </w:rPr>
        <w:sectPr w:rsidR="000000D4" w:rsidRPr="006D4157" w:rsidSect="000000D4">
          <w:headerReference w:type="default" r:id="rId33"/>
          <w:pgSz w:w="11906" w:h="16838"/>
          <w:pgMar w:top="1440" w:right="1440" w:bottom="1440" w:left="1440" w:header="708" w:footer="708" w:gutter="0"/>
          <w:cols w:space="708"/>
          <w:docGrid w:linePitch="360"/>
        </w:sectPr>
      </w:pPr>
      <w:r w:rsidRPr="006D4157">
        <w:rPr>
          <w:lang w:eastAsia="zh-CN"/>
        </w:rPr>
        <w:br w:type="page"/>
      </w:r>
    </w:p>
    <w:p w14:paraId="4CBC6E6C" w14:textId="05A39369" w:rsidR="00C45EEB" w:rsidRPr="006D4157" w:rsidRDefault="56A7FB55" w:rsidP="56A7FB55">
      <w:pPr>
        <w:pStyle w:val="PGHeading1"/>
        <w:rPr>
          <w:rFonts w:eastAsia="Arial" w:cs="Arial"/>
        </w:rPr>
      </w:pPr>
      <w:r w:rsidRPr="006D4157">
        <w:rPr>
          <w:rFonts w:eastAsia="Arial" w:cs="Arial"/>
        </w:rPr>
        <w:lastRenderedPageBreak/>
        <w:t>Section 5B – Timber based materials</w:t>
      </w:r>
    </w:p>
    <w:p w14:paraId="73E514CD" w14:textId="77777777" w:rsidR="00C45EEB" w:rsidRPr="006D4157" w:rsidRDefault="00C45EEB" w:rsidP="00C45EEB">
      <w:pPr>
        <w:pStyle w:val="RedChapterHead"/>
      </w:pPr>
    </w:p>
    <w:p w14:paraId="2D2A93A0" w14:textId="562AA58E" w:rsidR="00B03AB0" w:rsidRPr="006D4157" w:rsidRDefault="56A7FB55" w:rsidP="00C45EEB">
      <w:pPr>
        <w:pStyle w:val="RedChapterHead"/>
        <w:ind w:left="2940" w:hanging="2940"/>
      </w:pPr>
      <w:r w:rsidRPr="006D4157">
        <w:t>Chapter 27 – Timber: Sources, origins and properties</w:t>
      </w:r>
    </w:p>
    <w:p w14:paraId="556E1FB0" w14:textId="23904DA1" w:rsidR="00B03AB0" w:rsidRPr="006D4157" w:rsidRDefault="56A7FB55" w:rsidP="56A7FB55">
      <w:pPr>
        <w:pStyle w:val="Heading1"/>
        <w:rPr>
          <w:rFonts w:eastAsia="Arial" w:cs="Arial"/>
        </w:rPr>
      </w:pPr>
      <w:r w:rsidRPr="006D4157">
        <w:rPr>
          <w:rFonts w:eastAsia="Arial" w:cs="Arial"/>
        </w:rPr>
        <w:t>In-text questions</w:t>
      </w:r>
    </w:p>
    <w:p w14:paraId="71FEED8E" w14:textId="77777777" w:rsidR="0049424A" w:rsidRPr="006D4157" w:rsidRDefault="0049424A" w:rsidP="0049424A"/>
    <w:p w14:paraId="0B9D925A" w14:textId="735348EC" w:rsidR="00096E55" w:rsidRPr="006D4157" w:rsidRDefault="000C5EA4" w:rsidP="56A7FB55">
      <w:pPr>
        <w:pStyle w:val="Questionstyle"/>
        <w:shd w:val="clear" w:color="auto" w:fill="auto"/>
        <w:rPr>
          <w:rFonts w:ascii="Arial" w:eastAsia="Arial" w:hAnsi="Arial" w:cs="Arial"/>
        </w:rPr>
      </w:pPr>
      <w:r w:rsidRPr="006D4157">
        <w:rPr>
          <w:rFonts w:ascii="Arial" w:eastAsia="Arial" w:hAnsi="Arial" w:cs="Arial"/>
          <w:b/>
          <w:bCs/>
        </w:rPr>
        <w:t>Q1</w:t>
      </w:r>
      <w:r w:rsidR="00A434CE" w:rsidRPr="006D4157">
        <w:rPr>
          <w:rFonts w:ascii="Arial" w:eastAsia="Arial" w:hAnsi="Arial" w:cs="Arial"/>
          <w:b/>
          <w:bCs/>
        </w:rPr>
        <w:t>:</w:t>
      </w:r>
      <w:r w:rsidR="00A434CE" w:rsidRPr="006D4157">
        <w:rPr>
          <w:rFonts w:ascii="Arial" w:hAnsi="Arial" w:cs="Arial"/>
        </w:rPr>
        <w:tab/>
      </w:r>
      <w:r w:rsidR="00096E55" w:rsidRPr="006D4157">
        <w:rPr>
          <w:rFonts w:ascii="Arial" w:eastAsia="Arial" w:hAnsi="Arial" w:cs="Arial"/>
        </w:rPr>
        <w:t>PAR as it requires more processing</w:t>
      </w:r>
      <w:r w:rsidRPr="006D4157">
        <w:rPr>
          <w:rFonts w:ascii="Arial" w:eastAsia="Arial" w:hAnsi="Arial" w:cs="Arial"/>
        </w:rPr>
        <w:t xml:space="preserve"> as it is </w:t>
      </w:r>
      <w:proofErr w:type="spellStart"/>
      <w:r w:rsidRPr="006D4157">
        <w:rPr>
          <w:rFonts w:ascii="Arial" w:eastAsia="Arial" w:hAnsi="Arial" w:cs="Arial"/>
        </w:rPr>
        <w:t>planed</w:t>
      </w:r>
      <w:proofErr w:type="spellEnd"/>
      <w:r w:rsidRPr="006D4157">
        <w:rPr>
          <w:rFonts w:ascii="Arial" w:eastAsia="Arial" w:hAnsi="Arial" w:cs="Arial"/>
        </w:rPr>
        <w:t xml:space="preserve"> on all sides</w:t>
      </w:r>
      <w:r w:rsidR="00096E55" w:rsidRPr="006D4157">
        <w:rPr>
          <w:rFonts w:ascii="Arial" w:eastAsia="Arial" w:hAnsi="Arial" w:cs="Arial"/>
        </w:rPr>
        <w:t xml:space="preserve"> and produces more waste.</w:t>
      </w:r>
    </w:p>
    <w:p w14:paraId="37043407" w14:textId="7026FFD5" w:rsidR="00A434CE" w:rsidRPr="006D4157" w:rsidRDefault="000C5EA4" w:rsidP="56A7FB55">
      <w:pPr>
        <w:pStyle w:val="Questionstyle"/>
        <w:shd w:val="clear" w:color="auto" w:fill="auto"/>
        <w:rPr>
          <w:rFonts w:ascii="Arial" w:eastAsia="Arial" w:hAnsi="Arial" w:cs="Arial"/>
        </w:rPr>
      </w:pPr>
      <w:r w:rsidRPr="006D4157">
        <w:rPr>
          <w:rFonts w:ascii="Arial" w:eastAsia="Arial" w:hAnsi="Arial" w:cs="Arial"/>
          <w:b/>
          <w:bCs/>
        </w:rPr>
        <w:t>Q2</w:t>
      </w:r>
      <w:r w:rsidR="00A434CE" w:rsidRPr="006D4157">
        <w:rPr>
          <w:rFonts w:ascii="Arial" w:eastAsia="Arial" w:hAnsi="Arial" w:cs="Arial"/>
          <w:b/>
          <w:bCs/>
        </w:rPr>
        <w:t>:</w:t>
      </w:r>
      <w:r w:rsidR="00A434CE" w:rsidRPr="006D4157">
        <w:rPr>
          <w:rFonts w:ascii="Arial" w:hAnsi="Arial" w:cs="Arial"/>
        </w:rPr>
        <w:tab/>
      </w:r>
      <w:r w:rsidR="00A434CE" w:rsidRPr="006D4157">
        <w:rPr>
          <w:rFonts w:ascii="Arial" w:eastAsia="Arial" w:hAnsi="Arial" w:cs="Arial"/>
        </w:rPr>
        <w:t>If it had a higher content it would begin to dry out once in the home and become prone to uneven drying</w:t>
      </w:r>
      <w:r w:rsidRPr="006D4157">
        <w:rPr>
          <w:rFonts w:ascii="Arial" w:eastAsia="Arial" w:hAnsi="Arial" w:cs="Arial"/>
        </w:rPr>
        <w:t xml:space="preserve"> meaning that</w:t>
      </w:r>
      <w:r w:rsidR="00A434CE" w:rsidRPr="006D4157">
        <w:rPr>
          <w:rFonts w:ascii="Arial" w:eastAsia="Arial" w:hAnsi="Arial" w:cs="Arial"/>
        </w:rPr>
        <w:t xml:space="preserve"> faults may occur.</w:t>
      </w:r>
    </w:p>
    <w:p w14:paraId="2331807F" w14:textId="7FDA1481" w:rsidR="0081783C" w:rsidRPr="006D4157" w:rsidRDefault="0081783C"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rPr>
        <w:tab/>
      </w:r>
      <w:r w:rsidR="00652A4F" w:rsidRPr="00652A4F">
        <w:rPr>
          <w:rFonts w:ascii="Arial" w:hAnsi="Arial" w:cs="Arial"/>
        </w:rPr>
        <w:t>25 mm per year 100 mm / 25 mm = 4 years</w:t>
      </w:r>
    </w:p>
    <w:p w14:paraId="175ECA64" w14:textId="6A6CDE22" w:rsidR="00A434CE" w:rsidRPr="006D4157" w:rsidRDefault="0081783C" w:rsidP="56A7FB55">
      <w:pPr>
        <w:pStyle w:val="Questionstyle"/>
        <w:shd w:val="clear" w:color="auto" w:fill="auto"/>
        <w:rPr>
          <w:rFonts w:ascii="Arial" w:eastAsia="Arial" w:hAnsi="Arial" w:cs="Arial"/>
        </w:rPr>
      </w:pPr>
      <w:r w:rsidRPr="006D4157">
        <w:rPr>
          <w:rFonts w:ascii="Arial" w:eastAsia="Arial" w:hAnsi="Arial" w:cs="Arial"/>
          <w:b/>
          <w:bCs/>
        </w:rPr>
        <w:t>Q4</w:t>
      </w:r>
      <w:r w:rsidR="00A434CE" w:rsidRPr="006D4157">
        <w:rPr>
          <w:rFonts w:ascii="Arial" w:eastAsia="Arial" w:hAnsi="Arial" w:cs="Arial"/>
          <w:b/>
          <w:bCs/>
        </w:rPr>
        <w:t>:</w:t>
      </w:r>
      <w:r w:rsidR="00A434CE" w:rsidRPr="006D4157">
        <w:rPr>
          <w:rFonts w:ascii="Arial" w:hAnsi="Arial" w:cs="Arial"/>
        </w:rPr>
        <w:tab/>
      </w:r>
      <w:r w:rsidR="00A434CE" w:rsidRPr="006D4157">
        <w:rPr>
          <w:rFonts w:ascii="Arial" w:eastAsia="Arial" w:hAnsi="Arial" w:cs="Arial"/>
        </w:rPr>
        <w:t>To stop the end grain dry</w:t>
      </w:r>
      <w:r w:rsidR="00646294" w:rsidRPr="006D4157">
        <w:rPr>
          <w:rFonts w:ascii="Arial" w:eastAsia="Arial" w:hAnsi="Arial" w:cs="Arial"/>
        </w:rPr>
        <w:t>ing out too quickly which can cause</w:t>
      </w:r>
      <w:r w:rsidR="00A434CE" w:rsidRPr="006D4157">
        <w:rPr>
          <w:rFonts w:ascii="Arial" w:eastAsia="Arial" w:hAnsi="Arial" w:cs="Arial"/>
        </w:rPr>
        <w:t xml:space="preserve"> splitting.</w:t>
      </w:r>
    </w:p>
    <w:p w14:paraId="6C24B169" w14:textId="1DE1D499" w:rsidR="00A434CE" w:rsidRPr="006D4157" w:rsidRDefault="0081783C" w:rsidP="56A7FB55">
      <w:pPr>
        <w:pStyle w:val="Questionstyle"/>
        <w:shd w:val="clear" w:color="auto" w:fill="auto"/>
        <w:rPr>
          <w:rFonts w:ascii="Arial" w:eastAsia="Arial" w:hAnsi="Arial" w:cs="Arial"/>
        </w:rPr>
      </w:pPr>
      <w:r w:rsidRPr="006D4157">
        <w:rPr>
          <w:rFonts w:ascii="Arial" w:eastAsia="Arial" w:hAnsi="Arial" w:cs="Arial"/>
          <w:b/>
          <w:bCs/>
        </w:rPr>
        <w:t>Q5</w:t>
      </w:r>
      <w:r w:rsidR="00A434CE" w:rsidRPr="006D4157">
        <w:rPr>
          <w:rFonts w:ascii="Arial" w:eastAsia="Arial" w:hAnsi="Arial" w:cs="Arial"/>
          <w:b/>
          <w:bCs/>
        </w:rPr>
        <w:t>:</w:t>
      </w:r>
      <w:r w:rsidR="00A434CE" w:rsidRPr="006D4157">
        <w:rPr>
          <w:rFonts w:ascii="Arial" w:hAnsi="Arial" w:cs="Arial"/>
          <w:b/>
        </w:rPr>
        <w:tab/>
      </w:r>
      <w:r w:rsidR="00646294" w:rsidRPr="006D4157">
        <w:rPr>
          <w:rFonts w:ascii="Arial" w:eastAsia="Arial" w:hAnsi="Arial" w:cs="Arial"/>
          <w:b/>
          <w:bCs/>
        </w:rPr>
        <w:t>(a)</w:t>
      </w:r>
      <w:r w:rsidR="00646294" w:rsidRPr="006D4157">
        <w:rPr>
          <w:rFonts w:ascii="Arial" w:eastAsia="Arial" w:hAnsi="Arial" w:cs="Arial"/>
        </w:rPr>
        <w:t xml:space="preserve"> </w:t>
      </w:r>
      <w:r w:rsidR="00A434CE" w:rsidRPr="006D4157">
        <w:rPr>
          <w:rFonts w:ascii="Arial" w:eastAsia="Arial" w:hAnsi="Arial" w:cs="Arial"/>
        </w:rPr>
        <w:t xml:space="preserve">They use </w:t>
      </w:r>
      <w:r w:rsidR="00646294" w:rsidRPr="006D4157">
        <w:rPr>
          <w:rFonts w:ascii="Arial" w:eastAsia="Arial" w:hAnsi="Arial" w:cs="Arial"/>
        </w:rPr>
        <w:t xml:space="preserve">a </w:t>
      </w:r>
      <w:r w:rsidR="00A434CE" w:rsidRPr="006D4157">
        <w:rPr>
          <w:rFonts w:ascii="Arial" w:eastAsia="Arial" w:hAnsi="Arial" w:cs="Arial"/>
        </w:rPr>
        <w:t xml:space="preserve">much </w:t>
      </w:r>
      <w:r w:rsidR="00646294" w:rsidRPr="006D4157">
        <w:rPr>
          <w:rFonts w:ascii="Arial" w:eastAsia="Arial" w:hAnsi="Arial" w:cs="Arial"/>
        </w:rPr>
        <w:t>smaller amount of the</w:t>
      </w:r>
      <w:r w:rsidR="00A434CE" w:rsidRPr="006D4157">
        <w:rPr>
          <w:rFonts w:ascii="Arial" w:eastAsia="Arial" w:hAnsi="Arial" w:cs="Arial"/>
        </w:rPr>
        <w:t xml:space="preserve"> expensive wood</w:t>
      </w:r>
      <w:r w:rsidR="00646294" w:rsidRPr="006D4157">
        <w:rPr>
          <w:rFonts w:ascii="Arial" w:eastAsia="Arial" w:hAnsi="Arial" w:cs="Arial"/>
        </w:rPr>
        <w:t xml:space="preserve">. Cheaper wood is used for the </w:t>
      </w:r>
      <w:r w:rsidR="005C059C" w:rsidRPr="006D4157">
        <w:rPr>
          <w:rFonts w:ascii="Arial" w:eastAsia="Arial" w:hAnsi="Arial" w:cs="Arial"/>
        </w:rPr>
        <w:t>middle on the board and o</w:t>
      </w:r>
      <w:r w:rsidR="00A434CE" w:rsidRPr="006D4157">
        <w:rPr>
          <w:rFonts w:ascii="Arial" w:eastAsia="Arial" w:hAnsi="Arial" w:cs="Arial"/>
        </w:rPr>
        <w:t>nly</w:t>
      </w:r>
      <w:r w:rsidR="005C059C" w:rsidRPr="006D4157">
        <w:rPr>
          <w:rFonts w:ascii="Arial" w:eastAsia="Arial" w:hAnsi="Arial" w:cs="Arial"/>
        </w:rPr>
        <w:t xml:space="preserve"> very</w:t>
      </w:r>
      <w:r w:rsidR="00A434CE" w:rsidRPr="006D4157">
        <w:rPr>
          <w:rFonts w:ascii="Arial" w:eastAsia="Arial" w:hAnsi="Arial" w:cs="Arial"/>
        </w:rPr>
        <w:t xml:space="preserve"> thin layers of more expensive wood is used</w:t>
      </w:r>
      <w:r w:rsidR="005C059C" w:rsidRPr="006D4157">
        <w:rPr>
          <w:rFonts w:ascii="Arial" w:eastAsia="Arial" w:hAnsi="Arial" w:cs="Arial"/>
        </w:rPr>
        <w:t>,</w:t>
      </w:r>
      <w:r w:rsidR="00A434CE" w:rsidRPr="006D4157">
        <w:rPr>
          <w:rFonts w:ascii="Arial" w:eastAsia="Arial" w:hAnsi="Arial" w:cs="Arial"/>
        </w:rPr>
        <w:t xml:space="preserve"> thus keeping cost low.</w:t>
      </w:r>
    </w:p>
    <w:p w14:paraId="2A39DD26" w14:textId="2DF05473" w:rsidR="002F600D" w:rsidRPr="006D4157" w:rsidRDefault="002F600D" w:rsidP="56A7FB55">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b/>
          <w:bCs/>
        </w:rPr>
        <w:t xml:space="preserve">(b) </w:t>
      </w:r>
      <w:r w:rsidRPr="006D4157">
        <w:rPr>
          <w:rFonts w:ascii="Arial" w:eastAsia="Arial" w:hAnsi="Arial" w:cs="Arial"/>
        </w:rPr>
        <w:t xml:space="preserve">Branches, </w:t>
      </w:r>
      <w:r w:rsidR="0081783C" w:rsidRPr="006D4157">
        <w:rPr>
          <w:rFonts w:ascii="Arial" w:eastAsia="Arial" w:hAnsi="Arial" w:cs="Arial"/>
        </w:rPr>
        <w:t>offcuts, low-grade sections.</w:t>
      </w:r>
    </w:p>
    <w:p w14:paraId="77E4915F" w14:textId="6F6E8C2A" w:rsidR="0081783C" w:rsidRPr="006D4157" w:rsidRDefault="0081783C" w:rsidP="56A7FB55">
      <w:pPr>
        <w:pStyle w:val="Questionstyle"/>
        <w:shd w:val="clear" w:color="auto" w:fill="auto"/>
        <w:rPr>
          <w:rFonts w:ascii="Arial" w:eastAsia="Arial" w:hAnsi="Arial" w:cs="Arial"/>
        </w:rPr>
      </w:pPr>
      <w:r w:rsidRPr="006D4157">
        <w:rPr>
          <w:rFonts w:ascii="Arial" w:hAnsi="Arial" w:cs="Arial"/>
          <w:b/>
        </w:rPr>
        <w:tab/>
      </w:r>
      <w:r w:rsidRPr="006D4157">
        <w:rPr>
          <w:rFonts w:ascii="Arial" w:eastAsia="Arial" w:hAnsi="Arial" w:cs="Arial"/>
          <w:b/>
          <w:bCs/>
        </w:rPr>
        <w:t>(c)</w:t>
      </w:r>
      <w:r w:rsidRPr="006D4157">
        <w:rPr>
          <w:rFonts w:ascii="Arial" w:eastAsia="Arial" w:hAnsi="Arial" w:cs="Arial"/>
        </w:rPr>
        <w:t xml:space="preserve"> </w:t>
      </w:r>
      <w:r w:rsidR="0092688A" w:rsidRPr="006D4157">
        <w:rPr>
          <w:rFonts w:ascii="Arial" w:eastAsia="Arial" w:hAnsi="Arial" w:cs="Arial"/>
        </w:rPr>
        <w:t xml:space="preserve">It allows for larger amounts of cheaper, recycled or more sustainable softwood timber to be used in the production meaning that the more expensive and sort after hardwood timber goes further and lasts longer. </w:t>
      </w:r>
      <w:r w:rsidR="00176E41">
        <w:rPr>
          <w:rFonts w:ascii="Arial" w:eastAsia="Arial" w:hAnsi="Arial" w:cs="Arial"/>
        </w:rPr>
        <w:t>Fewer</w:t>
      </w:r>
      <w:r w:rsidR="0092688A" w:rsidRPr="006D4157">
        <w:rPr>
          <w:rFonts w:ascii="Arial" w:eastAsia="Arial" w:hAnsi="Arial" w:cs="Arial"/>
        </w:rPr>
        <w:t xml:space="preserve"> slower growing trees are cut down.</w:t>
      </w:r>
    </w:p>
    <w:p w14:paraId="5F7211AD" w14:textId="0999A88C" w:rsidR="00234EEF" w:rsidRPr="006D4157" w:rsidRDefault="0081783C" w:rsidP="56A7FB55">
      <w:pPr>
        <w:pStyle w:val="Questionstyle"/>
        <w:shd w:val="clear" w:color="auto" w:fill="auto"/>
        <w:rPr>
          <w:rFonts w:ascii="Arial" w:eastAsia="Arial" w:hAnsi="Arial" w:cs="Arial"/>
        </w:rPr>
      </w:pPr>
      <w:r w:rsidRPr="006D4157">
        <w:rPr>
          <w:rFonts w:ascii="Arial" w:eastAsia="Arial" w:hAnsi="Arial" w:cs="Arial"/>
          <w:b/>
          <w:bCs/>
        </w:rPr>
        <w:t>Q6</w:t>
      </w:r>
      <w:r w:rsidR="00A434CE" w:rsidRPr="006D4157">
        <w:rPr>
          <w:rFonts w:ascii="Arial" w:eastAsia="Arial" w:hAnsi="Arial" w:cs="Arial"/>
          <w:b/>
          <w:bCs/>
        </w:rPr>
        <w:t>:</w:t>
      </w:r>
      <w:r w:rsidR="00A434CE" w:rsidRPr="006D4157">
        <w:rPr>
          <w:rFonts w:ascii="Arial" w:hAnsi="Arial" w:cs="Arial"/>
          <w:b/>
        </w:rPr>
        <w:tab/>
      </w:r>
      <w:r w:rsidRPr="006D4157">
        <w:rPr>
          <w:rFonts w:ascii="Arial" w:eastAsia="Arial" w:hAnsi="Arial" w:cs="Arial"/>
        </w:rPr>
        <w:t>It is cheap, stable</w:t>
      </w:r>
      <w:r w:rsidR="00234EEF" w:rsidRPr="006D4157">
        <w:rPr>
          <w:rFonts w:ascii="Arial" w:eastAsia="Arial" w:hAnsi="Arial" w:cs="Arial"/>
        </w:rPr>
        <w:t xml:space="preserve"> and lightweight.</w:t>
      </w:r>
    </w:p>
    <w:p w14:paraId="51D9A2C3" w14:textId="4855B7EC" w:rsidR="0081783C" w:rsidRPr="006D4157" w:rsidRDefault="0092688A" w:rsidP="56A7FB55">
      <w:pPr>
        <w:pStyle w:val="Questionstyle"/>
        <w:shd w:val="clear" w:color="auto" w:fill="auto"/>
        <w:rPr>
          <w:rFonts w:ascii="Arial" w:eastAsia="Arial" w:hAnsi="Arial" w:cs="Arial"/>
        </w:rPr>
      </w:pPr>
      <w:r w:rsidRPr="006D4157">
        <w:rPr>
          <w:rFonts w:ascii="Arial" w:eastAsia="Arial" w:hAnsi="Arial" w:cs="Arial"/>
          <w:b/>
          <w:bCs/>
        </w:rPr>
        <w:t>Q7:</w:t>
      </w:r>
      <w:r w:rsidRPr="006D4157">
        <w:rPr>
          <w:rFonts w:ascii="Arial" w:hAnsi="Arial" w:cs="Arial"/>
        </w:rPr>
        <w:tab/>
      </w:r>
      <w:r w:rsidRPr="006D4157">
        <w:rPr>
          <w:rFonts w:ascii="Arial" w:eastAsia="Arial" w:hAnsi="Arial" w:cs="Arial"/>
        </w:rPr>
        <w:t>Personal choice but answers may include: cost, budget, protection of the natural forests and woods on the rare and endangered lists, it is the responsibility of the manufacturers and importers to provide sustainable timber and not the consumer etc.</w:t>
      </w:r>
    </w:p>
    <w:p w14:paraId="03781F52" w14:textId="68BE09A0" w:rsidR="0081783C" w:rsidRPr="006D4157" w:rsidRDefault="0081783C" w:rsidP="00234EEF">
      <w:pPr>
        <w:pStyle w:val="Questionstyle"/>
        <w:shd w:val="clear" w:color="auto" w:fill="auto"/>
        <w:rPr>
          <w:rFonts w:ascii="Arial" w:hAnsi="Arial" w:cs="Arial"/>
        </w:rPr>
      </w:pPr>
    </w:p>
    <w:p w14:paraId="5D84282C" w14:textId="225B4997" w:rsidR="0092688A" w:rsidRPr="006D4157" w:rsidRDefault="0092688A" w:rsidP="00234EEF">
      <w:pPr>
        <w:pStyle w:val="Questionstyle"/>
        <w:shd w:val="clear" w:color="auto" w:fill="auto"/>
        <w:rPr>
          <w:rFonts w:ascii="Arial" w:hAnsi="Arial" w:cs="Arial"/>
        </w:rPr>
      </w:pPr>
    </w:p>
    <w:p w14:paraId="2322D942" w14:textId="77777777" w:rsidR="0092688A" w:rsidRPr="006D4157" w:rsidRDefault="0092688A" w:rsidP="00234EEF">
      <w:pPr>
        <w:pStyle w:val="Questionstyle"/>
        <w:shd w:val="clear" w:color="auto" w:fill="auto"/>
        <w:rPr>
          <w:rFonts w:ascii="Arial" w:hAnsi="Arial" w:cs="Arial"/>
        </w:rPr>
      </w:pPr>
    </w:p>
    <w:p w14:paraId="40B7AD04" w14:textId="70FE91CB" w:rsidR="002F600D" w:rsidRPr="006D4157" w:rsidRDefault="002F600D" w:rsidP="002F600D">
      <w:pPr>
        <w:pStyle w:val="Questionstyle"/>
        <w:shd w:val="clear" w:color="auto" w:fill="auto"/>
        <w:rPr>
          <w:rFonts w:ascii="Arial" w:hAnsi="Arial" w:cs="Arial"/>
        </w:rPr>
      </w:pPr>
      <w:r w:rsidRPr="006D4157">
        <w:rPr>
          <w:rFonts w:ascii="Arial" w:hAnsi="Arial" w:cs="Arial"/>
        </w:rPr>
        <w:tab/>
      </w:r>
    </w:p>
    <w:p w14:paraId="31620B21" w14:textId="77777777" w:rsidR="00B03AB0" w:rsidRPr="006D4157" w:rsidRDefault="00B03AB0" w:rsidP="00B03AB0">
      <w:pPr>
        <w:spacing w:after="200" w:line="276" w:lineRule="auto"/>
        <w:rPr>
          <w:lang w:eastAsia="zh-CN"/>
        </w:rPr>
      </w:pPr>
      <w:r w:rsidRPr="006D4157">
        <w:rPr>
          <w:lang w:eastAsia="zh-CN"/>
        </w:rPr>
        <w:br w:type="page"/>
      </w:r>
    </w:p>
    <w:p w14:paraId="1951CB21" w14:textId="128F012D" w:rsidR="00B03AB0" w:rsidRPr="006D4157" w:rsidRDefault="56A7FB55" w:rsidP="00B03AB0">
      <w:pPr>
        <w:pStyle w:val="RedChapterHead"/>
      </w:pPr>
      <w:r w:rsidRPr="006D4157">
        <w:lastRenderedPageBreak/>
        <w:t>Chapter 28 – Working with timber</w:t>
      </w:r>
    </w:p>
    <w:p w14:paraId="71EA782B" w14:textId="5E19DABE" w:rsidR="00B03AB0" w:rsidRPr="006D4157" w:rsidRDefault="56A7FB55" w:rsidP="56A7FB55">
      <w:pPr>
        <w:pStyle w:val="Heading1"/>
        <w:rPr>
          <w:rFonts w:eastAsia="Arial" w:cs="Arial"/>
        </w:rPr>
      </w:pPr>
      <w:r w:rsidRPr="006D4157">
        <w:rPr>
          <w:rFonts w:eastAsia="Arial" w:cs="Arial"/>
        </w:rPr>
        <w:t>In-text questions</w:t>
      </w:r>
    </w:p>
    <w:p w14:paraId="20E98A7C" w14:textId="77777777" w:rsidR="0049424A" w:rsidRPr="006D4157" w:rsidRDefault="0049424A" w:rsidP="0049424A"/>
    <w:p w14:paraId="4B10F8E4" w14:textId="4FE38FA2" w:rsidR="00A434CE" w:rsidRPr="006D4157" w:rsidRDefault="00B03AB0" w:rsidP="56A7FB55">
      <w:pPr>
        <w:pStyle w:val="Questionstyle"/>
        <w:shd w:val="clear" w:color="auto" w:fill="auto"/>
        <w:rPr>
          <w:rFonts w:ascii="Arial" w:eastAsia="Arial" w:hAnsi="Arial" w:cs="Arial"/>
        </w:rPr>
      </w:pPr>
      <w:r w:rsidRPr="006D4157">
        <w:rPr>
          <w:rFonts w:ascii="Arial" w:eastAsia="Arial,Times New Roman" w:hAnsi="Arial" w:cs="Arial"/>
          <w:b/>
          <w:bCs/>
          <w:lang w:eastAsia="zh-CN"/>
        </w:rPr>
        <w:t>Q1:</w:t>
      </w:r>
      <w:r w:rsidRPr="006D4157">
        <w:rPr>
          <w:rFonts w:ascii="Arial" w:eastAsia="Times New Roman" w:hAnsi="Arial" w:cs="Arial"/>
          <w:lang w:eastAsia="zh-CN"/>
        </w:rPr>
        <w:tab/>
      </w:r>
      <w:r w:rsidR="00A434CE" w:rsidRPr="006D4157">
        <w:rPr>
          <w:rFonts w:ascii="Arial" w:eastAsia="Arial" w:hAnsi="Arial" w:cs="Arial"/>
        </w:rPr>
        <w:t>2.9768m</w:t>
      </w:r>
      <w:r w:rsidR="009C2B4D" w:rsidRPr="006D4157">
        <w:rPr>
          <w:rFonts w:ascii="Arial" w:eastAsia="Arial" w:hAnsi="Arial" w:cs="Arial"/>
          <w:vertAlign w:val="superscript"/>
        </w:rPr>
        <w:t>2</w:t>
      </w:r>
      <w:r w:rsidR="00652A4F">
        <w:rPr>
          <w:rFonts w:ascii="Arial" w:eastAsia="Arial" w:hAnsi="Arial" w:cs="Arial"/>
          <w:vertAlign w:val="superscript"/>
        </w:rPr>
        <w:t xml:space="preserve">  </w:t>
      </w:r>
      <w:r w:rsidR="00652A4F">
        <w:rPr>
          <w:rFonts w:ascii="Arial" w:eastAsia="Arial" w:hAnsi="Arial" w:cs="Arial"/>
        </w:rPr>
        <w:t>(</w:t>
      </w:r>
      <w:r w:rsidR="00A434CE" w:rsidRPr="006D4157">
        <w:rPr>
          <w:rFonts w:ascii="Arial" w:eastAsia="Arial" w:hAnsi="Arial" w:cs="Arial"/>
        </w:rPr>
        <w:t>accept rounded to 2.9m</w:t>
      </w:r>
      <w:r w:rsidR="00A434CE" w:rsidRPr="006D4157">
        <w:rPr>
          <w:rFonts w:ascii="Arial" w:eastAsia="Arial" w:hAnsi="Arial" w:cs="Arial"/>
          <w:vertAlign w:val="superscript"/>
        </w:rPr>
        <w:t>2</w:t>
      </w:r>
      <w:r w:rsidR="00A434CE" w:rsidRPr="006D4157">
        <w:rPr>
          <w:rFonts w:ascii="Arial" w:eastAsia="Arial" w:hAnsi="Arial" w:cs="Arial"/>
        </w:rPr>
        <w:t xml:space="preserve"> or 3m</w:t>
      </w:r>
      <w:r w:rsidR="00A434CE" w:rsidRPr="006D4157">
        <w:rPr>
          <w:rFonts w:ascii="Arial" w:eastAsia="Arial" w:hAnsi="Arial" w:cs="Arial"/>
          <w:vertAlign w:val="superscript"/>
        </w:rPr>
        <w:t>2</w:t>
      </w:r>
      <w:r w:rsidR="007C3AAD" w:rsidRPr="006D4157">
        <w:rPr>
          <w:rFonts w:ascii="Arial" w:eastAsia="Arial" w:hAnsi="Arial" w:cs="Arial"/>
        </w:rPr>
        <w:t>)</w:t>
      </w:r>
      <w:r w:rsidR="00FA23C6" w:rsidRPr="006D4157">
        <w:rPr>
          <w:rFonts w:ascii="Arial" w:eastAsia="Arial" w:hAnsi="Arial" w:cs="Arial"/>
        </w:rPr>
        <w:t>.</w:t>
      </w:r>
    </w:p>
    <w:p w14:paraId="652912A0" w14:textId="3A7BD77A" w:rsidR="00A434CE" w:rsidRPr="006D4157" w:rsidRDefault="007C3AAD"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rPr>
        <w:tab/>
      </w:r>
      <w:r w:rsidR="00A434CE" w:rsidRPr="006D4157">
        <w:rPr>
          <w:rFonts w:ascii="Arial" w:eastAsia="Arial" w:hAnsi="Arial" w:cs="Arial"/>
        </w:rPr>
        <w:t>145mm x 45mm</w:t>
      </w:r>
      <w:r w:rsidR="00FA23C6" w:rsidRPr="006D4157">
        <w:rPr>
          <w:rFonts w:ascii="Arial" w:eastAsia="Arial" w:hAnsi="Arial" w:cs="Arial"/>
        </w:rPr>
        <w:t>.</w:t>
      </w:r>
    </w:p>
    <w:p w14:paraId="73BC6F1F" w14:textId="16543789" w:rsidR="00A434CE" w:rsidRPr="006D4157" w:rsidRDefault="00A434CE"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b/>
        </w:rPr>
        <w:tab/>
      </w:r>
      <w:r w:rsidRPr="006D4157">
        <w:rPr>
          <w:rFonts w:ascii="Arial" w:eastAsia="Arial" w:hAnsi="Arial" w:cs="Arial"/>
        </w:rPr>
        <w:t xml:space="preserve">It enables the screw to enter the wood in the correct position and reduces the risk of </w:t>
      </w:r>
      <w:r w:rsidR="009D0BE5" w:rsidRPr="006D4157">
        <w:rPr>
          <w:rFonts w:ascii="Arial" w:eastAsia="Arial" w:hAnsi="Arial" w:cs="Arial"/>
        </w:rPr>
        <w:t xml:space="preserve">the wood </w:t>
      </w:r>
      <w:r w:rsidRPr="006D4157">
        <w:rPr>
          <w:rFonts w:ascii="Arial" w:eastAsia="Arial" w:hAnsi="Arial" w:cs="Arial"/>
        </w:rPr>
        <w:t>splitting.</w:t>
      </w:r>
    </w:p>
    <w:p w14:paraId="1EFFE0CA" w14:textId="77777777" w:rsidR="00A434CE" w:rsidRPr="006D4157" w:rsidRDefault="00A434CE"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b/>
        </w:rPr>
        <w:tab/>
      </w:r>
      <w:r w:rsidRPr="006D4157">
        <w:rPr>
          <w:rFonts w:ascii="Arial" w:eastAsia="Arial" w:hAnsi="Arial" w:cs="Arial"/>
        </w:rPr>
        <w:t>They have greater mechanical advantage and more surface area in contact between the driving head and the screw head.</w:t>
      </w:r>
    </w:p>
    <w:p w14:paraId="05D1CBEF" w14:textId="006F6E1D" w:rsidR="00FA23C6" w:rsidRPr="006D4157" w:rsidRDefault="00A434CE" w:rsidP="56A7FB55">
      <w:pPr>
        <w:pStyle w:val="Questionstyle"/>
        <w:shd w:val="clear" w:color="auto" w:fill="auto"/>
        <w:rPr>
          <w:rFonts w:ascii="Arial" w:eastAsia="Arial" w:hAnsi="Arial" w:cs="Arial"/>
          <w:b/>
          <w:bCs/>
        </w:rPr>
      </w:pPr>
      <w:r w:rsidRPr="006D4157">
        <w:rPr>
          <w:rFonts w:ascii="Arial" w:eastAsia="Arial" w:hAnsi="Arial" w:cs="Arial"/>
          <w:b/>
          <w:bCs/>
        </w:rPr>
        <w:t>Q5:</w:t>
      </w:r>
      <w:r w:rsidR="00FA23C6" w:rsidRPr="006D4157">
        <w:rPr>
          <w:rFonts w:ascii="Arial" w:hAnsi="Arial" w:cs="Arial"/>
          <w:b/>
        </w:rPr>
        <w:tab/>
      </w:r>
      <w:r w:rsidR="00FA23C6" w:rsidRPr="006D4157">
        <w:rPr>
          <w:rFonts w:ascii="Arial" w:eastAsia="Arial" w:hAnsi="Arial" w:cs="Arial"/>
        </w:rPr>
        <w:t>They can be galvanised</w:t>
      </w:r>
      <w:r w:rsidR="00652A4F">
        <w:rPr>
          <w:rFonts w:ascii="Arial" w:eastAsia="Arial" w:hAnsi="Arial" w:cs="Arial"/>
        </w:rPr>
        <w:t xml:space="preserve"> </w:t>
      </w:r>
      <w:r w:rsidR="00652A4F" w:rsidRPr="00652A4F">
        <w:rPr>
          <w:rFonts w:ascii="Arial" w:eastAsia="Arial" w:hAnsi="Arial" w:cs="Arial"/>
        </w:rPr>
        <w:t>or painted ‘Black Japans’</w:t>
      </w:r>
      <w:r w:rsidR="00FA23C6" w:rsidRPr="006D4157">
        <w:rPr>
          <w:rFonts w:ascii="Arial" w:eastAsia="Arial" w:hAnsi="Arial" w:cs="Arial"/>
        </w:rPr>
        <w:t>.</w:t>
      </w:r>
    </w:p>
    <w:p w14:paraId="595F67D8" w14:textId="40AF11F7" w:rsidR="00A434CE" w:rsidRPr="006D4157" w:rsidRDefault="00FA23C6" w:rsidP="56A7FB55">
      <w:pPr>
        <w:pStyle w:val="Questionstyle"/>
        <w:shd w:val="clear" w:color="auto" w:fill="auto"/>
        <w:rPr>
          <w:rFonts w:ascii="Arial" w:eastAsia="Arial" w:hAnsi="Arial" w:cs="Arial"/>
        </w:rPr>
      </w:pPr>
      <w:r w:rsidRPr="006D4157">
        <w:rPr>
          <w:rFonts w:ascii="Arial" w:eastAsia="Arial" w:hAnsi="Arial" w:cs="Arial"/>
          <w:b/>
          <w:bCs/>
        </w:rPr>
        <w:t>Q6:</w:t>
      </w:r>
      <w:r w:rsidR="00A434CE" w:rsidRPr="006D4157">
        <w:rPr>
          <w:rFonts w:ascii="Arial" w:hAnsi="Arial" w:cs="Arial"/>
          <w:b/>
        </w:rPr>
        <w:tab/>
      </w:r>
      <w:r w:rsidR="007C3AAD" w:rsidRPr="006D4157">
        <w:rPr>
          <w:rFonts w:ascii="Arial" w:eastAsia="Arial" w:hAnsi="Arial" w:cs="Arial"/>
        </w:rPr>
        <w:t xml:space="preserve">Safety goggles </w:t>
      </w:r>
      <w:r w:rsidRPr="006D4157">
        <w:rPr>
          <w:rFonts w:ascii="Arial" w:eastAsia="Arial" w:hAnsi="Arial" w:cs="Arial"/>
        </w:rPr>
        <w:t>to protect eyes from</w:t>
      </w:r>
      <w:r w:rsidR="007C3AAD" w:rsidRPr="006D4157">
        <w:rPr>
          <w:rFonts w:ascii="Arial" w:eastAsia="Arial" w:hAnsi="Arial" w:cs="Arial"/>
        </w:rPr>
        <w:t xml:space="preserve"> the ris</w:t>
      </w:r>
      <w:r w:rsidR="00A434CE" w:rsidRPr="006D4157">
        <w:rPr>
          <w:rFonts w:ascii="Arial" w:eastAsia="Arial" w:hAnsi="Arial" w:cs="Arial"/>
        </w:rPr>
        <w:t>k of flying debris.</w:t>
      </w:r>
    </w:p>
    <w:p w14:paraId="3C1FA7BB" w14:textId="38EA09C7" w:rsidR="00A434CE" w:rsidRPr="006D4157" w:rsidRDefault="00FA23C6" w:rsidP="56A7FB55">
      <w:pPr>
        <w:pStyle w:val="Questionstyle"/>
        <w:shd w:val="clear" w:color="auto" w:fill="auto"/>
        <w:tabs>
          <w:tab w:val="clear" w:pos="851"/>
          <w:tab w:val="clear" w:pos="1276"/>
          <w:tab w:val="left" w:pos="567"/>
        </w:tabs>
        <w:ind w:left="1134" w:hanging="1134"/>
        <w:rPr>
          <w:rFonts w:ascii="Arial" w:eastAsia="Arial" w:hAnsi="Arial" w:cs="Arial"/>
        </w:rPr>
      </w:pPr>
      <w:r w:rsidRPr="006D4157">
        <w:rPr>
          <w:rFonts w:ascii="Arial" w:eastAsia="Arial" w:hAnsi="Arial" w:cs="Arial"/>
          <w:b/>
          <w:bCs/>
        </w:rPr>
        <w:t>Q7</w:t>
      </w:r>
      <w:r w:rsidR="00A434CE" w:rsidRPr="006D4157">
        <w:rPr>
          <w:rFonts w:ascii="Arial" w:eastAsia="Arial" w:hAnsi="Arial" w:cs="Arial"/>
          <w:b/>
          <w:bCs/>
        </w:rPr>
        <w:t>:</w:t>
      </w:r>
      <w:r w:rsidR="00A434CE" w:rsidRPr="006D4157">
        <w:rPr>
          <w:rFonts w:ascii="Arial" w:hAnsi="Arial" w:cs="Arial"/>
          <w:b/>
        </w:rPr>
        <w:tab/>
      </w:r>
      <w:r w:rsidR="00945B20" w:rsidRPr="006D4157">
        <w:rPr>
          <w:rFonts w:ascii="Arial" w:eastAsia="Arial" w:hAnsi="Arial" w:cs="Arial"/>
          <w:b/>
          <w:bCs/>
        </w:rPr>
        <w:t>(a)</w:t>
      </w:r>
      <w:r w:rsidR="00945B20" w:rsidRPr="006D4157">
        <w:rPr>
          <w:rFonts w:ascii="Arial" w:hAnsi="Arial" w:cs="Arial"/>
          <w:b/>
        </w:rPr>
        <w:tab/>
      </w:r>
      <w:r w:rsidR="00945B20" w:rsidRPr="006D4157">
        <w:rPr>
          <w:rFonts w:ascii="Arial" w:eastAsia="Arial" w:hAnsi="Arial" w:cs="Arial"/>
        </w:rPr>
        <w:t xml:space="preserve">Tooth pitch: </w:t>
      </w:r>
      <w:r w:rsidR="00A434CE" w:rsidRPr="006D4157">
        <w:rPr>
          <w:rFonts w:ascii="Arial" w:eastAsia="Arial" w:hAnsi="Arial" w:cs="Arial"/>
        </w:rPr>
        <w:t xml:space="preserve">The </w:t>
      </w:r>
      <w:r w:rsidRPr="006D4157">
        <w:rPr>
          <w:rFonts w:ascii="Arial" w:eastAsia="Arial" w:hAnsi="Arial" w:cs="Arial"/>
        </w:rPr>
        <w:t>number</w:t>
      </w:r>
      <w:r w:rsidR="00A434CE" w:rsidRPr="006D4157">
        <w:rPr>
          <w:rFonts w:ascii="Arial" w:eastAsia="Arial" w:hAnsi="Arial" w:cs="Arial"/>
        </w:rPr>
        <w:t xml:space="preserve"> of teeth per inch of blade. The greater the number of teeth the finer the blade can cut.</w:t>
      </w:r>
    </w:p>
    <w:p w14:paraId="257277BE" w14:textId="2D98C446" w:rsidR="00A434CE" w:rsidRPr="006D4157" w:rsidRDefault="00945B20" w:rsidP="56A7FB55">
      <w:pPr>
        <w:pStyle w:val="Questionstyle"/>
        <w:shd w:val="clear" w:color="auto" w:fill="auto"/>
        <w:tabs>
          <w:tab w:val="clear" w:pos="851"/>
          <w:tab w:val="clear" w:pos="1276"/>
          <w:tab w:val="left" w:pos="567"/>
        </w:tabs>
        <w:ind w:left="1134" w:hanging="1134"/>
        <w:rPr>
          <w:rFonts w:ascii="Arial" w:eastAsia="Arial" w:hAnsi="Arial" w:cs="Arial"/>
        </w:rPr>
      </w:pPr>
      <w:r w:rsidRPr="006D4157">
        <w:rPr>
          <w:rFonts w:ascii="Arial" w:hAnsi="Arial" w:cs="Arial"/>
        </w:rPr>
        <w:tab/>
      </w:r>
      <w:r w:rsidRPr="006D4157">
        <w:rPr>
          <w:rFonts w:ascii="Arial" w:eastAsia="Arial" w:hAnsi="Arial" w:cs="Arial"/>
          <w:b/>
          <w:bCs/>
        </w:rPr>
        <w:t>(b)</w:t>
      </w:r>
      <w:r w:rsidRPr="006D4157">
        <w:rPr>
          <w:rFonts w:ascii="Arial" w:hAnsi="Arial" w:cs="Arial"/>
          <w:b/>
        </w:rPr>
        <w:tab/>
      </w:r>
      <w:r w:rsidRPr="006D4157">
        <w:rPr>
          <w:rFonts w:ascii="Arial" w:eastAsia="Arial" w:hAnsi="Arial" w:cs="Arial"/>
        </w:rPr>
        <w:t xml:space="preserve">Kerf: </w:t>
      </w:r>
      <w:r w:rsidR="00A434CE" w:rsidRPr="006D4157">
        <w:rPr>
          <w:rFonts w:ascii="Arial" w:eastAsia="Arial" w:hAnsi="Arial" w:cs="Arial"/>
        </w:rPr>
        <w:t xml:space="preserve">The width </w:t>
      </w:r>
      <w:r w:rsidR="00FA23C6" w:rsidRPr="006D4157">
        <w:rPr>
          <w:rFonts w:ascii="Arial" w:eastAsia="Arial" w:hAnsi="Arial" w:cs="Arial"/>
        </w:rPr>
        <w:t>of the groove made when a blade</w:t>
      </w:r>
      <w:r w:rsidR="00A434CE" w:rsidRPr="006D4157">
        <w:rPr>
          <w:rFonts w:ascii="Arial" w:eastAsia="Arial" w:hAnsi="Arial" w:cs="Arial"/>
        </w:rPr>
        <w:t xml:space="preserve"> cuts the material. The maximum blade width measured across the teeth.</w:t>
      </w:r>
    </w:p>
    <w:p w14:paraId="4B14A01B" w14:textId="70671091" w:rsidR="00A434CE" w:rsidRPr="006D4157" w:rsidRDefault="00252540" w:rsidP="56A7FB55">
      <w:pPr>
        <w:pStyle w:val="Questionstyle"/>
        <w:shd w:val="clear" w:color="auto" w:fill="auto"/>
        <w:rPr>
          <w:rFonts w:ascii="Arial" w:eastAsia="Arial" w:hAnsi="Arial" w:cs="Arial"/>
        </w:rPr>
      </w:pPr>
      <w:r w:rsidRPr="006D4157">
        <w:rPr>
          <w:rFonts w:ascii="Arial" w:eastAsia="Arial" w:hAnsi="Arial" w:cs="Arial"/>
          <w:b/>
          <w:bCs/>
        </w:rPr>
        <w:t>Q8</w:t>
      </w:r>
      <w:r w:rsidR="00A434CE" w:rsidRPr="006D4157">
        <w:rPr>
          <w:rFonts w:ascii="Arial" w:eastAsia="Arial" w:hAnsi="Arial" w:cs="Arial"/>
          <w:b/>
          <w:bCs/>
        </w:rPr>
        <w:t>:</w:t>
      </w:r>
      <w:r w:rsidR="00A434CE" w:rsidRPr="006D4157">
        <w:rPr>
          <w:rFonts w:ascii="Arial" w:hAnsi="Arial" w:cs="Arial"/>
          <w:b/>
        </w:rPr>
        <w:tab/>
      </w:r>
      <w:r w:rsidR="00A434CE" w:rsidRPr="006D4157">
        <w:rPr>
          <w:rFonts w:ascii="Arial" w:eastAsia="Arial" w:hAnsi="Arial" w:cs="Arial"/>
        </w:rPr>
        <w:t>Apron, safety goggles and mask.</w:t>
      </w:r>
    </w:p>
    <w:p w14:paraId="00D794A0" w14:textId="6A67C53A" w:rsidR="00A434CE" w:rsidRPr="006D4157" w:rsidRDefault="00A434CE" w:rsidP="56A7FB55">
      <w:pPr>
        <w:pStyle w:val="Questionstyle"/>
        <w:shd w:val="clear" w:color="auto" w:fill="auto"/>
        <w:rPr>
          <w:rFonts w:ascii="Arial" w:eastAsia="Arial" w:hAnsi="Arial" w:cs="Arial"/>
        </w:rPr>
      </w:pPr>
      <w:r w:rsidRPr="006D4157">
        <w:rPr>
          <w:rFonts w:ascii="Arial" w:eastAsia="Arial" w:hAnsi="Arial" w:cs="Arial"/>
          <w:b/>
          <w:bCs/>
        </w:rPr>
        <w:t>Q</w:t>
      </w:r>
      <w:r w:rsidR="00252540" w:rsidRPr="006D4157">
        <w:rPr>
          <w:rFonts w:ascii="Arial" w:eastAsia="Arial" w:hAnsi="Arial" w:cs="Arial"/>
          <w:b/>
          <w:bCs/>
        </w:rPr>
        <w:t>9</w:t>
      </w:r>
      <w:r w:rsidRPr="006D4157">
        <w:rPr>
          <w:rFonts w:ascii="Arial" w:eastAsia="Arial" w:hAnsi="Arial" w:cs="Arial"/>
          <w:b/>
          <w:bCs/>
        </w:rPr>
        <w:t>:</w:t>
      </w:r>
      <w:r w:rsidRPr="006D4157">
        <w:rPr>
          <w:rFonts w:ascii="Arial" w:hAnsi="Arial" w:cs="Arial"/>
          <w:b/>
        </w:rPr>
        <w:tab/>
      </w:r>
      <w:r w:rsidRPr="006D4157">
        <w:rPr>
          <w:rFonts w:ascii="Arial" w:eastAsia="Arial" w:hAnsi="Arial" w:cs="Arial"/>
        </w:rPr>
        <w:t>A low number grit and work higher</w:t>
      </w:r>
    </w:p>
    <w:p w14:paraId="270DAE39" w14:textId="53BB2CDC" w:rsidR="00A434CE" w:rsidRPr="006D4157" w:rsidRDefault="00252540" w:rsidP="56A7FB55">
      <w:pPr>
        <w:pStyle w:val="Questionstyle"/>
        <w:shd w:val="clear" w:color="auto" w:fill="auto"/>
        <w:rPr>
          <w:rFonts w:ascii="Arial" w:eastAsia="Arial" w:hAnsi="Arial" w:cs="Arial"/>
        </w:rPr>
      </w:pPr>
      <w:r w:rsidRPr="006D4157">
        <w:rPr>
          <w:rFonts w:ascii="Arial" w:eastAsia="Arial" w:hAnsi="Arial" w:cs="Arial"/>
          <w:b/>
          <w:bCs/>
        </w:rPr>
        <w:t>Q10</w:t>
      </w:r>
      <w:r w:rsidR="00A434CE" w:rsidRPr="006D4157">
        <w:rPr>
          <w:rFonts w:ascii="Arial" w:eastAsia="Arial" w:hAnsi="Arial" w:cs="Arial"/>
          <w:b/>
          <w:bCs/>
        </w:rPr>
        <w:t>:</w:t>
      </w:r>
      <w:r w:rsidR="00A434CE" w:rsidRPr="006D4157">
        <w:rPr>
          <w:rFonts w:ascii="Arial" w:hAnsi="Arial" w:cs="Arial"/>
          <w:b/>
        </w:rPr>
        <w:tab/>
      </w:r>
      <w:r w:rsidRPr="006D4157">
        <w:rPr>
          <w:rFonts w:ascii="Arial" w:eastAsia="Arial" w:hAnsi="Arial" w:cs="Arial"/>
        </w:rPr>
        <w:t xml:space="preserve">The </w:t>
      </w:r>
      <w:r w:rsidR="00A434CE" w:rsidRPr="006D4157">
        <w:rPr>
          <w:rFonts w:ascii="Arial" w:eastAsia="Arial" w:hAnsi="Arial" w:cs="Arial"/>
        </w:rPr>
        <w:t>adhesive</w:t>
      </w:r>
      <w:r w:rsidRPr="006D4157">
        <w:rPr>
          <w:rFonts w:ascii="Arial" w:eastAsia="Arial" w:hAnsi="Arial" w:cs="Arial"/>
        </w:rPr>
        <w:t xml:space="preserve"> must have dried or cured</w:t>
      </w:r>
      <w:r w:rsidR="00A434CE" w:rsidRPr="006D4157">
        <w:rPr>
          <w:rFonts w:ascii="Arial" w:eastAsia="Arial" w:hAnsi="Arial" w:cs="Arial"/>
        </w:rPr>
        <w:t xml:space="preserve"> to dry</w:t>
      </w:r>
      <w:r w:rsidRPr="006D4157">
        <w:rPr>
          <w:rFonts w:ascii="Arial" w:eastAsia="Arial" w:hAnsi="Arial" w:cs="Arial"/>
        </w:rPr>
        <w:t>. U</w:t>
      </w:r>
      <w:r w:rsidR="00A434CE" w:rsidRPr="006D4157">
        <w:rPr>
          <w:rFonts w:ascii="Arial" w:eastAsia="Arial" w:hAnsi="Arial" w:cs="Arial"/>
        </w:rPr>
        <w:t xml:space="preserve">sually 24 to 48 hours for PVA </w:t>
      </w:r>
      <w:r w:rsidRPr="006D4157">
        <w:rPr>
          <w:rFonts w:ascii="Arial" w:eastAsia="Arial" w:hAnsi="Arial" w:cs="Arial"/>
        </w:rPr>
        <w:t>other adhesives vary</w:t>
      </w:r>
      <w:r w:rsidR="00A434CE" w:rsidRPr="006D4157">
        <w:rPr>
          <w:rFonts w:ascii="Arial" w:eastAsia="Arial" w:hAnsi="Arial" w:cs="Arial"/>
        </w:rPr>
        <w:t>.</w:t>
      </w:r>
    </w:p>
    <w:p w14:paraId="52E18C89" w14:textId="7102744C" w:rsidR="00A434CE" w:rsidRPr="006D4157" w:rsidRDefault="00252540" w:rsidP="00E30519">
      <w:pPr>
        <w:tabs>
          <w:tab w:val="left" w:pos="1134"/>
        </w:tabs>
        <w:spacing w:before="120"/>
        <w:ind w:left="567" w:hanging="567"/>
      </w:pPr>
      <w:r w:rsidRPr="006D4157">
        <w:rPr>
          <w:rFonts w:eastAsia="Corbel"/>
          <w:b/>
          <w:bCs/>
        </w:rPr>
        <w:t>Q11</w:t>
      </w:r>
      <w:r w:rsidR="00A434CE" w:rsidRPr="006D4157">
        <w:rPr>
          <w:rFonts w:eastAsia="Corbel"/>
          <w:b/>
          <w:bCs/>
        </w:rPr>
        <w:t>:</w:t>
      </w:r>
      <w:r w:rsidR="00A434CE" w:rsidRPr="006D4157">
        <w:rPr>
          <w:rFonts w:eastAsia="Corbel"/>
          <w:b/>
        </w:rPr>
        <w:tab/>
      </w:r>
      <w:r w:rsidR="00E30519" w:rsidRPr="006D4157">
        <w:rPr>
          <w:rFonts w:eastAsia="Corbel"/>
          <w:b/>
          <w:bCs/>
        </w:rPr>
        <w:t>(a)</w:t>
      </w:r>
      <w:r w:rsidR="00E30519" w:rsidRPr="006D4157">
        <w:rPr>
          <w:rFonts w:eastAsia="Corbel"/>
        </w:rPr>
        <w:tab/>
      </w:r>
      <w:r w:rsidRPr="006D4157">
        <w:t>Housing joint</w:t>
      </w:r>
    </w:p>
    <w:p w14:paraId="31D936B7" w14:textId="77777777" w:rsidR="00A434CE" w:rsidRPr="006D4157" w:rsidRDefault="00E30519" w:rsidP="56A7FB55">
      <w:pPr>
        <w:pStyle w:val="Questionstyle"/>
        <w:shd w:val="clear" w:color="auto" w:fill="auto"/>
        <w:tabs>
          <w:tab w:val="clear" w:pos="851"/>
          <w:tab w:val="clear" w:pos="1276"/>
          <w:tab w:val="clear" w:pos="1701"/>
          <w:tab w:val="left" w:pos="567"/>
        </w:tabs>
        <w:ind w:left="1134" w:hanging="1134"/>
        <w:rPr>
          <w:rFonts w:ascii="Arial" w:eastAsia="Arial" w:hAnsi="Arial" w:cs="Arial"/>
        </w:rPr>
      </w:pPr>
      <w:r w:rsidRPr="006D4157">
        <w:rPr>
          <w:rFonts w:ascii="Arial" w:hAnsi="Arial" w:cs="Arial"/>
        </w:rPr>
        <w:tab/>
      </w:r>
      <w:r w:rsidRPr="006D4157">
        <w:rPr>
          <w:rFonts w:ascii="Arial" w:eastAsia="Arial" w:hAnsi="Arial" w:cs="Arial"/>
          <w:b/>
          <w:bCs/>
        </w:rPr>
        <w:t>(b)</w:t>
      </w:r>
      <w:r w:rsidRPr="006D4157">
        <w:rPr>
          <w:rFonts w:ascii="Arial" w:hAnsi="Arial" w:cs="Arial"/>
        </w:rPr>
        <w:tab/>
      </w:r>
      <w:r w:rsidR="00A434CE" w:rsidRPr="006D4157">
        <w:rPr>
          <w:rFonts w:ascii="Arial" w:eastAsia="Arial" w:hAnsi="Arial" w:cs="Arial"/>
        </w:rPr>
        <w:t>Mitre joint</w:t>
      </w:r>
    </w:p>
    <w:p w14:paraId="7514E73D" w14:textId="77777777" w:rsidR="00E30519" w:rsidRPr="006D4157" w:rsidRDefault="00E30519" w:rsidP="56A7FB55">
      <w:pPr>
        <w:pStyle w:val="Questionstyle"/>
        <w:shd w:val="clear" w:color="auto" w:fill="auto"/>
        <w:tabs>
          <w:tab w:val="clear" w:pos="851"/>
          <w:tab w:val="clear" w:pos="1276"/>
          <w:tab w:val="clear" w:pos="1701"/>
          <w:tab w:val="left" w:pos="567"/>
        </w:tabs>
        <w:ind w:left="1134" w:hanging="1134"/>
        <w:rPr>
          <w:rFonts w:ascii="Arial" w:eastAsia="Arial" w:hAnsi="Arial" w:cs="Arial"/>
        </w:rPr>
      </w:pPr>
      <w:r w:rsidRPr="006D4157">
        <w:rPr>
          <w:rFonts w:ascii="Arial" w:hAnsi="Arial" w:cs="Arial"/>
        </w:rPr>
        <w:tab/>
      </w:r>
      <w:r w:rsidRPr="006D4157">
        <w:rPr>
          <w:rFonts w:ascii="Arial" w:eastAsia="Arial" w:hAnsi="Arial" w:cs="Arial"/>
          <w:b/>
          <w:bCs/>
        </w:rPr>
        <w:t>(c)</w:t>
      </w:r>
      <w:r w:rsidRPr="006D4157">
        <w:rPr>
          <w:rFonts w:ascii="Arial" w:hAnsi="Arial" w:cs="Arial"/>
        </w:rPr>
        <w:tab/>
      </w:r>
      <w:r w:rsidRPr="006D4157">
        <w:rPr>
          <w:rFonts w:ascii="Arial" w:eastAsia="Arial" w:hAnsi="Arial" w:cs="Arial"/>
        </w:rPr>
        <w:t>Butt joint</w:t>
      </w:r>
    </w:p>
    <w:p w14:paraId="1AA1C03F" w14:textId="77777777" w:rsidR="00140D5A" w:rsidRPr="006D4157" w:rsidRDefault="00140D5A">
      <w:pPr>
        <w:spacing w:after="200" w:line="276" w:lineRule="auto"/>
        <w:rPr>
          <w:rFonts w:eastAsia="SimSun"/>
          <w:bCs/>
          <w:color w:val="C00000"/>
          <w:sz w:val="48"/>
          <w:szCs w:val="24"/>
          <w:lang w:eastAsia="zh-CN"/>
        </w:rPr>
      </w:pPr>
      <w:r w:rsidRPr="006D4157">
        <w:br w:type="page"/>
      </w:r>
    </w:p>
    <w:p w14:paraId="7246ECEC" w14:textId="6C307913" w:rsidR="00B03AB0" w:rsidRPr="006D4157" w:rsidRDefault="56A7FB55" w:rsidP="005703EE">
      <w:pPr>
        <w:pStyle w:val="RedChapterHead"/>
        <w:ind w:left="2940" w:hanging="2940"/>
      </w:pPr>
      <w:r w:rsidRPr="006D4157">
        <w:lastRenderedPageBreak/>
        <w:t>Chapter 29 – Commercial manufacturing, surface treatments and finishes</w:t>
      </w:r>
    </w:p>
    <w:p w14:paraId="25FC0E8D" w14:textId="742F2725" w:rsidR="00B03AB0" w:rsidRPr="006D4157" w:rsidRDefault="56A7FB55" w:rsidP="56A7FB55">
      <w:pPr>
        <w:pStyle w:val="Heading1"/>
        <w:rPr>
          <w:rFonts w:eastAsia="Arial" w:cs="Arial"/>
        </w:rPr>
      </w:pPr>
      <w:r w:rsidRPr="006D4157">
        <w:rPr>
          <w:rFonts w:eastAsia="Arial" w:cs="Arial"/>
        </w:rPr>
        <w:t>In-text questions</w:t>
      </w:r>
    </w:p>
    <w:p w14:paraId="4FFDA6C2" w14:textId="77777777" w:rsidR="0049424A" w:rsidRPr="006D4157" w:rsidRDefault="0049424A" w:rsidP="0049424A"/>
    <w:p w14:paraId="51C6F197" w14:textId="77777777" w:rsidR="00A434CE" w:rsidRPr="006D4157" w:rsidRDefault="00A434CE"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b/>
        </w:rPr>
        <w:tab/>
      </w:r>
      <w:r w:rsidRPr="006D4157">
        <w:rPr>
          <w:rFonts w:ascii="Arial" w:eastAsia="Arial" w:hAnsi="Arial" w:cs="Arial"/>
        </w:rPr>
        <w:t>It is easier to produce a wider range, cheaper to produce as less labour needed for assembly, less time consuming, reduces storage and transportation space and costs,</w:t>
      </w:r>
    </w:p>
    <w:p w14:paraId="582F1ACD" w14:textId="77777777" w:rsidR="00A434CE" w:rsidRPr="006D4157" w:rsidRDefault="00A434CE"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b/>
        </w:rPr>
        <w:tab/>
      </w:r>
      <w:r w:rsidRPr="006D4157">
        <w:rPr>
          <w:rFonts w:ascii="Arial" w:eastAsia="Arial" w:hAnsi="Arial" w:cs="Arial"/>
        </w:rPr>
        <w:t>It is usually made from manufactured board which is more prone to water damage that natural wood.</w:t>
      </w:r>
    </w:p>
    <w:p w14:paraId="2224085C" w14:textId="1004511C" w:rsidR="00A434CE" w:rsidRPr="006D4157" w:rsidRDefault="00A434CE"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rPr>
        <w:tab/>
      </w:r>
      <w:r w:rsidRPr="006D4157">
        <w:rPr>
          <w:rFonts w:ascii="Arial" w:eastAsia="Arial" w:hAnsi="Arial" w:cs="Arial"/>
        </w:rPr>
        <w:t>Lower production</w:t>
      </w:r>
      <w:r w:rsidR="00140D5A" w:rsidRPr="006D4157">
        <w:rPr>
          <w:rFonts w:ascii="Arial" w:eastAsia="Arial" w:hAnsi="Arial" w:cs="Arial"/>
        </w:rPr>
        <w:t xml:space="preserve"> costs</w:t>
      </w:r>
      <w:r w:rsidRPr="006D4157">
        <w:rPr>
          <w:rFonts w:ascii="Arial" w:eastAsia="Arial" w:hAnsi="Arial" w:cs="Arial"/>
        </w:rPr>
        <w:t xml:space="preserve">, </w:t>
      </w:r>
      <w:r w:rsidR="00140D5A" w:rsidRPr="006D4157">
        <w:rPr>
          <w:rFonts w:ascii="Arial" w:eastAsia="Arial" w:hAnsi="Arial" w:cs="Arial"/>
        </w:rPr>
        <w:t xml:space="preserve">less skilled </w:t>
      </w:r>
      <w:r w:rsidRPr="006D4157">
        <w:rPr>
          <w:rFonts w:ascii="Arial" w:eastAsia="Arial" w:hAnsi="Arial" w:cs="Arial"/>
        </w:rPr>
        <w:t xml:space="preserve">labour, </w:t>
      </w:r>
      <w:r w:rsidR="00140D5A" w:rsidRPr="006D4157">
        <w:rPr>
          <w:rFonts w:ascii="Arial" w:eastAsia="Arial" w:hAnsi="Arial" w:cs="Arial"/>
        </w:rPr>
        <w:t xml:space="preserve">less </w:t>
      </w:r>
      <w:r w:rsidRPr="006D4157">
        <w:rPr>
          <w:rFonts w:ascii="Arial" w:eastAsia="Arial" w:hAnsi="Arial" w:cs="Arial"/>
        </w:rPr>
        <w:t>storage and transport costs.</w:t>
      </w:r>
    </w:p>
    <w:p w14:paraId="5B617BC0" w14:textId="77777777" w:rsidR="00A434CE" w:rsidRPr="006D4157" w:rsidRDefault="00A434CE" w:rsidP="56A7FB55">
      <w:pPr>
        <w:spacing w:before="120"/>
        <w:ind w:left="567" w:hanging="567"/>
        <w:rPr>
          <w:rFonts w:eastAsia="Corbel"/>
        </w:rPr>
      </w:pPr>
      <w:r w:rsidRPr="006D4157">
        <w:rPr>
          <w:rFonts w:eastAsia="Corbel"/>
          <w:b/>
          <w:bCs/>
        </w:rPr>
        <w:t>Q4:</w:t>
      </w:r>
      <w:r w:rsidRPr="006D4157">
        <w:rPr>
          <w:rFonts w:eastAsia="Corbel"/>
        </w:rPr>
        <w:tab/>
        <w:t>They speed up the quality control process saving time and labour costs, they are more accurate than individually measuring parts manually, they are easy to use.</w:t>
      </w:r>
    </w:p>
    <w:p w14:paraId="45D555C8" w14:textId="4C10939E" w:rsidR="00A434CE" w:rsidRPr="006D4157" w:rsidRDefault="00A434CE" w:rsidP="56A7FB55">
      <w:pPr>
        <w:pStyle w:val="Questionstyle"/>
        <w:shd w:val="clear" w:color="auto" w:fill="auto"/>
        <w:rPr>
          <w:rFonts w:ascii="Arial" w:eastAsia="Arial,Corbel" w:hAnsi="Arial" w:cs="Arial"/>
        </w:rPr>
      </w:pPr>
      <w:r w:rsidRPr="006D4157">
        <w:rPr>
          <w:rFonts w:ascii="Arial" w:eastAsia="Arial,Corbel" w:hAnsi="Arial" w:cs="Arial"/>
          <w:b/>
          <w:bCs/>
        </w:rPr>
        <w:t>Q5:</w:t>
      </w:r>
      <w:r w:rsidRPr="006D4157">
        <w:rPr>
          <w:rFonts w:ascii="Arial" w:eastAsia="Corbel" w:hAnsi="Arial" w:cs="Arial"/>
        </w:rPr>
        <w:tab/>
      </w:r>
      <w:r w:rsidR="00A0388B" w:rsidRPr="00A0388B">
        <w:rPr>
          <w:rFonts w:ascii="Arial" w:eastAsia="Arial,Corbel" w:hAnsi="Arial" w:cs="Arial"/>
        </w:rPr>
        <w:t>To keep i</w:t>
      </w:r>
      <w:r w:rsidR="00A0388B">
        <w:rPr>
          <w:rFonts w:ascii="Arial" w:eastAsia="Arial,Corbel" w:hAnsi="Arial" w:cs="Arial"/>
        </w:rPr>
        <w:t>t watertight / retain integrity</w:t>
      </w:r>
      <w:r w:rsidR="00A0388B" w:rsidRPr="00A0388B">
        <w:rPr>
          <w:rFonts w:ascii="Arial" w:eastAsia="Arial,Corbel" w:hAnsi="Arial" w:cs="Arial"/>
        </w:rPr>
        <w:t>, prevent rot and other degradation occurring and to maintain aesthetics.</w:t>
      </w:r>
    </w:p>
    <w:p w14:paraId="0B7B36E5" w14:textId="77777777" w:rsidR="000000D4" w:rsidRPr="006D4157" w:rsidRDefault="00B03AB0" w:rsidP="002929BA">
      <w:pPr>
        <w:pStyle w:val="Questionstyle"/>
        <w:shd w:val="clear" w:color="auto" w:fill="auto"/>
        <w:ind w:left="0" w:firstLine="0"/>
        <w:rPr>
          <w:rFonts w:ascii="Arial" w:hAnsi="Arial" w:cs="Arial"/>
          <w:lang w:eastAsia="zh-CN"/>
        </w:rPr>
        <w:sectPr w:rsidR="000000D4" w:rsidRPr="006D4157" w:rsidSect="000000D4">
          <w:headerReference w:type="default" r:id="rId34"/>
          <w:pgSz w:w="11906" w:h="16838"/>
          <w:pgMar w:top="1440" w:right="1440" w:bottom="1440" w:left="1440" w:header="708" w:footer="708" w:gutter="0"/>
          <w:cols w:space="708"/>
          <w:docGrid w:linePitch="360"/>
        </w:sectPr>
      </w:pPr>
      <w:r w:rsidRPr="006D4157">
        <w:rPr>
          <w:rFonts w:ascii="Arial" w:hAnsi="Arial" w:cs="Arial"/>
          <w:lang w:eastAsia="zh-CN"/>
        </w:rPr>
        <w:br w:type="page"/>
      </w:r>
    </w:p>
    <w:p w14:paraId="480AFDE5" w14:textId="7B916CB9" w:rsidR="00C45EEB" w:rsidRPr="006D4157" w:rsidRDefault="56A7FB55" w:rsidP="56A7FB55">
      <w:pPr>
        <w:pStyle w:val="PGHeading1"/>
        <w:rPr>
          <w:rFonts w:eastAsia="Arial" w:cs="Arial"/>
        </w:rPr>
      </w:pPr>
      <w:r w:rsidRPr="006D4157">
        <w:rPr>
          <w:rFonts w:eastAsia="Arial" w:cs="Arial"/>
        </w:rPr>
        <w:lastRenderedPageBreak/>
        <w:t>Section 5C – Metal based materials</w:t>
      </w:r>
    </w:p>
    <w:p w14:paraId="68BB1E5E" w14:textId="77777777" w:rsidR="00C45EEB" w:rsidRPr="006D4157" w:rsidRDefault="00C45EEB" w:rsidP="00C45EEB">
      <w:pPr>
        <w:pStyle w:val="RedChapterHead"/>
      </w:pPr>
    </w:p>
    <w:p w14:paraId="38C8FC66" w14:textId="2E21B325" w:rsidR="00B03AB0" w:rsidRPr="006D4157" w:rsidRDefault="56A7FB55" w:rsidP="00C45EEB">
      <w:pPr>
        <w:pStyle w:val="RedChapterHead"/>
        <w:ind w:left="2898" w:hanging="2898"/>
      </w:pPr>
      <w:r w:rsidRPr="006D4157">
        <w:t>Chapter 30 – Metals and alloys: Sources and origins</w:t>
      </w:r>
    </w:p>
    <w:p w14:paraId="1187B1E5" w14:textId="7C928985" w:rsidR="00B03AB0" w:rsidRPr="006D4157" w:rsidRDefault="56A7FB55" w:rsidP="56A7FB55">
      <w:pPr>
        <w:pStyle w:val="Heading1"/>
        <w:rPr>
          <w:rFonts w:eastAsia="Arial" w:cs="Arial"/>
        </w:rPr>
      </w:pPr>
      <w:r w:rsidRPr="006D4157">
        <w:rPr>
          <w:rFonts w:eastAsia="Arial" w:cs="Arial"/>
        </w:rPr>
        <w:t>In-text questions</w:t>
      </w:r>
    </w:p>
    <w:p w14:paraId="1CB2BDDC" w14:textId="77777777" w:rsidR="0049424A" w:rsidRPr="006D4157" w:rsidRDefault="0049424A" w:rsidP="0049424A"/>
    <w:p w14:paraId="1DC053B1" w14:textId="18759A19" w:rsidR="00E51539" w:rsidRPr="006D4157" w:rsidRDefault="00E51539"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b/>
        </w:rPr>
        <w:tab/>
      </w:r>
      <w:r w:rsidR="00535A67" w:rsidRPr="006D4157">
        <w:rPr>
          <w:rFonts w:ascii="Arial" w:eastAsia="Arial" w:hAnsi="Arial" w:cs="Arial"/>
        </w:rPr>
        <w:t>It needs to be mined from the earth’s crust and then processed. The energy and time required means that it is an expensive material to produce due to the machinery and labour costs. Extracting metal from ore requires special facilities and lots of power.</w:t>
      </w:r>
    </w:p>
    <w:p w14:paraId="76577B4C" w14:textId="191BD1F0" w:rsidR="00E51539" w:rsidRPr="006D4157" w:rsidRDefault="00E51539" w:rsidP="56A7FB55">
      <w:pPr>
        <w:pStyle w:val="Questionstyle"/>
        <w:shd w:val="clear" w:color="auto" w:fill="auto"/>
        <w:rPr>
          <w:rFonts w:ascii="Arial" w:eastAsia="Arial" w:hAnsi="Arial" w:cs="Arial"/>
        </w:rPr>
      </w:pPr>
      <w:r w:rsidRPr="006D4157">
        <w:rPr>
          <w:rFonts w:ascii="Arial" w:eastAsia="Arial" w:hAnsi="Arial" w:cs="Arial"/>
          <w:b/>
          <w:bCs/>
        </w:rPr>
        <w:t>Q2:</w:t>
      </w:r>
      <w:r w:rsidR="00C74DC9" w:rsidRPr="006D4157">
        <w:rPr>
          <w:rFonts w:ascii="Arial" w:hAnsi="Arial" w:cs="Arial"/>
        </w:rPr>
        <w:tab/>
      </w:r>
      <w:r w:rsidR="00C74DC9" w:rsidRPr="006D4157">
        <w:rPr>
          <w:rFonts w:ascii="Arial" w:eastAsia="Arial" w:hAnsi="Arial" w:cs="Arial"/>
        </w:rPr>
        <w:t>It becomes less brittle</w:t>
      </w:r>
      <w:r w:rsidR="00724CCB" w:rsidRPr="006D4157">
        <w:rPr>
          <w:rFonts w:ascii="Arial" w:eastAsia="Arial" w:hAnsi="Arial" w:cs="Arial"/>
        </w:rPr>
        <w:t>, more malleable, ductile, tough</w:t>
      </w:r>
      <w:r w:rsidR="00BF2DDD" w:rsidRPr="006D4157">
        <w:rPr>
          <w:rFonts w:ascii="Arial" w:eastAsia="Arial" w:hAnsi="Arial" w:cs="Arial"/>
        </w:rPr>
        <w:t xml:space="preserve"> depending on final level achieved.</w:t>
      </w:r>
    </w:p>
    <w:p w14:paraId="15221630" w14:textId="4B25C88F" w:rsidR="00E51539" w:rsidRPr="006D4157" w:rsidRDefault="00E51539"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b/>
        </w:rPr>
        <w:tab/>
      </w:r>
      <w:r w:rsidR="00BF2DDD" w:rsidRPr="006D4157">
        <w:rPr>
          <w:rFonts w:ascii="Arial" w:eastAsia="Arial" w:hAnsi="Arial" w:cs="Arial"/>
        </w:rPr>
        <w:t>It has a higher strength to weight ratio, making it more energy efficient in use.</w:t>
      </w:r>
    </w:p>
    <w:p w14:paraId="57B9E16A" w14:textId="102A475F" w:rsidR="00DC575D" w:rsidRPr="006D4157" w:rsidRDefault="00E51539" w:rsidP="56A7FB55">
      <w:pPr>
        <w:pStyle w:val="Questionstyle"/>
        <w:shd w:val="clear" w:color="auto" w:fill="auto"/>
        <w:rPr>
          <w:rFonts w:ascii="Arial" w:eastAsia="Arial" w:hAnsi="Arial" w:cs="Arial"/>
        </w:rPr>
      </w:pPr>
      <w:r w:rsidRPr="006D4157">
        <w:rPr>
          <w:rFonts w:ascii="Arial" w:eastAsia="Arial" w:hAnsi="Arial" w:cs="Arial"/>
          <w:b/>
          <w:bCs/>
        </w:rPr>
        <w:t>Q4</w:t>
      </w:r>
      <w:r w:rsidR="00DC575D" w:rsidRPr="006D4157">
        <w:rPr>
          <w:rFonts w:ascii="Arial" w:eastAsia="Arial" w:hAnsi="Arial" w:cs="Arial"/>
          <w:b/>
          <w:bCs/>
        </w:rPr>
        <w:t>:</w:t>
      </w:r>
      <w:r w:rsidR="00DC575D" w:rsidRPr="006D4157">
        <w:rPr>
          <w:rFonts w:ascii="Arial" w:hAnsi="Arial" w:cs="Arial"/>
          <w:b/>
        </w:rPr>
        <w:tab/>
      </w:r>
      <w:r w:rsidR="00C74DC9" w:rsidRPr="006D4157">
        <w:rPr>
          <w:rFonts w:ascii="Arial" w:eastAsia="Arial" w:hAnsi="Arial" w:cs="Arial"/>
        </w:rPr>
        <w:t>Some metal could potentially run ou</w:t>
      </w:r>
      <w:r w:rsidR="00A0388B">
        <w:rPr>
          <w:rFonts w:ascii="Arial" w:eastAsia="Arial" w:hAnsi="Arial" w:cs="Arial"/>
        </w:rPr>
        <w:t>t or become very hard to find</w:t>
      </w:r>
      <w:r w:rsidR="00C74DC9" w:rsidRPr="006D4157">
        <w:rPr>
          <w:rFonts w:ascii="Arial" w:eastAsia="Arial" w:hAnsi="Arial" w:cs="Arial"/>
        </w:rPr>
        <w:t xml:space="preserve"> in sufficient quantities to make them viable to mine. This means that prices are likely to rise.</w:t>
      </w:r>
    </w:p>
    <w:p w14:paraId="11097F45" w14:textId="3267C0CC" w:rsidR="00E51539" w:rsidRPr="006D4157" w:rsidRDefault="00E51539" w:rsidP="56A7FB55">
      <w:pPr>
        <w:pStyle w:val="Questionstyle"/>
        <w:shd w:val="clear" w:color="auto" w:fill="auto"/>
        <w:rPr>
          <w:rFonts w:ascii="Arial" w:eastAsia="Arial" w:hAnsi="Arial" w:cs="Arial"/>
        </w:rPr>
      </w:pPr>
      <w:r w:rsidRPr="006D4157">
        <w:rPr>
          <w:rFonts w:ascii="Arial" w:eastAsia="Arial" w:hAnsi="Arial" w:cs="Arial"/>
          <w:b/>
          <w:bCs/>
        </w:rPr>
        <w:t>Q5:</w:t>
      </w:r>
      <w:r w:rsidRPr="006D4157">
        <w:rPr>
          <w:rFonts w:ascii="Arial" w:hAnsi="Arial" w:cs="Arial"/>
          <w:b/>
        </w:rPr>
        <w:tab/>
      </w:r>
      <w:r w:rsidR="00C74DC9" w:rsidRPr="006D4157">
        <w:rPr>
          <w:rFonts w:ascii="Arial" w:eastAsia="Arial" w:hAnsi="Arial" w:cs="Arial"/>
        </w:rPr>
        <w:t>Less mining is needed to produce new metal therefore reducing the need for mining, extraction and processing. It reduces the energy required to make metal and reduces the amount of waste sent to landfill.</w:t>
      </w:r>
    </w:p>
    <w:p w14:paraId="4771F112" w14:textId="77863127" w:rsidR="00B0620E" w:rsidRPr="006D4157" w:rsidRDefault="00B0620E">
      <w:pPr>
        <w:spacing w:after="200" w:line="276" w:lineRule="auto"/>
        <w:rPr>
          <w:rFonts w:eastAsia="SimSun"/>
          <w:bCs/>
          <w:color w:val="C00000"/>
          <w:sz w:val="48"/>
          <w:szCs w:val="24"/>
          <w:lang w:eastAsia="zh-CN"/>
        </w:rPr>
      </w:pPr>
      <w:r w:rsidRPr="006D4157">
        <w:br w:type="page"/>
      </w:r>
    </w:p>
    <w:p w14:paraId="7E6EF66F" w14:textId="3B1FA10B" w:rsidR="00B03AB0" w:rsidRPr="006D4157" w:rsidRDefault="56A7FB55" w:rsidP="00C45EEB">
      <w:pPr>
        <w:pStyle w:val="RedChapterHead"/>
        <w:ind w:left="2898" w:hanging="2898"/>
      </w:pPr>
      <w:r w:rsidRPr="006D4157">
        <w:lastRenderedPageBreak/>
        <w:t>Chapter 31 – Working with metal-based materials and fixings</w:t>
      </w:r>
    </w:p>
    <w:p w14:paraId="01F0F212" w14:textId="5BF8447A" w:rsidR="00B03AB0" w:rsidRPr="006D4157" w:rsidRDefault="56A7FB55" w:rsidP="56A7FB55">
      <w:pPr>
        <w:pStyle w:val="Heading1"/>
        <w:rPr>
          <w:rFonts w:eastAsia="Arial" w:cs="Arial"/>
        </w:rPr>
      </w:pPr>
      <w:r w:rsidRPr="006D4157">
        <w:rPr>
          <w:rFonts w:eastAsia="Arial" w:cs="Arial"/>
        </w:rPr>
        <w:t>In-text questions</w:t>
      </w:r>
    </w:p>
    <w:p w14:paraId="5E67DF26" w14:textId="77777777" w:rsidR="0049424A" w:rsidRPr="006D4157" w:rsidRDefault="0049424A" w:rsidP="0049424A"/>
    <w:p w14:paraId="12A56121" w14:textId="77777777" w:rsidR="00B55101" w:rsidRPr="006D4157" w:rsidRDefault="00DC575D" w:rsidP="56A7FB55">
      <w:pPr>
        <w:pStyle w:val="Questionstyle"/>
        <w:shd w:val="clear" w:color="auto" w:fill="auto"/>
        <w:rPr>
          <w:rFonts w:ascii="Arial" w:eastAsia="Arial" w:hAnsi="Arial" w:cs="Arial"/>
          <w:b/>
          <w:bCs/>
        </w:rPr>
      </w:pPr>
      <w:r w:rsidRPr="006D4157">
        <w:rPr>
          <w:rFonts w:ascii="Arial" w:eastAsia="Arial" w:hAnsi="Arial" w:cs="Arial"/>
          <w:b/>
          <w:bCs/>
        </w:rPr>
        <w:t>Q1:</w:t>
      </w:r>
      <w:r w:rsidRPr="006D4157">
        <w:rPr>
          <w:rFonts w:ascii="Arial" w:hAnsi="Arial" w:cs="Arial"/>
          <w:b/>
        </w:rPr>
        <w:tab/>
      </w:r>
      <w:r w:rsidR="000A4048" w:rsidRPr="006D4157">
        <w:rPr>
          <w:rFonts w:ascii="Arial" w:eastAsia="Arial" w:hAnsi="Arial" w:cs="Arial"/>
          <w:b/>
          <w:bCs/>
        </w:rPr>
        <w:t xml:space="preserve">Terms here are general and some companies sell products under different names i.e. bar and rod are often interchangeable in round form. </w:t>
      </w:r>
    </w:p>
    <w:p w14:paraId="13835CC1" w14:textId="2D55F4D5" w:rsidR="00DC575D" w:rsidRPr="006D4157" w:rsidRDefault="00B55101" w:rsidP="56A7FB55">
      <w:pPr>
        <w:pStyle w:val="Questionstyle"/>
        <w:shd w:val="clear" w:color="auto" w:fill="auto"/>
        <w:rPr>
          <w:rFonts w:ascii="Arial" w:eastAsia="Arial" w:hAnsi="Arial" w:cs="Arial"/>
        </w:rPr>
      </w:pPr>
      <w:r w:rsidRPr="006D4157">
        <w:rPr>
          <w:rFonts w:ascii="Arial" w:hAnsi="Arial" w:cs="Arial"/>
          <w:b/>
        </w:rPr>
        <w:tab/>
      </w:r>
      <w:r w:rsidR="00DC575D" w:rsidRPr="006D4157">
        <w:rPr>
          <w:rFonts w:ascii="Arial" w:eastAsia="Arial" w:hAnsi="Arial" w:cs="Arial"/>
        </w:rPr>
        <w:t xml:space="preserve">Bar is solid section where </w:t>
      </w:r>
      <w:r w:rsidR="000A4048" w:rsidRPr="006D4157">
        <w:rPr>
          <w:rFonts w:ascii="Arial" w:eastAsia="Arial" w:hAnsi="Arial" w:cs="Arial"/>
        </w:rPr>
        <w:t>width and length is required;</w:t>
      </w:r>
      <w:r w:rsidR="00DC575D" w:rsidRPr="006D4157">
        <w:rPr>
          <w:rFonts w:ascii="Arial" w:eastAsia="Arial" w:hAnsi="Arial" w:cs="Arial"/>
        </w:rPr>
        <w:t xml:space="preserve"> tube is hollow section where </w:t>
      </w:r>
      <w:r w:rsidR="000A4048" w:rsidRPr="006D4157">
        <w:rPr>
          <w:rFonts w:ascii="Arial" w:eastAsia="Arial" w:hAnsi="Arial" w:cs="Arial"/>
        </w:rPr>
        <w:t>width and length or diameter in addition to</w:t>
      </w:r>
      <w:r w:rsidR="00DC575D" w:rsidRPr="006D4157">
        <w:rPr>
          <w:rFonts w:ascii="Arial" w:eastAsia="Arial" w:hAnsi="Arial" w:cs="Arial"/>
        </w:rPr>
        <w:t xml:space="preserve"> wall thickness </w:t>
      </w:r>
      <w:r w:rsidR="000A4048" w:rsidRPr="006D4157">
        <w:rPr>
          <w:rFonts w:ascii="Arial" w:eastAsia="Arial" w:hAnsi="Arial" w:cs="Arial"/>
        </w:rPr>
        <w:t>is required; rod</w:t>
      </w:r>
      <w:r w:rsidR="00DC575D" w:rsidRPr="006D4157">
        <w:rPr>
          <w:rFonts w:ascii="Arial" w:eastAsia="Arial" w:hAnsi="Arial" w:cs="Arial"/>
        </w:rPr>
        <w:t xml:space="preserve"> is </w:t>
      </w:r>
      <w:r w:rsidR="000A4048" w:rsidRPr="006D4157">
        <w:rPr>
          <w:rFonts w:ascii="Arial" w:eastAsia="Arial" w:hAnsi="Arial" w:cs="Arial"/>
        </w:rPr>
        <w:t>a solid cylinder</w:t>
      </w:r>
      <w:r w:rsidR="00DC575D" w:rsidRPr="006D4157">
        <w:rPr>
          <w:rFonts w:ascii="Arial" w:eastAsia="Arial" w:hAnsi="Arial" w:cs="Arial"/>
        </w:rPr>
        <w:t xml:space="preserve"> </w:t>
      </w:r>
      <w:r w:rsidR="000A4048" w:rsidRPr="006D4157">
        <w:rPr>
          <w:rFonts w:ascii="Arial" w:eastAsia="Arial" w:hAnsi="Arial" w:cs="Arial"/>
        </w:rPr>
        <w:t>where diameter and</w:t>
      </w:r>
      <w:r w:rsidR="00DC575D" w:rsidRPr="006D4157">
        <w:rPr>
          <w:rFonts w:ascii="Arial" w:eastAsia="Arial" w:hAnsi="Arial" w:cs="Arial"/>
        </w:rPr>
        <w:t xml:space="preserve"> length is required</w:t>
      </w:r>
      <w:r w:rsidR="000A4048" w:rsidRPr="006D4157">
        <w:rPr>
          <w:rFonts w:ascii="Arial" w:eastAsia="Arial" w:hAnsi="Arial" w:cs="Arial"/>
        </w:rPr>
        <w:t>.</w:t>
      </w:r>
    </w:p>
    <w:p w14:paraId="318A2525" w14:textId="77777777" w:rsidR="00DC575D" w:rsidRPr="006D4157" w:rsidRDefault="00DC575D"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b/>
        </w:rPr>
        <w:tab/>
      </w:r>
      <w:r w:rsidRPr="006D4157">
        <w:rPr>
          <w:rFonts w:ascii="Arial" w:eastAsia="Arial" w:hAnsi="Arial" w:cs="Arial"/>
        </w:rPr>
        <w:t>5 rotations.</w:t>
      </w:r>
    </w:p>
    <w:p w14:paraId="1BBFBC6F" w14:textId="77777777" w:rsidR="00DC575D" w:rsidRPr="006D4157" w:rsidRDefault="00DC575D"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b/>
        </w:rPr>
        <w:tab/>
      </w:r>
      <w:r w:rsidRPr="006D4157">
        <w:rPr>
          <w:rFonts w:ascii="Arial" w:eastAsia="Arial" w:hAnsi="Arial" w:cs="Arial"/>
        </w:rPr>
        <w:t>Too thick and it will be overly heavy and expensive; too thin and the material won’t perform its task efficiently and there will be the risk of failure.</w:t>
      </w:r>
    </w:p>
    <w:p w14:paraId="25ACA673" w14:textId="08CC277A" w:rsidR="00DC575D" w:rsidRPr="006D4157" w:rsidRDefault="00DC575D"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b/>
        </w:rPr>
        <w:tab/>
      </w:r>
      <w:r w:rsidR="00982F90" w:rsidRPr="006D4157">
        <w:rPr>
          <w:rFonts w:ascii="Arial" w:eastAsia="Arial" w:hAnsi="Arial" w:cs="Arial"/>
          <w:b/>
          <w:bCs/>
        </w:rPr>
        <w:t xml:space="preserve">(a) </w:t>
      </w:r>
      <w:r w:rsidR="00982F90" w:rsidRPr="006D4157">
        <w:rPr>
          <w:rFonts w:ascii="Arial" w:eastAsia="Arial" w:hAnsi="Arial" w:cs="Arial"/>
        </w:rPr>
        <w:t>D</w:t>
      </w:r>
      <w:r w:rsidR="000A4048" w:rsidRPr="006D4157">
        <w:rPr>
          <w:rFonts w:ascii="Arial" w:eastAsia="Arial" w:hAnsi="Arial" w:cs="Arial"/>
        </w:rPr>
        <w:t>ome</w:t>
      </w:r>
      <w:r w:rsidRPr="006D4157">
        <w:rPr>
          <w:rFonts w:ascii="Arial" w:eastAsia="Arial" w:hAnsi="Arial" w:cs="Arial"/>
        </w:rPr>
        <w:t xml:space="preserve"> nut.</w:t>
      </w:r>
    </w:p>
    <w:p w14:paraId="6B7A3F20" w14:textId="38870DE3" w:rsidR="00DC575D" w:rsidRPr="006D4157" w:rsidRDefault="00DC575D" w:rsidP="56A7FB55">
      <w:pPr>
        <w:pStyle w:val="Questionstyle"/>
        <w:shd w:val="clear" w:color="auto" w:fill="auto"/>
        <w:rPr>
          <w:rFonts w:ascii="Arial" w:eastAsia="Arial" w:hAnsi="Arial" w:cs="Arial"/>
        </w:rPr>
      </w:pPr>
      <w:r w:rsidRPr="006D4157">
        <w:rPr>
          <w:rFonts w:ascii="Arial" w:hAnsi="Arial" w:cs="Arial"/>
          <w:b/>
        </w:rPr>
        <w:tab/>
      </w:r>
      <w:r w:rsidR="00982F90" w:rsidRPr="006D4157">
        <w:rPr>
          <w:rFonts w:ascii="Arial" w:eastAsia="Arial" w:hAnsi="Arial" w:cs="Arial"/>
          <w:b/>
          <w:bCs/>
        </w:rPr>
        <w:t xml:space="preserve">(b) </w:t>
      </w:r>
      <w:r w:rsidR="00982F90" w:rsidRPr="006D4157">
        <w:rPr>
          <w:rFonts w:ascii="Arial" w:eastAsia="Arial" w:hAnsi="Arial" w:cs="Arial"/>
        </w:rPr>
        <w:t>W</w:t>
      </w:r>
      <w:r w:rsidRPr="006D4157">
        <w:rPr>
          <w:rFonts w:ascii="Arial" w:eastAsia="Arial" w:hAnsi="Arial" w:cs="Arial"/>
        </w:rPr>
        <w:t>ing nut.</w:t>
      </w:r>
    </w:p>
    <w:p w14:paraId="4BD4950D" w14:textId="02585148" w:rsidR="00DC575D" w:rsidRPr="006D4157" w:rsidRDefault="00982F90" w:rsidP="56A7FB55">
      <w:pPr>
        <w:pStyle w:val="Questionstyle"/>
        <w:shd w:val="clear" w:color="auto" w:fill="auto"/>
        <w:rPr>
          <w:rFonts w:ascii="Arial" w:eastAsia="Arial" w:hAnsi="Arial" w:cs="Arial"/>
        </w:rPr>
      </w:pPr>
      <w:r w:rsidRPr="006D4157">
        <w:rPr>
          <w:rFonts w:ascii="Arial" w:eastAsia="Arial" w:hAnsi="Arial" w:cs="Arial"/>
          <w:b/>
          <w:bCs/>
        </w:rPr>
        <w:t>Q5</w:t>
      </w:r>
      <w:r w:rsidR="00DC575D" w:rsidRPr="006D4157">
        <w:rPr>
          <w:rFonts w:ascii="Arial" w:eastAsia="Arial" w:hAnsi="Arial" w:cs="Arial"/>
          <w:b/>
          <w:bCs/>
        </w:rPr>
        <w:t>:</w:t>
      </w:r>
      <w:r w:rsidR="00DC575D" w:rsidRPr="006D4157">
        <w:rPr>
          <w:rFonts w:ascii="Arial" w:hAnsi="Arial" w:cs="Arial"/>
          <w:b/>
        </w:rPr>
        <w:tab/>
      </w:r>
      <w:r w:rsidR="00DC575D" w:rsidRPr="006D4157">
        <w:rPr>
          <w:rFonts w:ascii="Arial" w:eastAsia="Arial" w:hAnsi="Arial" w:cs="Arial"/>
        </w:rPr>
        <w:t>They are not a</w:t>
      </w:r>
      <w:r w:rsidRPr="006D4157">
        <w:rPr>
          <w:rFonts w:ascii="Arial" w:eastAsia="Arial" w:hAnsi="Arial" w:cs="Arial"/>
        </w:rPr>
        <w:t>s efficient if reused. T</w:t>
      </w:r>
      <w:r w:rsidR="00DC575D" w:rsidRPr="006D4157">
        <w:rPr>
          <w:rFonts w:ascii="Arial" w:eastAsia="Arial" w:hAnsi="Arial" w:cs="Arial"/>
        </w:rPr>
        <w:t>hey are designed to prevent coming loose, once the thread has been cut into the nylon part of the nut by the bolt there is more of a chance of it working loose if reused.</w:t>
      </w:r>
    </w:p>
    <w:p w14:paraId="4A74EACF" w14:textId="4D1A81C4" w:rsidR="00DC575D" w:rsidRPr="006D4157" w:rsidRDefault="00982F90" w:rsidP="00A0388B">
      <w:pPr>
        <w:pStyle w:val="Questionstyle"/>
        <w:shd w:val="clear" w:color="auto" w:fill="auto"/>
        <w:tabs>
          <w:tab w:val="clear" w:pos="851"/>
          <w:tab w:val="clear" w:pos="1276"/>
          <w:tab w:val="clear" w:pos="1701"/>
          <w:tab w:val="left" w:pos="567"/>
        </w:tabs>
        <w:ind w:left="993" w:hanging="993"/>
        <w:rPr>
          <w:rFonts w:ascii="Arial" w:eastAsia="Arial" w:hAnsi="Arial" w:cs="Arial"/>
        </w:rPr>
      </w:pPr>
      <w:r w:rsidRPr="006D4157">
        <w:rPr>
          <w:rFonts w:ascii="Arial" w:eastAsia="Arial" w:hAnsi="Arial" w:cs="Arial"/>
          <w:b/>
          <w:bCs/>
        </w:rPr>
        <w:t>Q6:</w:t>
      </w:r>
      <w:r w:rsidRPr="006D4157">
        <w:rPr>
          <w:rFonts w:ascii="Arial" w:hAnsi="Arial" w:cs="Arial"/>
          <w:b/>
        </w:rPr>
        <w:tab/>
      </w:r>
      <w:r w:rsidRPr="006D4157">
        <w:rPr>
          <w:rFonts w:ascii="Arial" w:eastAsia="Arial" w:hAnsi="Arial" w:cs="Arial"/>
          <w:b/>
          <w:bCs/>
        </w:rPr>
        <w:t xml:space="preserve">(a) </w:t>
      </w:r>
      <w:r w:rsidR="00A0388B">
        <w:rPr>
          <w:rFonts w:ascii="Arial" w:eastAsia="Arial" w:hAnsi="Arial" w:cs="Arial"/>
          <w:b/>
          <w:bCs/>
        </w:rPr>
        <w:tab/>
      </w:r>
      <w:r w:rsidR="00DC575D" w:rsidRPr="006D4157">
        <w:rPr>
          <w:rFonts w:ascii="Arial" w:eastAsia="Arial" w:hAnsi="Arial" w:cs="Arial"/>
        </w:rPr>
        <w:t xml:space="preserve">The </w:t>
      </w:r>
      <w:r w:rsidRPr="006D4157">
        <w:rPr>
          <w:rFonts w:ascii="Arial" w:eastAsia="Arial" w:hAnsi="Arial" w:cs="Arial"/>
        </w:rPr>
        <w:t>number</w:t>
      </w:r>
      <w:r w:rsidR="00DC575D" w:rsidRPr="006D4157">
        <w:rPr>
          <w:rFonts w:ascii="Arial" w:eastAsia="Arial" w:hAnsi="Arial" w:cs="Arial"/>
        </w:rPr>
        <w:t xml:space="preserve"> of teeth per inch of blade. </w:t>
      </w:r>
      <w:r w:rsidRPr="006D4157">
        <w:rPr>
          <w:rFonts w:ascii="Arial" w:eastAsia="Arial" w:hAnsi="Arial" w:cs="Arial"/>
        </w:rPr>
        <w:t xml:space="preserve">The greater the number of teeth </w:t>
      </w:r>
      <w:r w:rsidR="00DC575D" w:rsidRPr="006D4157">
        <w:rPr>
          <w:rFonts w:ascii="Arial" w:eastAsia="Arial" w:hAnsi="Arial" w:cs="Arial"/>
        </w:rPr>
        <w:t>the finer the blade can cut.</w:t>
      </w:r>
    </w:p>
    <w:p w14:paraId="0260E9E2" w14:textId="4AFA04FF" w:rsidR="00DC575D" w:rsidRPr="00A0388B" w:rsidRDefault="00DC575D" w:rsidP="00A0388B">
      <w:pPr>
        <w:pStyle w:val="Questionstyle"/>
        <w:shd w:val="clear" w:color="auto" w:fill="auto"/>
        <w:tabs>
          <w:tab w:val="clear" w:pos="851"/>
          <w:tab w:val="clear" w:pos="1276"/>
          <w:tab w:val="clear" w:pos="1701"/>
          <w:tab w:val="left" w:pos="567"/>
        </w:tabs>
        <w:ind w:left="993" w:hanging="993"/>
        <w:rPr>
          <w:rFonts w:ascii="Arial" w:eastAsia="Arial" w:hAnsi="Arial" w:cs="Arial"/>
          <w:bCs/>
        </w:rPr>
      </w:pPr>
      <w:r w:rsidRPr="00A0388B">
        <w:rPr>
          <w:rFonts w:ascii="Arial" w:eastAsia="Arial" w:hAnsi="Arial" w:cs="Arial"/>
          <w:b/>
          <w:bCs/>
        </w:rPr>
        <w:tab/>
      </w:r>
      <w:r w:rsidRPr="006D4157">
        <w:rPr>
          <w:rFonts w:ascii="Arial" w:eastAsia="Arial" w:hAnsi="Arial" w:cs="Arial"/>
          <w:b/>
          <w:bCs/>
        </w:rPr>
        <w:t>(b)</w:t>
      </w:r>
      <w:r w:rsidR="00982F90" w:rsidRPr="006D4157">
        <w:rPr>
          <w:rFonts w:ascii="Arial" w:eastAsia="Arial" w:hAnsi="Arial" w:cs="Arial"/>
          <w:b/>
          <w:bCs/>
        </w:rPr>
        <w:t xml:space="preserve"> </w:t>
      </w:r>
      <w:r w:rsidR="00A0388B">
        <w:rPr>
          <w:rFonts w:ascii="Arial" w:eastAsia="Arial" w:hAnsi="Arial" w:cs="Arial"/>
          <w:b/>
          <w:bCs/>
        </w:rPr>
        <w:tab/>
      </w:r>
      <w:r w:rsidRPr="00A0388B">
        <w:rPr>
          <w:rFonts w:ascii="Arial" w:eastAsia="Arial" w:hAnsi="Arial" w:cs="Arial"/>
          <w:bCs/>
        </w:rPr>
        <w:t>The width o</w:t>
      </w:r>
      <w:r w:rsidR="00982F90" w:rsidRPr="00A0388B">
        <w:rPr>
          <w:rFonts w:ascii="Arial" w:eastAsia="Arial" w:hAnsi="Arial" w:cs="Arial"/>
          <w:bCs/>
        </w:rPr>
        <w:t>f the groove made when a blade</w:t>
      </w:r>
      <w:r w:rsidRPr="00A0388B">
        <w:rPr>
          <w:rFonts w:ascii="Arial" w:eastAsia="Arial" w:hAnsi="Arial" w:cs="Arial"/>
          <w:bCs/>
        </w:rPr>
        <w:t xml:space="preserve"> cuts the material. The maximum blade width measured across the teeth.</w:t>
      </w:r>
    </w:p>
    <w:p w14:paraId="5AF93F0B" w14:textId="67D75D1B" w:rsidR="00DC575D" w:rsidRPr="006D4157" w:rsidRDefault="00982F90" w:rsidP="56A7FB55">
      <w:pPr>
        <w:pStyle w:val="Questionstyle"/>
        <w:shd w:val="clear" w:color="auto" w:fill="auto"/>
        <w:rPr>
          <w:rFonts w:ascii="Arial" w:eastAsia="Arial" w:hAnsi="Arial" w:cs="Arial"/>
        </w:rPr>
      </w:pPr>
      <w:r w:rsidRPr="006D4157">
        <w:rPr>
          <w:rFonts w:ascii="Arial" w:eastAsia="Arial" w:hAnsi="Arial" w:cs="Arial"/>
          <w:b/>
          <w:bCs/>
        </w:rPr>
        <w:t>Q7</w:t>
      </w:r>
      <w:r w:rsidR="00DC575D" w:rsidRPr="006D4157">
        <w:rPr>
          <w:rFonts w:ascii="Arial" w:eastAsia="Arial" w:hAnsi="Arial" w:cs="Arial"/>
          <w:b/>
          <w:bCs/>
        </w:rPr>
        <w:t>:</w:t>
      </w:r>
      <w:r w:rsidR="00DC575D" w:rsidRPr="006D4157">
        <w:rPr>
          <w:rFonts w:ascii="Arial" w:hAnsi="Arial" w:cs="Arial"/>
          <w:b/>
        </w:rPr>
        <w:tab/>
      </w:r>
      <w:r w:rsidR="00DC575D" w:rsidRPr="006D4157">
        <w:rPr>
          <w:rFonts w:ascii="Arial" w:eastAsia="Arial" w:hAnsi="Arial" w:cs="Arial"/>
        </w:rPr>
        <w:t>Knurling.</w:t>
      </w:r>
    </w:p>
    <w:p w14:paraId="26F46ED4" w14:textId="0FE50BF1" w:rsidR="00DC575D" w:rsidRPr="006D4157" w:rsidRDefault="00982F90" w:rsidP="56A7FB55">
      <w:pPr>
        <w:pStyle w:val="Questionstyle"/>
        <w:shd w:val="clear" w:color="auto" w:fill="auto"/>
        <w:rPr>
          <w:rFonts w:ascii="Arial" w:eastAsia="Arial" w:hAnsi="Arial" w:cs="Arial"/>
        </w:rPr>
      </w:pPr>
      <w:r w:rsidRPr="006D4157">
        <w:rPr>
          <w:rFonts w:ascii="Arial" w:eastAsia="Arial" w:hAnsi="Arial" w:cs="Arial"/>
          <w:b/>
          <w:bCs/>
        </w:rPr>
        <w:t>Q8</w:t>
      </w:r>
      <w:r w:rsidR="00DC575D" w:rsidRPr="006D4157">
        <w:rPr>
          <w:rFonts w:ascii="Arial" w:eastAsia="Arial" w:hAnsi="Arial" w:cs="Arial"/>
          <w:b/>
          <w:bCs/>
        </w:rPr>
        <w:t>:</w:t>
      </w:r>
      <w:r w:rsidR="00DC575D" w:rsidRPr="006D4157">
        <w:rPr>
          <w:rFonts w:ascii="Arial" w:hAnsi="Arial" w:cs="Arial"/>
          <w:b/>
        </w:rPr>
        <w:tab/>
      </w:r>
      <w:r w:rsidR="00DC575D" w:rsidRPr="006D4157">
        <w:rPr>
          <w:rFonts w:ascii="Arial" w:eastAsia="Arial" w:hAnsi="Arial" w:cs="Arial"/>
        </w:rPr>
        <w:t>Hacksaw, angle grinder, files and emery cloth.</w:t>
      </w:r>
    </w:p>
    <w:p w14:paraId="0A4C7FBA" w14:textId="4C399261" w:rsidR="00DC575D" w:rsidRPr="006D4157" w:rsidRDefault="00982F90" w:rsidP="56A7FB55">
      <w:pPr>
        <w:pStyle w:val="Questionstyle"/>
        <w:shd w:val="clear" w:color="auto" w:fill="auto"/>
        <w:rPr>
          <w:rFonts w:ascii="Arial" w:eastAsia="Arial" w:hAnsi="Arial" w:cs="Arial"/>
        </w:rPr>
      </w:pPr>
      <w:r w:rsidRPr="006D4157">
        <w:rPr>
          <w:rFonts w:ascii="Arial" w:eastAsia="Arial" w:hAnsi="Arial" w:cs="Arial"/>
          <w:b/>
          <w:bCs/>
        </w:rPr>
        <w:t>Q9</w:t>
      </w:r>
      <w:r w:rsidR="00DC575D" w:rsidRPr="006D4157">
        <w:rPr>
          <w:rFonts w:ascii="Arial" w:eastAsia="Arial" w:hAnsi="Arial" w:cs="Arial"/>
          <w:b/>
          <w:bCs/>
        </w:rPr>
        <w:t>:</w:t>
      </w:r>
      <w:r w:rsidR="00DC575D" w:rsidRPr="006D4157">
        <w:rPr>
          <w:rFonts w:ascii="Arial" w:hAnsi="Arial" w:cs="Arial"/>
          <w:b/>
        </w:rPr>
        <w:tab/>
      </w:r>
      <w:r w:rsidR="00DC575D" w:rsidRPr="006D4157">
        <w:rPr>
          <w:rFonts w:ascii="Arial" w:eastAsia="Arial" w:hAnsi="Arial" w:cs="Arial"/>
        </w:rPr>
        <w:t xml:space="preserve">The joint would oxidize and the oxide layer creates a barrier between the metal and the </w:t>
      </w:r>
      <w:proofErr w:type="spellStart"/>
      <w:r w:rsidR="00DC575D" w:rsidRPr="006D4157">
        <w:rPr>
          <w:rFonts w:ascii="Arial" w:eastAsia="Arial" w:hAnsi="Arial" w:cs="Arial"/>
        </w:rPr>
        <w:t>spelter</w:t>
      </w:r>
      <w:proofErr w:type="spellEnd"/>
      <w:r w:rsidR="00DC575D" w:rsidRPr="006D4157">
        <w:rPr>
          <w:rFonts w:ascii="Arial" w:eastAsia="Arial" w:hAnsi="Arial" w:cs="Arial"/>
        </w:rPr>
        <w:t>. This then prevents a decent bond being created, therefore there is greater potential for failure of the joint.</w:t>
      </w:r>
    </w:p>
    <w:p w14:paraId="33CCCBB4" w14:textId="64632452" w:rsidR="00DC575D" w:rsidRPr="006D4157" w:rsidRDefault="00982F90" w:rsidP="56A7FB55">
      <w:pPr>
        <w:pStyle w:val="Questionstyle"/>
        <w:shd w:val="clear" w:color="auto" w:fill="auto"/>
        <w:tabs>
          <w:tab w:val="clear" w:pos="851"/>
          <w:tab w:val="clear" w:pos="1276"/>
          <w:tab w:val="left" w:pos="1134"/>
        </w:tabs>
        <w:rPr>
          <w:rFonts w:ascii="Arial" w:eastAsia="Arial" w:hAnsi="Arial" w:cs="Arial"/>
        </w:rPr>
      </w:pPr>
      <w:r w:rsidRPr="006D4157">
        <w:rPr>
          <w:rFonts w:ascii="Arial" w:eastAsia="Arial" w:hAnsi="Arial" w:cs="Arial"/>
          <w:b/>
          <w:bCs/>
        </w:rPr>
        <w:t>Q10</w:t>
      </w:r>
      <w:r w:rsidR="00DC575D" w:rsidRPr="006D4157">
        <w:rPr>
          <w:rFonts w:ascii="Arial" w:eastAsia="Arial" w:hAnsi="Arial" w:cs="Arial"/>
          <w:b/>
          <w:bCs/>
        </w:rPr>
        <w:t>:</w:t>
      </w:r>
      <w:r w:rsidR="00DC575D" w:rsidRPr="006D4157">
        <w:rPr>
          <w:rFonts w:ascii="Arial" w:hAnsi="Arial" w:cs="Arial"/>
          <w:b/>
        </w:rPr>
        <w:tab/>
      </w:r>
      <w:r w:rsidR="00DC575D" w:rsidRPr="006D4157">
        <w:rPr>
          <w:rFonts w:ascii="Arial" w:eastAsia="Arial" w:hAnsi="Arial" w:cs="Arial"/>
        </w:rPr>
        <w:t>Welding, as the filler material is the same strength as the parent materials and the fusing process creates a stronger bond.</w:t>
      </w:r>
    </w:p>
    <w:p w14:paraId="52AF76A8" w14:textId="36EB34E4" w:rsidR="00DC575D" w:rsidRPr="006D4157" w:rsidRDefault="00DC575D" w:rsidP="56A7FB55">
      <w:pPr>
        <w:pStyle w:val="Questionstyle"/>
        <w:shd w:val="clear" w:color="auto" w:fill="auto"/>
        <w:tabs>
          <w:tab w:val="clear" w:pos="851"/>
          <w:tab w:val="clear" w:pos="1276"/>
          <w:tab w:val="left" w:pos="1134"/>
        </w:tabs>
        <w:rPr>
          <w:rFonts w:ascii="Arial" w:eastAsia="Arial" w:hAnsi="Arial" w:cs="Arial"/>
        </w:rPr>
      </w:pPr>
      <w:r w:rsidRPr="006D4157">
        <w:rPr>
          <w:rFonts w:ascii="Arial" w:eastAsia="Arial" w:hAnsi="Arial" w:cs="Arial"/>
          <w:b/>
          <w:bCs/>
        </w:rPr>
        <w:t>Q</w:t>
      </w:r>
      <w:r w:rsidR="00982F90" w:rsidRPr="006D4157">
        <w:rPr>
          <w:rFonts w:ascii="Arial" w:eastAsia="Arial" w:hAnsi="Arial" w:cs="Arial"/>
          <w:b/>
          <w:bCs/>
        </w:rPr>
        <w:t>11</w:t>
      </w:r>
      <w:r w:rsidRPr="006D4157">
        <w:rPr>
          <w:rFonts w:ascii="Arial" w:eastAsia="Arial" w:hAnsi="Arial" w:cs="Arial"/>
          <w:b/>
          <w:bCs/>
        </w:rPr>
        <w:t>:</w:t>
      </w:r>
      <w:r w:rsidRPr="006D4157">
        <w:rPr>
          <w:rFonts w:ascii="Arial" w:hAnsi="Arial" w:cs="Arial"/>
          <w:b/>
        </w:rPr>
        <w:tab/>
      </w:r>
      <w:r w:rsidRPr="006D4157">
        <w:rPr>
          <w:rFonts w:ascii="Arial" w:eastAsia="Arial" w:hAnsi="Arial" w:cs="Arial"/>
        </w:rPr>
        <w:t>Blanking to create the main shape of the fork and bending to create the curved features.</w:t>
      </w:r>
    </w:p>
    <w:p w14:paraId="3067E2B3" w14:textId="77777777" w:rsidR="00DC575D" w:rsidRPr="006D4157" w:rsidRDefault="00DC575D" w:rsidP="00DC575D">
      <w:pPr>
        <w:pStyle w:val="Questionstyle"/>
        <w:shd w:val="clear" w:color="auto" w:fill="auto"/>
        <w:rPr>
          <w:rFonts w:ascii="Arial" w:hAnsi="Arial" w:cs="Arial"/>
        </w:rPr>
      </w:pPr>
    </w:p>
    <w:p w14:paraId="2B2AD614" w14:textId="7DE86223" w:rsidR="00B03AB0" w:rsidRPr="006D4157" w:rsidRDefault="00B03AB0" w:rsidP="00C74DC9">
      <w:pPr>
        <w:spacing w:after="200" w:line="276" w:lineRule="auto"/>
        <w:rPr>
          <w:lang w:eastAsia="zh-CN"/>
        </w:rPr>
      </w:pPr>
      <w:r w:rsidRPr="006D4157">
        <w:rPr>
          <w:lang w:eastAsia="zh-CN"/>
        </w:rPr>
        <w:br w:type="page"/>
      </w:r>
    </w:p>
    <w:p w14:paraId="25637C0F" w14:textId="5C5B8C95" w:rsidR="00B03AB0" w:rsidRPr="006D4157" w:rsidRDefault="56A7FB55" w:rsidP="00C45EEB">
      <w:pPr>
        <w:pStyle w:val="RedChapterHead"/>
        <w:ind w:left="2898" w:hanging="2898"/>
      </w:pPr>
      <w:r w:rsidRPr="006D4157">
        <w:lastRenderedPageBreak/>
        <w:t>Chapter 32 – Commercial manufacturing and quality control</w:t>
      </w:r>
    </w:p>
    <w:p w14:paraId="749B072A" w14:textId="3B48D02F" w:rsidR="00B03AB0" w:rsidRPr="006D4157" w:rsidRDefault="56A7FB55" w:rsidP="56A7FB55">
      <w:pPr>
        <w:pStyle w:val="Heading1"/>
        <w:rPr>
          <w:rFonts w:eastAsia="Arial" w:cs="Arial"/>
        </w:rPr>
      </w:pPr>
      <w:r w:rsidRPr="006D4157">
        <w:rPr>
          <w:rFonts w:eastAsia="Arial" w:cs="Arial"/>
        </w:rPr>
        <w:t>In-text questions</w:t>
      </w:r>
    </w:p>
    <w:p w14:paraId="7367798E" w14:textId="77777777" w:rsidR="002A26CF" w:rsidRPr="006D4157" w:rsidRDefault="002A26CF" w:rsidP="002A26CF"/>
    <w:p w14:paraId="4F024789" w14:textId="22D76654" w:rsidR="00234EEF" w:rsidRPr="006D4157" w:rsidRDefault="00234EEF"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b/>
        </w:rPr>
        <w:tab/>
      </w:r>
      <w:r w:rsidRPr="006D4157">
        <w:rPr>
          <w:rFonts w:ascii="Arial" w:eastAsia="Arial" w:hAnsi="Arial" w:cs="Arial"/>
        </w:rPr>
        <w:t>It is resistant to rust and being scratched due to the chromium content. This make</w:t>
      </w:r>
      <w:r w:rsidR="002A26CF" w:rsidRPr="006D4157">
        <w:rPr>
          <w:rFonts w:ascii="Arial" w:eastAsia="Arial" w:hAnsi="Arial" w:cs="Arial"/>
        </w:rPr>
        <w:t>s</w:t>
      </w:r>
      <w:r w:rsidRPr="006D4157">
        <w:rPr>
          <w:rFonts w:ascii="Arial" w:eastAsia="Arial" w:hAnsi="Arial" w:cs="Arial"/>
        </w:rPr>
        <w:t xml:space="preserve"> is more hygienic.</w:t>
      </w:r>
    </w:p>
    <w:p w14:paraId="257F3C32" w14:textId="77777777" w:rsidR="00234EEF" w:rsidRPr="006D4157" w:rsidRDefault="00234EEF"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b/>
        </w:rPr>
        <w:tab/>
      </w:r>
      <w:r w:rsidRPr="006D4157">
        <w:rPr>
          <w:rFonts w:ascii="Arial" w:eastAsia="Arial" w:hAnsi="Arial" w:cs="Arial"/>
        </w:rPr>
        <w:t xml:space="preserve">Advantages - It is lightweight, easily shaped and does not rust. </w:t>
      </w:r>
    </w:p>
    <w:p w14:paraId="1D351372" w14:textId="7E52501C" w:rsidR="00234EEF" w:rsidRPr="006D4157" w:rsidRDefault="00234EEF" w:rsidP="00A0388B">
      <w:pPr>
        <w:pStyle w:val="Questionstyle"/>
        <w:shd w:val="clear" w:color="auto" w:fill="auto"/>
        <w:rPr>
          <w:rFonts w:ascii="Arial" w:eastAsia="Arial" w:hAnsi="Arial" w:cs="Arial"/>
        </w:rPr>
      </w:pPr>
      <w:r w:rsidRPr="006D4157">
        <w:rPr>
          <w:rFonts w:ascii="Arial" w:hAnsi="Arial" w:cs="Arial"/>
        </w:rPr>
        <w:tab/>
      </w:r>
      <w:r w:rsidRPr="006D4157">
        <w:rPr>
          <w:rFonts w:ascii="Arial" w:eastAsia="Arial" w:hAnsi="Arial" w:cs="Arial"/>
        </w:rPr>
        <w:t xml:space="preserve">Disadvantages – It is not as strong as </w:t>
      </w:r>
      <w:r w:rsidR="00A0388B">
        <w:rPr>
          <w:rFonts w:ascii="Arial" w:eastAsia="Arial" w:hAnsi="Arial" w:cs="Arial"/>
        </w:rPr>
        <w:t xml:space="preserve">stainless </w:t>
      </w:r>
      <w:r w:rsidRPr="006D4157">
        <w:rPr>
          <w:rFonts w:ascii="Arial" w:eastAsia="Arial" w:hAnsi="Arial" w:cs="Arial"/>
        </w:rPr>
        <w:t>steel and could bend or break more easily, it is not resistant to the chemicals used in a dishwasher which can adversely affect the finish.</w:t>
      </w:r>
    </w:p>
    <w:p w14:paraId="1837C89E" w14:textId="0F2ACE0E" w:rsidR="00234EEF" w:rsidRPr="006D4157" w:rsidRDefault="00234EEF"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b/>
        </w:rPr>
        <w:tab/>
      </w:r>
      <w:r w:rsidRPr="006D4157">
        <w:rPr>
          <w:rFonts w:ascii="Arial" w:eastAsia="Arial" w:hAnsi="Arial" w:cs="Arial"/>
        </w:rPr>
        <w:t xml:space="preserve">The </w:t>
      </w:r>
      <w:r w:rsidR="001B4B4D" w:rsidRPr="006D4157">
        <w:rPr>
          <w:rFonts w:ascii="Arial" w:eastAsia="Arial" w:hAnsi="Arial" w:cs="Arial"/>
        </w:rPr>
        <w:t>w</w:t>
      </w:r>
      <w:r w:rsidR="00B90AF1" w:rsidRPr="006D4157">
        <w:rPr>
          <w:rFonts w:ascii="Arial" w:eastAsia="Arial" w:hAnsi="Arial" w:cs="Arial"/>
        </w:rPr>
        <w:t>orkable area of the</w:t>
      </w:r>
      <w:r w:rsidR="001B4B4D" w:rsidRPr="006D4157">
        <w:rPr>
          <w:rFonts w:ascii="Arial" w:eastAsia="Arial" w:hAnsi="Arial" w:cs="Arial"/>
        </w:rPr>
        <w:t xml:space="preserve"> blade is hardened so that </w:t>
      </w:r>
      <w:r w:rsidR="00B90AF1" w:rsidRPr="006D4157">
        <w:rPr>
          <w:rFonts w:ascii="Arial" w:eastAsia="Arial" w:hAnsi="Arial" w:cs="Arial"/>
        </w:rPr>
        <w:t>i</w:t>
      </w:r>
      <w:r w:rsidR="001D43B3" w:rsidRPr="006D4157">
        <w:rPr>
          <w:rFonts w:ascii="Arial" w:eastAsia="Arial" w:hAnsi="Arial" w:cs="Arial"/>
        </w:rPr>
        <w:t xml:space="preserve">t </w:t>
      </w:r>
      <w:r w:rsidR="00A0388B">
        <w:rPr>
          <w:rFonts w:ascii="Arial" w:eastAsia="Arial" w:hAnsi="Arial" w:cs="Arial"/>
        </w:rPr>
        <w:t>is hard enough to cut other material</w:t>
      </w:r>
      <w:r w:rsidR="001D43B3" w:rsidRPr="006D4157">
        <w:rPr>
          <w:rFonts w:ascii="Arial" w:eastAsia="Arial" w:hAnsi="Arial" w:cs="Arial"/>
        </w:rPr>
        <w:t>. It is then tempered</w:t>
      </w:r>
      <w:r w:rsidR="001B4B4D" w:rsidRPr="006D4157">
        <w:rPr>
          <w:rFonts w:ascii="Arial" w:eastAsia="Arial" w:hAnsi="Arial" w:cs="Arial"/>
        </w:rPr>
        <w:t xml:space="preserve"> </w:t>
      </w:r>
      <w:r w:rsidRPr="006D4157">
        <w:rPr>
          <w:rFonts w:ascii="Arial" w:eastAsia="Arial" w:hAnsi="Arial" w:cs="Arial"/>
        </w:rPr>
        <w:t>so that it is</w:t>
      </w:r>
      <w:r w:rsidR="001B4B4D" w:rsidRPr="006D4157">
        <w:rPr>
          <w:rFonts w:ascii="Arial" w:eastAsia="Arial" w:hAnsi="Arial" w:cs="Arial"/>
        </w:rPr>
        <w:t xml:space="preserve"> less brittle and less prone to chipping when pressure is applied to it </w:t>
      </w:r>
      <w:r w:rsidR="001D43B3" w:rsidRPr="006D4157">
        <w:rPr>
          <w:rFonts w:ascii="Arial" w:eastAsia="Arial" w:hAnsi="Arial" w:cs="Arial"/>
        </w:rPr>
        <w:t>in use.</w:t>
      </w:r>
    </w:p>
    <w:p w14:paraId="2F1824D3" w14:textId="5859DC37" w:rsidR="00234EEF" w:rsidRPr="006D4157" w:rsidRDefault="00234EEF" w:rsidP="00234EEF">
      <w:pPr>
        <w:spacing w:before="120"/>
        <w:ind w:left="567" w:hanging="567"/>
      </w:pPr>
      <w:r w:rsidRPr="006D4157">
        <w:rPr>
          <w:rFonts w:eastAsia="Corbel"/>
          <w:b/>
          <w:bCs/>
        </w:rPr>
        <w:t>Q4:</w:t>
      </w:r>
      <w:r w:rsidRPr="006D4157">
        <w:rPr>
          <w:rFonts w:eastAsia="Corbel"/>
        </w:rPr>
        <w:tab/>
      </w:r>
      <w:r w:rsidR="00833477" w:rsidRPr="006D4157">
        <w:t>It</w:t>
      </w:r>
      <w:r w:rsidRPr="006D4157">
        <w:t xml:space="preserve"> save</w:t>
      </w:r>
      <w:r w:rsidR="00833477" w:rsidRPr="006D4157">
        <w:t>s</w:t>
      </w:r>
      <w:r w:rsidRPr="006D4157">
        <w:t xml:space="preserve"> time</w:t>
      </w:r>
      <w:r w:rsidR="00E87350" w:rsidRPr="006D4157">
        <w:t xml:space="preserve"> as the machine operator doesn’t need to </w:t>
      </w:r>
      <w:proofErr w:type="spellStart"/>
      <w:r w:rsidR="00E87350" w:rsidRPr="006D4157">
        <w:t>remeasure</w:t>
      </w:r>
      <w:proofErr w:type="spellEnd"/>
      <w:r w:rsidRPr="006D4157">
        <w:t xml:space="preserve"> </w:t>
      </w:r>
      <w:r w:rsidR="00E87350" w:rsidRPr="006D4157">
        <w:t xml:space="preserve">every procedure which reduces labour costs per unit. Additionally, </w:t>
      </w:r>
      <w:r w:rsidR="00833477" w:rsidRPr="006D4157">
        <w:t>it is</w:t>
      </w:r>
      <w:r w:rsidRPr="006D4157">
        <w:t xml:space="preserve"> more accurate than measuring by hand.</w:t>
      </w:r>
    </w:p>
    <w:p w14:paraId="316E5E96" w14:textId="77777777" w:rsidR="00B03AB0" w:rsidRPr="006D4157" w:rsidRDefault="00B03AB0" w:rsidP="00DC575D">
      <w:pPr>
        <w:tabs>
          <w:tab w:val="left" w:pos="567"/>
          <w:tab w:val="right" w:pos="8789"/>
          <w:tab w:val="right" w:pos="9072"/>
        </w:tabs>
        <w:spacing w:before="120"/>
        <w:ind w:left="1134" w:hanging="1134"/>
        <w:rPr>
          <w:lang w:eastAsia="zh-CN"/>
        </w:rPr>
      </w:pPr>
    </w:p>
    <w:p w14:paraId="26576EEB" w14:textId="77777777" w:rsidR="000000D4" w:rsidRPr="006D4157" w:rsidRDefault="00B03AB0" w:rsidP="00B03AB0">
      <w:pPr>
        <w:spacing w:after="200" w:line="276" w:lineRule="auto"/>
        <w:rPr>
          <w:lang w:eastAsia="zh-CN"/>
        </w:rPr>
        <w:sectPr w:rsidR="000000D4" w:rsidRPr="006D4157" w:rsidSect="000000D4">
          <w:headerReference w:type="default" r:id="rId35"/>
          <w:pgSz w:w="11906" w:h="16838"/>
          <w:pgMar w:top="1440" w:right="1440" w:bottom="1440" w:left="1440" w:header="708" w:footer="708" w:gutter="0"/>
          <w:cols w:space="708"/>
          <w:docGrid w:linePitch="360"/>
        </w:sectPr>
      </w:pPr>
      <w:r w:rsidRPr="006D4157">
        <w:rPr>
          <w:lang w:eastAsia="zh-CN"/>
        </w:rPr>
        <w:br w:type="page"/>
      </w:r>
    </w:p>
    <w:p w14:paraId="1302A738" w14:textId="3B78299F" w:rsidR="00017B44" w:rsidRPr="006D4157" w:rsidRDefault="56A7FB55" w:rsidP="56A7FB55">
      <w:pPr>
        <w:pStyle w:val="PGHeading1"/>
        <w:rPr>
          <w:rFonts w:eastAsia="Arial" w:cs="Arial"/>
        </w:rPr>
      </w:pPr>
      <w:r w:rsidRPr="006D4157">
        <w:rPr>
          <w:rFonts w:eastAsia="Arial" w:cs="Arial"/>
        </w:rPr>
        <w:lastRenderedPageBreak/>
        <w:t>Section 5D – Polymers</w:t>
      </w:r>
    </w:p>
    <w:p w14:paraId="67D5C810" w14:textId="77777777" w:rsidR="00017B44" w:rsidRPr="006D4157" w:rsidRDefault="00017B44" w:rsidP="00017B44">
      <w:pPr>
        <w:pStyle w:val="RedChapterHead"/>
      </w:pPr>
    </w:p>
    <w:p w14:paraId="1E531025" w14:textId="4148CA62" w:rsidR="00B03AB0" w:rsidRPr="006D4157" w:rsidRDefault="56A7FB55" w:rsidP="00C45EEB">
      <w:pPr>
        <w:pStyle w:val="RedChapterHead"/>
        <w:ind w:left="2898" w:hanging="2898"/>
      </w:pPr>
      <w:r w:rsidRPr="006D4157">
        <w:t>Chapter 33 – Polymers: Sources, origins and properties</w:t>
      </w:r>
    </w:p>
    <w:p w14:paraId="739F22FF" w14:textId="3A0FFF6D" w:rsidR="00B03AB0" w:rsidRPr="006D4157" w:rsidRDefault="56A7FB55" w:rsidP="56A7FB55">
      <w:pPr>
        <w:pStyle w:val="Heading1"/>
        <w:rPr>
          <w:rFonts w:eastAsia="Arial" w:cs="Arial"/>
        </w:rPr>
      </w:pPr>
      <w:r w:rsidRPr="006D4157">
        <w:rPr>
          <w:rFonts w:eastAsia="Arial" w:cs="Arial"/>
        </w:rPr>
        <w:t>In-text questions</w:t>
      </w:r>
    </w:p>
    <w:p w14:paraId="12C6CF98" w14:textId="77777777" w:rsidR="002A26CF" w:rsidRPr="006D4157" w:rsidRDefault="002A26CF" w:rsidP="002A26CF"/>
    <w:p w14:paraId="3B0E7C62" w14:textId="76FF84EF" w:rsidR="00237ECD" w:rsidRPr="006D4157" w:rsidRDefault="00237ECD"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b/>
        </w:rPr>
        <w:tab/>
      </w:r>
      <w:r w:rsidRPr="006D4157">
        <w:rPr>
          <w:rFonts w:ascii="Arial" w:eastAsia="Arial" w:hAnsi="Arial" w:cs="Arial"/>
        </w:rPr>
        <w:t>A series of simple compound atoms called monomers are joined end to end to form long chains</w:t>
      </w:r>
      <w:r w:rsidR="00DB0651" w:rsidRPr="006D4157">
        <w:rPr>
          <w:rFonts w:ascii="Arial" w:eastAsia="Arial" w:hAnsi="Arial" w:cs="Arial"/>
        </w:rPr>
        <w:t xml:space="preserve"> called polymers</w:t>
      </w:r>
      <w:r w:rsidRPr="006D4157">
        <w:rPr>
          <w:rFonts w:ascii="Arial" w:eastAsia="Arial" w:hAnsi="Arial" w:cs="Arial"/>
        </w:rPr>
        <w:t>.</w:t>
      </w:r>
      <w:r w:rsidR="00DB0651" w:rsidRPr="006D4157">
        <w:rPr>
          <w:rFonts w:ascii="Arial" w:eastAsia="Arial" w:hAnsi="Arial" w:cs="Arial"/>
        </w:rPr>
        <w:t xml:space="preserve"> </w:t>
      </w:r>
      <w:r w:rsidR="00780AC9" w:rsidRPr="006D4157">
        <w:rPr>
          <w:rFonts w:ascii="Arial" w:eastAsia="Arial" w:hAnsi="Arial" w:cs="Arial"/>
        </w:rPr>
        <w:t>P</w:t>
      </w:r>
      <w:r w:rsidR="00DB0651" w:rsidRPr="006D4157">
        <w:rPr>
          <w:rFonts w:ascii="Arial" w:eastAsia="Arial" w:hAnsi="Arial" w:cs="Arial"/>
        </w:rPr>
        <w:t>olymers are processed to form plastics.</w:t>
      </w:r>
    </w:p>
    <w:p w14:paraId="35C69D3C" w14:textId="7B034CA3" w:rsidR="00237ECD" w:rsidRPr="006D4157" w:rsidRDefault="00237ECD"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b/>
        </w:rPr>
        <w:tab/>
      </w:r>
      <w:r w:rsidR="00DB0651" w:rsidRPr="006D4157">
        <w:rPr>
          <w:rFonts w:ascii="Arial" w:eastAsia="Arial" w:hAnsi="Arial" w:cs="Arial"/>
        </w:rPr>
        <w:t>Starchy vegetables such as corn</w:t>
      </w:r>
      <w:r w:rsidR="008A0A8B" w:rsidRPr="006D4157">
        <w:rPr>
          <w:rFonts w:ascii="Arial" w:eastAsia="Arial" w:hAnsi="Arial" w:cs="Arial"/>
        </w:rPr>
        <w:t xml:space="preserve"> and potatoe</w:t>
      </w:r>
      <w:r w:rsidR="0022366C" w:rsidRPr="006D4157">
        <w:rPr>
          <w:rFonts w:ascii="Arial" w:eastAsia="Arial" w:hAnsi="Arial" w:cs="Arial"/>
        </w:rPr>
        <w:t>s; plants containing carbohydrates such as sugarcane;</w:t>
      </w:r>
      <w:r w:rsidR="005442B0" w:rsidRPr="006D4157">
        <w:rPr>
          <w:rFonts w:ascii="Arial" w:eastAsia="Arial" w:hAnsi="Arial" w:cs="Arial"/>
        </w:rPr>
        <w:t xml:space="preserve"> p</w:t>
      </w:r>
      <w:r w:rsidR="0022366C" w:rsidRPr="006D4157">
        <w:rPr>
          <w:rFonts w:ascii="Arial" w:eastAsia="Arial" w:hAnsi="Arial" w:cs="Arial"/>
        </w:rPr>
        <w:t>lants containing fibre such as</w:t>
      </w:r>
      <w:r w:rsidR="008A0A8B" w:rsidRPr="006D4157">
        <w:rPr>
          <w:rFonts w:ascii="Arial" w:eastAsia="Arial" w:hAnsi="Arial" w:cs="Arial"/>
        </w:rPr>
        <w:t xml:space="preserve"> pineapples and mushroom</w:t>
      </w:r>
      <w:r w:rsidR="0022366C" w:rsidRPr="006D4157">
        <w:rPr>
          <w:rFonts w:ascii="Arial" w:eastAsia="Arial" w:hAnsi="Arial" w:cs="Arial"/>
        </w:rPr>
        <w:t>s; plants containing oils such as algae.</w:t>
      </w:r>
      <w:r w:rsidR="0033530B" w:rsidRPr="006D4157">
        <w:rPr>
          <w:rFonts w:ascii="Arial" w:eastAsia="Arial" w:hAnsi="Arial" w:cs="Arial"/>
        </w:rPr>
        <w:t xml:space="preserve"> Note</w:t>
      </w:r>
      <w:r w:rsidR="00780AC9" w:rsidRPr="006D4157">
        <w:rPr>
          <w:rFonts w:ascii="Arial" w:eastAsia="Arial" w:hAnsi="Arial" w:cs="Arial"/>
        </w:rPr>
        <w:t>:</w:t>
      </w:r>
      <w:r w:rsidR="0033530B" w:rsidRPr="006D4157">
        <w:rPr>
          <w:rFonts w:ascii="Arial" w:eastAsia="Arial" w:hAnsi="Arial" w:cs="Arial"/>
        </w:rPr>
        <w:t xml:space="preserve"> new biopolymers are </w:t>
      </w:r>
      <w:r w:rsidR="00D566FF" w:rsidRPr="006D4157">
        <w:rPr>
          <w:rFonts w:ascii="Arial" w:eastAsia="Arial" w:hAnsi="Arial" w:cs="Arial"/>
        </w:rPr>
        <w:t xml:space="preserve">frequently </w:t>
      </w:r>
      <w:r w:rsidR="0033530B" w:rsidRPr="006D4157">
        <w:rPr>
          <w:rFonts w:ascii="Arial" w:eastAsia="Arial" w:hAnsi="Arial" w:cs="Arial"/>
        </w:rPr>
        <w:t>being developed</w:t>
      </w:r>
      <w:r w:rsidR="00D566FF" w:rsidRPr="006D4157">
        <w:rPr>
          <w:rFonts w:ascii="Arial" w:eastAsia="Arial" w:hAnsi="Arial" w:cs="Arial"/>
        </w:rPr>
        <w:t>.</w:t>
      </w:r>
    </w:p>
    <w:p w14:paraId="1F8AD446" w14:textId="4573F357" w:rsidR="00237ECD" w:rsidRPr="006D4157" w:rsidRDefault="00237ECD"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b/>
        </w:rPr>
        <w:tab/>
      </w:r>
      <w:r w:rsidR="00896A31" w:rsidRPr="006D4157">
        <w:rPr>
          <w:rFonts w:ascii="Arial" w:eastAsia="Arial" w:hAnsi="Arial" w:cs="Arial"/>
        </w:rPr>
        <w:t>They generally offer a high strength to weight ratio, meaning that the required strength to perform tasks can be achieved without addition</w:t>
      </w:r>
      <w:r w:rsidR="00A0388B">
        <w:rPr>
          <w:rFonts w:ascii="Arial" w:eastAsia="Arial" w:hAnsi="Arial" w:cs="Arial"/>
        </w:rPr>
        <w:t>al</w:t>
      </w:r>
      <w:r w:rsidR="00896A31" w:rsidRPr="006D4157">
        <w:rPr>
          <w:rFonts w:ascii="Arial" w:eastAsia="Arial" w:hAnsi="Arial" w:cs="Arial"/>
        </w:rPr>
        <w:t xml:space="preserve"> weight. They</w:t>
      </w:r>
      <w:r w:rsidR="00780AC9" w:rsidRPr="006D4157">
        <w:rPr>
          <w:rFonts w:ascii="Arial" w:eastAsia="Arial" w:hAnsi="Arial" w:cs="Arial"/>
        </w:rPr>
        <w:t xml:space="preserve"> can</w:t>
      </w:r>
      <w:r w:rsidR="00896A31" w:rsidRPr="006D4157">
        <w:rPr>
          <w:rFonts w:ascii="Arial" w:eastAsia="Arial" w:hAnsi="Arial" w:cs="Arial"/>
        </w:rPr>
        <w:t xml:space="preserve"> offer </w:t>
      </w:r>
      <w:r w:rsidR="00780AC9" w:rsidRPr="006D4157">
        <w:rPr>
          <w:rFonts w:ascii="Arial" w:eastAsia="Arial" w:hAnsi="Arial" w:cs="Arial"/>
        </w:rPr>
        <w:t>good resistance to water</w:t>
      </w:r>
      <w:r w:rsidR="006073F9" w:rsidRPr="006D4157">
        <w:rPr>
          <w:rFonts w:ascii="Arial" w:eastAsia="Arial" w:hAnsi="Arial" w:cs="Arial"/>
        </w:rPr>
        <w:t xml:space="preserve">, </w:t>
      </w:r>
      <w:r w:rsidR="00780AC9" w:rsidRPr="006D4157">
        <w:rPr>
          <w:rFonts w:ascii="Arial" w:eastAsia="Arial" w:hAnsi="Arial" w:cs="Arial"/>
        </w:rPr>
        <w:t>chemicals</w:t>
      </w:r>
      <w:r w:rsidR="006073F9" w:rsidRPr="006D4157">
        <w:rPr>
          <w:rFonts w:ascii="Arial" w:eastAsia="Arial" w:hAnsi="Arial" w:cs="Arial"/>
        </w:rPr>
        <w:t xml:space="preserve">, abrasive wear; can be made tough and impact resistant; are good thermal and electrical insulators; </w:t>
      </w:r>
      <w:r w:rsidR="00780AC9" w:rsidRPr="006D4157">
        <w:rPr>
          <w:rFonts w:ascii="Arial" w:eastAsia="Arial" w:hAnsi="Arial" w:cs="Arial"/>
        </w:rPr>
        <w:t xml:space="preserve">can </w:t>
      </w:r>
      <w:r w:rsidR="006073F9" w:rsidRPr="006D4157">
        <w:rPr>
          <w:rFonts w:ascii="Arial" w:eastAsia="Arial" w:hAnsi="Arial" w:cs="Arial"/>
        </w:rPr>
        <w:t>be made with</w:t>
      </w:r>
      <w:r w:rsidR="00780AC9" w:rsidRPr="006D4157">
        <w:rPr>
          <w:rFonts w:ascii="Arial" w:eastAsia="Arial" w:hAnsi="Arial" w:cs="Arial"/>
        </w:rPr>
        <w:t xml:space="preserve"> surface textures and </w:t>
      </w:r>
      <w:r w:rsidR="006073F9" w:rsidRPr="006D4157">
        <w:rPr>
          <w:rFonts w:ascii="Arial" w:eastAsia="Arial" w:hAnsi="Arial" w:cs="Arial"/>
        </w:rPr>
        <w:t xml:space="preserve">have </w:t>
      </w:r>
      <w:r w:rsidR="00780AC9" w:rsidRPr="006D4157">
        <w:rPr>
          <w:rFonts w:ascii="Arial" w:eastAsia="Arial" w:hAnsi="Arial" w:cs="Arial"/>
        </w:rPr>
        <w:t>finishes applied.</w:t>
      </w:r>
    </w:p>
    <w:p w14:paraId="4246B528" w14:textId="77777777" w:rsidR="00896A31" w:rsidRPr="006D4157" w:rsidRDefault="00237ECD"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b/>
        </w:rPr>
        <w:tab/>
      </w:r>
      <w:r w:rsidR="00896A31" w:rsidRPr="006D4157">
        <w:rPr>
          <w:rFonts w:ascii="Arial" w:eastAsia="Arial" w:hAnsi="Arial" w:cs="Arial"/>
        </w:rPr>
        <w:t>It is a cheap material to purchase and it lasts a long time.</w:t>
      </w:r>
    </w:p>
    <w:p w14:paraId="56F203E5" w14:textId="3BB5852E" w:rsidR="00237ECD" w:rsidRPr="006D4157" w:rsidRDefault="00237ECD" w:rsidP="56A7FB55">
      <w:pPr>
        <w:pStyle w:val="Questionstyle"/>
        <w:shd w:val="clear" w:color="auto" w:fill="auto"/>
        <w:rPr>
          <w:rFonts w:ascii="Arial" w:eastAsia="Arial" w:hAnsi="Arial" w:cs="Arial"/>
        </w:rPr>
      </w:pPr>
      <w:r w:rsidRPr="006D4157">
        <w:rPr>
          <w:rFonts w:ascii="Arial" w:eastAsia="Arial" w:hAnsi="Arial" w:cs="Arial"/>
          <w:b/>
          <w:bCs/>
        </w:rPr>
        <w:t>Q5:</w:t>
      </w:r>
      <w:r w:rsidRPr="006D4157">
        <w:rPr>
          <w:rFonts w:ascii="Arial" w:hAnsi="Arial" w:cs="Arial"/>
        </w:rPr>
        <w:tab/>
      </w:r>
      <w:r w:rsidR="00896A31" w:rsidRPr="006D4157">
        <w:rPr>
          <w:rFonts w:ascii="Arial" w:eastAsia="Arial" w:hAnsi="Arial" w:cs="Arial"/>
        </w:rPr>
        <w:t>They are ground down and used as a filler in other materials and products.</w:t>
      </w:r>
    </w:p>
    <w:p w14:paraId="3F590231" w14:textId="5BE18381" w:rsidR="00896A31" w:rsidRPr="006D4157" w:rsidRDefault="00237ECD" w:rsidP="56A7FB55">
      <w:pPr>
        <w:pStyle w:val="Questionstyle"/>
        <w:shd w:val="clear" w:color="auto" w:fill="auto"/>
        <w:rPr>
          <w:rFonts w:ascii="Arial" w:eastAsia="Arial" w:hAnsi="Arial" w:cs="Arial"/>
        </w:rPr>
      </w:pPr>
      <w:r w:rsidRPr="006D4157">
        <w:rPr>
          <w:rFonts w:ascii="Arial" w:eastAsia="Arial" w:hAnsi="Arial" w:cs="Arial"/>
          <w:b/>
          <w:bCs/>
        </w:rPr>
        <w:t>Q6:</w:t>
      </w:r>
      <w:r w:rsidRPr="006D4157">
        <w:rPr>
          <w:rFonts w:ascii="Arial" w:hAnsi="Arial" w:cs="Arial"/>
        </w:rPr>
        <w:tab/>
      </w:r>
      <w:r w:rsidR="00896A31" w:rsidRPr="006D4157">
        <w:rPr>
          <w:rFonts w:ascii="Arial" w:eastAsia="Arial" w:hAnsi="Arial" w:cs="Arial"/>
        </w:rPr>
        <w:t xml:space="preserve">So that the resulting recycled material is high quality and a greater price can then be achieved. Higher quality product can be made from </w:t>
      </w:r>
      <w:r w:rsidR="00A12F6F" w:rsidRPr="006D4157">
        <w:rPr>
          <w:rFonts w:ascii="Arial" w:eastAsia="Arial" w:hAnsi="Arial" w:cs="Arial"/>
        </w:rPr>
        <w:t xml:space="preserve">high grade </w:t>
      </w:r>
      <w:r w:rsidR="00896A31" w:rsidRPr="006D4157">
        <w:rPr>
          <w:rFonts w:ascii="Arial" w:eastAsia="Arial" w:hAnsi="Arial" w:cs="Arial"/>
        </w:rPr>
        <w:t>recycled plastic.</w:t>
      </w:r>
    </w:p>
    <w:p w14:paraId="13B6764C" w14:textId="3952D9F4" w:rsidR="00237ECD" w:rsidRPr="006D4157" w:rsidRDefault="00237ECD" w:rsidP="56A7FB55">
      <w:pPr>
        <w:pStyle w:val="Questionstyle"/>
        <w:shd w:val="clear" w:color="auto" w:fill="auto"/>
        <w:rPr>
          <w:rFonts w:ascii="Arial" w:eastAsia="Arial" w:hAnsi="Arial" w:cs="Arial"/>
        </w:rPr>
      </w:pPr>
      <w:r w:rsidRPr="006D4157">
        <w:rPr>
          <w:rFonts w:ascii="Arial" w:eastAsia="Arial" w:hAnsi="Arial" w:cs="Arial"/>
          <w:b/>
          <w:bCs/>
        </w:rPr>
        <w:t>Q7:</w:t>
      </w:r>
      <w:r w:rsidR="00A12F6F" w:rsidRPr="006D4157">
        <w:rPr>
          <w:rFonts w:ascii="Arial" w:hAnsi="Arial" w:cs="Arial"/>
        </w:rPr>
        <w:tab/>
      </w:r>
      <w:r w:rsidR="00A12F6F" w:rsidRPr="006D4157">
        <w:rPr>
          <w:rFonts w:ascii="Arial" w:eastAsia="Arial" w:hAnsi="Arial" w:cs="Arial"/>
        </w:rPr>
        <w:t>The bacteria present in the soil feeds on the biopolymers therefore making it decompose quickly.</w:t>
      </w:r>
    </w:p>
    <w:p w14:paraId="59E501D2" w14:textId="1F5351F8" w:rsidR="00237ECD" w:rsidRPr="006D4157" w:rsidRDefault="00237ECD" w:rsidP="56A7FB55">
      <w:pPr>
        <w:pStyle w:val="Questionstyle"/>
        <w:shd w:val="clear" w:color="auto" w:fill="auto"/>
        <w:rPr>
          <w:rFonts w:ascii="Arial" w:eastAsia="Arial" w:hAnsi="Arial" w:cs="Arial"/>
        </w:rPr>
      </w:pPr>
      <w:r w:rsidRPr="006D4157">
        <w:rPr>
          <w:rFonts w:ascii="Arial" w:eastAsia="Arial" w:hAnsi="Arial" w:cs="Arial"/>
          <w:b/>
          <w:bCs/>
        </w:rPr>
        <w:t>Q8:</w:t>
      </w:r>
      <w:r w:rsidRPr="006D4157">
        <w:rPr>
          <w:rFonts w:ascii="Arial" w:hAnsi="Arial" w:cs="Arial"/>
        </w:rPr>
        <w:tab/>
      </w:r>
      <w:r w:rsidR="00896A31" w:rsidRPr="006D4157">
        <w:rPr>
          <w:rFonts w:ascii="Arial" w:eastAsia="Arial" w:hAnsi="Arial" w:cs="Arial"/>
        </w:rPr>
        <w:t>Small amounts of it in with normal plastics can result in low grade or useless recycled plastic.</w:t>
      </w:r>
    </w:p>
    <w:p w14:paraId="667A9A3D" w14:textId="77777777" w:rsidR="00896A31" w:rsidRPr="006D4157" w:rsidRDefault="00896A31" w:rsidP="00896A31">
      <w:pPr>
        <w:pStyle w:val="Questionstyle"/>
        <w:shd w:val="clear" w:color="auto" w:fill="auto"/>
        <w:rPr>
          <w:rFonts w:ascii="Arial" w:hAnsi="Arial" w:cs="Arial"/>
        </w:rPr>
      </w:pPr>
    </w:p>
    <w:p w14:paraId="79313034" w14:textId="1C7390B3" w:rsidR="00C863F3" w:rsidRPr="006D4157" w:rsidRDefault="00C863F3">
      <w:pPr>
        <w:spacing w:after="200" w:line="276" w:lineRule="auto"/>
        <w:rPr>
          <w:rFonts w:eastAsia="SimSun"/>
          <w:bCs/>
          <w:color w:val="C00000"/>
          <w:sz w:val="48"/>
          <w:szCs w:val="24"/>
          <w:lang w:eastAsia="zh-CN"/>
        </w:rPr>
      </w:pPr>
      <w:r w:rsidRPr="006D4157">
        <w:rPr>
          <w:rFonts w:eastAsia="SimSun"/>
          <w:bCs/>
          <w:color w:val="C00000"/>
          <w:sz w:val="48"/>
          <w:szCs w:val="24"/>
          <w:lang w:eastAsia="zh-CN"/>
        </w:rPr>
        <w:br w:type="page"/>
      </w:r>
    </w:p>
    <w:p w14:paraId="6F13456E" w14:textId="7F766126" w:rsidR="00B03AB0" w:rsidRPr="006D4157" w:rsidRDefault="56A7FB55" w:rsidP="56A7FB55">
      <w:pPr>
        <w:spacing w:after="200" w:line="276" w:lineRule="auto"/>
        <w:ind w:left="2898" w:hanging="2898"/>
        <w:rPr>
          <w:rFonts w:eastAsia="SimSun"/>
          <w:color w:val="C00000"/>
          <w:sz w:val="48"/>
          <w:szCs w:val="48"/>
          <w:lang w:eastAsia="zh-CN"/>
        </w:rPr>
      </w:pPr>
      <w:r w:rsidRPr="006D4157">
        <w:rPr>
          <w:rFonts w:eastAsia="SimSun"/>
          <w:color w:val="C00000"/>
          <w:sz w:val="48"/>
          <w:szCs w:val="48"/>
          <w:lang w:eastAsia="zh-CN"/>
        </w:rPr>
        <w:lastRenderedPageBreak/>
        <w:t>Chapter 34 – Working with polymer-based materials and fixings</w:t>
      </w:r>
    </w:p>
    <w:p w14:paraId="515B879E" w14:textId="58138B14" w:rsidR="00B03AB0" w:rsidRPr="006D4157" w:rsidRDefault="56A7FB55" w:rsidP="56A7FB55">
      <w:pPr>
        <w:pStyle w:val="Heading1"/>
        <w:rPr>
          <w:rFonts w:eastAsia="Arial" w:cs="Arial"/>
        </w:rPr>
      </w:pPr>
      <w:r w:rsidRPr="006D4157">
        <w:rPr>
          <w:rFonts w:eastAsia="Arial" w:cs="Arial"/>
        </w:rPr>
        <w:t>In-text questions</w:t>
      </w:r>
    </w:p>
    <w:p w14:paraId="00CB563C" w14:textId="77777777" w:rsidR="002A26CF" w:rsidRPr="006D4157" w:rsidRDefault="002A26CF" w:rsidP="002A26CF"/>
    <w:p w14:paraId="11ECA8D1" w14:textId="7ACB20CD" w:rsidR="00783969" w:rsidRPr="006D4157" w:rsidRDefault="00783969"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b/>
        </w:rPr>
        <w:tab/>
      </w:r>
      <w:r w:rsidR="004F2EC0" w:rsidRPr="006D4157">
        <w:rPr>
          <w:rFonts w:ascii="Arial" w:eastAsia="Arial" w:hAnsi="Arial" w:cs="Arial"/>
        </w:rPr>
        <w:t>2</w:t>
      </w:r>
      <w:r w:rsidRPr="006D4157">
        <w:rPr>
          <w:rFonts w:ascii="Arial" w:eastAsia="Arial" w:hAnsi="Arial" w:cs="Arial"/>
        </w:rPr>
        <w:t>kg.</w:t>
      </w:r>
    </w:p>
    <w:p w14:paraId="24EC82E3" w14:textId="32104757" w:rsidR="00783969" w:rsidRPr="006D4157" w:rsidRDefault="00783969"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b/>
        </w:rPr>
        <w:tab/>
      </w:r>
      <w:r w:rsidRPr="006D4157">
        <w:rPr>
          <w:rFonts w:ascii="Arial" w:eastAsia="Arial" w:hAnsi="Arial" w:cs="Arial"/>
        </w:rPr>
        <w:t>It is able of absorb sudden shock loading through compression due to its structure and the inherent plasticity. The air that is trapped in the plastic acts like a shock absorber.</w:t>
      </w:r>
    </w:p>
    <w:p w14:paraId="03AEA8D4" w14:textId="1CAD1318" w:rsidR="00783969" w:rsidRPr="006D4157" w:rsidRDefault="00783969"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b/>
        </w:rPr>
        <w:tab/>
      </w:r>
      <w:r w:rsidR="005E48B6" w:rsidRPr="006D4157">
        <w:rPr>
          <w:rFonts w:ascii="Arial" w:eastAsia="Arial" w:hAnsi="Arial" w:cs="Arial"/>
        </w:rPr>
        <w:t>P</w:t>
      </w:r>
      <w:r w:rsidRPr="006D4157">
        <w:rPr>
          <w:rFonts w:ascii="Arial" w:eastAsia="Arial" w:hAnsi="Arial" w:cs="Arial"/>
        </w:rPr>
        <w:t>lastic screw threads are prone to stripping if they are tightened too much.</w:t>
      </w:r>
      <w:r w:rsidR="004B5A03" w:rsidRPr="006D4157">
        <w:rPr>
          <w:rFonts w:ascii="Arial" w:eastAsia="Arial" w:hAnsi="Arial" w:cs="Arial"/>
        </w:rPr>
        <w:t xml:space="preserve"> More torque can be applied using a metal nut.</w:t>
      </w:r>
    </w:p>
    <w:p w14:paraId="41893BB9" w14:textId="439605C9" w:rsidR="00783969" w:rsidRPr="006D4157" w:rsidRDefault="00783969"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b/>
        </w:rPr>
        <w:tab/>
      </w:r>
      <w:r w:rsidRPr="006D4157">
        <w:rPr>
          <w:rFonts w:ascii="Arial" w:eastAsia="Arial" w:hAnsi="Arial" w:cs="Arial"/>
        </w:rPr>
        <w:t>Goggles.</w:t>
      </w:r>
    </w:p>
    <w:p w14:paraId="48232115" w14:textId="43099F75" w:rsidR="00783969" w:rsidRPr="006D4157" w:rsidRDefault="00783969" w:rsidP="56A7FB55">
      <w:pPr>
        <w:pStyle w:val="Questionstyle"/>
        <w:shd w:val="clear" w:color="auto" w:fill="auto"/>
        <w:tabs>
          <w:tab w:val="clear" w:pos="851"/>
          <w:tab w:val="clear" w:pos="1276"/>
          <w:tab w:val="left" w:pos="567"/>
          <w:tab w:val="left" w:pos="1418"/>
        </w:tabs>
        <w:ind w:left="966" w:hanging="993"/>
        <w:rPr>
          <w:rFonts w:ascii="Arial" w:eastAsia="Arial" w:hAnsi="Arial" w:cs="Arial"/>
        </w:rPr>
      </w:pPr>
      <w:r w:rsidRPr="006D4157">
        <w:rPr>
          <w:rFonts w:ascii="Arial" w:eastAsia="Arial" w:hAnsi="Arial" w:cs="Arial"/>
          <w:b/>
          <w:bCs/>
        </w:rPr>
        <w:t>Q5:</w:t>
      </w:r>
      <w:r w:rsidRPr="006D4157">
        <w:rPr>
          <w:rFonts w:ascii="Arial" w:hAnsi="Arial" w:cs="Arial"/>
          <w:b/>
        </w:rPr>
        <w:tab/>
      </w:r>
      <w:r w:rsidR="00FB1DEA" w:rsidRPr="006D4157">
        <w:rPr>
          <w:rFonts w:ascii="Arial" w:eastAsia="Arial" w:hAnsi="Arial" w:cs="Arial"/>
          <w:b/>
          <w:bCs/>
        </w:rPr>
        <w:t>(a)</w:t>
      </w:r>
      <w:r w:rsidR="00FB1DEA" w:rsidRPr="006D4157">
        <w:rPr>
          <w:rFonts w:ascii="Arial" w:eastAsia="Arial" w:hAnsi="Arial" w:cs="Arial"/>
        </w:rPr>
        <w:t xml:space="preserve"> </w:t>
      </w:r>
      <w:r w:rsidRPr="006D4157">
        <w:rPr>
          <w:rFonts w:ascii="Arial" w:eastAsia="Arial" w:hAnsi="Arial" w:cs="Arial"/>
        </w:rPr>
        <w:t>How co</w:t>
      </w:r>
      <w:r w:rsidR="0023285A" w:rsidRPr="006D4157">
        <w:rPr>
          <w:rFonts w:ascii="Arial" w:eastAsia="Arial" w:hAnsi="Arial" w:cs="Arial"/>
        </w:rPr>
        <w:t>a</w:t>
      </w:r>
      <w:r w:rsidRPr="006D4157">
        <w:rPr>
          <w:rFonts w:ascii="Arial" w:eastAsia="Arial" w:hAnsi="Arial" w:cs="Arial"/>
        </w:rPr>
        <w:t>rse o</w:t>
      </w:r>
      <w:r w:rsidR="0023285A" w:rsidRPr="006D4157">
        <w:rPr>
          <w:rFonts w:ascii="Arial" w:eastAsia="Arial" w:hAnsi="Arial" w:cs="Arial"/>
        </w:rPr>
        <w:t>r</w:t>
      </w:r>
      <w:r w:rsidRPr="006D4157">
        <w:rPr>
          <w:rFonts w:ascii="Arial" w:eastAsia="Arial" w:hAnsi="Arial" w:cs="Arial"/>
        </w:rPr>
        <w:t xml:space="preserve"> fine the blade is. Tooth pitch is measured in teeth per inch, the greater the number the finer the cut.</w:t>
      </w:r>
    </w:p>
    <w:p w14:paraId="06B90FF4" w14:textId="360AC0E9" w:rsidR="00783969" w:rsidRPr="006D4157" w:rsidRDefault="00FB1DEA" w:rsidP="56A7FB55">
      <w:pPr>
        <w:pStyle w:val="Questionstyle"/>
        <w:shd w:val="clear" w:color="auto" w:fill="auto"/>
        <w:tabs>
          <w:tab w:val="clear" w:pos="851"/>
          <w:tab w:val="clear" w:pos="1276"/>
          <w:tab w:val="left" w:pos="952"/>
          <w:tab w:val="left" w:pos="1418"/>
        </w:tabs>
        <w:ind w:left="993" w:hanging="426"/>
        <w:rPr>
          <w:rFonts w:ascii="Arial" w:eastAsia="Arial" w:hAnsi="Arial" w:cs="Arial"/>
        </w:rPr>
      </w:pPr>
      <w:r w:rsidRPr="006D4157">
        <w:rPr>
          <w:rFonts w:ascii="Arial" w:eastAsia="Arial" w:hAnsi="Arial" w:cs="Arial"/>
          <w:b/>
          <w:bCs/>
        </w:rPr>
        <w:t>(b)</w:t>
      </w:r>
      <w:r w:rsidRPr="006D4157">
        <w:rPr>
          <w:rFonts w:ascii="Arial" w:hAnsi="Arial" w:cs="Arial"/>
        </w:rPr>
        <w:tab/>
      </w:r>
      <w:r w:rsidR="004B5A03" w:rsidRPr="006D4157">
        <w:rPr>
          <w:rFonts w:ascii="Arial" w:eastAsia="Arial" w:hAnsi="Arial" w:cs="Arial"/>
        </w:rPr>
        <w:t>The width of the groove made when a blade cuts the material. The maximum blade width measured across the teeth.</w:t>
      </w:r>
    </w:p>
    <w:p w14:paraId="04A5B7A5" w14:textId="32A7AFF9" w:rsidR="00783969" w:rsidRPr="006D4157" w:rsidRDefault="00783969" w:rsidP="56A7FB55">
      <w:pPr>
        <w:pStyle w:val="Questionstyle"/>
        <w:shd w:val="clear" w:color="auto" w:fill="auto"/>
        <w:rPr>
          <w:rFonts w:ascii="Arial" w:eastAsia="Arial" w:hAnsi="Arial" w:cs="Arial"/>
        </w:rPr>
      </w:pPr>
      <w:r w:rsidRPr="006D4157">
        <w:rPr>
          <w:rFonts w:ascii="Arial" w:eastAsia="Arial" w:hAnsi="Arial" w:cs="Arial"/>
          <w:b/>
          <w:bCs/>
        </w:rPr>
        <w:t>Q6:</w:t>
      </w:r>
      <w:r w:rsidRPr="006D4157">
        <w:rPr>
          <w:rFonts w:ascii="Arial" w:hAnsi="Arial" w:cs="Arial"/>
          <w:b/>
        </w:rPr>
        <w:tab/>
      </w:r>
      <w:r w:rsidR="004B5A03" w:rsidRPr="006D4157">
        <w:rPr>
          <w:rFonts w:ascii="Arial" w:eastAsia="Arial" w:hAnsi="Arial" w:cs="Arial"/>
        </w:rPr>
        <w:t>Goggle, mask, apron.</w:t>
      </w:r>
    </w:p>
    <w:p w14:paraId="6482EAAA" w14:textId="164000AE" w:rsidR="00783969" w:rsidRPr="006D4157" w:rsidRDefault="00783969" w:rsidP="56A7FB55">
      <w:pPr>
        <w:pStyle w:val="Questionstyle"/>
        <w:shd w:val="clear" w:color="auto" w:fill="auto"/>
        <w:rPr>
          <w:rFonts w:ascii="Arial" w:eastAsia="Arial" w:hAnsi="Arial" w:cs="Arial"/>
        </w:rPr>
      </w:pPr>
      <w:r w:rsidRPr="006D4157">
        <w:rPr>
          <w:rFonts w:ascii="Arial" w:eastAsia="Arial" w:hAnsi="Arial" w:cs="Arial"/>
          <w:b/>
          <w:bCs/>
        </w:rPr>
        <w:t>Q7:</w:t>
      </w:r>
      <w:r w:rsidRPr="006D4157">
        <w:rPr>
          <w:rFonts w:ascii="Arial" w:hAnsi="Arial" w:cs="Arial"/>
          <w:b/>
        </w:rPr>
        <w:tab/>
      </w:r>
      <w:r w:rsidRPr="006D4157">
        <w:rPr>
          <w:rFonts w:ascii="Arial" w:eastAsia="Arial" w:hAnsi="Arial" w:cs="Arial"/>
        </w:rPr>
        <w:t>A</w:t>
      </w:r>
      <w:r w:rsidR="004B5A03" w:rsidRPr="006D4157">
        <w:rPr>
          <w:rFonts w:ascii="Arial" w:eastAsia="Arial" w:hAnsi="Arial" w:cs="Arial"/>
        </w:rPr>
        <w:t xml:space="preserve"> low</w:t>
      </w:r>
      <w:r w:rsidRPr="006D4157">
        <w:rPr>
          <w:rFonts w:ascii="Arial" w:eastAsia="Arial" w:hAnsi="Arial" w:cs="Arial"/>
        </w:rPr>
        <w:t xml:space="preserve"> number grit and work </w:t>
      </w:r>
      <w:r w:rsidR="004B5A03" w:rsidRPr="006D4157">
        <w:rPr>
          <w:rFonts w:ascii="Arial" w:eastAsia="Arial" w:hAnsi="Arial" w:cs="Arial"/>
        </w:rPr>
        <w:t>higher</w:t>
      </w:r>
      <w:r w:rsidRPr="006D4157">
        <w:rPr>
          <w:rFonts w:ascii="Arial" w:eastAsia="Arial" w:hAnsi="Arial" w:cs="Arial"/>
        </w:rPr>
        <w:t>.</w:t>
      </w:r>
    </w:p>
    <w:p w14:paraId="0D715EAB" w14:textId="46CB9D1D" w:rsidR="00783969" w:rsidRPr="006D4157" w:rsidRDefault="00783969" w:rsidP="56A7FB55">
      <w:pPr>
        <w:pStyle w:val="Questionstyle"/>
        <w:shd w:val="clear" w:color="auto" w:fill="auto"/>
        <w:rPr>
          <w:rFonts w:ascii="Arial" w:eastAsia="Arial" w:hAnsi="Arial" w:cs="Arial"/>
        </w:rPr>
      </w:pPr>
      <w:r w:rsidRPr="006D4157">
        <w:rPr>
          <w:rFonts w:ascii="Arial" w:eastAsia="Arial" w:hAnsi="Arial" w:cs="Arial"/>
          <w:b/>
          <w:bCs/>
        </w:rPr>
        <w:t>Q8:</w:t>
      </w:r>
      <w:r w:rsidRPr="006D4157">
        <w:rPr>
          <w:rFonts w:ascii="Arial" w:hAnsi="Arial" w:cs="Arial"/>
          <w:b/>
        </w:rPr>
        <w:tab/>
      </w:r>
      <w:r w:rsidRPr="006D4157">
        <w:rPr>
          <w:rFonts w:ascii="Arial" w:eastAsia="Arial" w:hAnsi="Arial" w:cs="Arial"/>
        </w:rPr>
        <w:t>Vent holes in the top and the dips on the left and right sides</w:t>
      </w:r>
      <w:r w:rsidR="004B5A03" w:rsidRPr="006D4157">
        <w:rPr>
          <w:rFonts w:ascii="Arial" w:eastAsia="Arial" w:hAnsi="Arial" w:cs="Arial"/>
        </w:rPr>
        <w:t xml:space="preserve"> to avoid air pockets</w:t>
      </w:r>
      <w:r w:rsidRPr="006D4157">
        <w:rPr>
          <w:rFonts w:ascii="Arial" w:eastAsia="Arial" w:hAnsi="Arial" w:cs="Arial"/>
        </w:rPr>
        <w:t xml:space="preserve">, </w:t>
      </w:r>
      <w:r w:rsidR="004B5A03" w:rsidRPr="006D4157">
        <w:rPr>
          <w:rFonts w:ascii="Arial" w:eastAsia="Arial" w:hAnsi="Arial" w:cs="Arial"/>
        </w:rPr>
        <w:t>draft</w:t>
      </w:r>
      <w:r w:rsidRPr="006D4157">
        <w:rPr>
          <w:rFonts w:ascii="Arial" w:eastAsia="Arial" w:hAnsi="Arial" w:cs="Arial"/>
        </w:rPr>
        <w:t xml:space="preserve"> angle</w:t>
      </w:r>
      <w:r w:rsidR="004B5A03" w:rsidRPr="006D4157">
        <w:rPr>
          <w:rFonts w:ascii="Arial" w:eastAsia="Arial" w:hAnsi="Arial" w:cs="Arial"/>
        </w:rPr>
        <w:t>s</w:t>
      </w:r>
      <w:r w:rsidRPr="006D4157">
        <w:rPr>
          <w:rFonts w:ascii="Arial" w:eastAsia="Arial" w:hAnsi="Arial" w:cs="Arial"/>
        </w:rPr>
        <w:t xml:space="preserve"> on the side</w:t>
      </w:r>
      <w:r w:rsidR="004B5A03" w:rsidRPr="006D4157">
        <w:rPr>
          <w:rFonts w:ascii="Arial" w:eastAsia="Arial" w:hAnsi="Arial" w:cs="Arial"/>
        </w:rPr>
        <w:t>s and the base</w:t>
      </w:r>
      <w:r w:rsidRPr="006D4157">
        <w:rPr>
          <w:rFonts w:ascii="Arial" w:eastAsia="Arial" w:hAnsi="Arial" w:cs="Arial"/>
        </w:rPr>
        <w:t xml:space="preserve"> need to be at l</w:t>
      </w:r>
      <w:r w:rsidR="004B5A03" w:rsidRPr="006D4157">
        <w:rPr>
          <w:rFonts w:ascii="Arial" w:eastAsia="Arial" w:hAnsi="Arial" w:cs="Arial"/>
        </w:rPr>
        <w:t>east 3 degrees in the positive.</w:t>
      </w:r>
    </w:p>
    <w:p w14:paraId="5149709B" w14:textId="3BF095E9" w:rsidR="00B03AB0" w:rsidRPr="006D4157" w:rsidRDefault="00783969" w:rsidP="56A7FB55">
      <w:pPr>
        <w:pStyle w:val="Questionstyle"/>
        <w:shd w:val="clear" w:color="auto" w:fill="auto"/>
        <w:rPr>
          <w:rFonts w:ascii="Arial" w:eastAsia="Arial" w:hAnsi="Arial" w:cs="Arial"/>
        </w:rPr>
      </w:pPr>
      <w:r w:rsidRPr="006D4157">
        <w:rPr>
          <w:rFonts w:ascii="Arial" w:eastAsia="Arial" w:hAnsi="Arial" w:cs="Arial"/>
          <w:b/>
          <w:bCs/>
        </w:rPr>
        <w:t>Q9:</w:t>
      </w:r>
      <w:r w:rsidRPr="006D4157">
        <w:rPr>
          <w:rFonts w:ascii="Arial" w:hAnsi="Arial" w:cs="Arial"/>
          <w:b/>
        </w:rPr>
        <w:tab/>
      </w:r>
      <w:r w:rsidRPr="006D4157">
        <w:rPr>
          <w:rFonts w:ascii="Arial" w:eastAsia="Arial" w:hAnsi="Arial" w:cs="Arial"/>
        </w:rPr>
        <w:t>They can be run from CAD fi</w:t>
      </w:r>
      <w:r w:rsidR="003514D0" w:rsidRPr="006D4157">
        <w:rPr>
          <w:rFonts w:ascii="Arial" w:eastAsia="Arial" w:hAnsi="Arial" w:cs="Arial"/>
        </w:rPr>
        <w:t>les which can be altered easily;</w:t>
      </w:r>
      <w:r w:rsidRPr="006D4157">
        <w:rPr>
          <w:rFonts w:ascii="Arial" w:eastAsia="Arial" w:hAnsi="Arial" w:cs="Arial"/>
        </w:rPr>
        <w:t xml:space="preserve"> they are relatively cheap </w:t>
      </w:r>
      <w:r w:rsidR="003514D0" w:rsidRPr="006D4157">
        <w:rPr>
          <w:rFonts w:ascii="Arial" w:eastAsia="Arial" w:hAnsi="Arial" w:cs="Arial"/>
        </w:rPr>
        <w:t>compared to hiring model makers; they are accurate;</w:t>
      </w:r>
      <w:r w:rsidRPr="006D4157">
        <w:rPr>
          <w:rFonts w:ascii="Arial" w:eastAsia="Arial" w:hAnsi="Arial" w:cs="Arial"/>
        </w:rPr>
        <w:t xml:space="preserve"> the software</w:t>
      </w:r>
      <w:r w:rsidR="003514D0" w:rsidRPr="006D4157">
        <w:rPr>
          <w:rFonts w:ascii="Arial" w:eastAsia="Arial" w:hAnsi="Arial" w:cs="Arial"/>
        </w:rPr>
        <w:t xml:space="preserve"> can</w:t>
      </w:r>
      <w:r w:rsidRPr="006D4157">
        <w:rPr>
          <w:rFonts w:ascii="Arial" w:eastAsia="Arial" w:hAnsi="Arial" w:cs="Arial"/>
        </w:rPr>
        <w:t xml:space="preserve"> scale the work piece</w:t>
      </w:r>
      <w:r w:rsidR="0030678E" w:rsidRPr="006D4157">
        <w:rPr>
          <w:rFonts w:ascii="Arial" w:eastAsia="Arial" w:hAnsi="Arial" w:cs="Arial"/>
        </w:rPr>
        <w:t>; they can run overnight 24/7</w:t>
      </w:r>
      <w:r w:rsidRPr="006D4157">
        <w:rPr>
          <w:rFonts w:ascii="Arial" w:eastAsia="Arial" w:hAnsi="Arial" w:cs="Arial"/>
        </w:rPr>
        <w:t>.</w:t>
      </w:r>
    </w:p>
    <w:p w14:paraId="0971C3C7" w14:textId="77777777" w:rsidR="00783969" w:rsidRPr="006D4157" w:rsidRDefault="00783969" w:rsidP="00783969">
      <w:pPr>
        <w:pStyle w:val="Questionstyle"/>
        <w:shd w:val="clear" w:color="auto" w:fill="auto"/>
        <w:rPr>
          <w:rFonts w:ascii="Arial" w:hAnsi="Arial" w:cs="Arial"/>
        </w:rPr>
      </w:pPr>
    </w:p>
    <w:p w14:paraId="6C70581F" w14:textId="77777777" w:rsidR="00B03AB0" w:rsidRPr="006D4157" w:rsidRDefault="00B03AB0" w:rsidP="00B03AB0">
      <w:pPr>
        <w:spacing w:after="200" w:line="276" w:lineRule="auto"/>
        <w:rPr>
          <w:lang w:eastAsia="zh-CN"/>
        </w:rPr>
      </w:pPr>
      <w:r w:rsidRPr="006D4157">
        <w:rPr>
          <w:lang w:eastAsia="zh-CN"/>
        </w:rPr>
        <w:br w:type="page"/>
      </w:r>
    </w:p>
    <w:p w14:paraId="2CF18B42" w14:textId="771F2AE3" w:rsidR="00B03AB0" w:rsidRPr="006D4157" w:rsidRDefault="56A7FB55" w:rsidP="00C45EEB">
      <w:pPr>
        <w:pStyle w:val="RedChapterHead"/>
        <w:ind w:left="2898" w:hanging="2898"/>
      </w:pPr>
      <w:r w:rsidRPr="006D4157">
        <w:lastRenderedPageBreak/>
        <w:t>Chapter 35 – Commercial manufacturing and quality control</w:t>
      </w:r>
    </w:p>
    <w:p w14:paraId="49782F54" w14:textId="7367E042" w:rsidR="00B03AB0" w:rsidRPr="006D4157" w:rsidRDefault="56A7FB55" w:rsidP="56A7FB55">
      <w:pPr>
        <w:pStyle w:val="Heading1"/>
        <w:rPr>
          <w:rFonts w:eastAsia="Arial" w:cs="Arial"/>
        </w:rPr>
      </w:pPr>
      <w:r w:rsidRPr="006D4157">
        <w:rPr>
          <w:rFonts w:eastAsia="Arial" w:cs="Arial"/>
        </w:rPr>
        <w:t>In-text questions</w:t>
      </w:r>
    </w:p>
    <w:p w14:paraId="73134AEB" w14:textId="77777777" w:rsidR="002A26CF" w:rsidRPr="006D4157" w:rsidRDefault="002A26CF" w:rsidP="002A26CF"/>
    <w:p w14:paraId="22BC86E1" w14:textId="6E1BA17E" w:rsidR="005746D2" w:rsidRPr="006D4157" w:rsidRDefault="005746D2"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b/>
        </w:rPr>
        <w:tab/>
      </w:r>
      <w:r w:rsidRPr="006D4157">
        <w:rPr>
          <w:rFonts w:ascii="Arial" w:eastAsia="Arial" w:hAnsi="Arial" w:cs="Arial"/>
        </w:rPr>
        <w:t>It is weather resistant, light weight, tough, durable, easily cleaned</w:t>
      </w:r>
      <w:r w:rsidR="00BD25D7" w:rsidRPr="006D4157">
        <w:rPr>
          <w:rFonts w:ascii="Arial" w:eastAsia="Arial" w:hAnsi="Arial" w:cs="Arial"/>
        </w:rPr>
        <w:t xml:space="preserve"> and resistant to cleaning chemicals</w:t>
      </w:r>
      <w:r w:rsidRPr="006D4157">
        <w:rPr>
          <w:rFonts w:ascii="Arial" w:eastAsia="Arial" w:hAnsi="Arial" w:cs="Arial"/>
        </w:rPr>
        <w:t xml:space="preserve">, </w:t>
      </w:r>
      <w:r w:rsidR="00A65BFE" w:rsidRPr="006D4157">
        <w:rPr>
          <w:rFonts w:ascii="Arial" w:eastAsia="Arial" w:hAnsi="Arial" w:cs="Arial"/>
        </w:rPr>
        <w:t>can be</w:t>
      </w:r>
      <w:r w:rsidRPr="006D4157">
        <w:rPr>
          <w:rFonts w:ascii="Arial" w:eastAsia="Arial" w:hAnsi="Arial" w:cs="Arial"/>
        </w:rPr>
        <w:t xml:space="preserve"> formed into large shapes and </w:t>
      </w:r>
      <w:r w:rsidR="00A65BFE" w:rsidRPr="006D4157">
        <w:rPr>
          <w:rFonts w:ascii="Arial" w:eastAsia="Arial" w:hAnsi="Arial" w:cs="Arial"/>
        </w:rPr>
        <w:t>the colour</w:t>
      </w:r>
      <w:r w:rsidRPr="006D4157">
        <w:rPr>
          <w:rFonts w:ascii="Arial" w:eastAsia="Arial" w:hAnsi="Arial" w:cs="Arial"/>
        </w:rPr>
        <w:t xml:space="preserve"> </w:t>
      </w:r>
      <w:r w:rsidR="00C341F1" w:rsidRPr="006D4157">
        <w:rPr>
          <w:rFonts w:ascii="Arial" w:eastAsia="Arial" w:hAnsi="Arial" w:cs="Arial"/>
        </w:rPr>
        <w:t xml:space="preserve">can be altered </w:t>
      </w:r>
      <w:r w:rsidRPr="006D4157">
        <w:rPr>
          <w:rFonts w:ascii="Arial" w:eastAsia="Arial" w:hAnsi="Arial" w:cs="Arial"/>
        </w:rPr>
        <w:t>to appeal to children.</w:t>
      </w:r>
    </w:p>
    <w:p w14:paraId="358F25A7" w14:textId="4B2C6819" w:rsidR="005746D2" w:rsidRPr="006D4157" w:rsidRDefault="005746D2"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b/>
        </w:rPr>
        <w:tab/>
      </w:r>
      <w:r w:rsidR="002C64D1" w:rsidRPr="006D4157">
        <w:rPr>
          <w:rFonts w:ascii="Arial" w:eastAsia="Arial" w:hAnsi="Arial" w:cs="Arial"/>
        </w:rPr>
        <w:t>Advantages: L</w:t>
      </w:r>
      <w:r w:rsidRPr="006D4157">
        <w:rPr>
          <w:rFonts w:ascii="Arial" w:eastAsia="Arial" w:hAnsi="Arial" w:cs="Arial"/>
        </w:rPr>
        <w:t>ightweight, tough, flexible</w:t>
      </w:r>
      <w:r w:rsidR="002C64D1" w:rsidRPr="006D4157">
        <w:rPr>
          <w:rFonts w:ascii="Arial" w:eastAsia="Arial" w:hAnsi="Arial" w:cs="Arial"/>
        </w:rPr>
        <w:t xml:space="preserve">, does not conduct heat, </w:t>
      </w:r>
      <w:r w:rsidRPr="006D4157">
        <w:rPr>
          <w:rFonts w:ascii="Arial" w:eastAsia="Arial" w:hAnsi="Arial" w:cs="Arial"/>
        </w:rPr>
        <w:t xml:space="preserve">easily cleaned. </w:t>
      </w:r>
      <w:r w:rsidR="002C64D1" w:rsidRPr="006D4157">
        <w:rPr>
          <w:rFonts w:ascii="Arial" w:eastAsia="Arial" w:hAnsi="Arial" w:cs="Arial"/>
        </w:rPr>
        <w:t>Disadvantages: I</w:t>
      </w:r>
      <w:r w:rsidRPr="006D4157">
        <w:rPr>
          <w:rFonts w:ascii="Arial" w:eastAsia="Arial" w:hAnsi="Arial" w:cs="Arial"/>
        </w:rPr>
        <w:t xml:space="preserve">t can melt or burn, </w:t>
      </w:r>
      <w:r w:rsidR="002C64D1" w:rsidRPr="006D4157">
        <w:rPr>
          <w:rFonts w:ascii="Arial" w:eastAsia="Arial" w:hAnsi="Arial" w:cs="Arial"/>
        </w:rPr>
        <w:t>can</w:t>
      </w:r>
      <w:r w:rsidRPr="006D4157">
        <w:rPr>
          <w:rFonts w:ascii="Arial" w:eastAsia="Arial" w:hAnsi="Arial" w:cs="Arial"/>
        </w:rPr>
        <w:t xml:space="preserve"> be too flexible for some jobs.</w:t>
      </w:r>
    </w:p>
    <w:p w14:paraId="2E3EAA55" w14:textId="36FE7F79" w:rsidR="009573B6" w:rsidRPr="006D4157" w:rsidRDefault="009573B6" w:rsidP="56A7FB55">
      <w:pPr>
        <w:spacing w:before="120"/>
        <w:ind w:left="567" w:hanging="567"/>
        <w:rPr>
          <w:rFonts w:eastAsia="Times New Roman,Corbel"/>
          <w:b/>
          <w:bCs/>
          <w:color w:val="FF0000"/>
        </w:rPr>
      </w:pPr>
      <w:r w:rsidRPr="006D4157">
        <w:rPr>
          <w:rFonts w:eastAsia="Times New Roman,Corbel"/>
          <w:b/>
          <w:bCs/>
        </w:rPr>
        <w:t>Q3:</w:t>
      </w:r>
      <w:r w:rsidRPr="006D4157">
        <w:rPr>
          <w:rFonts w:eastAsia="Corbel"/>
        </w:rPr>
        <w:tab/>
      </w:r>
      <w:r w:rsidR="002C64D1" w:rsidRPr="006D4157">
        <w:rPr>
          <w:rFonts w:eastAsiaTheme="minorEastAsia"/>
          <w:lang w:eastAsia="en-US"/>
        </w:rPr>
        <w:t xml:space="preserve">Remote control casings, headphone casings, </w:t>
      </w:r>
      <w:r w:rsidR="00B127A6" w:rsidRPr="006D4157">
        <w:rPr>
          <w:rFonts w:eastAsiaTheme="minorEastAsia"/>
          <w:lang w:eastAsia="en-US"/>
        </w:rPr>
        <w:t xml:space="preserve">bicycle handlebar grips, electrical </w:t>
      </w:r>
      <w:r w:rsidR="002C64D1" w:rsidRPr="006D4157">
        <w:rPr>
          <w:rFonts w:eastAsiaTheme="minorEastAsia"/>
          <w:lang w:eastAsia="en-US"/>
        </w:rPr>
        <w:t>plugs</w:t>
      </w:r>
      <w:r w:rsidR="00B127A6" w:rsidRPr="006D4157">
        <w:rPr>
          <w:rFonts w:eastAsiaTheme="minorEastAsia"/>
          <w:lang w:eastAsia="en-US"/>
        </w:rPr>
        <w:t xml:space="preserve"> and sockets</w:t>
      </w:r>
      <w:r w:rsidR="002C64D1" w:rsidRPr="006D4157">
        <w:rPr>
          <w:rFonts w:eastAsiaTheme="minorEastAsia"/>
          <w:lang w:eastAsia="en-US"/>
        </w:rPr>
        <w:t xml:space="preserve">, car lamp clusters, </w:t>
      </w:r>
      <w:r w:rsidR="00B127A6" w:rsidRPr="006D4157">
        <w:rPr>
          <w:rFonts w:eastAsiaTheme="minorEastAsia"/>
          <w:lang w:eastAsia="en-US"/>
        </w:rPr>
        <w:t xml:space="preserve">computer parts such as mouse and keyboard casings and </w:t>
      </w:r>
      <w:r w:rsidR="002C64D1" w:rsidRPr="006D4157">
        <w:rPr>
          <w:rFonts w:eastAsiaTheme="minorEastAsia"/>
          <w:lang w:eastAsia="en-US"/>
        </w:rPr>
        <w:t>monitor surrounds</w:t>
      </w:r>
      <w:r w:rsidR="00B127A6" w:rsidRPr="006D4157">
        <w:rPr>
          <w:rFonts w:eastAsiaTheme="minorEastAsia"/>
          <w:lang w:eastAsia="en-US"/>
        </w:rPr>
        <w:t xml:space="preserve"> etc.</w:t>
      </w:r>
    </w:p>
    <w:p w14:paraId="4FA44F2F" w14:textId="7E1F65E1" w:rsidR="005746D2" w:rsidRPr="006D4157" w:rsidRDefault="005746D2" w:rsidP="005746D2">
      <w:pPr>
        <w:spacing w:before="120"/>
        <w:ind w:left="567" w:hanging="567"/>
      </w:pPr>
      <w:r w:rsidRPr="006D4157">
        <w:rPr>
          <w:rFonts w:eastAsia="Corbel"/>
          <w:b/>
          <w:bCs/>
        </w:rPr>
        <w:t>Q</w:t>
      </w:r>
      <w:r w:rsidR="009573B6" w:rsidRPr="006D4157">
        <w:rPr>
          <w:rFonts w:eastAsia="Corbel"/>
          <w:b/>
          <w:bCs/>
        </w:rPr>
        <w:t>4</w:t>
      </w:r>
      <w:r w:rsidRPr="006D4157">
        <w:rPr>
          <w:rFonts w:eastAsia="Corbel"/>
          <w:b/>
          <w:bCs/>
        </w:rPr>
        <w:t>:</w:t>
      </w:r>
      <w:r w:rsidRPr="006D4157">
        <w:rPr>
          <w:rFonts w:eastAsia="Corbel"/>
        </w:rPr>
        <w:tab/>
      </w:r>
      <w:r w:rsidR="00B127A6" w:rsidRPr="006D4157">
        <w:t>A</w:t>
      </w:r>
      <w:r w:rsidRPr="006D4157">
        <w:t>ny imperfections will affect every part of the extrusion as it forced through the die.</w:t>
      </w:r>
    </w:p>
    <w:p w14:paraId="6D7E9DE8" w14:textId="18935DDC" w:rsidR="005746D2" w:rsidRPr="006D4157" w:rsidRDefault="005746D2" w:rsidP="005746D2">
      <w:pPr>
        <w:spacing w:before="120"/>
        <w:ind w:left="567" w:hanging="567"/>
      </w:pPr>
      <w:r w:rsidRPr="006D4157">
        <w:rPr>
          <w:rFonts w:eastAsia="Corbel"/>
          <w:b/>
          <w:bCs/>
        </w:rPr>
        <w:t>Q</w:t>
      </w:r>
      <w:r w:rsidR="009573B6" w:rsidRPr="006D4157">
        <w:rPr>
          <w:rFonts w:eastAsia="Corbel"/>
          <w:b/>
          <w:bCs/>
        </w:rPr>
        <w:t>5</w:t>
      </w:r>
      <w:r w:rsidRPr="006D4157">
        <w:rPr>
          <w:rFonts w:eastAsia="Corbel"/>
          <w:b/>
          <w:bCs/>
        </w:rPr>
        <w:t>:</w:t>
      </w:r>
      <w:r w:rsidRPr="006D4157">
        <w:rPr>
          <w:rFonts w:eastAsia="Corbel"/>
          <w:b/>
        </w:rPr>
        <w:tab/>
      </w:r>
      <w:r w:rsidRPr="006D4157">
        <w:t xml:space="preserve">Reduce the speed </w:t>
      </w:r>
      <w:r w:rsidR="00B127A6" w:rsidRPr="006D4157">
        <w:t xml:space="preserve">giving the laser longer on the material resulting in a deeper </w:t>
      </w:r>
      <w:r w:rsidR="00A0388B">
        <w:t>engraving</w:t>
      </w:r>
      <w:r w:rsidR="00B127A6" w:rsidRPr="006D4157">
        <w:t>.</w:t>
      </w:r>
    </w:p>
    <w:p w14:paraId="1C631080" w14:textId="77777777" w:rsidR="000000D4" w:rsidRPr="006D4157" w:rsidRDefault="00C863F3">
      <w:pPr>
        <w:spacing w:after="200" w:line="276" w:lineRule="auto"/>
        <w:rPr>
          <w:rFonts w:eastAsia="SimSun"/>
          <w:b/>
          <w:bCs/>
          <w:color w:val="365F91"/>
          <w:sz w:val="28"/>
          <w:szCs w:val="28"/>
          <w:lang w:eastAsia="zh-CN"/>
        </w:rPr>
        <w:sectPr w:rsidR="000000D4" w:rsidRPr="006D4157" w:rsidSect="000000D4">
          <w:headerReference w:type="default" r:id="rId36"/>
          <w:pgSz w:w="11906" w:h="16838"/>
          <w:pgMar w:top="1440" w:right="1440" w:bottom="1440" w:left="1440" w:header="708" w:footer="708" w:gutter="0"/>
          <w:cols w:space="708"/>
          <w:docGrid w:linePitch="360"/>
        </w:sectPr>
      </w:pPr>
      <w:r w:rsidRPr="006D4157">
        <w:rPr>
          <w:rFonts w:eastAsia="SimSun"/>
          <w:b/>
          <w:bCs/>
          <w:color w:val="365F91"/>
          <w:sz w:val="28"/>
          <w:szCs w:val="28"/>
          <w:lang w:eastAsia="zh-CN"/>
        </w:rPr>
        <w:br w:type="page"/>
      </w:r>
    </w:p>
    <w:p w14:paraId="1D73928B" w14:textId="6CA9D868" w:rsidR="00017B44" w:rsidRPr="006D4157" w:rsidRDefault="56A7FB55" w:rsidP="56A7FB55">
      <w:pPr>
        <w:pStyle w:val="PGHeading1"/>
        <w:rPr>
          <w:rFonts w:eastAsia="Arial" w:cs="Arial"/>
        </w:rPr>
      </w:pPr>
      <w:r w:rsidRPr="006D4157">
        <w:rPr>
          <w:rFonts w:eastAsia="Arial" w:cs="Arial"/>
        </w:rPr>
        <w:lastRenderedPageBreak/>
        <w:t>Section 5E – Textile based materials</w:t>
      </w:r>
    </w:p>
    <w:p w14:paraId="75C9962B" w14:textId="77777777" w:rsidR="00017B44" w:rsidRPr="006D4157" w:rsidRDefault="00017B44" w:rsidP="00017B44">
      <w:pPr>
        <w:pStyle w:val="RedChapterHead"/>
      </w:pPr>
    </w:p>
    <w:p w14:paraId="23F8AD01" w14:textId="1A6D62F7" w:rsidR="00C863F3" w:rsidRPr="006D4157" w:rsidRDefault="56A7FB55" w:rsidP="00DA2FF5">
      <w:pPr>
        <w:pStyle w:val="RedChapterHead"/>
        <w:ind w:left="2926" w:hanging="2926"/>
      </w:pPr>
      <w:r w:rsidRPr="006D4157">
        <w:t>Chapter 36 – Textiles: Sources, origins and properties</w:t>
      </w:r>
    </w:p>
    <w:p w14:paraId="1611D323" w14:textId="77777777" w:rsidR="00C863F3" w:rsidRPr="006D4157" w:rsidRDefault="56A7FB55" w:rsidP="56A7FB55">
      <w:pPr>
        <w:pStyle w:val="Heading1"/>
        <w:rPr>
          <w:rFonts w:eastAsia="Arial" w:cs="Arial"/>
        </w:rPr>
      </w:pPr>
      <w:r w:rsidRPr="006D4157">
        <w:rPr>
          <w:rFonts w:eastAsia="Arial" w:cs="Arial"/>
        </w:rPr>
        <w:t>In-text questions</w:t>
      </w:r>
    </w:p>
    <w:p w14:paraId="79356A05" w14:textId="77777777" w:rsidR="009573B6" w:rsidRPr="006D4157" w:rsidRDefault="009573B6" w:rsidP="009573B6">
      <w:pPr>
        <w:spacing w:after="200" w:line="276" w:lineRule="auto"/>
        <w:rPr>
          <w:b/>
          <w:lang w:eastAsia="zh-CN"/>
        </w:rPr>
      </w:pPr>
    </w:p>
    <w:p w14:paraId="41981476" w14:textId="1AF7B786" w:rsidR="009573B6" w:rsidRPr="006D4157" w:rsidRDefault="009573B6" w:rsidP="56A7FB55">
      <w:pPr>
        <w:spacing w:after="200" w:line="276" w:lineRule="auto"/>
        <w:ind w:left="709" w:hanging="709"/>
        <w:rPr>
          <w:lang w:eastAsia="zh-CN"/>
        </w:rPr>
      </w:pPr>
      <w:r w:rsidRPr="006D4157">
        <w:rPr>
          <w:b/>
          <w:bCs/>
          <w:lang w:eastAsia="zh-CN"/>
        </w:rPr>
        <w:t>Q1:</w:t>
      </w:r>
      <w:r w:rsidRPr="006D4157">
        <w:rPr>
          <w:lang w:eastAsia="zh-CN"/>
        </w:rPr>
        <w:tab/>
        <w:t>Twisting binds the fibres together making them stronger by interlocking them with each other, making them less prone to separating.</w:t>
      </w:r>
    </w:p>
    <w:p w14:paraId="32139C7C" w14:textId="34D1628D" w:rsidR="009573B6" w:rsidRPr="006D4157" w:rsidRDefault="009573B6" w:rsidP="56A7FB55">
      <w:pPr>
        <w:spacing w:after="200" w:line="276" w:lineRule="auto"/>
        <w:rPr>
          <w:lang w:eastAsia="zh-CN"/>
        </w:rPr>
      </w:pPr>
      <w:r w:rsidRPr="006D4157">
        <w:rPr>
          <w:b/>
          <w:bCs/>
          <w:lang w:eastAsia="zh-CN"/>
        </w:rPr>
        <w:t>Q2:</w:t>
      </w:r>
      <w:r w:rsidR="008A410D" w:rsidRPr="006D4157">
        <w:rPr>
          <w:lang w:eastAsia="zh-CN"/>
        </w:rPr>
        <w:tab/>
      </w:r>
      <w:r w:rsidR="002A26CF" w:rsidRPr="006D4157">
        <w:rPr>
          <w:lang w:eastAsia="zh-CN"/>
        </w:rPr>
        <w:t>T</w:t>
      </w:r>
      <w:r w:rsidRPr="006D4157">
        <w:rPr>
          <w:lang w:eastAsia="zh-CN"/>
        </w:rPr>
        <w:t>here are less ends of the fibres per section of yarn.</w:t>
      </w:r>
    </w:p>
    <w:p w14:paraId="4F03C4B3" w14:textId="384313EA" w:rsidR="009573B6" w:rsidRPr="008A34B5" w:rsidRDefault="009573B6" w:rsidP="008A34B5">
      <w:pPr>
        <w:spacing w:after="200" w:line="276" w:lineRule="auto"/>
        <w:ind w:left="709" w:hanging="709"/>
        <w:rPr>
          <w:b/>
          <w:bCs/>
          <w:lang w:eastAsia="zh-CN"/>
        </w:rPr>
      </w:pPr>
      <w:r w:rsidRPr="006D4157">
        <w:rPr>
          <w:b/>
          <w:bCs/>
          <w:lang w:eastAsia="zh-CN"/>
        </w:rPr>
        <w:t>Q3:</w:t>
      </w:r>
      <w:r w:rsidRPr="008A34B5">
        <w:rPr>
          <w:b/>
          <w:bCs/>
          <w:lang w:eastAsia="zh-CN"/>
        </w:rPr>
        <w:tab/>
      </w:r>
      <w:r w:rsidR="008A34B5" w:rsidRPr="008A34B5">
        <w:rPr>
          <w:bCs/>
          <w:lang w:eastAsia="zh-CN"/>
        </w:rPr>
        <w:t xml:space="preserve">Various responses. School shirts are usually a plain weave, ties and trousers </w:t>
      </w:r>
      <w:r w:rsidR="008A34B5">
        <w:rPr>
          <w:bCs/>
          <w:lang w:eastAsia="zh-CN"/>
        </w:rPr>
        <w:br/>
      </w:r>
      <w:r w:rsidR="008A34B5" w:rsidRPr="008A34B5">
        <w:rPr>
          <w:bCs/>
          <w:lang w:eastAsia="zh-CN"/>
        </w:rPr>
        <w:t>may vary.</w:t>
      </w:r>
    </w:p>
    <w:p w14:paraId="6BEA9DBF" w14:textId="6912D8A6" w:rsidR="009573B6" w:rsidRPr="006D4157" w:rsidRDefault="009573B6" w:rsidP="56A7FB55">
      <w:pPr>
        <w:spacing w:after="200" w:line="276" w:lineRule="auto"/>
        <w:ind w:left="709" w:hanging="709"/>
        <w:rPr>
          <w:b/>
          <w:bCs/>
          <w:lang w:eastAsia="zh-CN"/>
        </w:rPr>
      </w:pPr>
      <w:r w:rsidRPr="006D4157">
        <w:rPr>
          <w:b/>
          <w:bCs/>
          <w:lang w:eastAsia="zh-CN"/>
        </w:rPr>
        <w:t>Q4:</w:t>
      </w:r>
      <w:r w:rsidRPr="006D4157">
        <w:rPr>
          <w:b/>
          <w:lang w:eastAsia="zh-CN"/>
        </w:rPr>
        <w:tab/>
      </w:r>
      <w:r w:rsidRPr="006D4157">
        <w:rPr>
          <w:lang w:eastAsia="zh-CN"/>
        </w:rPr>
        <w:t xml:space="preserve">At night, the wearer is less likely to notice signs of fire </w:t>
      </w:r>
      <w:r w:rsidR="000E7172" w:rsidRPr="006D4157">
        <w:rPr>
          <w:lang w:eastAsia="zh-CN"/>
        </w:rPr>
        <w:t>therefore</w:t>
      </w:r>
      <w:r w:rsidRPr="006D4157">
        <w:rPr>
          <w:lang w:eastAsia="zh-CN"/>
        </w:rPr>
        <w:t xml:space="preserve"> wearing flame retardant night ware will improve chances of survival if caught in a fire. </w:t>
      </w:r>
    </w:p>
    <w:p w14:paraId="388D968A" w14:textId="63F5B4AF" w:rsidR="009573B6" w:rsidRPr="006D4157" w:rsidRDefault="009573B6" w:rsidP="56A7FB55">
      <w:pPr>
        <w:spacing w:after="200" w:line="276" w:lineRule="auto"/>
        <w:ind w:left="709" w:hanging="709"/>
        <w:rPr>
          <w:b/>
          <w:bCs/>
          <w:lang w:eastAsia="zh-CN"/>
        </w:rPr>
      </w:pPr>
      <w:r w:rsidRPr="006D4157">
        <w:rPr>
          <w:b/>
          <w:bCs/>
          <w:lang w:eastAsia="zh-CN"/>
        </w:rPr>
        <w:t>Q5:</w:t>
      </w:r>
      <w:r w:rsidRPr="006D4157">
        <w:rPr>
          <w:b/>
          <w:lang w:eastAsia="zh-CN"/>
        </w:rPr>
        <w:tab/>
      </w:r>
      <w:r w:rsidRPr="006D4157">
        <w:rPr>
          <w:lang w:eastAsia="zh-CN"/>
        </w:rPr>
        <w:t xml:space="preserve">If clothes are reused it creates less demand for new ones to be produced, saving energy and demand on resources. </w:t>
      </w:r>
    </w:p>
    <w:p w14:paraId="5AE66943" w14:textId="77777777" w:rsidR="00C863F3" w:rsidRPr="006D4157" w:rsidRDefault="00C863F3">
      <w:pPr>
        <w:spacing w:after="200" w:line="276" w:lineRule="auto"/>
        <w:rPr>
          <w:lang w:eastAsia="zh-CN"/>
        </w:rPr>
      </w:pPr>
      <w:r w:rsidRPr="006D4157">
        <w:rPr>
          <w:lang w:eastAsia="zh-CN"/>
        </w:rPr>
        <w:br w:type="page"/>
      </w:r>
    </w:p>
    <w:p w14:paraId="54610EB9" w14:textId="362B4CB5" w:rsidR="00C863F3" w:rsidRPr="006D4157" w:rsidRDefault="56A7FB55" w:rsidP="00DA2FF5">
      <w:pPr>
        <w:pStyle w:val="RedChapterHead"/>
        <w:ind w:left="2940" w:hanging="2940"/>
      </w:pPr>
      <w:r w:rsidRPr="006D4157">
        <w:lastRenderedPageBreak/>
        <w:t>Chapter 37 – Working with textile based materials and fixings</w:t>
      </w:r>
    </w:p>
    <w:p w14:paraId="2A7EB1D0" w14:textId="656F1167" w:rsidR="00C863F3" w:rsidRPr="006D4157" w:rsidRDefault="56A7FB55" w:rsidP="56A7FB55">
      <w:pPr>
        <w:pStyle w:val="Heading1"/>
        <w:rPr>
          <w:rFonts w:eastAsia="Arial" w:cs="Arial"/>
        </w:rPr>
      </w:pPr>
      <w:r w:rsidRPr="006D4157">
        <w:rPr>
          <w:rFonts w:eastAsia="Arial" w:cs="Arial"/>
        </w:rPr>
        <w:t>In-text questions</w:t>
      </w:r>
    </w:p>
    <w:p w14:paraId="70FB7F65" w14:textId="77777777" w:rsidR="002A26CF" w:rsidRPr="006D4157" w:rsidRDefault="002A26CF" w:rsidP="002A26CF"/>
    <w:p w14:paraId="45F2784B" w14:textId="069BE4C4" w:rsidR="009573B6" w:rsidRPr="006D4157" w:rsidRDefault="009573B6" w:rsidP="56A7FB55">
      <w:pPr>
        <w:spacing w:after="200" w:line="276" w:lineRule="auto"/>
        <w:ind w:left="709" w:hanging="709"/>
        <w:rPr>
          <w:lang w:eastAsia="zh-CN"/>
        </w:rPr>
      </w:pPr>
      <w:r w:rsidRPr="006D4157">
        <w:rPr>
          <w:b/>
          <w:bCs/>
          <w:lang w:eastAsia="zh-CN"/>
        </w:rPr>
        <w:t>Q1:</w:t>
      </w:r>
      <w:r w:rsidRPr="006D4157">
        <w:rPr>
          <w:lang w:eastAsia="zh-CN"/>
        </w:rPr>
        <w:tab/>
        <w:t xml:space="preserve">They are able to sit securely on a spindle, unwind evenly and </w:t>
      </w:r>
      <w:r w:rsidR="00D904ED" w:rsidRPr="006D4157">
        <w:rPr>
          <w:lang w:eastAsia="zh-CN"/>
        </w:rPr>
        <w:t xml:space="preserve">they </w:t>
      </w:r>
      <w:r w:rsidRPr="006D4157">
        <w:rPr>
          <w:lang w:eastAsia="zh-CN"/>
        </w:rPr>
        <w:t>come in very long lengths that need replacing less frequently.</w:t>
      </w:r>
    </w:p>
    <w:p w14:paraId="798C4F2F" w14:textId="5DFDC79D" w:rsidR="009573B6" w:rsidRPr="006D4157" w:rsidRDefault="009573B6" w:rsidP="56A7FB55">
      <w:pPr>
        <w:spacing w:after="200" w:line="276" w:lineRule="auto"/>
        <w:ind w:left="709" w:hanging="709"/>
        <w:rPr>
          <w:lang w:eastAsia="zh-CN"/>
        </w:rPr>
      </w:pPr>
      <w:r w:rsidRPr="006D4157">
        <w:rPr>
          <w:b/>
          <w:bCs/>
          <w:lang w:eastAsia="zh-CN"/>
        </w:rPr>
        <w:t>Q2:</w:t>
      </w:r>
      <w:r w:rsidRPr="006D4157">
        <w:rPr>
          <w:lang w:eastAsia="zh-CN"/>
        </w:rPr>
        <w:tab/>
        <w:t xml:space="preserve">Due to the </w:t>
      </w:r>
      <w:r w:rsidR="00D904ED" w:rsidRPr="006D4157">
        <w:rPr>
          <w:lang w:eastAsia="zh-CN"/>
        </w:rPr>
        <w:t>zig-zag</w:t>
      </w:r>
      <w:r w:rsidRPr="006D4157">
        <w:rPr>
          <w:lang w:eastAsia="zh-CN"/>
        </w:rPr>
        <w:t xml:space="preserve"> shaped edge it is more difficult for threads to fray as they </w:t>
      </w:r>
      <w:r w:rsidR="00D904ED" w:rsidRPr="006D4157">
        <w:rPr>
          <w:lang w:eastAsia="zh-CN"/>
        </w:rPr>
        <w:t>are</w:t>
      </w:r>
      <w:r w:rsidRPr="006D4157">
        <w:rPr>
          <w:lang w:eastAsia="zh-CN"/>
        </w:rPr>
        <w:t xml:space="preserve"> shorter and cannot be pulled along the length of the fabric. </w:t>
      </w:r>
    </w:p>
    <w:p w14:paraId="5DB2FE2E" w14:textId="3AC9BC92" w:rsidR="009573B6" w:rsidRPr="006D4157" w:rsidRDefault="009573B6" w:rsidP="56A7FB55">
      <w:pPr>
        <w:spacing w:after="200" w:line="276" w:lineRule="auto"/>
        <w:ind w:left="709" w:hanging="709"/>
        <w:rPr>
          <w:lang w:eastAsia="zh-CN"/>
        </w:rPr>
      </w:pPr>
      <w:r w:rsidRPr="006D4157">
        <w:rPr>
          <w:b/>
          <w:bCs/>
          <w:lang w:eastAsia="zh-CN"/>
        </w:rPr>
        <w:t>Q3:</w:t>
      </w:r>
      <w:r w:rsidRPr="006D4157">
        <w:rPr>
          <w:lang w:eastAsia="zh-CN"/>
        </w:rPr>
        <w:tab/>
        <w:t>Fast rotating blades and</w:t>
      </w:r>
      <w:r w:rsidR="00D904ED" w:rsidRPr="006D4157">
        <w:rPr>
          <w:lang w:eastAsia="zh-CN"/>
        </w:rPr>
        <w:t xml:space="preserve"> sharp edges must be considered;</w:t>
      </w:r>
      <w:r w:rsidRPr="006D4157">
        <w:rPr>
          <w:lang w:eastAsia="zh-CN"/>
        </w:rPr>
        <w:t xml:space="preserve"> trailing leads </w:t>
      </w:r>
      <w:r w:rsidR="00D904ED" w:rsidRPr="006D4157">
        <w:rPr>
          <w:lang w:eastAsia="zh-CN"/>
        </w:rPr>
        <w:t>can be a trip hazard;</w:t>
      </w:r>
      <w:r w:rsidRPr="006D4157">
        <w:rPr>
          <w:lang w:eastAsia="zh-CN"/>
        </w:rPr>
        <w:t xml:space="preserve"> </w:t>
      </w:r>
      <w:r w:rsidR="00D904ED" w:rsidRPr="006D4157">
        <w:rPr>
          <w:lang w:eastAsia="zh-CN"/>
        </w:rPr>
        <w:t>risk</w:t>
      </w:r>
      <w:r w:rsidRPr="006D4157">
        <w:rPr>
          <w:lang w:eastAsia="zh-CN"/>
        </w:rPr>
        <w:t xml:space="preserve"> of cutting through the power cord. </w:t>
      </w:r>
    </w:p>
    <w:p w14:paraId="18EA82E3" w14:textId="6FEA1BD6" w:rsidR="009573B6" w:rsidRPr="006D4157" w:rsidRDefault="009573B6" w:rsidP="56A7FB55">
      <w:pPr>
        <w:spacing w:after="200" w:line="276" w:lineRule="auto"/>
        <w:ind w:left="709" w:hanging="709"/>
        <w:rPr>
          <w:lang w:eastAsia="zh-CN"/>
        </w:rPr>
      </w:pPr>
      <w:r w:rsidRPr="006D4157">
        <w:rPr>
          <w:b/>
          <w:bCs/>
          <w:lang w:eastAsia="zh-CN"/>
        </w:rPr>
        <w:t>Q4:</w:t>
      </w:r>
      <w:r w:rsidRPr="006D4157">
        <w:rPr>
          <w:lang w:eastAsia="zh-CN"/>
        </w:rPr>
        <w:tab/>
        <w:t>It go</w:t>
      </w:r>
      <w:r w:rsidR="00975168" w:rsidRPr="006D4157">
        <w:rPr>
          <w:lang w:eastAsia="zh-CN"/>
        </w:rPr>
        <w:t>es</w:t>
      </w:r>
      <w:r w:rsidRPr="006D4157">
        <w:rPr>
          <w:lang w:eastAsia="zh-CN"/>
        </w:rPr>
        <w:t xml:space="preserve"> through many stages which</w:t>
      </w:r>
      <w:r w:rsidR="00975168" w:rsidRPr="006D4157">
        <w:rPr>
          <w:lang w:eastAsia="zh-CN"/>
        </w:rPr>
        <w:t xml:space="preserve"> are normally performed by hand; more</w:t>
      </w:r>
      <w:r w:rsidRPr="006D4157">
        <w:rPr>
          <w:lang w:eastAsia="zh-CN"/>
        </w:rPr>
        <w:t xml:space="preserve"> than a basic dyeing process.</w:t>
      </w:r>
    </w:p>
    <w:p w14:paraId="1E3630A4" w14:textId="67D13C6F" w:rsidR="009573B6" w:rsidRPr="006D4157" w:rsidRDefault="009573B6" w:rsidP="56A7FB55">
      <w:pPr>
        <w:spacing w:after="200" w:line="276" w:lineRule="auto"/>
        <w:ind w:left="709" w:hanging="709"/>
        <w:rPr>
          <w:lang w:eastAsia="zh-CN"/>
        </w:rPr>
      </w:pPr>
      <w:r w:rsidRPr="006D4157">
        <w:rPr>
          <w:b/>
          <w:bCs/>
          <w:lang w:eastAsia="zh-CN"/>
        </w:rPr>
        <w:t>Q5:</w:t>
      </w:r>
      <w:r w:rsidRPr="006D4157">
        <w:rPr>
          <w:lang w:eastAsia="zh-CN"/>
        </w:rPr>
        <w:tab/>
        <w:t>The wet matted strands in felt slide past each other allowing new shapes to be formed.</w:t>
      </w:r>
    </w:p>
    <w:p w14:paraId="0EA8B183" w14:textId="0B3595EE" w:rsidR="009573B6" w:rsidRPr="006D4157" w:rsidRDefault="009573B6" w:rsidP="56A7FB55">
      <w:pPr>
        <w:spacing w:after="200" w:line="276" w:lineRule="auto"/>
        <w:ind w:left="709" w:hanging="709"/>
        <w:rPr>
          <w:lang w:eastAsia="zh-CN"/>
        </w:rPr>
      </w:pPr>
      <w:r w:rsidRPr="006D4157">
        <w:rPr>
          <w:b/>
          <w:bCs/>
          <w:lang w:eastAsia="zh-CN"/>
        </w:rPr>
        <w:t>Q6:</w:t>
      </w:r>
      <w:r w:rsidRPr="006D4157">
        <w:rPr>
          <w:lang w:eastAsia="zh-CN"/>
        </w:rPr>
        <w:tab/>
        <w:t>Zigzag stitch</w:t>
      </w:r>
      <w:r w:rsidR="00037ED7" w:rsidRPr="006D4157">
        <w:rPr>
          <w:lang w:eastAsia="zh-CN"/>
        </w:rPr>
        <w:t>,</w:t>
      </w:r>
      <w:r w:rsidRPr="006D4157">
        <w:rPr>
          <w:lang w:eastAsia="zh-CN"/>
        </w:rPr>
        <w:t xml:space="preserve"> as it is good on stretchy fabrics.</w:t>
      </w:r>
    </w:p>
    <w:p w14:paraId="61F050CA" w14:textId="4450DD36" w:rsidR="009573B6" w:rsidRPr="006D4157" w:rsidRDefault="009573B6" w:rsidP="56A7FB55">
      <w:pPr>
        <w:spacing w:after="200" w:line="276" w:lineRule="auto"/>
        <w:ind w:left="709" w:hanging="709"/>
        <w:rPr>
          <w:lang w:eastAsia="zh-CN"/>
        </w:rPr>
      </w:pPr>
      <w:r w:rsidRPr="006D4157">
        <w:rPr>
          <w:b/>
          <w:bCs/>
          <w:lang w:eastAsia="zh-CN"/>
        </w:rPr>
        <w:t>Q7:</w:t>
      </w:r>
      <w:r w:rsidRPr="006D4157">
        <w:rPr>
          <w:lang w:eastAsia="zh-CN"/>
        </w:rPr>
        <w:tab/>
        <w:t xml:space="preserve">The material is overlapped across the front; the pleats are around 25 to 34 in </w:t>
      </w:r>
      <w:r w:rsidR="00037ED7" w:rsidRPr="006D4157">
        <w:rPr>
          <w:lang w:eastAsia="zh-CN"/>
        </w:rPr>
        <w:t>number;</w:t>
      </w:r>
      <w:r w:rsidRPr="006D4157">
        <w:rPr>
          <w:lang w:eastAsia="zh-CN"/>
        </w:rPr>
        <w:t xml:space="preserve"> they are pattern matched and double thickness for around 60% of the kilt; the pattern needs to be matched both horizontally and vertically.</w:t>
      </w:r>
    </w:p>
    <w:p w14:paraId="643D4B2A" w14:textId="4E0952E9" w:rsidR="009573B6" w:rsidRPr="006D4157" w:rsidRDefault="009573B6" w:rsidP="56A7FB55">
      <w:pPr>
        <w:spacing w:after="200" w:line="276" w:lineRule="auto"/>
        <w:ind w:left="709" w:hanging="709"/>
        <w:rPr>
          <w:lang w:eastAsia="zh-CN"/>
        </w:rPr>
      </w:pPr>
      <w:r w:rsidRPr="006D4157">
        <w:rPr>
          <w:b/>
          <w:bCs/>
          <w:lang w:eastAsia="zh-CN"/>
        </w:rPr>
        <w:t>Q8:</w:t>
      </w:r>
      <w:r w:rsidRPr="006D4157">
        <w:rPr>
          <w:lang w:eastAsia="zh-CN"/>
        </w:rPr>
        <w:tab/>
        <w:t>It enables relaxed and easy to space fold</w:t>
      </w:r>
      <w:r w:rsidR="00280D11" w:rsidRPr="006D4157">
        <w:rPr>
          <w:lang w:eastAsia="zh-CN"/>
        </w:rPr>
        <w:t>s in the material to be created; makes</w:t>
      </w:r>
      <w:r w:rsidRPr="006D4157">
        <w:rPr>
          <w:lang w:eastAsia="zh-CN"/>
        </w:rPr>
        <w:t xml:space="preserve"> a drape effect easy to achieve. </w:t>
      </w:r>
    </w:p>
    <w:p w14:paraId="373D687D" w14:textId="3E0E5BB7" w:rsidR="009573B6" w:rsidRPr="006D4157" w:rsidRDefault="009573B6" w:rsidP="56A7FB55">
      <w:pPr>
        <w:spacing w:after="200" w:line="276" w:lineRule="auto"/>
        <w:ind w:left="709" w:hanging="709"/>
        <w:rPr>
          <w:lang w:eastAsia="zh-CN"/>
        </w:rPr>
      </w:pPr>
      <w:r w:rsidRPr="006D4157">
        <w:rPr>
          <w:b/>
          <w:bCs/>
          <w:lang w:eastAsia="zh-CN"/>
        </w:rPr>
        <w:t>Q9:</w:t>
      </w:r>
      <w:r w:rsidRPr="006D4157">
        <w:rPr>
          <w:lang w:eastAsia="zh-CN"/>
        </w:rPr>
        <w:tab/>
        <w:t xml:space="preserve">It only uses small sections of material which </w:t>
      </w:r>
      <w:r w:rsidR="00A443D6" w:rsidRPr="006D4157">
        <w:rPr>
          <w:lang w:eastAsia="zh-CN"/>
        </w:rPr>
        <w:t>are</w:t>
      </w:r>
      <w:r w:rsidRPr="006D4157">
        <w:rPr>
          <w:lang w:eastAsia="zh-CN"/>
        </w:rPr>
        <w:t xml:space="preserve"> cut up and placed in patterns. Old blankets and similar items can be used as the wadding.</w:t>
      </w:r>
    </w:p>
    <w:p w14:paraId="16C293BF" w14:textId="5C85EFE1" w:rsidR="00B03AB0" w:rsidRPr="006D4157" w:rsidRDefault="009573B6" w:rsidP="56A7FB55">
      <w:pPr>
        <w:spacing w:after="200" w:line="276" w:lineRule="auto"/>
        <w:rPr>
          <w:lang w:eastAsia="zh-CN"/>
        </w:rPr>
      </w:pPr>
      <w:r w:rsidRPr="006D4157">
        <w:rPr>
          <w:b/>
          <w:bCs/>
          <w:lang w:eastAsia="zh-CN"/>
        </w:rPr>
        <w:t>Q10:</w:t>
      </w:r>
      <w:r w:rsidRPr="006D4157">
        <w:rPr>
          <w:lang w:eastAsia="zh-CN"/>
        </w:rPr>
        <w:tab/>
      </w:r>
      <w:r w:rsidR="002A26CF" w:rsidRPr="006D4157">
        <w:rPr>
          <w:lang w:eastAsia="zh-CN"/>
        </w:rPr>
        <w:t>A</w:t>
      </w:r>
      <w:r w:rsidRPr="006D4157">
        <w:rPr>
          <w:lang w:eastAsia="zh-CN"/>
        </w:rPr>
        <w:t>nswers will vary.</w:t>
      </w:r>
    </w:p>
    <w:p w14:paraId="41AAB90A" w14:textId="77777777" w:rsidR="00C863F3" w:rsidRPr="006D4157" w:rsidRDefault="00C863F3">
      <w:pPr>
        <w:spacing w:after="200" w:line="276" w:lineRule="auto"/>
        <w:rPr>
          <w:lang w:eastAsia="zh-CN"/>
        </w:rPr>
      </w:pPr>
      <w:r w:rsidRPr="006D4157">
        <w:rPr>
          <w:lang w:eastAsia="zh-CN"/>
        </w:rPr>
        <w:br w:type="page"/>
      </w:r>
    </w:p>
    <w:p w14:paraId="4D898661" w14:textId="323CEE49" w:rsidR="00C863F3" w:rsidRPr="006D4157" w:rsidRDefault="56A7FB55" w:rsidP="00DA2FF5">
      <w:pPr>
        <w:pStyle w:val="RedChapterHead"/>
        <w:ind w:left="2940" w:hanging="2940"/>
      </w:pPr>
      <w:r w:rsidRPr="006D4157">
        <w:lastRenderedPageBreak/>
        <w:t>Chapter 38 – Textile surface treatments and commercial manufacturing</w:t>
      </w:r>
    </w:p>
    <w:p w14:paraId="2FF51799" w14:textId="12ECF484" w:rsidR="00C863F3" w:rsidRPr="006D4157" w:rsidRDefault="56A7FB55" w:rsidP="56A7FB55">
      <w:pPr>
        <w:pStyle w:val="Heading1"/>
        <w:rPr>
          <w:rFonts w:eastAsia="Arial" w:cs="Arial"/>
        </w:rPr>
      </w:pPr>
      <w:r w:rsidRPr="006D4157">
        <w:rPr>
          <w:rFonts w:eastAsia="Arial" w:cs="Arial"/>
        </w:rPr>
        <w:t>In-text questions</w:t>
      </w:r>
    </w:p>
    <w:p w14:paraId="276D2FEA" w14:textId="77777777" w:rsidR="002A26CF" w:rsidRPr="006D4157" w:rsidRDefault="002A26CF" w:rsidP="002A26CF"/>
    <w:p w14:paraId="780A9EFD" w14:textId="2416CB01" w:rsidR="009573B6" w:rsidRPr="006D4157" w:rsidRDefault="009573B6" w:rsidP="56A7FB55">
      <w:pPr>
        <w:spacing w:after="200" w:line="276" w:lineRule="auto"/>
        <w:ind w:left="709" w:hanging="709"/>
        <w:rPr>
          <w:lang w:eastAsia="zh-CN"/>
        </w:rPr>
      </w:pPr>
      <w:r w:rsidRPr="006D4157">
        <w:rPr>
          <w:b/>
          <w:bCs/>
          <w:lang w:eastAsia="zh-CN"/>
        </w:rPr>
        <w:t>Q1:</w:t>
      </w:r>
      <w:r w:rsidRPr="006D4157">
        <w:rPr>
          <w:lang w:eastAsia="zh-CN"/>
        </w:rPr>
        <w:tab/>
        <w:t xml:space="preserve">Wicking and breathable fabrics are used; aramid fibre used for strength and flame </w:t>
      </w:r>
      <w:proofErr w:type="spellStart"/>
      <w:r w:rsidRPr="006D4157">
        <w:rPr>
          <w:lang w:eastAsia="zh-CN"/>
        </w:rPr>
        <w:t>retardancy</w:t>
      </w:r>
      <w:proofErr w:type="spellEnd"/>
      <w:r w:rsidR="00A443D6" w:rsidRPr="006D4157">
        <w:rPr>
          <w:lang w:eastAsia="zh-CN"/>
        </w:rPr>
        <w:t>.</w:t>
      </w:r>
    </w:p>
    <w:p w14:paraId="0325E76C" w14:textId="1637B2C3" w:rsidR="009573B6" w:rsidRPr="006D4157" w:rsidRDefault="009573B6" w:rsidP="56A7FB55">
      <w:pPr>
        <w:spacing w:after="200" w:line="276" w:lineRule="auto"/>
        <w:ind w:left="709" w:hanging="709"/>
        <w:rPr>
          <w:lang w:eastAsia="zh-CN"/>
        </w:rPr>
      </w:pPr>
      <w:r w:rsidRPr="006D4157">
        <w:rPr>
          <w:b/>
          <w:bCs/>
          <w:lang w:eastAsia="zh-CN"/>
        </w:rPr>
        <w:t>Q2:</w:t>
      </w:r>
      <w:r w:rsidRPr="006D4157">
        <w:rPr>
          <w:b/>
          <w:lang w:eastAsia="zh-CN"/>
        </w:rPr>
        <w:tab/>
      </w:r>
      <w:r w:rsidRPr="006D4157">
        <w:rPr>
          <w:lang w:eastAsia="zh-CN"/>
        </w:rPr>
        <w:t>They must be able to advise clients on what is safe to use in specific environments; what wears well</w:t>
      </w:r>
      <w:r w:rsidR="00A443D6" w:rsidRPr="006D4157">
        <w:rPr>
          <w:lang w:eastAsia="zh-CN"/>
        </w:rPr>
        <w:t xml:space="preserve"> and will still look good </w:t>
      </w:r>
      <w:r w:rsidRPr="006D4157">
        <w:rPr>
          <w:lang w:eastAsia="zh-CN"/>
        </w:rPr>
        <w:t xml:space="preserve">in the expected </w:t>
      </w:r>
      <w:r w:rsidR="00A443D6" w:rsidRPr="006D4157">
        <w:rPr>
          <w:lang w:eastAsia="zh-CN"/>
        </w:rPr>
        <w:t>lifetime of the product</w:t>
      </w:r>
      <w:r w:rsidRPr="006D4157">
        <w:rPr>
          <w:lang w:eastAsia="zh-CN"/>
        </w:rPr>
        <w:t>; they need to keep within the agreed budg</w:t>
      </w:r>
      <w:r w:rsidR="00A443D6" w:rsidRPr="006D4157">
        <w:rPr>
          <w:lang w:eastAsia="zh-CN"/>
        </w:rPr>
        <w:t>et; they need to know what products work</w:t>
      </w:r>
      <w:r w:rsidRPr="006D4157">
        <w:rPr>
          <w:lang w:eastAsia="zh-CN"/>
        </w:rPr>
        <w:t xml:space="preserve"> well together aesthetically. </w:t>
      </w:r>
    </w:p>
    <w:p w14:paraId="0CA7A379" w14:textId="1B983D1E" w:rsidR="009573B6" w:rsidRPr="006D4157" w:rsidRDefault="009573B6" w:rsidP="56A7FB55">
      <w:pPr>
        <w:spacing w:after="200" w:line="276" w:lineRule="auto"/>
        <w:ind w:left="709" w:hanging="709"/>
        <w:rPr>
          <w:lang w:eastAsia="zh-CN"/>
        </w:rPr>
      </w:pPr>
      <w:r w:rsidRPr="006D4157">
        <w:rPr>
          <w:b/>
          <w:bCs/>
          <w:lang w:eastAsia="zh-CN"/>
        </w:rPr>
        <w:t>Q3:</w:t>
      </w:r>
      <w:r w:rsidRPr="006D4157">
        <w:rPr>
          <w:b/>
          <w:lang w:eastAsia="zh-CN"/>
        </w:rPr>
        <w:tab/>
      </w:r>
      <w:r w:rsidRPr="006D4157">
        <w:rPr>
          <w:lang w:eastAsia="zh-CN"/>
        </w:rPr>
        <w:t xml:space="preserve">Batch production as specific lengths of product can be </w:t>
      </w:r>
      <w:r w:rsidR="007A623A" w:rsidRPr="006D4157">
        <w:rPr>
          <w:lang w:eastAsia="zh-CN"/>
        </w:rPr>
        <w:t>produced before being changed; l</w:t>
      </w:r>
      <w:r w:rsidRPr="006D4157">
        <w:rPr>
          <w:lang w:eastAsia="zh-CN"/>
        </w:rPr>
        <w:t xml:space="preserve">oom can </w:t>
      </w:r>
      <w:r w:rsidR="007A623A" w:rsidRPr="006D4157">
        <w:rPr>
          <w:lang w:eastAsia="zh-CN"/>
        </w:rPr>
        <w:t>be set-up for different batches;</w:t>
      </w:r>
      <w:r w:rsidRPr="006D4157">
        <w:rPr>
          <w:lang w:eastAsia="zh-CN"/>
        </w:rPr>
        <w:t xml:space="preserve"> cost of machinery offset over time.</w:t>
      </w:r>
    </w:p>
    <w:p w14:paraId="16372084" w14:textId="656EFC02" w:rsidR="009573B6" w:rsidRPr="006D4157" w:rsidRDefault="56A7FB55" w:rsidP="56A7FB55">
      <w:pPr>
        <w:spacing w:after="200" w:line="276" w:lineRule="auto"/>
        <w:ind w:left="709"/>
        <w:rPr>
          <w:lang w:eastAsia="zh-CN"/>
        </w:rPr>
      </w:pPr>
      <w:r w:rsidRPr="006D4157">
        <w:rPr>
          <w:lang w:eastAsia="zh-CN"/>
        </w:rPr>
        <w:t>Accept mass-production with addition longer runs being produced and that less machine set-up required, cost recouped very quickly, unit cost lower.</w:t>
      </w:r>
    </w:p>
    <w:p w14:paraId="4EC31DB9" w14:textId="6B823884" w:rsidR="009573B6" w:rsidRPr="006D4157" w:rsidRDefault="009573B6" w:rsidP="56A7FB55">
      <w:pPr>
        <w:spacing w:after="200" w:line="276" w:lineRule="auto"/>
        <w:ind w:left="709" w:hanging="709"/>
        <w:rPr>
          <w:lang w:eastAsia="zh-CN"/>
        </w:rPr>
      </w:pPr>
      <w:r w:rsidRPr="006D4157">
        <w:rPr>
          <w:b/>
          <w:bCs/>
          <w:lang w:eastAsia="zh-CN"/>
        </w:rPr>
        <w:t>Q4:</w:t>
      </w:r>
      <w:r w:rsidRPr="006D4157">
        <w:rPr>
          <w:lang w:eastAsia="zh-CN"/>
        </w:rPr>
        <w:tab/>
        <w:t xml:space="preserve">To </w:t>
      </w:r>
      <w:r w:rsidR="00591A75" w:rsidRPr="006D4157">
        <w:rPr>
          <w:lang w:eastAsia="zh-CN"/>
        </w:rPr>
        <w:t>ensure consistency of colour quality;</w:t>
      </w:r>
      <w:r w:rsidRPr="006D4157">
        <w:rPr>
          <w:lang w:eastAsia="zh-CN"/>
        </w:rPr>
        <w:t xml:space="preserve"> to fix the dye.</w:t>
      </w:r>
    </w:p>
    <w:p w14:paraId="07079537" w14:textId="7FE6F2BE" w:rsidR="009573B6" w:rsidRPr="006D4157" w:rsidRDefault="009573B6" w:rsidP="56A7FB55">
      <w:pPr>
        <w:spacing w:after="200" w:line="276" w:lineRule="auto"/>
        <w:ind w:left="709" w:hanging="709"/>
        <w:rPr>
          <w:lang w:eastAsia="zh-CN"/>
        </w:rPr>
      </w:pPr>
      <w:r w:rsidRPr="006D4157">
        <w:rPr>
          <w:b/>
          <w:bCs/>
          <w:lang w:eastAsia="zh-CN"/>
        </w:rPr>
        <w:t>Q5:</w:t>
      </w:r>
      <w:r w:rsidRPr="006D4157">
        <w:rPr>
          <w:lang w:eastAsia="zh-CN"/>
        </w:rPr>
        <w:tab/>
        <w:t>Batik.</w:t>
      </w:r>
    </w:p>
    <w:p w14:paraId="54B1987B" w14:textId="3834D77A" w:rsidR="009573B6" w:rsidRPr="006D4157" w:rsidRDefault="009573B6" w:rsidP="56A7FB55">
      <w:pPr>
        <w:spacing w:after="200" w:line="276" w:lineRule="auto"/>
        <w:ind w:left="709" w:hanging="709"/>
        <w:rPr>
          <w:lang w:eastAsia="zh-CN"/>
        </w:rPr>
      </w:pPr>
      <w:r w:rsidRPr="006D4157">
        <w:rPr>
          <w:b/>
          <w:bCs/>
          <w:lang w:eastAsia="zh-CN"/>
        </w:rPr>
        <w:t>Q6:</w:t>
      </w:r>
      <w:r w:rsidRPr="006D4157">
        <w:rPr>
          <w:lang w:eastAsia="zh-CN"/>
        </w:rPr>
        <w:tab/>
        <w:t>Up to 300mm depending where the repeat pattern starts and finishes. Up to 150mm</w:t>
      </w:r>
      <w:r w:rsidR="00D04524" w:rsidRPr="006D4157">
        <w:rPr>
          <w:lang w:eastAsia="zh-CN"/>
        </w:rPr>
        <w:t xml:space="preserve"> may be needed either side</w:t>
      </w:r>
      <w:r w:rsidRPr="006D4157">
        <w:rPr>
          <w:lang w:eastAsia="zh-CN"/>
        </w:rPr>
        <w:t>.</w:t>
      </w:r>
    </w:p>
    <w:p w14:paraId="599C1349" w14:textId="77777777" w:rsidR="0083601D" w:rsidRPr="006D4157" w:rsidRDefault="00C863F3">
      <w:pPr>
        <w:spacing w:after="200" w:line="276" w:lineRule="auto"/>
        <w:rPr>
          <w:b/>
          <w:bCs/>
          <w:lang w:eastAsia="zh-CN"/>
        </w:rPr>
        <w:sectPr w:rsidR="0083601D" w:rsidRPr="006D4157" w:rsidSect="000000D4">
          <w:headerReference w:type="default" r:id="rId37"/>
          <w:pgSz w:w="11906" w:h="16838"/>
          <w:pgMar w:top="1440" w:right="1440" w:bottom="1440" w:left="1440" w:header="708" w:footer="708" w:gutter="0"/>
          <w:cols w:space="708"/>
          <w:docGrid w:linePitch="360"/>
        </w:sectPr>
      </w:pPr>
      <w:r w:rsidRPr="006D4157">
        <w:rPr>
          <w:b/>
          <w:bCs/>
          <w:lang w:eastAsia="zh-CN"/>
        </w:rPr>
        <w:br w:type="page"/>
      </w:r>
    </w:p>
    <w:p w14:paraId="0A193CA7" w14:textId="0F3D36EE" w:rsidR="00017B44" w:rsidRPr="006D4157" w:rsidRDefault="56A7FB55" w:rsidP="56A7FB55">
      <w:pPr>
        <w:pStyle w:val="PGHeading1"/>
        <w:rPr>
          <w:rFonts w:eastAsia="Arial" w:cs="Arial"/>
        </w:rPr>
      </w:pPr>
      <w:r w:rsidRPr="006D4157">
        <w:rPr>
          <w:rFonts w:eastAsia="Arial" w:cs="Arial"/>
        </w:rPr>
        <w:lastRenderedPageBreak/>
        <w:t>Section 5F – Electronic systems</w:t>
      </w:r>
    </w:p>
    <w:p w14:paraId="053886F9" w14:textId="77777777" w:rsidR="00017B44" w:rsidRPr="006D4157" w:rsidRDefault="00017B44" w:rsidP="00017B44">
      <w:pPr>
        <w:pStyle w:val="RedChapterHead"/>
      </w:pPr>
    </w:p>
    <w:p w14:paraId="2E6F7D21" w14:textId="4062EF1F" w:rsidR="00C863F3" w:rsidRPr="006D4157" w:rsidRDefault="56A7FB55" w:rsidP="00DA2FF5">
      <w:pPr>
        <w:pStyle w:val="RedChapterHead"/>
        <w:ind w:left="2926" w:hanging="2926"/>
      </w:pPr>
      <w:r w:rsidRPr="006D4157">
        <w:t>Chapter 39 – Selection of materials and components</w:t>
      </w:r>
    </w:p>
    <w:p w14:paraId="06203162" w14:textId="0A63846D" w:rsidR="00C863F3" w:rsidRPr="006D4157" w:rsidRDefault="56A7FB55" w:rsidP="56A7FB55">
      <w:pPr>
        <w:pStyle w:val="Heading1"/>
        <w:rPr>
          <w:rFonts w:eastAsia="Arial" w:cs="Arial"/>
        </w:rPr>
      </w:pPr>
      <w:r w:rsidRPr="006D4157">
        <w:rPr>
          <w:rFonts w:eastAsia="Arial" w:cs="Arial"/>
        </w:rPr>
        <w:t>In-text questions</w:t>
      </w:r>
    </w:p>
    <w:p w14:paraId="26DBF3DC" w14:textId="77777777" w:rsidR="002A26CF" w:rsidRPr="006D4157" w:rsidRDefault="002A26CF" w:rsidP="002A26CF"/>
    <w:p w14:paraId="1C1340A4" w14:textId="2886F6E4" w:rsidR="00E123DA" w:rsidRPr="006D4157" w:rsidRDefault="00E123DA"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b/>
        </w:rPr>
        <w:tab/>
      </w:r>
      <w:r w:rsidR="0048761D" w:rsidRPr="006D4157">
        <w:rPr>
          <w:rFonts w:ascii="Arial" w:eastAsia="Arial" w:hAnsi="Arial" w:cs="Arial"/>
        </w:rPr>
        <w:t>There is a</w:t>
      </w:r>
      <w:r w:rsidRPr="006D4157">
        <w:rPr>
          <w:rFonts w:ascii="Arial" w:eastAsia="Arial" w:hAnsi="Arial" w:cs="Arial"/>
        </w:rPr>
        <w:t xml:space="preserve"> need to route the circuit along the pre-existing tracks using links and track breaks. This is more difficult and complicated than drawing your own tracks </w:t>
      </w:r>
      <w:r w:rsidR="0080046A" w:rsidRPr="006D4157">
        <w:rPr>
          <w:rFonts w:ascii="Arial" w:eastAsia="Arial" w:hAnsi="Arial" w:cs="Arial"/>
        </w:rPr>
        <w:t xml:space="preserve">exactly </w:t>
      </w:r>
      <w:r w:rsidRPr="006D4157">
        <w:rPr>
          <w:rFonts w:ascii="Arial" w:eastAsia="Arial" w:hAnsi="Arial" w:cs="Arial"/>
        </w:rPr>
        <w:t>where</w:t>
      </w:r>
      <w:r w:rsidR="0048761D" w:rsidRPr="006D4157">
        <w:rPr>
          <w:rFonts w:ascii="Arial" w:eastAsia="Arial" w:hAnsi="Arial" w:cs="Arial"/>
        </w:rPr>
        <w:t xml:space="preserve"> they are</w:t>
      </w:r>
      <w:r w:rsidRPr="006D4157">
        <w:rPr>
          <w:rFonts w:ascii="Arial" w:eastAsia="Arial" w:hAnsi="Arial" w:cs="Arial"/>
        </w:rPr>
        <w:t xml:space="preserve"> required.</w:t>
      </w:r>
    </w:p>
    <w:p w14:paraId="29A3845C" w14:textId="33D269A4" w:rsidR="00E123DA" w:rsidRPr="006D4157" w:rsidRDefault="00E123DA"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rPr>
        <w:tab/>
      </w:r>
      <w:r w:rsidRPr="006D4157">
        <w:rPr>
          <w:rFonts w:ascii="Arial" w:eastAsia="Arial" w:hAnsi="Arial" w:cs="Arial"/>
        </w:rPr>
        <w:t>It is more accurate an</w:t>
      </w:r>
      <w:r w:rsidR="004055D7" w:rsidRPr="006D4157">
        <w:rPr>
          <w:rFonts w:ascii="Arial" w:eastAsia="Arial" w:hAnsi="Arial" w:cs="Arial"/>
        </w:rPr>
        <w:t>d quicker than doing it by hand;</w:t>
      </w:r>
      <w:r w:rsidRPr="006D4157">
        <w:rPr>
          <w:rFonts w:ascii="Arial" w:eastAsia="Arial" w:hAnsi="Arial" w:cs="Arial"/>
        </w:rPr>
        <w:t xml:space="preserve"> it allows </w:t>
      </w:r>
      <w:r w:rsidR="004055D7" w:rsidRPr="006D4157">
        <w:rPr>
          <w:rFonts w:ascii="Arial" w:eastAsia="Arial" w:hAnsi="Arial" w:cs="Arial"/>
        </w:rPr>
        <w:t>mistakes to be easily corrected;</w:t>
      </w:r>
      <w:r w:rsidRPr="006D4157">
        <w:rPr>
          <w:rFonts w:ascii="Arial" w:eastAsia="Arial" w:hAnsi="Arial" w:cs="Arial"/>
        </w:rPr>
        <w:t xml:space="preserve"> it can </w:t>
      </w:r>
      <w:r w:rsidR="004055D7" w:rsidRPr="006D4157">
        <w:rPr>
          <w:rFonts w:ascii="Arial" w:eastAsia="Arial" w:hAnsi="Arial" w:cs="Arial"/>
        </w:rPr>
        <w:t>be checked and tested on screen;</w:t>
      </w:r>
      <w:r w:rsidRPr="006D4157">
        <w:rPr>
          <w:rFonts w:ascii="Arial" w:eastAsia="Arial" w:hAnsi="Arial" w:cs="Arial"/>
        </w:rPr>
        <w:t xml:space="preserve"> it can be sent to CNC machines for accurate manufacture.</w:t>
      </w:r>
    </w:p>
    <w:p w14:paraId="01197A6B" w14:textId="77777777" w:rsidR="00E123DA" w:rsidRPr="006D4157" w:rsidRDefault="00E123DA" w:rsidP="56A7FB55">
      <w:pPr>
        <w:pStyle w:val="Questionstyle"/>
        <w:shd w:val="clear" w:color="auto" w:fill="auto"/>
        <w:rPr>
          <w:rFonts w:ascii="Arial" w:eastAsia="Arial" w:hAnsi="Arial" w:cs="Arial"/>
          <w:b/>
          <w:bCs/>
        </w:rPr>
      </w:pPr>
      <w:r w:rsidRPr="006D4157">
        <w:rPr>
          <w:rFonts w:ascii="Arial" w:eastAsia="Arial" w:hAnsi="Arial" w:cs="Arial"/>
          <w:b/>
          <w:bCs/>
        </w:rPr>
        <w:t>Q3:</w:t>
      </w:r>
      <w:r w:rsidRPr="006D4157">
        <w:rPr>
          <w:rFonts w:ascii="Arial" w:hAnsi="Arial" w:cs="Arial"/>
          <w:b/>
        </w:rPr>
        <w:tab/>
      </w:r>
      <w:r w:rsidRPr="006D4157">
        <w:rPr>
          <w:rFonts w:ascii="Arial" w:eastAsia="Arial" w:hAnsi="Arial" w:cs="Arial"/>
        </w:rPr>
        <w:t>It is available in a range of colours which could increase sales. It improves the surface finish and prevents it going dull over time. It is weather proof and hard-wearing. It is hard and capable of resonating so would create a bright ‘ding’ sound when struck.</w:t>
      </w:r>
    </w:p>
    <w:p w14:paraId="497A08CD" w14:textId="77777777" w:rsidR="00E123DA" w:rsidRPr="006D4157" w:rsidRDefault="00E123DA"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hAnsi="Arial" w:cs="Arial"/>
        </w:rPr>
        <w:tab/>
      </w:r>
      <w:r w:rsidRPr="006D4157">
        <w:rPr>
          <w:rFonts w:ascii="Arial" w:eastAsia="Arial" w:hAnsi="Arial" w:cs="Arial"/>
        </w:rPr>
        <w:t>The bell is not in a high-wear or abrasive situation. The limited colour range may decrease sales. The extra cost could not be justified.</w:t>
      </w:r>
    </w:p>
    <w:p w14:paraId="69B08793" w14:textId="45D12B70" w:rsidR="00E123DA" w:rsidRPr="006D4157" w:rsidRDefault="00E123DA" w:rsidP="56A7FB55">
      <w:pPr>
        <w:pStyle w:val="Questionstyle"/>
        <w:shd w:val="clear" w:color="auto" w:fill="auto"/>
        <w:rPr>
          <w:rFonts w:ascii="Arial" w:eastAsia="Arial" w:hAnsi="Arial" w:cs="Arial"/>
        </w:rPr>
      </w:pPr>
      <w:r w:rsidRPr="006D4157">
        <w:rPr>
          <w:rFonts w:ascii="Arial" w:eastAsia="Arial" w:hAnsi="Arial" w:cs="Arial"/>
          <w:b/>
          <w:bCs/>
        </w:rPr>
        <w:t>Q5:</w:t>
      </w:r>
      <w:r w:rsidRPr="006D4157">
        <w:rPr>
          <w:rFonts w:ascii="Arial" w:hAnsi="Arial" w:cs="Arial"/>
        </w:rPr>
        <w:tab/>
      </w:r>
      <w:r w:rsidRPr="006D4157">
        <w:rPr>
          <w:rFonts w:ascii="Arial" w:eastAsia="Arial" w:hAnsi="Arial" w:cs="Arial"/>
        </w:rPr>
        <w:t xml:space="preserve">The substrate is usually a composite called fibreglass that is very difficult to recycle. The components </w:t>
      </w:r>
      <w:r w:rsidR="00655A4C" w:rsidRPr="006D4157">
        <w:rPr>
          <w:rFonts w:ascii="Arial" w:eastAsia="Arial" w:hAnsi="Arial" w:cs="Arial"/>
        </w:rPr>
        <w:t xml:space="preserve">are </w:t>
      </w:r>
      <w:r w:rsidRPr="006D4157">
        <w:rPr>
          <w:rFonts w:ascii="Arial" w:eastAsia="Arial" w:hAnsi="Arial" w:cs="Arial"/>
        </w:rPr>
        <w:t>permanently attached with solder which needs to be melted for components to be removed. Many metals and chemicals are contained within the components which need to be carefully separated. The PCB is usually physically attached into a casing</w:t>
      </w:r>
      <w:r w:rsidR="004055D7" w:rsidRPr="006D4157">
        <w:rPr>
          <w:rFonts w:ascii="Arial" w:eastAsia="Arial" w:hAnsi="Arial" w:cs="Arial"/>
        </w:rPr>
        <w:t>,</w:t>
      </w:r>
      <w:r w:rsidRPr="006D4157">
        <w:rPr>
          <w:rFonts w:ascii="Arial" w:eastAsia="Arial" w:hAnsi="Arial" w:cs="Arial"/>
        </w:rPr>
        <w:t xml:space="preserve"> often with screws</w:t>
      </w:r>
      <w:r w:rsidR="00655A4C">
        <w:rPr>
          <w:rFonts w:ascii="Arial" w:eastAsia="Arial" w:hAnsi="Arial" w:cs="Arial"/>
        </w:rPr>
        <w:t xml:space="preserve"> or adhesives</w:t>
      </w:r>
      <w:r w:rsidR="004055D7" w:rsidRPr="006D4157">
        <w:rPr>
          <w:rFonts w:ascii="Arial" w:eastAsia="Arial" w:hAnsi="Arial" w:cs="Arial"/>
        </w:rPr>
        <w:t>,</w:t>
      </w:r>
      <w:r w:rsidRPr="006D4157">
        <w:rPr>
          <w:rFonts w:ascii="Arial" w:eastAsia="Arial" w:hAnsi="Arial" w:cs="Arial"/>
        </w:rPr>
        <w:t xml:space="preserve"> making it hard to remove.</w:t>
      </w:r>
    </w:p>
    <w:p w14:paraId="757AEBDA" w14:textId="0DFD973A" w:rsidR="00A011D1" w:rsidRPr="006D4157" w:rsidRDefault="00A011D1" w:rsidP="56A7FB55">
      <w:pPr>
        <w:pStyle w:val="Questionstyle"/>
        <w:shd w:val="clear" w:color="auto" w:fill="auto"/>
        <w:rPr>
          <w:rFonts w:ascii="Arial" w:eastAsia="Arial" w:hAnsi="Arial" w:cs="Arial"/>
        </w:rPr>
      </w:pPr>
      <w:r w:rsidRPr="006D4157">
        <w:rPr>
          <w:rFonts w:ascii="Arial" w:eastAsia="Arial" w:hAnsi="Arial" w:cs="Arial"/>
          <w:b/>
          <w:bCs/>
        </w:rPr>
        <w:t>Q</w:t>
      </w:r>
      <w:r w:rsidR="00655A4C">
        <w:rPr>
          <w:rFonts w:ascii="Arial" w:eastAsia="Arial" w:hAnsi="Arial" w:cs="Arial"/>
          <w:b/>
          <w:bCs/>
        </w:rPr>
        <w:t>6</w:t>
      </w:r>
      <w:r w:rsidRPr="006D4157">
        <w:rPr>
          <w:rFonts w:ascii="Arial" w:eastAsia="Arial" w:hAnsi="Arial" w:cs="Arial"/>
          <w:b/>
          <w:bCs/>
        </w:rPr>
        <w:t>:</w:t>
      </w:r>
      <w:r w:rsidRPr="006D4157">
        <w:rPr>
          <w:rFonts w:ascii="Arial" w:hAnsi="Arial" w:cs="Arial"/>
          <w:b/>
        </w:rPr>
        <w:tab/>
      </w:r>
      <w:r w:rsidRPr="006D4157">
        <w:rPr>
          <w:rFonts w:ascii="Arial" w:eastAsia="Arial" w:hAnsi="Arial" w:cs="Arial"/>
        </w:rPr>
        <w:t>Goods are not always recycled using the correct protocol, meaning that harmful chemicals, metals and toxic gasses could be released into the environment. Working conditions and worker’s health and safety cannot be guaranteed</w:t>
      </w:r>
      <w:r w:rsidR="00B91148" w:rsidRPr="006D4157">
        <w:rPr>
          <w:rFonts w:ascii="Arial" w:eastAsia="Arial" w:hAnsi="Arial" w:cs="Arial"/>
        </w:rPr>
        <w:t>,</w:t>
      </w:r>
      <w:r w:rsidRPr="006D4157">
        <w:rPr>
          <w:rFonts w:ascii="Arial" w:eastAsia="Arial" w:hAnsi="Arial" w:cs="Arial"/>
        </w:rPr>
        <w:t xml:space="preserve"> meaning that it is possible that workers could be in contact with harmful</w:t>
      </w:r>
      <w:r w:rsidR="00B91148" w:rsidRPr="006D4157">
        <w:rPr>
          <w:rFonts w:ascii="Arial" w:eastAsia="Arial" w:hAnsi="Arial" w:cs="Arial"/>
        </w:rPr>
        <w:t xml:space="preserve"> gasses, </w:t>
      </w:r>
      <w:r w:rsidRPr="006D4157">
        <w:rPr>
          <w:rFonts w:ascii="Arial" w:eastAsia="Arial" w:hAnsi="Arial" w:cs="Arial"/>
        </w:rPr>
        <w:t>chemicals</w:t>
      </w:r>
      <w:r w:rsidR="00B91148" w:rsidRPr="006D4157">
        <w:rPr>
          <w:rFonts w:ascii="Arial" w:eastAsia="Arial" w:hAnsi="Arial" w:cs="Arial"/>
        </w:rPr>
        <w:t xml:space="preserve"> etc</w:t>
      </w:r>
      <w:r w:rsidRPr="006D4157">
        <w:rPr>
          <w:rFonts w:ascii="Arial" w:eastAsia="Arial" w:hAnsi="Arial" w:cs="Arial"/>
        </w:rPr>
        <w:t>. Wages are often very low for very long hours</w:t>
      </w:r>
      <w:r w:rsidR="00B91148" w:rsidRPr="006D4157">
        <w:rPr>
          <w:rFonts w:ascii="Arial" w:eastAsia="Arial" w:hAnsi="Arial" w:cs="Arial"/>
        </w:rPr>
        <w:t>, meaning families live in poor conditions</w:t>
      </w:r>
      <w:r w:rsidRPr="006D4157">
        <w:rPr>
          <w:rFonts w:ascii="Arial" w:eastAsia="Arial" w:hAnsi="Arial" w:cs="Arial"/>
        </w:rPr>
        <w:t>.</w:t>
      </w:r>
    </w:p>
    <w:p w14:paraId="344DF54F" w14:textId="77777777" w:rsidR="00C863F3" w:rsidRPr="006D4157" w:rsidRDefault="00C863F3">
      <w:pPr>
        <w:spacing w:after="200" w:line="276" w:lineRule="auto"/>
        <w:rPr>
          <w:lang w:eastAsia="zh-CN"/>
        </w:rPr>
      </w:pPr>
      <w:r w:rsidRPr="006D4157">
        <w:rPr>
          <w:lang w:eastAsia="zh-CN"/>
        </w:rPr>
        <w:br w:type="page"/>
      </w:r>
    </w:p>
    <w:p w14:paraId="3E396F01" w14:textId="76CE83AD" w:rsidR="00DA2FF5" w:rsidRPr="006D4157" w:rsidRDefault="56A7FB55" w:rsidP="00DA2FF5">
      <w:pPr>
        <w:pStyle w:val="RedChapterHead"/>
        <w:ind w:left="2926" w:hanging="2926"/>
        <w:rPr>
          <w:bCs w:val="0"/>
        </w:rPr>
      </w:pPr>
      <w:r w:rsidRPr="006D4157">
        <w:lastRenderedPageBreak/>
        <w:t>Chapter 40 – Working with electronic components</w:t>
      </w:r>
    </w:p>
    <w:p w14:paraId="05F6DC54" w14:textId="35899197" w:rsidR="00C863F3" w:rsidRPr="006D4157" w:rsidRDefault="56A7FB55" w:rsidP="56A7FB55">
      <w:pPr>
        <w:pStyle w:val="Heading1"/>
        <w:rPr>
          <w:rFonts w:eastAsia="Arial" w:cs="Arial"/>
        </w:rPr>
      </w:pPr>
      <w:r w:rsidRPr="006D4157">
        <w:rPr>
          <w:rFonts w:eastAsia="Arial" w:cs="Arial"/>
        </w:rPr>
        <w:t>In-text questions</w:t>
      </w:r>
    </w:p>
    <w:p w14:paraId="79A32AD7" w14:textId="77777777" w:rsidR="002A26CF" w:rsidRPr="006D4157" w:rsidRDefault="002A26CF" w:rsidP="002A26CF"/>
    <w:p w14:paraId="6A6F3158" w14:textId="411FA03C" w:rsidR="00E123DA" w:rsidRPr="006D4157" w:rsidRDefault="00E123DA" w:rsidP="56A7FB55">
      <w:pPr>
        <w:pStyle w:val="Questionstyle"/>
        <w:shd w:val="clear" w:color="auto" w:fill="auto"/>
        <w:rPr>
          <w:rFonts w:ascii="Arial" w:eastAsia="Arial" w:hAnsi="Arial" w:cs="Arial"/>
        </w:rPr>
      </w:pPr>
      <w:r w:rsidRPr="006D4157">
        <w:rPr>
          <w:rFonts w:ascii="Arial" w:eastAsia="Arial" w:hAnsi="Arial" w:cs="Arial"/>
          <w:b/>
          <w:bCs/>
        </w:rPr>
        <w:t>Q1:</w:t>
      </w:r>
      <w:r w:rsidRPr="006D4157">
        <w:rPr>
          <w:rFonts w:ascii="Arial" w:hAnsi="Arial" w:cs="Arial"/>
          <w:b/>
        </w:rPr>
        <w:tab/>
      </w:r>
      <w:r w:rsidRPr="006D4157">
        <w:rPr>
          <w:rFonts w:ascii="Arial" w:eastAsia="Arial" w:hAnsi="Arial" w:cs="Arial"/>
        </w:rPr>
        <w:t xml:space="preserve">20 x 0.1 inch = </w:t>
      </w:r>
      <w:r w:rsidR="00D97C40" w:rsidRPr="006D4157">
        <w:rPr>
          <w:rFonts w:ascii="Arial" w:eastAsia="Arial" w:hAnsi="Arial" w:cs="Arial"/>
        </w:rPr>
        <w:t>2” (50mm) Accept</w:t>
      </w:r>
      <w:r w:rsidRPr="006D4157">
        <w:rPr>
          <w:rFonts w:ascii="Arial" w:eastAsia="Arial" w:hAnsi="Arial" w:cs="Arial"/>
        </w:rPr>
        <w:t xml:space="preserve"> 2.2” </w:t>
      </w:r>
      <w:r w:rsidR="00D97C40" w:rsidRPr="006D4157">
        <w:rPr>
          <w:rFonts w:ascii="Arial" w:eastAsia="Arial" w:hAnsi="Arial" w:cs="Arial"/>
        </w:rPr>
        <w:t xml:space="preserve">(55mm)  </w:t>
      </w:r>
      <w:r w:rsidRPr="006D4157">
        <w:rPr>
          <w:rFonts w:ascii="Arial" w:eastAsia="Arial" w:hAnsi="Arial" w:cs="Arial"/>
        </w:rPr>
        <w:t>if students include 0.1” for each end of the IC.</w:t>
      </w:r>
    </w:p>
    <w:p w14:paraId="46C4EAF7" w14:textId="77777777" w:rsidR="00E123DA" w:rsidRPr="006D4157" w:rsidRDefault="00E123DA"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b/>
        </w:rPr>
        <w:tab/>
      </w:r>
      <w:r w:rsidRPr="006D4157">
        <w:rPr>
          <w:rFonts w:ascii="Arial" w:eastAsia="Arial" w:hAnsi="Arial" w:cs="Arial"/>
        </w:rPr>
        <w:t>5 volts</w:t>
      </w:r>
    </w:p>
    <w:p w14:paraId="0B76D216" w14:textId="27E280AA" w:rsidR="00E123DA" w:rsidRPr="006D4157" w:rsidRDefault="00E123DA" w:rsidP="56A7FB55">
      <w:pPr>
        <w:pStyle w:val="Questionstyle"/>
        <w:shd w:val="clear" w:color="auto" w:fill="auto"/>
        <w:rPr>
          <w:rFonts w:ascii="Arial" w:eastAsia="Arial" w:hAnsi="Arial" w:cs="Arial"/>
        </w:rPr>
      </w:pPr>
      <w:r w:rsidRPr="006D4157">
        <w:rPr>
          <w:rFonts w:ascii="Arial" w:eastAsia="Arial" w:hAnsi="Arial" w:cs="Arial"/>
          <w:b/>
          <w:bCs/>
        </w:rPr>
        <w:t>Q3:</w:t>
      </w:r>
      <w:r w:rsidRPr="006D4157">
        <w:rPr>
          <w:rFonts w:ascii="Arial" w:hAnsi="Arial" w:cs="Arial"/>
          <w:b/>
        </w:rPr>
        <w:tab/>
      </w:r>
      <w:r w:rsidR="00A011D1" w:rsidRPr="006D4157">
        <w:rPr>
          <w:rFonts w:ascii="Arial" w:eastAsia="Arial" w:hAnsi="Arial" w:cs="Arial"/>
        </w:rPr>
        <w:t>Brown, black, orange, gold = 10,000r = 10</w:t>
      </w:r>
      <w:r w:rsidR="00655A4C">
        <w:rPr>
          <w:rFonts w:ascii="Arial" w:eastAsia="Arial" w:hAnsi="Arial" w:cs="Arial"/>
        </w:rPr>
        <w:t xml:space="preserve"> </w:t>
      </w:r>
      <w:proofErr w:type="spellStart"/>
      <w:r w:rsidR="00A011D1" w:rsidRPr="006D4157">
        <w:rPr>
          <w:rFonts w:ascii="Arial" w:eastAsia="Arial" w:hAnsi="Arial" w:cs="Arial"/>
        </w:rPr>
        <w:t>k</w:t>
      </w:r>
      <w:r w:rsidR="00655A4C">
        <w:rPr>
          <w:rFonts w:ascii="Arial" w:eastAsia="Arial" w:hAnsi="Arial" w:cs="Arial"/>
        </w:rPr>
        <w:t>ilohm</w:t>
      </w:r>
      <w:proofErr w:type="spellEnd"/>
      <w:r w:rsidR="00A011D1" w:rsidRPr="006D4157">
        <w:rPr>
          <w:rFonts w:ascii="Arial" w:eastAsia="Arial" w:hAnsi="Arial" w:cs="Arial"/>
        </w:rPr>
        <w:t>.</w:t>
      </w:r>
    </w:p>
    <w:p w14:paraId="196D51A4" w14:textId="1A5CB521" w:rsidR="00A011D1" w:rsidRPr="006D4157" w:rsidRDefault="00A011D1"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eastAsia="Arial" w:hAnsi="Arial" w:cs="Arial"/>
        </w:rPr>
        <w:t xml:space="preserve"> </w:t>
      </w:r>
      <w:r w:rsidRPr="006D4157">
        <w:rPr>
          <w:rFonts w:ascii="Arial" w:hAnsi="Arial" w:cs="Arial"/>
        </w:rPr>
        <w:tab/>
      </w:r>
      <w:r w:rsidRPr="006D4157">
        <w:rPr>
          <w:rFonts w:ascii="Arial" w:eastAsia="Arial" w:hAnsi="Arial" w:cs="Arial"/>
        </w:rPr>
        <w:t>Yellow, violet, orange, silver.</w:t>
      </w:r>
    </w:p>
    <w:p w14:paraId="68664CFD" w14:textId="69709B0C" w:rsidR="00E123DA" w:rsidRPr="006D4157" w:rsidRDefault="00DF6FFE" w:rsidP="56A7FB55">
      <w:pPr>
        <w:pStyle w:val="Questionstyle"/>
        <w:shd w:val="clear" w:color="auto" w:fill="auto"/>
        <w:rPr>
          <w:rFonts w:ascii="Arial" w:eastAsia="Arial" w:hAnsi="Arial" w:cs="Arial"/>
        </w:rPr>
      </w:pPr>
      <w:r w:rsidRPr="006D4157">
        <w:rPr>
          <w:rFonts w:ascii="Arial" w:eastAsia="Arial" w:hAnsi="Arial" w:cs="Arial"/>
          <w:b/>
          <w:bCs/>
        </w:rPr>
        <w:t>Q5</w:t>
      </w:r>
      <w:r w:rsidR="00E123DA" w:rsidRPr="006D4157">
        <w:rPr>
          <w:rFonts w:ascii="Arial" w:eastAsia="Arial" w:hAnsi="Arial" w:cs="Arial"/>
          <w:b/>
          <w:bCs/>
        </w:rPr>
        <w:t>:</w:t>
      </w:r>
      <w:r w:rsidR="00E123DA" w:rsidRPr="006D4157">
        <w:rPr>
          <w:rFonts w:ascii="Arial" w:hAnsi="Arial" w:cs="Arial"/>
          <w:b/>
        </w:rPr>
        <w:tab/>
      </w:r>
      <w:r w:rsidR="00E123DA" w:rsidRPr="006D4157">
        <w:rPr>
          <w:rFonts w:ascii="Arial" w:eastAsia="Arial" w:hAnsi="Arial" w:cs="Arial"/>
        </w:rPr>
        <w:t>2M7 – 2,700,000r with 5% tolerance. Minimum value is 2,565,000r, maximum value is 2,835,000r</w:t>
      </w:r>
    </w:p>
    <w:p w14:paraId="37A46C30" w14:textId="3DE6F5A1" w:rsidR="00E123DA" w:rsidRPr="006D4157" w:rsidRDefault="00DF6FFE" w:rsidP="56A7FB55">
      <w:pPr>
        <w:pStyle w:val="Questionstyle"/>
        <w:shd w:val="clear" w:color="auto" w:fill="auto"/>
        <w:rPr>
          <w:rFonts w:ascii="Arial" w:eastAsia="Arial" w:hAnsi="Arial" w:cs="Arial"/>
        </w:rPr>
      </w:pPr>
      <w:r w:rsidRPr="006D4157">
        <w:rPr>
          <w:rFonts w:ascii="Arial" w:eastAsia="Arial" w:hAnsi="Arial" w:cs="Arial"/>
          <w:b/>
          <w:bCs/>
        </w:rPr>
        <w:t>Q6</w:t>
      </w:r>
      <w:r w:rsidR="00E123DA" w:rsidRPr="006D4157">
        <w:rPr>
          <w:rFonts w:ascii="Arial" w:eastAsia="Arial" w:hAnsi="Arial" w:cs="Arial"/>
          <w:b/>
          <w:bCs/>
        </w:rPr>
        <w:t>:</w:t>
      </w:r>
      <w:r w:rsidR="00E123DA" w:rsidRPr="006D4157">
        <w:rPr>
          <w:rFonts w:ascii="Arial" w:hAnsi="Arial" w:cs="Arial"/>
          <w:b/>
        </w:rPr>
        <w:tab/>
      </w:r>
      <w:r w:rsidR="00E123DA" w:rsidRPr="006D4157">
        <w:rPr>
          <w:rFonts w:ascii="Arial" w:eastAsia="Arial" w:hAnsi="Arial" w:cs="Arial"/>
        </w:rPr>
        <w:t>A 390r resistor because the 330r resistor could be as low as 313.5r which would not offer enough protection. Therefore, you need to go to the next one up.</w:t>
      </w:r>
    </w:p>
    <w:p w14:paraId="39D744F4" w14:textId="2CC8D626" w:rsidR="00E123DA" w:rsidRPr="006D4157" w:rsidRDefault="00DF6FFE" w:rsidP="56A7FB55">
      <w:pPr>
        <w:pStyle w:val="Questionstyle"/>
        <w:shd w:val="clear" w:color="auto" w:fill="auto"/>
        <w:rPr>
          <w:rFonts w:ascii="Arial" w:eastAsia="Arial" w:hAnsi="Arial" w:cs="Arial"/>
        </w:rPr>
      </w:pPr>
      <w:r w:rsidRPr="006D4157">
        <w:rPr>
          <w:rFonts w:ascii="Arial" w:eastAsia="Arial" w:hAnsi="Arial" w:cs="Arial"/>
          <w:b/>
          <w:bCs/>
        </w:rPr>
        <w:t>Q7</w:t>
      </w:r>
      <w:r w:rsidR="00E123DA" w:rsidRPr="006D4157">
        <w:rPr>
          <w:rFonts w:ascii="Arial" w:eastAsia="Arial" w:hAnsi="Arial" w:cs="Arial"/>
          <w:b/>
          <w:bCs/>
        </w:rPr>
        <w:t>:</w:t>
      </w:r>
      <w:r w:rsidR="00E123DA" w:rsidRPr="006D4157">
        <w:rPr>
          <w:rFonts w:ascii="Arial" w:hAnsi="Arial" w:cs="Arial"/>
          <w:b/>
        </w:rPr>
        <w:tab/>
      </w:r>
      <w:r w:rsidR="00E123DA" w:rsidRPr="006D4157">
        <w:rPr>
          <w:rFonts w:ascii="Arial" w:eastAsia="Arial" w:hAnsi="Arial" w:cs="Arial"/>
        </w:rPr>
        <w:t>They are usually smaller meaning less casing required, fewer components and smaller PCB therefore reducing costs. They are reprogrammable and upgradeable. They can perform complex tasks.</w:t>
      </w:r>
      <w:r w:rsidRPr="006D4157">
        <w:rPr>
          <w:rFonts w:ascii="Arial" w:eastAsia="Arial" w:hAnsi="Arial" w:cs="Arial"/>
        </w:rPr>
        <w:t xml:space="preserve"> They can have assignable inputs and outputs. They can receive analogue and digital input signals.</w:t>
      </w:r>
    </w:p>
    <w:p w14:paraId="127D247A" w14:textId="4E603A02" w:rsidR="00E123DA" w:rsidRPr="006D4157" w:rsidRDefault="00E123DA" w:rsidP="56A7FB55">
      <w:pPr>
        <w:pStyle w:val="Questionstyle"/>
        <w:shd w:val="clear" w:color="auto" w:fill="auto"/>
        <w:rPr>
          <w:rFonts w:ascii="Arial" w:eastAsia="Arial" w:hAnsi="Arial" w:cs="Arial"/>
        </w:rPr>
      </w:pPr>
      <w:r w:rsidRPr="006D4157">
        <w:rPr>
          <w:rFonts w:ascii="Arial" w:eastAsia="Arial" w:hAnsi="Arial" w:cs="Arial"/>
          <w:b/>
          <w:bCs/>
        </w:rPr>
        <w:t>Q</w:t>
      </w:r>
      <w:r w:rsidR="00DF6FFE" w:rsidRPr="006D4157">
        <w:rPr>
          <w:rFonts w:ascii="Arial" w:eastAsia="Arial" w:hAnsi="Arial" w:cs="Arial"/>
          <w:b/>
          <w:bCs/>
        </w:rPr>
        <w:t>8</w:t>
      </w:r>
      <w:r w:rsidRPr="006D4157">
        <w:rPr>
          <w:rFonts w:ascii="Arial" w:eastAsia="Arial" w:hAnsi="Arial" w:cs="Arial"/>
          <w:b/>
          <w:bCs/>
        </w:rPr>
        <w:t>:</w:t>
      </w:r>
      <w:r w:rsidRPr="006D4157">
        <w:rPr>
          <w:rFonts w:ascii="Arial" w:hAnsi="Arial" w:cs="Arial"/>
        </w:rPr>
        <w:tab/>
      </w:r>
      <w:r w:rsidR="00DF6FFE" w:rsidRPr="006D4157">
        <w:rPr>
          <w:rFonts w:ascii="Arial" w:eastAsia="Arial" w:hAnsi="Arial" w:cs="Arial"/>
        </w:rPr>
        <w:t>O</w:t>
      </w:r>
      <w:r w:rsidRPr="006D4157">
        <w:rPr>
          <w:rFonts w:ascii="Arial" w:eastAsia="Arial" w:hAnsi="Arial" w:cs="Arial"/>
        </w:rPr>
        <w:t>ne analogue input and ten outputs.</w:t>
      </w:r>
    </w:p>
    <w:p w14:paraId="545861B3" w14:textId="0BBC2B82" w:rsidR="00E123DA" w:rsidRPr="006D4157" w:rsidRDefault="00E123DA" w:rsidP="56A7FB55">
      <w:pPr>
        <w:pStyle w:val="Questionstyle"/>
        <w:shd w:val="clear" w:color="auto" w:fill="auto"/>
        <w:rPr>
          <w:rFonts w:ascii="Arial" w:eastAsia="Arial" w:hAnsi="Arial" w:cs="Arial"/>
        </w:rPr>
      </w:pPr>
      <w:r w:rsidRPr="006D4157">
        <w:rPr>
          <w:rFonts w:ascii="Arial" w:eastAsia="Arial" w:hAnsi="Arial" w:cs="Arial"/>
          <w:b/>
          <w:bCs/>
        </w:rPr>
        <w:t>Q9:</w:t>
      </w:r>
      <w:r w:rsidRPr="006D4157">
        <w:rPr>
          <w:rFonts w:ascii="Arial" w:hAnsi="Arial" w:cs="Arial"/>
          <w:b/>
        </w:rPr>
        <w:tab/>
      </w:r>
      <w:r w:rsidR="002968A5" w:rsidRPr="006D4157">
        <w:rPr>
          <w:rFonts w:ascii="Arial" w:eastAsia="Arial" w:hAnsi="Arial" w:cs="Arial"/>
        </w:rPr>
        <w:t>Eye protection, fume extraction or room ventilation, ensuring the soldering iron is safely positioned and only ever in the stand or being used, heat mat, lead free solder, apron use considered.</w:t>
      </w:r>
    </w:p>
    <w:p w14:paraId="70226963" w14:textId="534F62F5" w:rsidR="00E123DA" w:rsidRPr="006D4157" w:rsidRDefault="00DA6B44" w:rsidP="56A7FB55">
      <w:pPr>
        <w:pStyle w:val="Questionstyle"/>
        <w:shd w:val="clear" w:color="auto" w:fill="auto"/>
        <w:rPr>
          <w:rFonts w:ascii="Arial" w:eastAsia="Arial" w:hAnsi="Arial" w:cs="Arial"/>
        </w:rPr>
      </w:pPr>
      <w:r w:rsidRPr="006D4157">
        <w:rPr>
          <w:rFonts w:ascii="Arial" w:eastAsia="Arial" w:hAnsi="Arial" w:cs="Arial"/>
          <w:b/>
          <w:bCs/>
        </w:rPr>
        <w:t>Q10</w:t>
      </w:r>
      <w:r w:rsidR="00E123DA" w:rsidRPr="006D4157">
        <w:rPr>
          <w:rFonts w:ascii="Arial" w:eastAsia="Arial" w:hAnsi="Arial" w:cs="Arial"/>
          <w:b/>
          <w:bCs/>
        </w:rPr>
        <w:t>:</w:t>
      </w:r>
      <w:r w:rsidR="00E123DA" w:rsidRPr="006D4157">
        <w:rPr>
          <w:rFonts w:ascii="Arial" w:hAnsi="Arial" w:cs="Arial"/>
          <w:b/>
        </w:rPr>
        <w:tab/>
      </w:r>
      <w:r w:rsidRPr="006D4157">
        <w:rPr>
          <w:rFonts w:ascii="Arial" w:eastAsia="Arial" w:hAnsi="Arial" w:cs="Arial"/>
        </w:rPr>
        <w:t>It can create a short circuit, meaning that the circuit is unlikely to work correctly. It could mean that components might overheat, stop working or need replacing.</w:t>
      </w:r>
    </w:p>
    <w:p w14:paraId="7331FE9C" w14:textId="600D29D0" w:rsidR="00E123DA" w:rsidRPr="006D4157" w:rsidRDefault="00DA6B44" w:rsidP="56A7FB55">
      <w:pPr>
        <w:pStyle w:val="Questionstyle"/>
        <w:shd w:val="clear" w:color="auto" w:fill="auto"/>
        <w:rPr>
          <w:rFonts w:ascii="Arial" w:eastAsia="Arial" w:hAnsi="Arial" w:cs="Arial"/>
        </w:rPr>
      </w:pPr>
      <w:r w:rsidRPr="006D4157">
        <w:rPr>
          <w:rFonts w:ascii="Arial" w:eastAsia="Arial" w:hAnsi="Arial" w:cs="Arial"/>
          <w:b/>
          <w:bCs/>
        </w:rPr>
        <w:t>Q11</w:t>
      </w:r>
      <w:r w:rsidR="00E123DA" w:rsidRPr="006D4157">
        <w:rPr>
          <w:rFonts w:ascii="Arial" w:eastAsia="Arial" w:hAnsi="Arial" w:cs="Arial"/>
          <w:b/>
          <w:bCs/>
        </w:rPr>
        <w:t>:</w:t>
      </w:r>
      <w:r w:rsidR="00E123DA" w:rsidRPr="006D4157">
        <w:rPr>
          <w:rFonts w:ascii="Arial" w:hAnsi="Arial" w:cs="Arial"/>
          <w:b/>
        </w:rPr>
        <w:tab/>
      </w:r>
      <w:r w:rsidRPr="006D4157">
        <w:rPr>
          <w:rFonts w:ascii="Arial" w:eastAsia="Arial" w:hAnsi="Arial" w:cs="Arial"/>
        </w:rPr>
        <w:t>Run the burnt area under cold water for a minimum of 10 minutes and seek advice from your teacher straight away.</w:t>
      </w:r>
    </w:p>
    <w:p w14:paraId="6D8A16DE" w14:textId="77777777" w:rsidR="00C863F3" w:rsidRPr="006D4157" w:rsidRDefault="00C863F3">
      <w:pPr>
        <w:spacing w:after="200" w:line="276" w:lineRule="auto"/>
        <w:rPr>
          <w:lang w:eastAsia="zh-CN"/>
        </w:rPr>
      </w:pPr>
      <w:r w:rsidRPr="006D4157">
        <w:rPr>
          <w:lang w:eastAsia="zh-CN"/>
        </w:rPr>
        <w:br w:type="page"/>
      </w:r>
    </w:p>
    <w:p w14:paraId="659C3D14" w14:textId="229A36B8" w:rsidR="00C863F3" w:rsidRPr="006D4157" w:rsidRDefault="56A7FB55" w:rsidP="00DA2FF5">
      <w:pPr>
        <w:pStyle w:val="RedChapterHead"/>
        <w:ind w:left="2926" w:hanging="2926"/>
      </w:pPr>
      <w:r w:rsidRPr="006D4157">
        <w:lastRenderedPageBreak/>
        <w:t>Chapter 41 – Commercial manufacturing and quality control</w:t>
      </w:r>
    </w:p>
    <w:p w14:paraId="35E020FA" w14:textId="5F1B8D2B" w:rsidR="00C863F3" w:rsidRPr="006D4157" w:rsidRDefault="56A7FB55" w:rsidP="56A7FB55">
      <w:pPr>
        <w:pStyle w:val="Heading1"/>
        <w:rPr>
          <w:rFonts w:eastAsia="Arial" w:cs="Arial"/>
        </w:rPr>
      </w:pPr>
      <w:r w:rsidRPr="006D4157">
        <w:rPr>
          <w:rFonts w:eastAsia="Arial" w:cs="Arial"/>
        </w:rPr>
        <w:t>In-text questions</w:t>
      </w:r>
    </w:p>
    <w:p w14:paraId="3F038A28" w14:textId="77777777" w:rsidR="002A26CF" w:rsidRPr="006D4157" w:rsidRDefault="002A26CF" w:rsidP="002A26CF"/>
    <w:p w14:paraId="725DE232" w14:textId="7B56BDA9" w:rsidR="00C863F3" w:rsidRPr="006D4157" w:rsidRDefault="00C863F3" w:rsidP="56A7FB55">
      <w:pPr>
        <w:pStyle w:val="Questionstyle"/>
        <w:shd w:val="clear" w:color="auto" w:fill="auto"/>
        <w:rPr>
          <w:rFonts w:ascii="Arial" w:eastAsia="Arial,Times New Roman" w:hAnsi="Arial" w:cs="Arial"/>
          <w:lang w:eastAsia="zh-CN"/>
        </w:rPr>
      </w:pPr>
      <w:r w:rsidRPr="006D4157">
        <w:rPr>
          <w:rFonts w:ascii="Arial" w:eastAsia="Arial,Times New Roman" w:hAnsi="Arial" w:cs="Arial"/>
          <w:b/>
          <w:bCs/>
          <w:lang w:eastAsia="zh-CN"/>
        </w:rPr>
        <w:t>Q1:</w:t>
      </w:r>
      <w:r w:rsidRPr="006D4157">
        <w:rPr>
          <w:rFonts w:ascii="Arial" w:eastAsia="Times New Roman" w:hAnsi="Arial" w:cs="Arial"/>
          <w:lang w:eastAsia="zh-CN"/>
        </w:rPr>
        <w:tab/>
      </w:r>
      <w:r w:rsidR="00D47E9D" w:rsidRPr="006D4157">
        <w:rPr>
          <w:rFonts w:ascii="Arial" w:eastAsia="Arial,Times New Roman" w:hAnsi="Arial" w:cs="Arial"/>
          <w:lang w:eastAsia="zh-CN"/>
        </w:rPr>
        <w:t>(</w:t>
      </w:r>
      <w:r w:rsidR="00E67BB4" w:rsidRPr="006D4157">
        <w:rPr>
          <w:rFonts w:ascii="Arial" w:eastAsia="Arial,Times New Roman" w:hAnsi="Arial" w:cs="Arial"/>
          <w:lang w:eastAsia="zh-CN"/>
        </w:rPr>
        <w:t>Discussion question</w:t>
      </w:r>
      <w:r w:rsidR="00D47E9D" w:rsidRPr="006D4157">
        <w:rPr>
          <w:rFonts w:ascii="Arial" w:eastAsia="Arial,Times New Roman" w:hAnsi="Arial" w:cs="Arial"/>
          <w:lang w:eastAsia="zh-CN"/>
        </w:rPr>
        <w:t>)</w:t>
      </w:r>
      <w:r w:rsidR="009C48EF" w:rsidRPr="006D4157">
        <w:rPr>
          <w:rFonts w:ascii="Arial" w:eastAsia="Arial,Times New Roman" w:hAnsi="Arial" w:cs="Arial"/>
          <w:lang w:eastAsia="zh-CN"/>
        </w:rPr>
        <w:t xml:space="preserve"> Expect comments relating to pollution; air quality and diesel cars; use of finite resources; electric cars not yet able to be relied on for longer trips; long charging times and lack of places to charge compared to petrol stations; on road charging issues if no driveway or front garden for off road parking etc. </w:t>
      </w:r>
    </w:p>
    <w:p w14:paraId="2B42AE51" w14:textId="77777777" w:rsidR="009C48EF" w:rsidRPr="006D4157" w:rsidRDefault="00D47E9D" w:rsidP="56A7FB55">
      <w:pPr>
        <w:pStyle w:val="Questionstyle"/>
        <w:shd w:val="clear" w:color="auto" w:fill="auto"/>
        <w:rPr>
          <w:rFonts w:ascii="Arial" w:eastAsia="Arial" w:hAnsi="Arial" w:cs="Arial"/>
        </w:rPr>
      </w:pPr>
      <w:r w:rsidRPr="006D4157">
        <w:rPr>
          <w:rFonts w:ascii="Arial" w:eastAsia="Arial" w:hAnsi="Arial" w:cs="Arial"/>
          <w:b/>
          <w:bCs/>
        </w:rPr>
        <w:t>Q2:</w:t>
      </w:r>
      <w:r w:rsidRPr="006D4157">
        <w:rPr>
          <w:rFonts w:ascii="Arial" w:hAnsi="Arial" w:cs="Arial"/>
          <w:b/>
        </w:rPr>
        <w:tab/>
      </w:r>
      <w:r w:rsidR="009C48EF" w:rsidRPr="006D4157">
        <w:rPr>
          <w:rFonts w:ascii="Arial" w:eastAsia="Arial" w:hAnsi="Arial" w:cs="Arial"/>
          <w:b/>
          <w:bCs/>
        </w:rPr>
        <w:t>(a)</w:t>
      </w:r>
      <w:r w:rsidR="009C48EF" w:rsidRPr="006D4157">
        <w:rPr>
          <w:rFonts w:ascii="Arial" w:eastAsia="Arial" w:hAnsi="Arial" w:cs="Arial"/>
        </w:rPr>
        <w:t xml:space="preserve"> Heating and cooling systems, braking system, lighting and indicator system, entertainment and navigation system etc.</w:t>
      </w:r>
    </w:p>
    <w:p w14:paraId="613ABEF0" w14:textId="2EA96889" w:rsidR="009C48EF" w:rsidRPr="006D4157" w:rsidRDefault="009C48EF" w:rsidP="56A7FB55">
      <w:pPr>
        <w:pStyle w:val="Questionstyle"/>
        <w:shd w:val="clear" w:color="auto" w:fill="auto"/>
        <w:rPr>
          <w:rFonts w:ascii="Arial" w:eastAsia="Arial" w:hAnsi="Arial" w:cs="Arial"/>
          <w:b/>
          <w:bCs/>
        </w:rPr>
      </w:pPr>
      <w:r w:rsidRPr="006D4157">
        <w:rPr>
          <w:rFonts w:ascii="Arial" w:hAnsi="Arial" w:cs="Arial"/>
          <w:b/>
        </w:rPr>
        <w:tab/>
      </w:r>
      <w:r w:rsidRPr="006D4157">
        <w:rPr>
          <w:rFonts w:ascii="Arial" w:eastAsia="Arial" w:hAnsi="Arial" w:cs="Arial"/>
          <w:b/>
          <w:bCs/>
        </w:rPr>
        <w:t>(b)</w:t>
      </w:r>
      <w:r w:rsidRPr="006D4157">
        <w:rPr>
          <w:rFonts w:ascii="Arial" w:eastAsia="Arial" w:hAnsi="Arial" w:cs="Arial"/>
        </w:rPr>
        <w:t xml:space="preserve"> Wide range of temperatures perhaps -25°c to +40°c</w:t>
      </w:r>
      <w:r w:rsidR="004C00D3" w:rsidRPr="006D4157">
        <w:rPr>
          <w:rFonts w:ascii="Arial" w:eastAsia="Arial" w:hAnsi="Arial" w:cs="Arial"/>
        </w:rPr>
        <w:t xml:space="preserve"> in some countries;</w:t>
      </w:r>
      <w:r w:rsidR="00325BAB" w:rsidRPr="006D4157">
        <w:rPr>
          <w:rFonts w:ascii="Arial" w:eastAsia="Arial" w:hAnsi="Arial" w:cs="Arial"/>
        </w:rPr>
        <w:t xml:space="preserve"> wide range of weather conditions, dry and dusty to wet, humid and muddy;</w:t>
      </w:r>
      <w:r w:rsidR="004C00D3" w:rsidRPr="006D4157">
        <w:rPr>
          <w:rFonts w:ascii="Arial" w:eastAsia="Arial" w:hAnsi="Arial" w:cs="Arial"/>
        </w:rPr>
        <w:t xml:space="preserve"> constant vibrations from the road surface; constant use over 10 plus years.</w:t>
      </w:r>
    </w:p>
    <w:p w14:paraId="16BB8E07" w14:textId="1F0992FF" w:rsidR="00D47E9D" w:rsidRPr="006D4157" w:rsidRDefault="004C00D3" w:rsidP="56A7FB55">
      <w:pPr>
        <w:pStyle w:val="Questionstyle"/>
        <w:shd w:val="clear" w:color="auto" w:fill="auto"/>
        <w:rPr>
          <w:rFonts w:ascii="Arial" w:eastAsia="Arial" w:hAnsi="Arial" w:cs="Arial"/>
        </w:rPr>
      </w:pPr>
      <w:r w:rsidRPr="006D4157">
        <w:rPr>
          <w:rFonts w:ascii="Arial" w:eastAsia="Arial" w:hAnsi="Arial" w:cs="Arial"/>
          <w:b/>
          <w:bCs/>
        </w:rPr>
        <w:t>Q3:</w:t>
      </w:r>
      <w:r w:rsidR="009C48EF" w:rsidRPr="006D4157">
        <w:rPr>
          <w:rFonts w:ascii="Arial" w:hAnsi="Arial" w:cs="Arial"/>
          <w:b/>
        </w:rPr>
        <w:tab/>
      </w:r>
      <w:r w:rsidR="00D47E9D" w:rsidRPr="006D4157">
        <w:rPr>
          <w:rFonts w:ascii="Arial" w:eastAsia="Arial" w:hAnsi="Arial" w:cs="Arial"/>
        </w:rPr>
        <w:t>It is faster, more accurate and mistakes are reduced. It can cope with SMT components as well as through hole.</w:t>
      </w:r>
    </w:p>
    <w:p w14:paraId="344471BE" w14:textId="70073BA1" w:rsidR="00D47E9D" w:rsidRPr="006D4157" w:rsidRDefault="004C00D3" w:rsidP="56A7FB55">
      <w:pPr>
        <w:pStyle w:val="Questionstyle"/>
        <w:shd w:val="clear" w:color="auto" w:fill="auto"/>
        <w:rPr>
          <w:rFonts w:ascii="Arial" w:eastAsia="Arial" w:hAnsi="Arial" w:cs="Arial"/>
        </w:rPr>
      </w:pPr>
      <w:r w:rsidRPr="006D4157">
        <w:rPr>
          <w:rFonts w:ascii="Arial" w:eastAsia="Arial" w:hAnsi="Arial" w:cs="Arial"/>
          <w:b/>
          <w:bCs/>
        </w:rPr>
        <w:t>Q4:</w:t>
      </w:r>
      <w:r w:rsidRPr="006D4157">
        <w:rPr>
          <w:rFonts w:ascii="Arial" w:eastAsia="Corbel" w:hAnsi="Arial" w:cs="Arial"/>
        </w:rPr>
        <w:tab/>
      </w:r>
      <w:r w:rsidR="00D47E9D" w:rsidRPr="006D4157">
        <w:rPr>
          <w:rFonts w:ascii="Arial" w:eastAsia="Arial" w:hAnsi="Arial" w:cs="Arial"/>
        </w:rPr>
        <w:t xml:space="preserve">Due to the very high set up cost involved It would take a large run for the unit price to be low enough to be a </w:t>
      </w:r>
      <w:r w:rsidRPr="006D4157">
        <w:rPr>
          <w:rFonts w:ascii="Arial" w:eastAsia="Arial" w:hAnsi="Arial" w:cs="Arial"/>
        </w:rPr>
        <w:t>cost-effective</w:t>
      </w:r>
      <w:r w:rsidR="00D47E9D" w:rsidRPr="006D4157">
        <w:rPr>
          <w:rFonts w:ascii="Arial" w:eastAsia="Arial" w:hAnsi="Arial" w:cs="Arial"/>
        </w:rPr>
        <w:t xml:space="preserve"> method to use.</w:t>
      </w:r>
    </w:p>
    <w:p w14:paraId="40CC5FA3" w14:textId="7CA4658E" w:rsidR="00D47E9D" w:rsidRPr="006D4157" w:rsidRDefault="004C00D3" w:rsidP="56A7FB55">
      <w:pPr>
        <w:pStyle w:val="Questionstyle"/>
        <w:shd w:val="clear" w:color="auto" w:fill="auto"/>
        <w:rPr>
          <w:rFonts w:ascii="Arial" w:eastAsia="Arial" w:hAnsi="Arial" w:cs="Arial"/>
          <w:b/>
          <w:bCs/>
        </w:rPr>
      </w:pPr>
      <w:r w:rsidRPr="006D4157">
        <w:rPr>
          <w:rFonts w:ascii="Arial" w:eastAsia="Arial" w:hAnsi="Arial" w:cs="Arial"/>
          <w:b/>
          <w:bCs/>
        </w:rPr>
        <w:t>Q5:</w:t>
      </w:r>
      <w:r w:rsidRPr="006D4157">
        <w:rPr>
          <w:rFonts w:ascii="Arial" w:hAnsi="Arial" w:cs="Arial"/>
          <w:b/>
        </w:rPr>
        <w:tab/>
      </w:r>
      <w:r w:rsidR="00D47E9D" w:rsidRPr="006D4157">
        <w:rPr>
          <w:rFonts w:ascii="Arial" w:eastAsia="Arial" w:hAnsi="Arial" w:cs="Arial"/>
        </w:rPr>
        <w:t>Visual inspections allow crucial decisions to be made regarding the quality of the PCB, such as quality of tracks and length of time to expose to chemicals. It would be too difficult</w:t>
      </w:r>
      <w:r w:rsidR="00655A4C">
        <w:rPr>
          <w:rFonts w:ascii="Arial" w:eastAsia="Arial" w:hAnsi="Arial" w:cs="Arial"/>
        </w:rPr>
        <w:t xml:space="preserve"> to</w:t>
      </w:r>
      <w:r w:rsidR="00D47E9D" w:rsidRPr="006D4157">
        <w:rPr>
          <w:rFonts w:ascii="Arial" w:eastAsia="Arial" w:hAnsi="Arial" w:cs="Arial"/>
        </w:rPr>
        <w:t xml:space="preserve"> automate this for prototype production.</w:t>
      </w:r>
    </w:p>
    <w:p w14:paraId="14FA27CC" w14:textId="77777777" w:rsidR="0083601D" w:rsidRPr="006D4157" w:rsidRDefault="00C863F3">
      <w:pPr>
        <w:spacing w:after="200" w:line="276" w:lineRule="auto"/>
        <w:rPr>
          <w:b/>
          <w:bCs/>
          <w:lang w:eastAsia="zh-CN"/>
        </w:rPr>
        <w:sectPr w:rsidR="0083601D" w:rsidRPr="006D4157" w:rsidSect="000000D4">
          <w:headerReference w:type="default" r:id="rId38"/>
          <w:pgSz w:w="11906" w:h="16838"/>
          <w:pgMar w:top="1440" w:right="1440" w:bottom="1440" w:left="1440" w:header="708" w:footer="708" w:gutter="0"/>
          <w:cols w:space="708"/>
          <w:docGrid w:linePitch="360"/>
        </w:sectPr>
      </w:pPr>
      <w:r w:rsidRPr="006D4157">
        <w:rPr>
          <w:b/>
          <w:bCs/>
          <w:lang w:eastAsia="zh-CN"/>
        </w:rPr>
        <w:br w:type="page"/>
      </w:r>
    </w:p>
    <w:p w14:paraId="194D9DF2" w14:textId="5D06490F" w:rsidR="005703EE" w:rsidRPr="006D4157" w:rsidRDefault="56A7FB55" w:rsidP="00B0620E">
      <w:pPr>
        <w:pStyle w:val="RedChapterHead"/>
      </w:pPr>
      <w:r w:rsidRPr="006D4157">
        <w:lastRenderedPageBreak/>
        <w:t>Section 5 Exercises</w:t>
      </w:r>
    </w:p>
    <w:p w14:paraId="3AA262CD" w14:textId="77777777" w:rsidR="009744B1" w:rsidRPr="006D4157" w:rsidRDefault="009744B1" w:rsidP="009744B1">
      <w:pPr>
        <w:spacing w:after="200" w:line="276" w:lineRule="auto"/>
        <w:rPr>
          <w:i/>
        </w:rPr>
      </w:pPr>
    </w:p>
    <w:p w14:paraId="02B51550" w14:textId="16A52D2B" w:rsidR="009744B1" w:rsidRPr="006D4157" w:rsidRDefault="00C07C63" w:rsidP="56A7FB55">
      <w:pPr>
        <w:spacing w:after="200" w:line="276" w:lineRule="auto"/>
        <w:rPr>
          <w:i/>
          <w:iCs/>
        </w:rPr>
      </w:pPr>
      <w:r w:rsidRPr="006D4157">
        <w:rPr>
          <w:i/>
          <w:iCs/>
        </w:rPr>
        <w:t>Exercises are generic so that</w:t>
      </w:r>
      <w:r w:rsidR="56A7FB55" w:rsidRPr="006D4157">
        <w:rPr>
          <w:i/>
          <w:iCs/>
        </w:rPr>
        <w:t xml:space="preserve"> answer</w:t>
      </w:r>
      <w:r w:rsidRPr="006D4157">
        <w:rPr>
          <w:i/>
          <w:iCs/>
        </w:rPr>
        <w:t>s</w:t>
      </w:r>
      <w:r w:rsidR="56A7FB55" w:rsidRPr="006D4157">
        <w:rPr>
          <w:i/>
          <w:iCs/>
        </w:rPr>
        <w:t xml:space="preserve"> may be given in context that apply appropriate techniques from any of the </w:t>
      </w:r>
      <w:r w:rsidRPr="006D4157">
        <w:rPr>
          <w:i/>
          <w:iCs/>
        </w:rPr>
        <w:t xml:space="preserve">specialist </w:t>
      </w:r>
      <w:r w:rsidR="56A7FB55" w:rsidRPr="006D4157">
        <w:rPr>
          <w:i/>
          <w:iCs/>
        </w:rPr>
        <w:t>material areas.</w:t>
      </w:r>
    </w:p>
    <w:p w14:paraId="77FF526F" w14:textId="77777777" w:rsidR="009744B1" w:rsidRPr="006D4157" w:rsidRDefault="009744B1" w:rsidP="56A7FB55">
      <w:pPr>
        <w:pStyle w:val="numberedquestion"/>
        <w:spacing w:before="120"/>
        <w:ind w:left="0" w:firstLine="0"/>
        <w:rPr>
          <w:rFonts w:ascii="Arial" w:eastAsia="Arial" w:hAnsi="Arial" w:cs="Arial"/>
        </w:rPr>
      </w:pPr>
      <w:r w:rsidRPr="006D4157">
        <w:rPr>
          <w:rFonts w:ascii="Arial" w:eastAsia="Arial" w:hAnsi="Arial" w:cs="Arial"/>
          <w:lang w:eastAsia="zh-CN"/>
        </w:rPr>
        <w:t>1.</w:t>
      </w:r>
      <w:r w:rsidRPr="006D4157">
        <w:rPr>
          <w:rFonts w:ascii="Arial" w:hAnsi="Arial" w:cs="Arial"/>
          <w:lang w:eastAsia="zh-CN"/>
        </w:rPr>
        <w:tab/>
      </w:r>
      <w:r w:rsidRPr="006D4157">
        <w:rPr>
          <w:rFonts w:ascii="Arial" w:eastAsia="Arial" w:hAnsi="Arial" w:cs="Arial"/>
        </w:rPr>
        <w:t>1 mark for identifying an appropriate surface finish or treatment (as per table below)</w:t>
      </w:r>
    </w:p>
    <w:p w14:paraId="190A6B42" w14:textId="77777777" w:rsidR="009744B1" w:rsidRPr="006D4157" w:rsidRDefault="009744B1" w:rsidP="56A7FB55">
      <w:pPr>
        <w:pStyle w:val="numberedquestion"/>
        <w:spacing w:before="120"/>
        <w:ind w:firstLine="0"/>
        <w:rPr>
          <w:rFonts w:ascii="Arial" w:eastAsia="Arial" w:hAnsi="Arial" w:cs="Arial"/>
        </w:rPr>
      </w:pPr>
      <w:r w:rsidRPr="006D4157">
        <w:rPr>
          <w:rFonts w:ascii="Arial" w:eastAsia="Arial" w:hAnsi="Arial" w:cs="Arial"/>
        </w:rPr>
        <w:t xml:space="preserve">Up to 4 marks for use of notes </w:t>
      </w:r>
      <w:r w:rsidRPr="006D4157">
        <w:rPr>
          <w:rFonts w:ascii="Arial" w:eastAsia="Arial" w:hAnsi="Arial" w:cs="Arial"/>
          <w:b/>
          <w:bCs/>
        </w:rPr>
        <w:t>and/or</w:t>
      </w:r>
      <w:r w:rsidRPr="006D4157">
        <w:rPr>
          <w:rFonts w:ascii="Arial" w:eastAsia="Arial" w:hAnsi="Arial" w:cs="Arial"/>
        </w:rPr>
        <w:t xml:space="preserve"> sketches for explain the process.</w:t>
      </w:r>
      <w:r w:rsidRPr="006D4157">
        <w:rPr>
          <w:rFonts w:ascii="Arial" w:hAnsi="Arial" w:cs="Arial"/>
        </w:rPr>
        <w:tab/>
      </w:r>
      <w:r w:rsidRPr="006D4157">
        <w:rPr>
          <w:rFonts w:ascii="Arial" w:eastAsia="Arial" w:hAnsi="Arial" w:cs="Arial"/>
        </w:rPr>
        <w:t>[5]</w:t>
      </w:r>
    </w:p>
    <w:tbl>
      <w:tblPr>
        <w:tblStyle w:val="TableGrid"/>
        <w:tblW w:w="0" w:type="auto"/>
        <w:jc w:val="center"/>
        <w:tblLook w:val="04A0" w:firstRow="1" w:lastRow="0" w:firstColumn="1" w:lastColumn="0" w:noHBand="0" w:noVBand="1"/>
      </w:tblPr>
      <w:tblGrid>
        <w:gridCol w:w="1696"/>
        <w:gridCol w:w="6385"/>
      </w:tblGrid>
      <w:tr w:rsidR="009744B1" w:rsidRPr="006D4157" w14:paraId="3415E51D" w14:textId="77777777" w:rsidTr="56A7FB55">
        <w:trPr>
          <w:jc w:val="center"/>
        </w:trPr>
        <w:tc>
          <w:tcPr>
            <w:tcW w:w="1696" w:type="dxa"/>
          </w:tcPr>
          <w:p w14:paraId="3FC181FE"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Material</w:t>
            </w:r>
          </w:p>
        </w:tc>
        <w:tc>
          <w:tcPr>
            <w:tcW w:w="6385" w:type="dxa"/>
          </w:tcPr>
          <w:p w14:paraId="7DA4BDE5"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Surface finish or treatment</w:t>
            </w:r>
          </w:p>
        </w:tc>
      </w:tr>
      <w:tr w:rsidR="009744B1" w:rsidRPr="006D4157" w14:paraId="691677E0" w14:textId="77777777" w:rsidTr="56A7FB55">
        <w:trPr>
          <w:jc w:val="center"/>
        </w:trPr>
        <w:tc>
          <w:tcPr>
            <w:tcW w:w="1696" w:type="dxa"/>
          </w:tcPr>
          <w:p w14:paraId="47036B2B"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Solid white board</w:t>
            </w:r>
          </w:p>
        </w:tc>
        <w:tc>
          <w:tcPr>
            <w:tcW w:w="6385" w:type="dxa"/>
          </w:tcPr>
          <w:p w14:paraId="69331E18"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Varnishing / hot foil blocking / laminating / embossing / printing</w:t>
            </w:r>
          </w:p>
        </w:tc>
      </w:tr>
      <w:tr w:rsidR="009744B1" w:rsidRPr="006D4157" w14:paraId="6D44A326" w14:textId="77777777" w:rsidTr="56A7FB55">
        <w:trPr>
          <w:jc w:val="center"/>
        </w:trPr>
        <w:tc>
          <w:tcPr>
            <w:tcW w:w="1696" w:type="dxa"/>
          </w:tcPr>
          <w:p w14:paraId="1E01C191"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Ash</w:t>
            </w:r>
          </w:p>
        </w:tc>
        <w:tc>
          <w:tcPr>
            <w:tcW w:w="6385" w:type="dxa"/>
          </w:tcPr>
          <w:p w14:paraId="446B8E73"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Varnish / wax / oil / lacquer / shellac</w:t>
            </w:r>
          </w:p>
        </w:tc>
      </w:tr>
      <w:tr w:rsidR="009744B1" w:rsidRPr="006D4157" w14:paraId="05257EB9" w14:textId="77777777" w:rsidTr="56A7FB55">
        <w:trPr>
          <w:jc w:val="center"/>
        </w:trPr>
        <w:tc>
          <w:tcPr>
            <w:tcW w:w="1696" w:type="dxa"/>
          </w:tcPr>
          <w:p w14:paraId="7D33CCAE"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Low carbon steel</w:t>
            </w:r>
          </w:p>
        </w:tc>
        <w:tc>
          <w:tcPr>
            <w:tcW w:w="6385" w:type="dxa"/>
          </w:tcPr>
          <w:p w14:paraId="4740345C"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Paint / plastic dip coating / powder coating / oil blacking / electroplating</w:t>
            </w:r>
          </w:p>
        </w:tc>
      </w:tr>
      <w:tr w:rsidR="009744B1" w:rsidRPr="006D4157" w14:paraId="69D280CB" w14:textId="77777777" w:rsidTr="56A7FB55">
        <w:trPr>
          <w:jc w:val="center"/>
        </w:trPr>
        <w:tc>
          <w:tcPr>
            <w:tcW w:w="1696" w:type="dxa"/>
          </w:tcPr>
          <w:p w14:paraId="0A7B35C2"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Acrylic</w:t>
            </w:r>
          </w:p>
        </w:tc>
        <w:tc>
          <w:tcPr>
            <w:tcW w:w="6385" w:type="dxa"/>
          </w:tcPr>
          <w:p w14:paraId="33CA0FF2"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Vinyl stickers / polishing</w:t>
            </w:r>
          </w:p>
        </w:tc>
      </w:tr>
      <w:tr w:rsidR="009744B1" w:rsidRPr="006D4157" w14:paraId="04F51C2F" w14:textId="77777777" w:rsidTr="56A7FB55">
        <w:trPr>
          <w:jc w:val="center"/>
        </w:trPr>
        <w:tc>
          <w:tcPr>
            <w:tcW w:w="1696" w:type="dxa"/>
          </w:tcPr>
          <w:p w14:paraId="4BA3C955"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Cotton</w:t>
            </w:r>
          </w:p>
        </w:tc>
        <w:tc>
          <w:tcPr>
            <w:tcW w:w="6385" w:type="dxa"/>
          </w:tcPr>
          <w:p w14:paraId="656F96B2"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 xml:space="preserve">Dying / bio-stoning / flame retardant coating / printing / stain protection </w:t>
            </w:r>
          </w:p>
        </w:tc>
      </w:tr>
    </w:tbl>
    <w:p w14:paraId="4A46F1AB" w14:textId="77777777" w:rsidR="009744B1" w:rsidRPr="006D4157" w:rsidRDefault="009744B1" w:rsidP="009744B1">
      <w:pPr>
        <w:tabs>
          <w:tab w:val="left" w:pos="567"/>
          <w:tab w:val="right" w:pos="8789"/>
          <w:tab w:val="right" w:pos="9072"/>
        </w:tabs>
        <w:spacing w:before="120"/>
        <w:ind w:left="993" w:hanging="993"/>
        <w:jc w:val="center"/>
      </w:pPr>
    </w:p>
    <w:tbl>
      <w:tblPr>
        <w:tblStyle w:val="TableGrid"/>
        <w:tblW w:w="0" w:type="auto"/>
        <w:jc w:val="center"/>
        <w:tblLook w:val="04A0" w:firstRow="1" w:lastRow="0" w:firstColumn="1" w:lastColumn="0" w:noHBand="0" w:noVBand="1"/>
      </w:tblPr>
      <w:tblGrid>
        <w:gridCol w:w="1696"/>
        <w:gridCol w:w="6316"/>
      </w:tblGrid>
      <w:tr w:rsidR="009744B1" w:rsidRPr="006D4157" w14:paraId="5856BB9E" w14:textId="77777777" w:rsidTr="56A7FB55">
        <w:trPr>
          <w:jc w:val="center"/>
        </w:trPr>
        <w:tc>
          <w:tcPr>
            <w:tcW w:w="1696" w:type="dxa"/>
          </w:tcPr>
          <w:p w14:paraId="1EB2089C"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4 marks</w:t>
            </w:r>
          </w:p>
        </w:tc>
        <w:tc>
          <w:tcPr>
            <w:tcW w:w="6316" w:type="dxa"/>
          </w:tcPr>
          <w:p w14:paraId="2F011A32"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Thorough detailed description of a process that is mostly accurate with all stages present and in correct order. Thorough understanding of the process with a labelled diagram or good notes to explain the process.</w:t>
            </w:r>
          </w:p>
        </w:tc>
      </w:tr>
      <w:tr w:rsidR="009744B1" w:rsidRPr="006D4157" w14:paraId="6F46CEB0" w14:textId="77777777" w:rsidTr="56A7FB55">
        <w:trPr>
          <w:jc w:val="center"/>
        </w:trPr>
        <w:tc>
          <w:tcPr>
            <w:tcW w:w="1696" w:type="dxa"/>
          </w:tcPr>
          <w:p w14:paraId="126872DE"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3 marks</w:t>
            </w:r>
          </w:p>
        </w:tc>
        <w:tc>
          <w:tcPr>
            <w:tcW w:w="6316" w:type="dxa"/>
          </w:tcPr>
          <w:p w14:paraId="4C0B79A7"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Methodical description of most stages of the process, usually in the correct order with some inaccuracies. Sound understanding of the process with a mainly correct labelled diagram or good notes. Response may lack some important key points.</w:t>
            </w:r>
          </w:p>
        </w:tc>
      </w:tr>
      <w:tr w:rsidR="009744B1" w:rsidRPr="006D4157" w14:paraId="3F65548F" w14:textId="77777777" w:rsidTr="56A7FB55">
        <w:trPr>
          <w:jc w:val="center"/>
        </w:trPr>
        <w:tc>
          <w:tcPr>
            <w:tcW w:w="1696" w:type="dxa"/>
          </w:tcPr>
          <w:p w14:paraId="0A7419AC"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2 marks</w:t>
            </w:r>
          </w:p>
        </w:tc>
        <w:tc>
          <w:tcPr>
            <w:tcW w:w="6316" w:type="dxa"/>
          </w:tcPr>
          <w:p w14:paraId="230985F9"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Process described using mostly appropriate terminology with some gaps. Some understanding demonstrated either with a vague diagram or with some short description of the process.</w:t>
            </w:r>
          </w:p>
        </w:tc>
      </w:tr>
      <w:tr w:rsidR="009744B1" w:rsidRPr="006D4157" w14:paraId="62020B41" w14:textId="77777777" w:rsidTr="56A7FB55">
        <w:trPr>
          <w:jc w:val="center"/>
        </w:trPr>
        <w:tc>
          <w:tcPr>
            <w:tcW w:w="1696" w:type="dxa"/>
          </w:tcPr>
          <w:p w14:paraId="2D69C725"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1 mark</w:t>
            </w:r>
          </w:p>
        </w:tc>
        <w:tc>
          <w:tcPr>
            <w:tcW w:w="6316" w:type="dxa"/>
          </w:tcPr>
          <w:p w14:paraId="4E099E13"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Basic description of the process, missing some stages and with errors. May be a vague diagram without actually naming the process.</w:t>
            </w:r>
          </w:p>
        </w:tc>
      </w:tr>
      <w:tr w:rsidR="009744B1" w:rsidRPr="006D4157" w14:paraId="5E7DC2D0" w14:textId="77777777" w:rsidTr="56A7FB55">
        <w:trPr>
          <w:jc w:val="center"/>
        </w:trPr>
        <w:tc>
          <w:tcPr>
            <w:tcW w:w="1696" w:type="dxa"/>
          </w:tcPr>
          <w:p w14:paraId="037699FA"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0 marks</w:t>
            </w:r>
          </w:p>
        </w:tc>
        <w:tc>
          <w:tcPr>
            <w:tcW w:w="6316" w:type="dxa"/>
          </w:tcPr>
          <w:p w14:paraId="77FDCBBB"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Nothing worthy of credit.</w:t>
            </w:r>
          </w:p>
        </w:tc>
      </w:tr>
    </w:tbl>
    <w:p w14:paraId="19A78566" w14:textId="77777777" w:rsidR="009744B1" w:rsidRPr="006D4157" w:rsidRDefault="009744B1" w:rsidP="009744B1">
      <w:pPr>
        <w:tabs>
          <w:tab w:val="left" w:pos="567"/>
          <w:tab w:val="right" w:pos="8789"/>
          <w:tab w:val="right" w:pos="9072"/>
        </w:tabs>
        <w:spacing w:before="120"/>
        <w:ind w:left="993" w:hanging="993"/>
        <w:jc w:val="center"/>
      </w:pPr>
    </w:p>
    <w:p w14:paraId="4AB559BE" w14:textId="77777777" w:rsidR="009744B1" w:rsidRPr="006D4157" w:rsidRDefault="56A7FB55" w:rsidP="56A7FB55">
      <w:pPr>
        <w:pStyle w:val="numberedquestion"/>
        <w:tabs>
          <w:tab w:val="clear" w:pos="426"/>
        </w:tabs>
        <w:spacing w:before="120"/>
        <w:ind w:left="851" w:hanging="284"/>
        <w:rPr>
          <w:rFonts w:ascii="Arial" w:eastAsia="Arial" w:hAnsi="Arial" w:cs="Arial"/>
          <w:b/>
          <w:bCs/>
          <w:i/>
          <w:iCs/>
        </w:rPr>
      </w:pPr>
      <w:r w:rsidRPr="006D4157">
        <w:rPr>
          <w:rFonts w:ascii="Arial" w:eastAsia="Arial" w:hAnsi="Arial" w:cs="Arial"/>
          <w:b/>
          <w:bCs/>
          <w:i/>
          <w:iCs/>
        </w:rPr>
        <w:t>See next page for indicative content.</w:t>
      </w:r>
    </w:p>
    <w:p w14:paraId="2A40B700" w14:textId="77777777" w:rsidR="009744B1" w:rsidRPr="006D4157" w:rsidRDefault="009744B1" w:rsidP="009744B1">
      <w:pPr>
        <w:pStyle w:val="numberedquestion"/>
        <w:tabs>
          <w:tab w:val="clear" w:pos="426"/>
        </w:tabs>
        <w:spacing w:before="120"/>
        <w:ind w:left="851" w:hanging="284"/>
        <w:rPr>
          <w:rFonts w:ascii="Arial" w:hAnsi="Arial" w:cs="Arial"/>
          <w:b/>
          <w:bCs/>
        </w:rPr>
      </w:pPr>
    </w:p>
    <w:p w14:paraId="0FB940D6" w14:textId="77777777" w:rsidR="009744B1" w:rsidRPr="006D4157" w:rsidRDefault="009744B1" w:rsidP="009744B1">
      <w:pPr>
        <w:pStyle w:val="numberedquestion"/>
        <w:tabs>
          <w:tab w:val="clear" w:pos="426"/>
        </w:tabs>
        <w:spacing w:before="120"/>
        <w:ind w:left="851" w:hanging="284"/>
        <w:rPr>
          <w:rFonts w:ascii="Arial" w:hAnsi="Arial" w:cs="Arial"/>
          <w:b/>
          <w:bCs/>
        </w:rPr>
      </w:pPr>
    </w:p>
    <w:p w14:paraId="50F9104E" w14:textId="77777777" w:rsidR="009744B1" w:rsidRPr="006D4157" w:rsidRDefault="56A7FB55" w:rsidP="56A7FB55">
      <w:pPr>
        <w:pStyle w:val="numberedquestion"/>
        <w:tabs>
          <w:tab w:val="clear" w:pos="426"/>
        </w:tabs>
        <w:spacing w:before="120"/>
        <w:ind w:left="851" w:hanging="284"/>
        <w:rPr>
          <w:rFonts w:ascii="Arial" w:eastAsia="Arial" w:hAnsi="Arial" w:cs="Arial"/>
          <w:b/>
          <w:bCs/>
        </w:rPr>
      </w:pPr>
      <w:r w:rsidRPr="006D4157">
        <w:rPr>
          <w:rFonts w:ascii="Arial" w:eastAsia="Arial" w:hAnsi="Arial" w:cs="Arial"/>
          <w:b/>
          <w:bCs/>
        </w:rPr>
        <w:lastRenderedPageBreak/>
        <w:t>Indicative content:</w:t>
      </w:r>
    </w:p>
    <w:p w14:paraId="7DF373DF" w14:textId="77777777" w:rsidR="009744B1" w:rsidRPr="006D4157" w:rsidRDefault="56A7FB55" w:rsidP="56A7FB55">
      <w:pPr>
        <w:pStyle w:val="numberedquestion"/>
        <w:tabs>
          <w:tab w:val="clear" w:pos="426"/>
          <w:tab w:val="clear" w:pos="851"/>
        </w:tabs>
        <w:spacing w:before="120"/>
        <w:ind w:left="567" w:firstLine="0"/>
        <w:rPr>
          <w:rFonts w:ascii="Arial" w:eastAsia="Arial" w:hAnsi="Arial" w:cs="Arial"/>
        </w:rPr>
      </w:pPr>
      <w:r w:rsidRPr="006D4157">
        <w:rPr>
          <w:rFonts w:ascii="Arial" w:eastAsia="Arial" w:hAnsi="Arial" w:cs="Arial"/>
        </w:rPr>
        <w:t>The following are not model answers but show some areas of the answer that may be explored. Credit both diagram and description. Each stage must be relevant to the stock form selected.</w:t>
      </w:r>
    </w:p>
    <w:p w14:paraId="7FB135A8" w14:textId="77777777" w:rsidR="009744B1" w:rsidRPr="006D4157" w:rsidRDefault="56A7FB55" w:rsidP="56A7FB55">
      <w:pPr>
        <w:pStyle w:val="numberedquestion"/>
        <w:tabs>
          <w:tab w:val="clear" w:pos="426"/>
        </w:tabs>
        <w:spacing w:before="120"/>
        <w:ind w:left="851" w:hanging="284"/>
        <w:rPr>
          <w:rFonts w:ascii="Arial" w:eastAsia="Arial" w:hAnsi="Arial" w:cs="Arial"/>
        </w:rPr>
      </w:pPr>
      <w:r w:rsidRPr="006D4157">
        <w:rPr>
          <w:rFonts w:ascii="Arial" w:eastAsia="Arial" w:hAnsi="Arial" w:cs="Arial"/>
        </w:rPr>
        <w:t>Solid white board</w:t>
      </w:r>
    </w:p>
    <w:p w14:paraId="4C6473C7" w14:textId="77777777" w:rsidR="009744B1" w:rsidRPr="006D4157" w:rsidRDefault="56A7FB55" w:rsidP="56A7FB55">
      <w:pPr>
        <w:pStyle w:val="numberedquestion"/>
        <w:numPr>
          <w:ilvl w:val="0"/>
          <w:numId w:val="21"/>
        </w:numPr>
        <w:tabs>
          <w:tab w:val="clear" w:pos="426"/>
        </w:tabs>
        <w:spacing w:before="120"/>
        <w:ind w:left="851" w:hanging="284"/>
        <w:rPr>
          <w:rFonts w:ascii="Arial" w:eastAsia="Arial" w:hAnsi="Arial" w:cs="Arial"/>
        </w:rPr>
      </w:pPr>
      <w:r w:rsidRPr="006D4157">
        <w:rPr>
          <w:rFonts w:ascii="Arial" w:eastAsia="Arial" w:hAnsi="Arial" w:cs="Arial"/>
        </w:rPr>
        <w:t>Can be put through ink jet printer</w:t>
      </w:r>
    </w:p>
    <w:p w14:paraId="44BA7BF9" w14:textId="77777777" w:rsidR="009744B1" w:rsidRPr="006D4157" w:rsidRDefault="56A7FB55" w:rsidP="56A7FB55">
      <w:pPr>
        <w:pStyle w:val="numberedquestion"/>
        <w:numPr>
          <w:ilvl w:val="0"/>
          <w:numId w:val="21"/>
        </w:numPr>
        <w:tabs>
          <w:tab w:val="clear" w:pos="426"/>
        </w:tabs>
        <w:spacing w:before="120"/>
        <w:ind w:left="851" w:hanging="284"/>
        <w:rPr>
          <w:rFonts w:ascii="Arial" w:eastAsia="Arial" w:hAnsi="Arial" w:cs="Arial"/>
        </w:rPr>
      </w:pPr>
      <w:r w:rsidRPr="006D4157">
        <w:rPr>
          <w:rFonts w:ascii="Arial" w:eastAsia="Arial" w:hAnsi="Arial" w:cs="Arial"/>
        </w:rPr>
        <w:t>Laminated in between plastic pouches and put through heated rollers in a carrier sleeve</w:t>
      </w:r>
    </w:p>
    <w:p w14:paraId="4132E1C3" w14:textId="77777777" w:rsidR="009744B1" w:rsidRPr="006D4157" w:rsidRDefault="56A7FB55" w:rsidP="56A7FB55">
      <w:pPr>
        <w:pStyle w:val="numberedquestion"/>
        <w:numPr>
          <w:ilvl w:val="0"/>
          <w:numId w:val="21"/>
        </w:numPr>
        <w:tabs>
          <w:tab w:val="clear" w:pos="426"/>
        </w:tabs>
        <w:spacing w:before="120"/>
        <w:ind w:left="851" w:hanging="284"/>
        <w:rPr>
          <w:rFonts w:ascii="Arial" w:eastAsia="Arial" w:hAnsi="Arial" w:cs="Arial"/>
        </w:rPr>
      </w:pPr>
      <w:r w:rsidRPr="006D4157">
        <w:rPr>
          <w:rFonts w:ascii="Arial" w:eastAsia="Arial" w:hAnsi="Arial" w:cs="Arial"/>
        </w:rPr>
        <w:t>Can be embossed with punches or with a die machine / roller</w:t>
      </w:r>
    </w:p>
    <w:p w14:paraId="580BDBAB" w14:textId="77777777" w:rsidR="009744B1" w:rsidRPr="006D4157" w:rsidRDefault="56A7FB55" w:rsidP="56A7FB55">
      <w:pPr>
        <w:pStyle w:val="numberedquestion"/>
        <w:tabs>
          <w:tab w:val="clear" w:pos="426"/>
        </w:tabs>
        <w:spacing w:before="120"/>
        <w:ind w:left="851" w:hanging="284"/>
        <w:rPr>
          <w:rFonts w:ascii="Arial" w:eastAsia="Arial" w:hAnsi="Arial" w:cs="Arial"/>
        </w:rPr>
      </w:pPr>
      <w:r w:rsidRPr="006D4157">
        <w:rPr>
          <w:rFonts w:ascii="Arial" w:eastAsia="Arial" w:hAnsi="Arial" w:cs="Arial"/>
        </w:rPr>
        <w:t>Ash</w:t>
      </w:r>
    </w:p>
    <w:p w14:paraId="59F70330" w14:textId="77777777" w:rsidR="009744B1" w:rsidRPr="006D4157" w:rsidRDefault="56A7FB55" w:rsidP="56A7FB55">
      <w:pPr>
        <w:pStyle w:val="numberedquestion"/>
        <w:numPr>
          <w:ilvl w:val="0"/>
          <w:numId w:val="22"/>
        </w:numPr>
        <w:tabs>
          <w:tab w:val="clear" w:pos="426"/>
        </w:tabs>
        <w:spacing w:before="120"/>
        <w:ind w:left="851" w:hanging="284"/>
        <w:rPr>
          <w:rFonts w:ascii="Arial" w:eastAsia="Arial" w:hAnsi="Arial" w:cs="Arial"/>
        </w:rPr>
      </w:pPr>
      <w:r w:rsidRPr="006D4157">
        <w:rPr>
          <w:rFonts w:ascii="Arial" w:eastAsia="Arial" w:hAnsi="Arial" w:cs="Arial"/>
        </w:rPr>
        <w:t>Surface needs to be rubbed down beforehand / prepared with glass paper</w:t>
      </w:r>
    </w:p>
    <w:p w14:paraId="744240FF" w14:textId="77777777" w:rsidR="009744B1" w:rsidRPr="006D4157" w:rsidRDefault="56A7FB55" w:rsidP="56A7FB55">
      <w:pPr>
        <w:pStyle w:val="numberedquestion"/>
        <w:numPr>
          <w:ilvl w:val="0"/>
          <w:numId w:val="22"/>
        </w:numPr>
        <w:tabs>
          <w:tab w:val="clear" w:pos="426"/>
        </w:tabs>
        <w:spacing w:before="120"/>
        <w:ind w:left="851" w:hanging="284"/>
        <w:rPr>
          <w:rFonts w:ascii="Arial" w:eastAsia="Arial" w:hAnsi="Arial" w:cs="Arial"/>
        </w:rPr>
      </w:pPr>
      <w:r w:rsidRPr="006D4157">
        <w:rPr>
          <w:rFonts w:ascii="Arial" w:eastAsia="Arial" w:hAnsi="Arial" w:cs="Arial"/>
        </w:rPr>
        <w:t>Varnish / lacquer / shellac applied and allowed to dry / rubbed down in between coats</w:t>
      </w:r>
    </w:p>
    <w:p w14:paraId="2CC45A71" w14:textId="77777777" w:rsidR="009744B1" w:rsidRPr="006D4157" w:rsidRDefault="56A7FB55" w:rsidP="56A7FB55">
      <w:pPr>
        <w:pStyle w:val="numberedquestion"/>
        <w:numPr>
          <w:ilvl w:val="0"/>
          <w:numId w:val="22"/>
        </w:numPr>
        <w:tabs>
          <w:tab w:val="clear" w:pos="426"/>
        </w:tabs>
        <w:spacing w:before="120"/>
        <w:ind w:left="851" w:hanging="284"/>
        <w:rPr>
          <w:rFonts w:ascii="Arial" w:eastAsia="Arial" w:hAnsi="Arial" w:cs="Arial"/>
        </w:rPr>
      </w:pPr>
      <w:r w:rsidRPr="006D4157">
        <w:rPr>
          <w:rFonts w:ascii="Arial" w:eastAsia="Arial" w:hAnsi="Arial" w:cs="Arial"/>
        </w:rPr>
        <w:t>Wax is applied with cloth / wire wool and buffed to a polish finish</w:t>
      </w:r>
    </w:p>
    <w:p w14:paraId="03CE78CC" w14:textId="77777777" w:rsidR="009744B1" w:rsidRPr="006D4157" w:rsidRDefault="56A7FB55" w:rsidP="56A7FB55">
      <w:pPr>
        <w:pStyle w:val="numberedquestion"/>
        <w:tabs>
          <w:tab w:val="clear" w:pos="426"/>
        </w:tabs>
        <w:spacing w:before="120"/>
        <w:ind w:left="851" w:hanging="284"/>
        <w:rPr>
          <w:rFonts w:ascii="Arial" w:eastAsia="Arial" w:hAnsi="Arial" w:cs="Arial"/>
        </w:rPr>
      </w:pPr>
      <w:r w:rsidRPr="006D4157">
        <w:rPr>
          <w:rFonts w:ascii="Arial" w:eastAsia="Arial" w:hAnsi="Arial" w:cs="Arial"/>
        </w:rPr>
        <w:t>Low carbon steel</w:t>
      </w:r>
    </w:p>
    <w:p w14:paraId="22FCD220" w14:textId="77777777" w:rsidR="009744B1" w:rsidRPr="006D4157" w:rsidRDefault="56A7FB55" w:rsidP="56A7FB55">
      <w:pPr>
        <w:pStyle w:val="numberedquestion"/>
        <w:numPr>
          <w:ilvl w:val="0"/>
          <w:numId w:val="23"/>
        </w:numPr>
        <w:tabs>
          <w:tab w:val="clear" w:pos="426"/>
        </w:tabs>
        <w:spacing w:before="120"/>
        <w:ind w:left="851" w:hanging="284"/>
        <w:rPr>
          <w:rFonts w:ascii="Arial" w:eastAsia="Arial" w:hAnsi="Arial" w:cs="Arial"/>
        </w:rPr>
      </w:pPr>
      <w:r w:rsidRPr="006D4157">
        <w:rPr>
          <w:rFonts w:ascii="Arial" w:eastAsia="Arial" w:hAnsi="Arial" w:cs="Arial"/>
        </w:rPr>
        <w:t>Surface needs to be cleaned / degreased / all traces of potential rust / oxide removed before applying a red oxide layer / primer / undercoat / top coat</w:t>
      </w:r>
    </w:p>
    <w:p w14:paraId="5815C8F3" w14:textId="77777777" w:rsidR="009744B1" w:rsidRPr="006D4157" w:rsidRDefault="56A7FB55" w:rsidP="56A7FB55">
      <w:pPr>
        <w:pStyle w:val="numberedquestion"/>
        <w:numPr>
          <w:ilvl w:val="0"/>
          <w:numId w:val="23"/>
        </w:numPr>
        <w:tabs>
          <w:tab w:val="clear" w:pos="426"/>
        </w:tabs>
        <w:spacing w:before="120"/>
        <w:ind w:left="851" w:hanging="284"/>
        <w:rPr>
          <w:rFonts w:ascii="Arial" w:eastAsia="Arial" w:hAnsi="Arial" w:cs="Arial"/>
        </w:rPr>
      </w:pPr>
      <w:proofErr w:type="spellStart"/>
      <w:r w:rsidRPr="006D4157">
        <w:rPr>
          <w:rFonts w:ascii="Arial" w:eastAsia="Arial" w:hAnsi="Arial" w:cs="Arial"/>
        </w:rPr>
        <w:t>Hammerite</w:t>
      </w:r>
      <w:proofErr w:type="spellEnd"/>
      <w:r w:rsidRPr="006D4157">
        <w:rPr>
          <w:rFonts w:ascii="Arial" w:eastAsia="Arial" w:hAnsi="Arial" w:cs="Arial"/>
        </w:rPr>
        <w:t xml:space="preserve"> can be applied in one layer, no undercoat</w:t>
      </w:r>
    </w:p>
    <w:p w14:paraId="56CAFC60" w14:textId="77777777" w:rsidR="009744B1" w:rsidRPr="006D4157" w:rsidRDefault="56A7FB55" w:rsidP="56A7FB55">
      <w:pPr>
        <w:pStyle w:val="numberedquestion"/>
        <w:numPr>
          <w:ilvl w:val="0"/>
          <w:numId w:val="23"/>
        </w:numPr>
        <w:tabs>
          <w:tab w:val="clear" w:pos="426"/>
        </w:tabs>
        <w:spacing w:before="120"/>
        <w:ind w:left="851" w:hanging="284"/>
        <w:rPr>
          <w:rFonts w:ascii="Arial" w:eastAsia="Arial" w:hAnsi="Arial" w:cs="Arial"/>
        </w:rPr>
      </w:pPr>
      <w:r w:rsidRPr="006D4157">
        <w:rPr>
          <w:rFonts w:ascii="Arial" w:eastAsia="Arial" w:hAnsi="Arial" w:cs="Arial"/>
        </w:rPr>
        <w:t>Oil blacking requires metal to be heated up before dipping into oil</w:t>
      </w:r>
    </w:p>
    <w:p w14:paraId="4440D082" w14:textId="77777777" w:rsidR="009744B1" w:rsidRPr="006D4157" w:rsidRDefault="56A7FB55" w:rsidP="56A7FB55">
      <w:pPr>
        <w:pStyle w:val="numberedquestion"/>
        <w:numPr>
          <w:ilvl w:val="0"/>
          <w:numId w:val="23"/>
        </w:numPr>
        <w:tabs>
          <w:tab w:val="clear" w:pos="426"/>
        </w:tabs>
        <w:spacing w:before="120"/>
        <w:ind w:left="851" w:hanging="284"/>
        <w:rPr>
          <w:rFonts w:ascii="Arial" w:eastAsia="Arial" w:hAnsi="Arial" w:cs="Arial"/>
        </w:rPr>
      </w:pPr>
      <w:r w:rsidRPr="006D4157">
        <w:rPr>
          <w:rFonts w:ascii="Arial" w:eastAsia="Arial" w:hAnsi="Arial" w:cs="Arial"/>
        </w:rPr>
        <w:t>Plastic dip coating is where metal needs heating up before being dipped into a fluidised bath of polymer, the heat fuses the polymer before it is put back into the oven to completely fuse</w:t>
      </w:r>
    </w:p>
    <w:p w14:paraId="058BD8B5" w14:textId="77777777" w:rsidR="009744B1" w:rsidRPr="006D4157" w:rsidRDefault="56A7FB55" w:rsidP="56A7FB55">
      <w:pPr>
        <w:pStyle w:val="numberedquestion"/>
        <w:numPr>
          <w:ilvl w:val="0"/>
          <w:numId w:val="23"/>
        </w:numPr>
        <w:tabs>
          <w:tab w:val="clear" w:pos="426"/>
        </w:tabs>
        <w:spacing w:before="120"/>
        <w:ind w:left="851" w:hanging="284"/>
        <w:rPr>
          <w:rFonts w:ascii="Arial" w:eastAsia="Arial" w:hAnsi="Arial" w:cs="Arial"/>
        </w:rPr>
      </w:pPr>
      <w:r w:rsidRPr="006D4157">
        <w:rPr>
          <w:rFonts w:ascii="Arial" w:eastAsia="Arial" w:hAnsi="Arial" w:cs="Arial"/>
        </w:rPr>
        <w:t>Powder coating is where the metal is charged and the paint then carries an electric charge and is therefore attracted to the object</w:t>
      </w:r>
    </w:p>
    <w:p w14:paraId="6105442F" w14:textId="77777777" w:rsidR="009744B1" w:rsidRPr="006D4157" w:rsidRDefault="56A7FB55" w:rsidP="56A7FB55">
      <w:pPr>
        <w:pStyle w:val="numberedquestion"/>
        <w:tabs>
          <w:tab w:val="clear" w:pos="426"/>
        </w:tabs>
        <w:spacing w:before="120"/>
        <w:ind w:left="851" w:hanging="284"/>
        <w:rPr>
          <w:rFonts w:ascii="Arial" w:eastAsia="Arial" w:hAnsi="Arial" w:cs="Arial"/>
        </w:rPr>
      </w:pPr>
      <w:r w:rsidRPr="006D4157">
        <w:rPr>
          <w:rFonts w:ascii="Arial" w:eastAsia="Arial" w:hAnsi="Arial" w:cs="Arial"/>
        </w:rPr>
        <w:t>Acrylic</w:t>
      </w:r>
    </w:p>
    <w:p w14:paraId="2215B444" w14:textId="77777777" w:rsidR="009744B1" w:rsidRPr="006D4157" w:rsidRDefault="56A7FB55" w:rsidP="56A7FB55">
      <w:pPr>
        <w:pStyle w:val="numberedquestion"/>
        <w:numPr>
          <w:ilvl w:val="0"/>
          <w:numId w:val="24"/>
        </w:numPr>
        <w:tabs>
          <w:tab w:val="clear" w:pos="426"/>
        </w:tabs>
        <w:spacing w:before="120"/>
        <w:ind w:left="851" w:hanging="284"/>
        <w:rPr>
          <w:rFonts w:ascii="Arial" w:eastAsia="Arial" w:hAnsi="Arial" w:cs="Arial"/>
        </w:rPr>
      </w:pPr>
      <w:r w:rsidRPr="006D4157">
        <w:rPr>
          <w:rFonts w:ascii="Arial" w:eastAsia="Arial" w:hAnsi="Arial" w:cs="Arial"/>
        </w:rPr>
        <w:t>Possible mention of self-finishing material</w:t>
      </w:r>
    </w:p>
    <w:p w14:paraId="35B14B7A" w14:textId="77777777" w:rsidR="009744B1" w:rsidRPr="006D4157" w:rsidRDefault="56A7FB55" w:rsidP="56A7FB55">
      <w:pPr>
        <w:pStyle w:val="numberedquestion"/>
        <w:numPr>
          <w:ilvl w:val="0"/>
          <w:numId w:val="24"/>
        </w:numPr>
        <w:tabs>
          <w:tab w:val="clear" w:pos="426"/>
        </w:tabs>
        <w:spacing w:before="120"/>
        <w:ind w:left="851" w:hanging="284"/>
        <w:rPr>
          <w:rFonts w:ascii="Arial" w:eastAsia="Arial" w:hAnsi="Arial" w:cs="Arial"/>
        </w:rPr>
      </w:pPr>
      <w:r w:rsidRPr="006D4157">
        <w:rPr>
          <w:rFonts w:ascii="Arial" w:eastAsia="Arial" w:hAnsi="Arial" w:cs="Arial"/>
        </w:rPr>
        <w:t>Can be polished or edges buffed</w:t>
      </w:r>
    </w:p>
    <w:p w14:paraId="6DA958B1" w14:textId="77777777" w:rsidR="009744B1" w:rsidRPr="006D4157" w:rsidRDefault="56A7FB55" w:rsidP="56A7FB55">
      <w:pPr>
        <w:pStyle w:val="numberedquestion"/>
        <w:numPr>
          <w:ilvl w:val="0"/>
          <w:numId w:val="24"/>
        </w:numPr>
        <w:tabs>
          <w:tab w:val="clear" w:pos="426"/>
        </w:tabs>
        <w:spacing w:before="120"/>
        <w:ind w:left="851" w:hanging="284"/>
        <w:rPr>
          <w:rFonts w:ascii="Arial" w:eastAsia="Arial" w:hAnsi="Arial" w:cs="Arial"/>
        </w:rPr>
      </w:pPr>
      <w:r w:rsidRPr="006D4157">
        <w:rPr>
          <w:rFonts w:ascii="Arial" w:eastAsia="Arial" w:hAnsi="Arial" w:cs="Arial"/>
        </w:rPr>
        <w:t>Vinyl stickers / decals can be applied</w:t>
      </w:r>
    </w:p>
    <w:p w14:paraId="14BC622F" w14:textId="77777777" w:rsidR="009744B1" w:rsidRPr="006D4157" w:rsidRDefault="56A7FB55" w:rsidP="56A7FB55">
      <w:pPr>
        <w:pStyle w:val="numberedquestion"/>
        <w:tabs>
          <w:tab w:val="clear" w:pos="426"/>
        </w:tabs>
        <w:spacing w:before="120"/>
        <w:ind w:left="851" w:hanging="284"/>
        <w:rPr>
          <w:rFonts w:ascii="Arial" w:eastAsia="Arial" w:hAnsi="Arial" w:cs="Arial"/>
        </w:rPr>
      </w:pPr>
      <w:r w:rsidRPr="006D4157">
        <w:rPr>
          <w:rFonts w:ascii="Arial" w:eastAsia="Arial" w:hAnsi="Arial" w:cs="Arial"/>
        </w:rPr>
        <w:t>Cotton</w:t>
      </w:r>
    </w:p>
    <w:p w14:paraId="1A0F5D7F" w14:textId="77777777" w:rsidR="009744B1" w:rsidRPr="006D4157" w:rsidRDefault="56A7FB55" w:rsidP="009744B1">
      <w:pPr>
        <w:pStyle w:val="numberedquestion"/>
        <w:numPr>
          <w:ilvl w:val="0"/>
          <w:numId w:val="25"/>
        </w:numPr>
        <w:tabs>
          <w:tab w:val="clear" w:pos="426"/>
        </w:tabs>
        <w:spacing w:before="120" w:after="200" w:line="276" w:lineRule="auto"/>
        <w:ind w:left="851" w:hanging="284"/>
        <w:rPr>
          <w:rFonts w:ascii="Arial" w:hAnsi="Arial" w:cs="Arial"/>
        </w:rPr>
      </w:pPr>
      <w:r w:rsidRPr="006D4157">
        <w:rPr>
          <w:rFonts w:ascii="Arial" w:eastAsia="Arial" w:hAnsi="Arial" w:cs="Arial"/>
        </w:rPr>
        <w:t>Can be dyed or tie dyed various colours</w:t>
      </w:r>
    </w:p>
    <w:p w14:paraId="5A82A25C" w14:textId="77777777" w:rsidR="009744B1" w:rsidRPr="006D4157" w:rsidRDefault="56A7FB55" w:rsidP="009744B1">
      <w:pPr>
        <w:pStyle w:val="numberedquestion"/>
        <w:numPr>
          <w:ilvl w:val="0"/>
          <w:numId w:val="25"/>
        </w:numPr>
        <w:tabs>
          <w:tab w:val="clear" w:pos="426"/>
        </w:tabs>
        <w:spacing w:before="120" w:after="200" w:line="276" w:lineRule="auto"/>
        <w:ind w:left="851" w:hanging="284"/>
        <w:rPr>
          <w:rFonts w:ascii="Arial" w:hAnsi="Arial" w:cs="Arial"/>
        </w:rPr>
      </w:pPr>
      <w:r w:rsidRPr="006D4157">
        <w:rPr>
          <w:rFonts w:ascii="Arial" w:eastAsia="Arial" w:hAnsi="Arial" w:cs="Arial"/>
        </w:rPr>
        <w:t>Surface treatments can be applied to make the material more flame / crease resistant</w:t>
      </w:r>
    </w:p>
    <w:p w14:paraId="609B795D" w14:textId="77777777" w:rsidR="009744B1" w:rsidRPr="006D4157" w:rsidRDefault="009744B1" w:rsidP="009744B1">
      <w:pPr>
        <w:spacing w:after="200" w:line="276" w:lineRule="auto"/>
        <w:ind w:left="434"/>
      </w:pPr>
      <w:r w:rsidRPr="006D4157">
        <w:br w:type="page"/>
      </w:r>
    </w:p>
    <w:p w14:paraId="478BCBBD" w14:textId="77777777" w:rsidR="009744B1" w:rsidRPr="006D4157" w:rsidRDefault="009744B1" w:rsidP="009744B1">
      <w:pPr>
        <w:tabs>
          <w:tab w:val="right" w:pos="8931"/>
        </w:tabs>
        <w:ind w:left="434" w:hanging="434"/>
      </w:pPr>
      <w:r w:rsidRPr="006D4157">
        <w:rPr>
          <w:lang w:eastAsia="zh-CN"/>
        </w:rPr>
        <w:lastRenderedPageBreak/>
        <w:t>2.</w:t>
      </w:r>
      <w:r w:rsidRPr="006D4157">
        <w:rPr>
          <w:lang w:eastAsia="zh-CN"/>
        </w:rPr>
        <w:tab/>
      </w:r>
      <w:r w:rsidRPr="006D4157">
        <w:t>For each of the two responses award up to 2 marks as follows:</w:t>
      </w:r>
      <w:r w:rsidRPr="006D4157">
        <w:tab/>
        <w:t>[4]</w:t>
      </w:r>
    </w:p>
    <w:p w14:paraId="5913DB2A" w14:textId="77777777" w:rsidR="009744B1" w:rsidRPr="006D4157" w:rsidRDefault="009744B1" w:rsidP="009744B1">
      <w:pPr>
        <w:spacing w:after="200" w:line="276" w:lineRule="auto"/>
      </w:pPr>
    </w:p>
    <w:tbl>
      <w:tblPr>
        <w:tblStyle w:val="TableGrid"/>
        <w:tblW w:w="0" w:type="auto"/>
        <w:jc w:val="center"/>
        <w:tblLook w:val="04A0" w:firstRow="1" w:lastRow="0" w:firstColumn="1" w:lastColumn="0" w:noHBand="0" w:noVBand="1"/>
      </w:tblPr>
      <w:tblGrid>
        <w:gridCol w:w="2820"/>
        <w:gridCol w:w="5113"/>
      </w:tblGrid>
      <w:tr w:rsidR="009744B1" w:rsidRPr="006D4157" w14:paraId="6860ABC1" w14:textId="77777777" w:rsidTr="56A7FB55">
        <w:trPr>
          <w:jc w:val="center"/>
        </w:trPr>
        <w:tc>
          <w:tcPr>
            <w:tcW w:w="2820" w:type="dxa"/>
          </w:tcPr>
          <w:p w14:paraId="69CBBB5D" w14:textId="77777777" w:rsidR="009744B1" w:rsidRPr="006D4157" w:rsidRDefault="56A7FB55" w:rsidP="56A7FB55">
            <w:pPr>
              <w:rPr>
                <w:b/>
                <w:bCs/>
              </w:rPr>
            </w:pPr>
            <w:r w:rsidRPr="006D4157">
              <w:rPr>
                <w:b/>
                <w:bCs/>
              </w:rPr>
              <w:t>2 marks</w:t>
            </w:r>
          </w:p>
        </w:tc>
        <w:tc>
          <w:tcPr>
            <w:tcW w:w="5113" w:type="dxa"/>
          </w:tcPr>
          <w:p w14:paraId="47DFC836" w14:textId="77777777" w:rsidR="009744B1" w:rsidRPr="006D4157" w:rsidRDefault="56A7FB55" w:rsidP="005C7E5E">
            <w:r w:rsidRPr="006D4157">
              <w:t>Complete description demonstrating both knowledge and understanding of how materials can be shaped or formed.</w:t>
            </w:r>
          </w:p>
          <w:p w14:paraId="6F1088E5" w14:textId="77777777" w:rsidR="009744B1" w:rsidRPr="006D4157" w:rsidRDefault="56A7FB55" w:rsidP="005C7E5E">
            <w:r w:rsidRPr="006D4157">
              <w:t>Student makes reference to examples.</w:t>
            </w:r>
          </w:p>
        </w:tc>
      </w:tr>
      <w:tr w:rsidR="009744B1" w:rsidRPr="006D4157" w14:paraId="112C2790" w14:textId="77777777" w:rsidTr="56A7FB55">
        <w:trPr>
          <w:jc w:val="center"/>
        </w:trPr>
        <w:tc>
          <w:tcPr>
            <w:tcW w:w="2820" w:type="dxa"/>
          </w:tcPr>
          <w:p w14:paraId="5FAA00F9" w14:textId="77777777" w:rsidR="009744B1" w:rsidRPr="006D4157" w:rsidRDefault="56A7FB55" w:rsidP="56A7FB55">
            <w:pPr>
              <w:rPr>
                <w:b/>
                <w:bCs/>
              </w:rPr>
            </w:pPr>
            <w:r w:rsidRPr="006D4157">
              <w:rPr>
                <w:b/>
                <w:bCs/>
              </w:rPr>
              <w:t>1 mark</w:t>
            </w:r>
          </w:p>
        </w:tc>
        <w:tc>
          <w:tcPr>
            <w:tcW w:w="5113" w:type="dxa"/>
          </w:tcPr>
          <w:p w14:paraId="17F445F3" w14:textId="77777777" w:rsidR="009744B1" w:rsidRPr="006D4157" w:rsidRDefault="56A7FB55" w:rsidP="005C7E5E">
            <w:r w:rsidRPr="006D4157">
              <w:t>Simple description with some misunderstanding of how materials can be shaped or formed.</w:t>
            </w:r>
          </w:p>
        </w:tc>
      </w:tr>
      <w:tr w:rsidR="009744B1" w:rsidRPr="006D4157" w14:paraId="0905D9E8" w14:textId="77777777" w:rsidTr="56A7FB55">
        <w:trPr>
          <w:jc w:val="center"/>
        </w:trPr>
        <w:tc>
          <w:tcPr>
            <w:tcW w:w="2820" w:type="dxa"/>
          </w:tcPr>
          <w:p w14:paraId="65F68033" w14:textId="77777777" w:rsidR="009744B1" w:rsidRPr="006D4157" w:rsidRDefault="56A7FB55" w:rsidP="56A7FB55">
            <w:pPr>
              <w:rPr>
                <w:b/>
                <w:bCs/>
              </w:rPr>
            </w:pPr>
            <w:r w:rsidRPr="006D4157">
              <w:rPr>
                <w:b/>
                <w:bCs/>
              </w:rPr>
              <w:t>0 marks</w:t>
            </w:r>
          </w:p>
        </w:tc>
        <w:tc>
          <w:tcPr>
            <w:tcW w:w="5113" w:type="dxa"/>
          </w:tcPr>
          <w:p w14:paraId="3CA109E8" w14:textId="77777777" w:rsidR="009744B1" w:rsidRPr="006D4157" w:rsidRDefault="56A7FB55" w:rsidP="005C7E5E">
            <w:r w:rsidRPr="006D4157">
              <w:t>Nothing worthy of credit.</w:t>
            </w:r>
          </w:p>
        </w:tc>
      </w:tr>
    </w:tbl>
    <w:p w14:paraId="40855DD7" w14:textId="77777777" w:rsidR="009744B1" w:rsidRPr="006D4157" w:rsidRDefault="009744B1" w:rsidP="009744B1">
      <w:pPr>
        <w:jc w:val="center"/>
      </w:pPr>
    </w:p>
    <w:p w14:paraId="576DE2A9" w14:textId="77777777" w:rsidR="009744B1" w:rsidRPr="006D4157" w:rsidRDefault="009744B1" w:rsidP="009744B1"/>
    <w:p w14:paraId="2D9D5A44" w14:textId="77777777" w:rsidR="009744B1" w:rsidRPr="006D4157" w:rsidRDefault="56A7FB55" w:rsidP="56A7FB55">
      <w:pPr>
        <w:ind w:left="426"/>
        <w:rPr>
          <w:b/>
          <w:bCs/>
        </w:rPr>
      </w:pPr>
      <w:r w:rsidRPr="006D4157">
        <w:rPr>
          <w:b/>
          <w:bCs/>
        </w:rPr>
        <w:t>Indicative content:</w:t>
      </w:r>
    </w:p>
    <w:p w14:paraId="089CB9A0" w14:textId="77777777" w:rsidR="009744B1" w:rsidRPr="006D4157" w:rsidRDefault="56A7FB55" w:rsidP="009744B1">
      <w:pPr>
        <w:ind w:left="426"/>
      </w:pPr>
      <w:r w:rsidRPr="006D4157">
        <w:t>Candidates will draw on their own experience of different material areas to answer the question. For each example, candidates should fully explain each point to access full marks. Both materials and products are acceptable if adequately explained.</w:t>
      </w:r>
    </w:p>
    <w:p w14:paraId="7F89D735" w14:textId="77777777" w:rsidR="009744B1" w:rsidRPr="006D4157" w:rsidRDefault="009744B1" w:rsidP="009744B1">
      <w:pPr>
        <w:ind w:left="426"/>
      </w:pPr>
    </w:p>
    <w:p w14:paraId="66121346" w14:textId="77777777" w:rsidR="009744B1" w:rsidRPr="006D4157" w:rsidRDefault="56A7FB55" w:rsidP="009744B1">
      <w:pPr>
        <w:ind w:left="426"/>
      </w:pPr>
      <w:r w:rsidRPr="006D4157">
        <w:t>The following are possible example answers but any other examples must be given credit where correct.</w:t>
      </w:r>
    </w:p>
    <w:p w14:paraId="5E7A4A8E" w14:textId="77777777" w:rsidR="009744B1" w:rsidRPr="006D4157" w:rsidRDefault="009744B1" w:rsidP="009744B1"/>
    <w:p w14:paraId="148B1988" w14:textId="77777777" w:rsidR="009744B1" w:rsidRPr="006D4157" w:rsidRDefault="56A7FB55" w:rsidP="56A7FB55">
      <w:pPr>
        <w:pStyle w:val="ListParagraph"/>
        <w:numPr>
          <w:ilvl w:val="0"/>
          <w:numId w:val="26"/>
        </w:numPr>
        <w:tabs>
          <w:tab w:val="clear" w:pos="426"/>
          <w:tab w:val="clear" w:pos="851"/>
          <w:tab w:val="clear" w:pos="1276"/>
          <w:tab w:val="clear" w:pos="1701"/>
          <w:tab w:val="clear" w:pos="8931"/>
        </w:tabs>
        <w:spacing w:after="0"/>
        <w:ind w:left="851"/>
        <w:rPr>
          <w:rFonts w:ascii="Arial" w:eastAsia="Arial" w:hAnsi="Arial" w:cs="Arial"/>
        </w:rPr>
      </w:pPr>
      <w:r w:rsidRPr="006D4157">
        <w:rPr>
          <w:rFonts w:ascii="Arial" w:eastAsia="Arial" w:hAnsi="Arial" w:cs="Arial"/>
        </w:rPr>
        <w:t>Plywood or thin timber sections / veneers can be laminated over / around a former; salad servers / chair legs</w:t>
      </w:r>
    </w:p>
    <w:p w14:paraId="375F381F" w14:textId="77777777" w:rsidR="009744B1" w:rsidRPr="006D4157" w:rsidRDefault="56A7FB55" w:rsidP="56A7FB55">
      <w:pPr>
        <w:pStyle w:val="ListParagraph"/>
        <w:numPr>
          <w:ilvl w:val="0"/>
          <w:numId w:val="26"/>
        </w:numPr>
        <w:tabs>
          <w:tab w:val="clear" w:pos="426"/>
          <w:tab w:val="clear" w:pos="851"/>
          <w:tab w:val="clear" w:pos="1276"/>
          <w:tab w:val="clear" w:pos="1701"/>
          <w:tab w:val="clear" w:pos="8931"/>
        </w:tabs>
        <w:spacing w:after="0"/>
        <w:ind w:left="851"/>
        <w:rPr>
          <w:rFonts w:ascii="Arial" w:eastAsia="Arial" w:hAnsi="Arial" w:cs="Arial"/>
        </w:rPr>
      </w:pPr>
      <w:r w:rsidRPr="006D4157">
        <w:rPr>
          <w:rFonts w:ascii="Arial" w:eastAsia="Arial" w:hAnsi="Arial" w:cs="Arial"/>
        </w:rPr>
        <w:t>HIPS can be vacuum formed; chocolate box inners; egg boxes</w:t>
      </w:r>
    </w:p>
    <w:p w14:paraId="5AF8BC33" w14:textId="77777777" w:rsidR="009744B1" w:rsidRPr="006D4157" w:rsidRDefault="56A7FB55" w:rsidP="56A7FB55">
      <w:pPr>
        <w:pStyle w:val="ListParagraph"/>
        <w:numPr>
          <w:ilvl w:val="0"/>
          <w:numId w:val="26"/>
        </w:numPr>
        <w:tabs>
          <w:tab w:val="clear" w:pos="426"/>
          <w:tab w:val="clear" w:pos="851"/>
          <w:tab w:val="clear" w:pos="1276"/>
          <w:tab w:val="clear" w:pos="1701"/>
          <w:tab w:val="clear" w:pos="8931"/>
        </w:tabs>
        <w:spacing w:after="0"/>
        <w:ind w:left="851"/>
        <w:rPr>
          <w:rFonts w:ascii="Arial" w:eastAsia="Arial" w:hAnsi="Arial" w:cs="Arial"/>
        </w:rPr>
      </w:pPr>
      <w:r w:rsidRPr="006D4157">
        <w:rPr>
          <w:rFonts w:ascii="Arial" w:eastAsia="Arial" w:hAnsi="Arial" w:cs="Arial"/>
        </w:rPr>
        <w:t>Aluminium can be sand cast / folded; table lamp bases / electronic product cases</w:t>
      </w:r>
    </w:p>
    <w:p w14:paraId="1358E08C" w14:textId="77777777" w:rsidR="009744B1" w:rsidRPr="006D4157" w:rsidRDefault="56A7FB55" w:rsidP="56A7FB55">
      <w:pPr>
        <w:pStyle w:val="ListParagraph"/>
        <w:numPr>
          <w:ilvl w:val="0"/>
          <w:numId w:val="26"/>
        </w:numPr>
        <w:tabs>
          <w:tab w:val="clear" w:pos="426"/>
          <w:tab w:val="clear" w:pos="851"/>
          <w:tab w:val="clear" w:pos="1276"/>
          <w:tab w:val="clear" w:pos="1701"/>
          <w:tab w:val="clear" w:pos="8931"/>
        </w:tabs>
        <w:spacing w:after="0"/>
        <w:ind w:left="851"/>
        <w:rPr>
          <w:rFonts w:ascii="Arial" w:eastAsia="Arial" w:hAnsi="Arial" w:cs="Arial"/>
        </w:rPr>
      </w:pPr>
      <w:r w:rsidRPr="006D4157">
        <w:rPr>
          <w:rFonts w:ascii="Arial" w:eastAsia="Arial" w:hAnsi="Arial" w:cs="Arial"/>
        </w:rPr>
        <w:t>Folded box board can be cut / creased / folded; perfume / cosmetic product packaging</w:t>
      </w:r>
    </w:p>
    <w:p w14:paraId="53AB238A" w14:textId="77777777" w:rsidR="009744B1" w:rsidRPr="006D4157" w:rsidRDefault="56A7FB55" w:rsidP="56A7FB55">
      <w:pPr>
        <w:pStyle w:val="ListParagraph"/>
        <w:numPr>
          <w:ilvl w:val="0"/>
          <w:numId w:val="26"/>
        </w:numPr>
        <w:tabs>
          <w:tab w:val="clear" w:pos="426"/>
          <w:tab w:val="clear" w:pos="851"/>
          <w:tab w:val="clear" w:pos="1276"/>
          <w:tab w:val="clear" w:pos="1701"/>
          <w:tab w:val="clear" w:pos="8931"/>
        </w:tabs>
        <w:spacing w:after="0"/>
        <w:ind w:left="851"/>
        <w:rPr>
          <w:rFonts w:ascii="Arial" w:eastAsia="Arial" w:hAnsi="Arial" w:cs="Arial"/>
        </w:rPr>
      </w:pPr>
      <w:r w:rsidRPr="006D4157">
        <w:rPr>
          <w:rFonts w:ascii="Arial" w:eastAsia="Arial" w:hAnsi="Arial" w:cs="Arial"/>
        </w:rPr>
        <w:t>Felt can be heated and formed over moulds; hats / bowls</w:t>
      </w:r>
    </w:p>
    <w:p w14:paraId="677F4650" w14:textId="77777777" w:rsidR="009744B1" w:rsidRPr="006D4157" w:rsidRDefault="009744B1" w:rsidP="009744B1"/>
    <w:p w14:paraId="18B95B75" w14:textId="77777777" w:rsidR="009744B1" w:rsidRPr="006D4157" w:rsidRDefault="009744B1" w:rsidP="56A7FB55">
      <w:pPr>
        <w:tabs>
          <w:tab w:val="left" w:pos="851"/>
          <w:tab w:val="right" w:pos="8931"/>
        </w:tabs>
        <w:ind w:left="434" w:hanging="434"/>
        <w:rPr>
          <w:lang w:eastAsia="zh-CN"/>
        </w:rPr>
      </w:pPr>
      <w:r w:rsidRPr="006D4157">
        <w:rPr>
          <w:lang w:eastAsia="zh-CN"/>
        </w:rPr>
        <w:t>3.</w:t>
      </w:r>
      <w:r w:rsidRPr="006D4157">
        <w:rPr>
          <w:lang w:eastAsia="zh-CN"/>
        </w:rPr>
        <w:tab/>
        <w:t xml:space="preserve">(a) </w:t>
      </w:r>
      <w:r w:rsidRPr="006D4157">
        <w:rPr>
          <w:lang w:eastAsia="zh-CN"/>
        </w:rPr>
        <w:tab/>
        <w:t>Answers may include the following:</w:t>
      </w:r>
      <w:r w:rsidRPr="006D4157">
        <w:rPr>
          <w:lang w:eastAsia="zh-CN"/>
        </w:rPr>
        <w:tab/>
        <w:t>[1]</w:t>
      </w:r>
    </w:p>
    <w:p w14:paraId="19F65CAA" w14:textId="77777777" w:rsidR="009744B1" w:rsidRPr="006D4157" w:rsidRDefault="009744B1" w:rsidP="009744B1">
      <w:pPr>
        <w:tabs>
          <w:tab w:val="right" w:pos="8931"/>
        </w:tabs>
        <w:ind w:left="434" w:hanging="434"/>
        <w:rPr>
          <w:lang w:eastAsia="zh-CN"/>
        </w:rPr>
      </w:pPr>
    </w:p>
    <w:tbl>
      <w:tblPr>
        <w:tblStyle w:val="TableGrid"/>
        <w:tblW w:w="0" w:type="auto"/>
        <w:jc w:val="center"/>
        <w:tblLook w:val="04A0" w:firstRow="1" w:lastRow="0" w:firstColumn="1" w:lastColumn="0" w:noHBand="0" w:noVBand="1"/>
      </w:tblPr>
      <w:tblGrid>
        <w:gridCol w:w="1838"/>
        <w:gridCol w:w="5387"/>
      </w:tblGrid>
      <w:tr w:rsidR="009744B1" w:rsidRPr="006D4157" w14:paraId="5DCBBA5B" w14:textId="77777777" w:rsidTr="56A7FB55">
        <w:trPr>
          <w:jc w:val="center"/>
        </w:trPr>
        <w:tc>
          <w:tcPr>
            <w:tcW w:w="1838" w:type="dxa"/>
          </w:tcPr>
          <w:p w14:paraId="1B4DB256"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Material</w:t>
            </w:r>
          </w:p>
        </w:tc>
        <w:tc>
          <w:tcPr>
            <w:tcW w:w="5387" w:type="dxa"/>
          </w:tcPr>
          <w:p w14:paraId="0EBF5926"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Source material</w:t>
            </w:r>
          </w:p>
        </w:tc>
      </w:tr>
      <w:tr w:rsidR="009744B1" w:rsidRPr="006D4157" w14:paraId="41546F5C" w14:textId="77777777" w:rsidTr="56A7FB55">
        <w:trPr>
          <w:jc w:val="center"/>
        </w:trPr>
        <w:tc>
          <w:tcPr>
            <w:tcW w:w="1838" w:type="dxa"/>
            <w:vAlign w:val="center"/>
          </w:tcPr>
          <w:p w14:paraId="6BB90DB2"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Corrugated card</w:t>
            </w:r>
          </w:p>
        </w:tc>
        <w:tc>
          <w:tcPr>
            <w:tcW w:w="5387" w:type="dxa"/>
            <w:vAlign w:val="center"/>
          </w:tcPr>
          <w:p w14:paraId="354F614C"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Trees</w:t>
            </w:r>
          </w:p>
        </w:tc>
      </w:tr>
      <w:tr w:rsidR="009744B1" w:rsidRPr="006D4157" w14:paraId="052819D7" w14:textId="77777777" w:rsidTr="56A7FB55">
        <w:trPr>
          <w:jc w:val="center"/>
        </w:trPr>
        <w:tc>
          <w:tcPr>
            <w:tcW w:w="1838" w:type="dxa"/>
            <w:vAlign w:val="center"/>
          </w:tcPr>
          <w:p w14:paraId="5F40F296"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Plywood</w:t>
            </w:r>
          </w:p>
        </w:tc>
        <w:tc>
          <w:tcPr>
            <w:tcW w:w="5387" w:type="dxa"/>
            <w:vAlign w:val="center"/>
          </w:tcPr>
          <w:p w14:paraId="59A76059"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Trees</w:t>
            </w:r>
          </w:p>
        </w:tc>
      </w:tr>
      <w:tr w:rsidR="009744B1" w:rsidRPr="006D4157" w14:paraId="4A5056C4" w14:textId="77777777" w:rsidTr="56A7FB55">
        <w:trPr>
          <w:jc w:val="center"/>
        </w:trPr>
        <w:tc>
          <w:tcPr>
            <w:tcW w:w="1838" w:type="dxa"/>
            <w:vAlign w:val="center"/>
          </w:tcPr>
          <w:p w14:paraId="6E7408F8"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Low carbon steel</w:t>
            </w:r>
          </w:p>
        </w:tc>
        <w:tc>
          <w:tcPr>
            <w:tcW w:w="5387" w:type="dxa"/>
            <w:vAlign w:val="center"/>
          </w:tcPr>
          <w:p w14:paraId="74891750"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Iron ore</w:t>
            </w:r>
          </w:p>
        </w:tc>
      </w:tr>
      <w:tr w:rsidR="009744B1" w:rsidRPr="006D4157" w14:paraId="2B103AC4" w14:textId="77777777" w:rsidTr="56A7FB55">
        <w:trPr>
          <w:jc w:val="center"/>
        </w:trPr>
        <w:tc>
          <w:tcPr>
            <w:tcW w:w="1838" w:type="dxa"/>
            <w:vAlign w:val="center"/>
          </w:tcPr>
          <w:p w14:paraId="071D7D0A"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PVC</w:t>
            </w:r>
          </w:p>
        </w:tc>
        <w:tc>
          <w:tcPr>
            <w:tcW w:w="5387" w:type="dxa"/>
            <w:vAlign w:val="center"/>
          </w:tcPr>
          <w:p w14:paraId="1152A853"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Crude oil</w:t>
            </w:r>
          </w:p>
        </w:tc>
      </w:tr>
      <w:tr w:rsidR="009744B1" w:rsidRPr="006D4157" w14:paraId="6B7E26B3" w14:textId="77777777" w:rsidTr="56A7FB55">
        <w:trPr>
          <w:jc w:val="center"/>
        </w:trPr>
        <w:tc>
          <w:tcPr>
            <w:tcW w:w="1838" w:type="dxa"/>
            <w:vAlign w:val="center"/>
          </w:tcPr>
          <w:p w14:paraId="28AB370A" w14:textId="1FEA5E2B"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 xml:space="preserve">Wool </w:t>
            </w:r>
            <w:r w:rsidR="009817C4" w:rsidRPr="006D4157">
              <w:rPr>
                <w:rFonts w:ascii="Arial" w:eastAsia="Arial" w:hAnsi="Arial" w:cs="Arial"/>
              </w:rPr>
              <w:t>yarn</w:t>
            </w:r>
          </w:p>
        </w:tc>
        <w:tc>
          <w:tcPr>
            <w:tcW w:w="5387" w:type="dxa"/>
            <w:vAlign w:val="center"/>
          </w:tcPr>
          <w:p w14:paraId="4B6B3933"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Sheep / other acceptable animal</w:t>
            </w:r>
          </w:p>
        </w:tc>
      </w:tr>
    </w:tbl>
    <w:p w14:paraId="619FA4AD" w14:textId="77777777" w:rsidR="009744B1" w:rsidRPr="006D4157" w:rsidRDefault="009744B1" w:rsidP="009744B1">
      <w:pPr>
        <w:tabs>
          <w:tab w:val="right" w:pos="8931"/>
        </w:tabs>
        <w:ind w:left="434" w:hanging="434"/>
        <w:jc w:val="center"/>
        <w:rPr>
          <w:lang w:eastAsia="zh-CN"/>
        </w:rPr>
      </w:pPr>
    </w:p>
    <w:p w14:paraId="447D603B" w14:textId="77777777" w:rsidR="009744B1" w:rsidRPr="006D4157" w:rsidRDefault="009744B1" w:rsidP="009744B1">
      <w:pPr>
        <w:tabs>
          <w:tab w:val="right" w:pos="8931"/>
        </w:tabs>
        <w:ind w:left="434" w:hanging="434"/>
        <w:rPr>
          <w:lang w:eastAsia="zh-CN"/>
        </w:rPr>
      </w:pPr>
    </w:p>
    <w:p w14:paraId="18E19A0B" w14:textId="77777777" w:rsidR="009744B1" w:rsidRPr="006D4157" w:rsidRDefault="009744B1" w:rsidP="56A7FB55">
      <w:pPr>
        <w:tabs>
          <w:tab w:val="left" w:pos="851"/>
          <w:tab w:val="right" w:pos="8931"/>
        </w:tabs>
        <w:ind w:left="851" w:hanging="425"/>
        <w:rPr>
          <w:lang w:eastAsia="zh-CN"/>
        </w:rPr>
      </w:pPr>
      <w:r w:rsidRPr="006D4157">
        <w:rPr>
          <w:lang w:eastAsia="zh-CN"/>
        </w:rPr>
        <w:t>(b)</w:t>
      </w:r>
      <w:r w:rsidRPr="006D4157">
        <w:rPr>
          <w:lang w:eastAsia="zh-CN"/>
        </w:rPr>
        <w:tab/>
        <w:t>Sheet, sheet / board, tube / rod / bar / sheet, granules / pellets / tube / sheet / rod / tube, hanks / balls / reels.</w:t>
      </w:r>
      <w:r w:rsidRPr="006D4157">
        <w:rPr>
          <w:lang w:eastAsia="zh-CN"/>
        </w:rPr>
        <w:tab/>
        <w:t>[1]</w:t>
      </w:r>
    </w:p>
    <w:p w14:paraId="21DF4CF9" w14:textId="77777777" w:rsidR="009744B1" w:rsidRPr="006D4157" w:rsidRDefault="009744B1" w:rsidP="009744B1">
      <w:pPr>
        <w:tabs>
          <w:tab w:val="left" w:pos="851"/>
          <w:tab w:val="right" w:pos="8931"/>
        </w:tabs>
        <w:ind w:left="851" w:hanging="425"/>
        <w:rPr>
          <w:lang w:eastAsia="zh-CN"/>
        </w:rPr>
      </w:pPr>
    </w:p>
    <w:p w14:paraId="0E98B00C" w14:textId="77777777" w:rsidR="009744B1" w:rsidRPr="006D4157" w:rsidRDefault="009744B1" w:rsidP="56A7FB55">
      <w:pPr>
        <w:tabs>
          <w:tab w:val="left" w:pos="851"/>
          <w:tab w:val="right" w:pos="8931"/>
        </w:tabs>
        <w:ind w:left="434" w:hanging="434"/>
        <w:rPr>
          <w:lang w:eastAsia="zh-CN"/>
        </w:rPr>
      </w:pPr>
      <w:r w:rsidRPr="006D4157">
        <w:rPr>
          <w:lang w:eastAsia="zh-CN"/>
        </w:rPr>
        <w:tab/>
        <w:t>(c)</w:t>
      </w:r>
      <w:r w:rsidRPr="006D4157">
        <w:rPr>
          <w:lang w:eastAsia="zh-CN"/>
        </w:rPr>
        <w:tab/>
        <w:t>Answers should include key points given in the table below.</w:t>
      </w:r>
      <w:r w:rsidRPr="006D4157">
        <w:rPr>
          <w:lang w:eastAsia="zh-CN"/>
        </w:rPr>
        <w:tab/>
        <w:t>[3]</w:t>
      </w:r>
    </w:p>
    <w:p w14:paraId="12A669B2" w14:textId="77777777" w:rsidR="009744B1" w:rsidRPr="006D4157" w:rsidRDefault="009744B1" w:rsidP="009744B1">
      <w:pPr>
        <w:tabs>
          <w:tab w:val="left" w:pos="851"/>
          <w:tab w:val="right" w:pos="8931"/>
        </w:tabs>
        <w:ind w:left="434" w:hanging="434"/>
        <w:rPr>
          <w:lang w:eastAsia="zh-CN"/>
        </w:rPr>
      </w:pPr>
    </w:p>
    <w:tbl>
      <w:tblPr>
        <w:tblStyle w:val="TableGrid"/>
        <w:tblW w:w="0" w:type="auto"/>
        <w:jc w:val="center"/>
        <w:tblLook w:val="04A0" w:firstRow="1" w:lastRow="0" w:firstColumn="1" w:lastColumn="0" w:noHBand="0" w:noVBand="1"/>
      </w:tblPr>
      <w:tblGrid>
        <w:gridCol w:w="1838"/>
        <w:gridCol w:w="5387"/>
      </w:tblGrid>
      <w:tr w:rsidR="009744B1" w:rsidRPr="006D4157" w14:paraId="61BCEA27" w14:textId="77777777" w:rsidTr="56A7FB55">
        <w:trPr>
          <w:jc w:val="center"/>
        </w:trPr>
        <w:tc>
          <w:tcPr>
            <w:tcW w:w="1838" w:type="dxa"/>
          </w:tcPr>
          <w:p w14:paraId="15318106"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Material</w:t>
            </w:r>
          </w:p>
        </w:tc>
        <w:tc>
          <w:tcPr>
            <w:tcW w:w="5387" w:type="dxa"/>
          </w:tcPr>
          <w:p w14:paraId="272F6EDD"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Processing technique</w:t>
            </w:r>
          </w:p>
        </w:tc>
      </w:tr>
      <w:tr w:rsidR="009744B1" w:rsidRPr="006D4157" w14:paraId="6E7A477A" w14:textId="77777777" w:rsidTr="56A7FB55">
        <w:trPr>
          <w:jc w:val="center"/>
        </w:trPr>
        <w:tc>
          <w:tcPr>
            <w:tcW w:w="1838" w:type="dxa"/>
            <w:vAlign w:val="center"/>
          </w:tcPr>
          <w:p w14:paraId="276FBA27"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Corrugated card</w:t>
            </w:r>
          </w:p>
        </w:tc>
        <w:tc>
          <w:tcPr>
            <w:tcW w:w="5387" w:type="dxa"/>
            <w:vAlign w:val="center"/>
          </w:tcPr>
          <w:p w14:paraId="044537CC"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 xml:space="preserve">Mechanical process converts logs into fine chips; these are added to a chemical solution and cooked </w:t>
            </w:r>
            <w:r w:rsidRPr="006D4157">
              <w:rPr>
                <w:rFonts w:ascii="Arial" w:eastAsia="Arial" w:hAnsi="Arial" w:cs="Arial"/>
              </w:rPr>
              <w:lastRenderedPageBreak/>
              <w:t>in large tanks under pressure to make pulp; pulp liquid may be bleached or coloured; pulp is fed onto a mesh conveyor belt which allows most of the water to drain away; passes through a series of rollers to squeeze out excess water; goes through drying rollers; through a final set of rollers called calendar rollers to give the desired finish; sometimes a final coat or sizing is added.</w:t>
            </w:r>
          </w:p>
        </w:tc>
      </w:tr>
      <w:tr w:rsidR="009744B1" w:rsidRPr="006D4157" w14:paraId="741A40EC" w14:textId="77777777" w:rsidTr="56A7FB55">
        <w:trPr>
          <w:jc w:val="center"/>
        </w:trPr>
        <w:tc>
          <w:tcPr>
            <w:tcW w:w="1838" w:type="dxa"/>
            <w:vAlign w:val="center"/>
          </w:tcPr>
          <w:p w14:paraId="64150044"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lastRenderedPageBreak/>
              <w:t>Plywood</w:t>
            </w:r>
          </w:p>
        </w:tc>
        <w:tc>
          <w:tcPr>
            <w:tcW w:w="5387" w:type="dxa"/>
            <w:vAlign w:val="center"/>
          </w:tcPr>
          <w:p w14:paraId="14B80EBE"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 xml:space="preserve">Trees are felled; converted into thin layers of timber; which are glued together; at alternating 90 degree angles; under compression. </w:t>
            </w:r>
          </w:p>
        </w:tc>
      </w:tr>
      <w:tr w:rsidR="009744B1" w:rsidRPr="006D4157" w14:paraId="28E4D3B7" w14:textId="77777777" w:rsidTr="56A7FB55">
        <w:trPr>
          <w:jc w:val="center"/>
        </w:trPr>
        <w:tc>
          <w:tcPr>
            <w:tcW w:w="1838" w:type="dxa"/>
            <w:vAlign w:val="center"/>
          </w:tcPr>
          <w:p w14:paraId="2E399CE4"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Low carbon steel</w:t>
            </w:r>
          </w:p>
        </w:tc>
        <w:tc>
          <w:tcPr>
            <w:tcW w:w="5387" w:type="dxa"/>
            <w:vAlign w:val="center"/>
          </w:tcPr>
          <w:p w14:paraId="734493BE"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Iron ore is mined; refined using a blast furnace to draw off the molten iron; which is left to cool in blocks as pig iron</w:t>
            </w:r>
          </w:p>
        </w:tc>
      </w:tr>
      <w:tr w:rsidR="009744B1" w:rsidRPr="006D4157" w14:paraId="52D89B05" w14:textId="77777777" w:rsidTr="56A7FB55">
        <w:trPr>
          <w:jc w:val="center"/>
        </w:trPr>
        <w:tc>
          <w:tcPr>
            <w:tcW w:w="1838" w:type="dxa"/>
            <w:vAlign w:val="center"/>
          </w:tcPr>
          <w:p w14:paraId="6D9AD856"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PVC</w:t>
            </w:r>
          </w:p>
        </w:tc>
        <w:tc>
          <w:tcPr>
            <w:tcW w:w="5387" w:type="dxa"/>
            <w:vAlign w:val="center"/>
          </w:tcPr>
          <w:p w14:paraId="686A58AC"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Oil is heated using fractional distillation; molecules are drawn off at a particular temperature; large molecules are cracking to produce workable forms to turn into polymers.</w:t>
            </w:r>
          </w:p>
        </w:tc>
      </w:tr>
      <w:tr w:rsidR="009744B1" w:rsidRPr="006D4157" w14:paraId="128D5486" w14:textId="77777777" w:rsidTr="56A7FB55">
        <w:trPr>
          <w:jc w:val="center"/>
        </w:trPr>
        <w:tc>
          <w:tcPr>
            <w:tcW w:w="1838" w:type="dxa"/>
            <w:vAlign w:val="center"/>
          </w:tcPr>
          <w:p w14:paraId="5ABFF52B" w14:textId="6956E70B"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 xml:space="preserve">Wool </w:t>
            </w:r>
            <w:r w:rsidR="00545953" w:rsidRPr="006D4157">
              <w:rPr>
                <w:rFonts w:ascii="Arial" w:eastAsia="Arial" w:hAnsi="Arial" w:cs="Arial"/>
              </w:rPr>
              <w:t>yarn</w:t>
            </w:r>
          </w:p>
        </w:tc>
        <w:tc>
          <w:tcPr>
            <w:tcW w:w="5387" w:type="dxa"/>
            <w:vAlign w:val="center"/>
          </w:tcPr>
          <w:p w14:paraId="112D511C"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Wool is spun to separates the fibres and lay them out in the same direction; carding and combing produce parallel rope-like strands called slivers; which are then drawn out or fed through a series of rollers that start to twist them; to become a yarn</w:t>
            </w:r>
          </w:p>
        </w:tc>
      </w:tr>
    </w:tbl>
    <w:p w14:paraId="52F058BE" w14:textId="77777777" w:rsidR="009744B1" w:rsidRPr="006D4157" w:rsidRDefault="009744B1" w:rsidP="009744B1">
      <w:pPr>
        <w:tabs>
          <w:tab w:val="left" w:pos="851"/>
          <w:tab w:val="right" w:pos="8931"/>
        </w:tabs>
        <w:ind w:left="434" w:hanging="434"/>
        <w:jc w:val="center"/>
        <w:rPr>
          <w:lang w:eastAsia="zh-CN"/>
        </w:rPr>
      </w:pPr>
    </w:p>
    <w:p w14:paraId="69895679" w14:textId="77777777" w:rsidR="009744B1" w:rsidRPr="006D4157" w:rsidRDefault="009744B1" w:rsidP="009744B1">
      <w:pPr>
        <w:tabs>
          <w:tab w:val="right" w:pos="8931"/>
        </w:tabs>
        <w:ind w:left="434" w:hanging="434"/>
        <w:rPr>
          <w:lang w:eastAsia="zh-CN"/>
        </w:rPr>
      </w:pPr>
    </w:p>
    <w:p w14:paraId="54C75DE9" w14:textId="77777777" w:rsidR="009744B1" w:rsidRPr="006D4157" w:rsidRDefault="009744B1" w:rsidP="009744B1">
      <w:pPr>
        <w:tabs>
          <w:tab w:val="left" w:pos="851"/>
          <w:tab w:val="right" w:pos="8931"/>
        </w:tabs>
        <w:ind w:left="434" w:hanging="434"/>
      </w:pPr>
      <w:r w:rsidRPr="006D4157">
        <w:rPr>
          <w:lang w:eastAsia="zh-CN"/>
        </w:rPr>
        <w:tab/>
        <w:t>(d)</w:t>
      </w:r>
      <w:r w:rsidRPr="006D4157">
        <w:rPr>
          <w:lang w:eastAsia="zh-CN"/>
        </w:rPr>
        <w:tab/>
      </w:r>
      <w:r w:rsidRPr="006D4157">
        <w:t>For each of the two responses award up to 2 marks as follows:</w:t>
      </w:r>
      <w:r w:rsidRPr="006D4157">
        <w:tab/>
        <w:t>[4]</w:t>
      </w:r>
    </w:p>
    <w:p w14:paraId="7F6A9A71" w14:textId="77777777" w:rsidR="009744B1" w:rsidRPr="006D4157" w:rsidRDefault="009744B1" w:rsidP="009744B1"/>
    <w:tbl>
      <w:tblPr>
        <w:tblStyle w:val="TableGrid"/>
        <w:tblW w:w="7225" w:type="dxa"/>
        <w:jc w:val="center"/>
        <w:tblLook w:val="04A0" w:firstRow="1" w:lastRow="0" w:firstColumn="1" w:lastColumn="0" w:noHBand="0" w:noVBand="1"/>
      </w:tblPr>
      <w:tblGrid>
        <w:gridCol w:w="1838"/>
        <w:gridCol w:w="5387"/>
      </w:tblGrid>
      <w:tr w:rsidR="009744B1" w:rsidRPr="006D4157" w14:paraId="7BB6A9A8" w14:textId="77777777" w:rsidTr="56A7FB55">
        <w:trPr>
          <w:jc w:val="center"/>
        </w:trPr>
        <w:tc>
          <w:tcPr>
            <w:tcW w:w="1838" w:type="dxa"/>
          </w:tcPr>
          <w:p w14:paraId="37B3E959" w14:textId="77777777" w:rsidR="009744B1" w:rsidRPr="006D4157" w:rsidRDefault="56A7FB55" w:rsidP="56A7FB55">
            <w:pPr>
              <w:rPr>
                <w:b/>
                <w:bCs/>
              </w:rPr>
            </w:pPr>
            <w:r w:rsidRPr="006D4157">
              <w:rPr>
                <w:b/>
                <w:bCs/>
              </w:rPr>
              <w:t>2 marks</w:t>
            </w:r>
          </w:p>
        </w:tc>
        <w:tc>
          <w:tcPr>
            <w:tcW w:w="5387" w:type="dxa"/>
          </w:tcPr>
          <w:p w14:paraId="0C0BBE65" w14:textId="77777777" w:rsidR="009744B1" w:rsidRPr="006D4157" w:rsidRDefault="56A7FB55" w:rsidP="005C7E5E">
            <w:r w:rsidRPr="006D4157">
              <w:t>Complete description demonstrating both knowledge and understanding of how materials can be modified</w:t>
            </w:r>
          </w:p>
          <w:p w14:paraId="3993F1F9" w14:textId="77777777" w:rsidR="009744B1" w:rsidRPr="006D4157" w:rsidRDefault="56A7FB55" w:rsidP="005C7E5E">
            <w:r w:rsidRPr="006D4157">
              <w:t>Student makes reference to examples.</w:t>
            </w:r>
          </w:p>
        </w:tc>
      </w:tr>
      <w:tr w:rsidR="009744B1" w:rsidRPr="006D4157" w14:paraId="4B552B2E" w14:textId="77777777" w:rsidTr="56A7FB55">
        <w:trPr>
          <w:jc w:val="center"/>
        </w:trPr>
        <w:tc>
          <w:tcPr>
            <w:tcW w:w="1838" w:type="dxa"/>
          </w:tcPr>
          <w:p w14:paraId="299787D2" w14:textId="77777777" w:rsidR="009744B1" w:rsidRPr="006D4157" w:rsidRDefault="56A7FB55" w:rsidP="56A7FB55">
            <w:pPr>
              <w:rPr>
                <w:b/>
                <w:bCs/>
              </w:rPr>
            </w:pPr>
            <w:r w:rsidRPr="006D4157">
              <w:rPr>
                <w:b/>
                <w:bCs/>
              </w:rPr>
              <w:t>1 mark</w:t>
            </w:r>
          </w:p>
        </w:tc>
        <w:tc>
          <w:tcPr>
            <w:tcW w:w="5387" w:type="dxa"/>
          </w:tcPr>
          <w:p w14:paraId="35424B72" w14:textId="77777777" w:rsidR="009744B1" w:rsidRPr="006D4157" w:rsidRDefault="56A7FB55" w:rsidP="005C7E5E">
            <w:r w:rsidRPr="006D4157">
              <w:t>Simple description with some misunderstanding of how materials can be modified.</w:t>
            </w:r>
          </w:p>
        </w:tc>
      </w:tr>
      <w:tr w:rsidR="009744B1" w:rsidRPr="006D4157" w14:paraId="7F54128D" w14:textId="77777777" w:rsidTr="56A7FB55">
        <w:trPr>
          <w:jc w:val="center"/>
        </w:trPr>
        <w:tc>
          <w:tcPr>
            <w:tcW w:w="1838" w:type="dxa"/>
          </w:tcPr>
          <w:p w14:paraId="1D666A97" w14:textId="77777777" w:rsidR="009744B1" w:rsidRPr="006D4157" w:rsidRDefault="56A7FB55" w:rsidP="56A7FB55">
            <w:pPr>
              <w:rPr>
                <w:b/>
                <w:bCs/>
              </w:rPr>
            </w:pPr>
            <w:r w:rsidRPr="006D4157">
              <w:rPr>
                <w:b/>
                <w:bCs/>
              </w:rPr>
              <w:t>0 marks</w:t>
            </w:r>
          </w:p>
        </w:tc>
        <w:tc>
          <w:tcPr>
            <w:tcW w:w="5387" w:type="dxa"/>
          </w:tcPr>
          <w:p w14:paraId="7D13E563" w14:textId="77777777" w:rsidR="009744B1" w:rsidRPr="006D4157" w:rsidRDefault="56A7FB55" w:rsidP="005C7E5E">
            <w:r w:rsidRPr="006D4157">
              <w:t>Nothing worthy of credit.</w:t>
            </w:r>
          </w:p>
        </w:tc>
      </w:tr>
    </w:tbl>
    <w:p w14:paraId="5758BAB6" w14:textId="77777777" w:rsidR="009744B1" w:rsidRPr="006D4157" w:rsidRDefault="009744B1" w:rsidP="009744B1">
      <w:pPr>
        <w:jc w:val="center"/>
      </w:pPr>
    </w:p>
    <w:p w14:paraId="01FFABF7" w14:textId="77777777" w:rsidR="009744B1" w:rsidRPr="006D4157" w:rsidRDefault="009744B1" w:rsidP="009744B1"/>
    <w:p w14:paraId="4874E006" w14:textId="77777777" w:rsidR="009744B1" w:rsidRPr="006D4157" w:rsidRDefault="56A7FB55" w:rsidP="56A7FB55">
      <w:pPr>
        <w:ind w:left="426"/>
        <w:rPr>
          <w:b/>
          <w:bCs/>
        </w:rPr>
      </w:pPr>
      <w:r w:rsidRPr="006D4157">
        <w:rPr>
          <w:b/>
          <w:bCs/>
        </w:rPr>
        <w:t>Indicative content:</w:t>
      </w:r>
    </w:p>
    <w:p w14:paraId="46C30FFC" w14:textId="77777777" w:rsidR="009744B1" w:rsidRPr="006D4157" w:rsidRDefault="56A7FB55" w:rsidP="009744B1">
      <w:pPr>
        <w:ind w:left="426"/>
      </w:pPr>
      <w:r w:rsidRPr="006D4157">
        <w:t>Candidates will draw on their own experience of different material areas to answer the question. For each example, candidates should fully explain each point to access full marks. Both materials and products are acceptable if adequately explained.</w:t>
      </w:r>
    </w:p>
    <w:p w14:paraId="4449242B" w14:textId="77777777" w:rsidR="009744B1" w:rsidRPr="006D4157" w:rsidRDefault="009744B1" w:rsidP="009744B1">
      <w:pPr>
        <w:ind w:left="426"/>
      </w:pPr>
    </w:p>
    <w:p w14:paraId="44FD557F" w14:textId="77777777" w:rsidR="009744B1" w:rsidRPr="006D4157" w:rsidRDefault="56A7FB55" w:rsidP="009744B1">
      <w:pPr>
        <w:ind w:left="426"/>
      </w:pPr>
      <w:r w:rsidRPr="006D4157">
        <w:t>The following are possible example answers but any other examples must be given credit where correct.</w:t>
      </w:r>
    </w:p>
    <w:p w14:paraId="45C5B4BD" w14:textId="77777777" w:rsidR="009744B1" w:rsidRPr="006D4157" w:rsidRDefault="009744B1" w:rsidP="009744B1"/>
    <w:p w14:paraId="4CB39B10" w14:textId="77777777" w:rsidR="009744B1" w:rsidRPr="006D4157" w:rsidRDefault="56A7FB55" w:rsidP="56A7FB55">
      <w:pPr>
        <w:numPr>
          <w:ilvl w:val="0"/>
          <w:numId w:val="26"/>
        </w:numPr>
        <w:rPr>
          <w:rFonts w:eastAsiaTheme="minorEastAsia"/>
          <w:lang w:eastAsia="en-US"/>
        </w:rPr>
      </w:pPr>
      <w:r w:rsidRPr="006D4157">
        <w:rPr>
          <w:rFonts w:eastAsiaTheme="minorEastAsia"/>
          <w:lang w:eastAsia="en-US"/>
        </w:rPr>
        <w:t>Corrugated card can be laminated / layered up to form thicker / stiffer materials; can have a wax finish applied to it to make it more durable; can be bent and folded to increase stiffness</w:t>
      </w:r>
    </w:p>
    <w:p w14:paraId="21509DF0" w14:textId="77777777" w:rsidR="009744B1" w:rsidRPr="006D4157" w:rsidRDefault="56A7FB55" w:rsidP="56A7FB55">
      <w:pPr>
        <w:numPr>
          <w:ilvl w:val="0"/>
          <w:numId w:val="26"/>
        </w:numPr>
        <w:rPr>
          <w:rFonts w:eastAsiaTheme="minorEastAsia"/>
          <w:lang w:eastAsia="en-US"/>
        </w:rPr>
      </w:pPr>
      <w:r w:rsidRPr="006D4157">
        <w:rPr>
          <w:rFonts w:eastAsiaTheme="minorEastAsia"/>
          <w:lang w:eastAsia="en-US"/>
        </w:rPr>
        <w:t>Plywood can be laminated over formers / moulds to create curved shapes; it can have a veneer applied to its outer layers to improve its aesthetic appeal / appearance</w:t>
      </w:r>
    </w:p>
    <w:p w14:paraId="2CC7D3F5" w14:textId="77777777" w:rsidR="009744B1" w:rsidRPr="006D4157" w:rsidRDefault="56A7FB55" w:rsidP="56A7FB55">
      <w:pPr>
        <w:numPr>
          <w:ilvl w:val="0"/>
          <w:numId w:val="26"/>
        </w:numPr>
        <w:rPr>
          <w:rFonts w:eastAsiaTheme="minorEastAsia"/>
          <w:lang w:eastAsia="en-US"/>
        </w:rPr>
      </w:pPr>
      <w:r w:rsidRPr="006D4157">
        <w:rPr>
          <w:rFonts w:eastAsiaTheme="minorEastAsia"/>
          <w:lang w:eastAsia="en-US"/>
        </w:rPr>
        <w:lastRenderedPageBreak/>
        <w:t>Low carbon steel can be heat treated by case hardening to increase the hardness of the skin / outer surface; it can be alloyed with other elements to improve its properties</w:t>
      </w:r>
    </w:p>
    <w:p w14:paraId="091B3AB2" w14:textId="77777777" w:rsidR="009744B1" w:rsidRPr="006D4157" w:rsidRDefault="56A7FB55" w:rsidP="56A7FB55">
      <w:pPr>
        <w:numPr>
          <w:ilvl w:val="0"/>
          <w:numId w:val="26"/>
        </w:numPr>
        <w:rPr>
          <w:rFonts w:eastAsiaTheme="minorEastAsia"/>
          <w:lang w:eastAsia="en-US"/>
        </w:rPr>
      </w:pPr>
      <w:r w:rsidRPr="006D4157">
        <w:rPr>
          <w:rFonts w:eastAsiaTheme="minorEastAsia"/>
          <w:lang w:eastAsia="en-US"/>
        </w:rPr>
        <w:t>PVC can have pigments added to make it different colours; additives can be added to improve its flexibility</w:t>
      </w:r>
    </w:p>
    <w:p w14:paraId="74A76639" w14:textId="77777777" w:rsidR="009744B1" w:rsidRPr="006D4157" w:rsidRDefault="56A7FB55" w:rsidP="56A7FB55">
      <w:pPr>
        <w:numPr>
          <w:ilvl w:val="0"/>
          <w:numId w:val="26"/>
        </w:numPr>
        <w:rPr>
          <w:rFonts w:eastAsiaTheme="minorEastAsia"/>
          <w:lang w:eastAsia="en-US"/>
        </w:rPr>
      </w:pPr>
      <w:r w:rsidRPr="006D4157">
        <w:rPr>
          <w:rFonts w:eastAsiaTheme="minorEastAsia"/>
          <w:lang w:eastAsia="en-US"/>
        </w:rPr>
        <w:t>Wool can be dyed to change its colour; can be blended with other fibres to improve properties such as strength</w:t>
      </w:r>
    </w:p>
    <w:p w14:paraId="55099550" w14:textId="77777777" w:rsidR="009744B1" w:rsidRPr="006D4157" w:rsidRDefault="009744B1" w:rsidP="009744B1"/>
    <w:p w14:paraId="6BB1FA99" w14:textId="77777777" w:rsidR="009744B1" w:rsidRPr="006D4157" w:rsidRDefault="009744B1" w:rsidP="009744B1">
      <w:pPr>
        <w:tabs>
          <w:tab w:val="right" w:pos="8931"/>
        </w:tabs>
        <w:ind w:left="434" w:hanging="434"/>
      </w:pPr>
      <w:r w:rsidRPr="006D4157">
        <w:rPr>
          <w:lang w:eastAsia="zh-CN"/>
        </w:rPr>
        <w:t>4.</w:t>
      </w:r>
      <w:r w:rsidRPr="006D4157">
        <w:rPr>
          <w:lang w:eastAsia="zh-CN"/>
        </w:rPr>
        <w:tab/>
      </w:r>
      <w:r w:rsidRPr="006D4157">
        <w:t>For each feature described award up to 2 marks as follows:</w:t>
      </w:r>
      <w:r w:rsidRPr="006D4157">
        <w:tab/>
        <w:t>[4]</w:t>
      </w:r>
    </w:p>
    <w:p w14:paraId="25E7A5F0" w14:textId="77777777" w:rsidR="009744B1" w:rsidRPr="006D4157" w:rsidRDefault="009744B1" w:rsidP="009744B1"/>
    <w:tbl>
      <w:tblPr>
        <w:tblStyle w:val="TableGrid"/>
        <w:tblW w:w="7933" w:type="dxa"/>
        <w:jc w:val="center"/>
        <w:tblLook w:val="04A0" w:firstRow="1" w:lastRow="0" w:firstColumn="1" w:lastColumn="0" w:noHBand="0" w:noVBand="1"/>
      </w:tblPr>
      <w:tblGrid>
        <w:gridCol w:w="2820"/>
        <w:gridCol w:w="5113"/>
      </w:tblGrid>
      <w:tr w:rsidR="009744B1" w:rsidRPr="006D4157" w14:paraId="0AE8C05B" w14:textId="77777777" w:rsidTr="56A7FB55">
        <w:trPr>
          <w:jc w:val="center"/>
        </w:trPr>
        <w:tc>
          <w:tcPr>
            <w:tcW w:w="2820" w:type="dxa"/>
          </w:tcPr>
          <w:p w14:paraId="42D5A075" w14:textId="77777777" w:rsidR="009744B1" w:rsidRPr="006D4157" w:rsidRDefault="56A7FB55" w:rsidP="56A7FB55">
            <w:pPr>
              <w:rPr>
                <w:b/>
                <w:bCs/>
              </w:rPr>
            </w:pPr>
            <w:r w:rsidRPr="006D4157">
              <w:rPr>
                <w:b/>
                <w:bCs/>
              </w:rPr>
              <w:t>2 marks</w:t>
            </w:r>
          </w:p>
        </w:tc>
        <w:tc>
          <w:tcPr>
            <w:tcW w:w="5113" w:type="dxa"/>
          </w:tcPr>
          <w:p w14:paraId="18799228" w14:textId="77777777" w:rsidR="009744B1" w:rsidRPr="006D4157" w:rsidRDefault="56A7FB55" w:rsidP="005C7E5E">
            <w:r w:rsidRPr="006D4157">
              <w:t>Complete description applying both knowledge and understanding of how product/component is suitable for mass production.</w:t>
            </w:r>
          </w:p>
        </w:tc>
      </w:tr>
      <w:tr w:rsidR="009744B1" w:rsidRPr="006D4157" w14:paraId="2C8AA367" w14:textId="77777777" w:rsidTr="56A7FB55">
        <w:trPr>
          <w:jc w:val="center"/>
        </w:trPr>
        <w:tc>
          <w:tcPr>
            <w:tcW w:w="2820" w:type="dxa"/>
          </w:tcPr>
          <w:p w14:paraId="1E2822E6" w14:textId="77777777" w:rsidR="009744B1" w:rsidRPr="006D4157" w:rsidRDefault="56A7FB55" w:rsidP="56A7FB55">
            <w:pPr>
              <w:rPr>
                <w:b/>
                <w:bCs/>
              </w:rPr>
            </w:pPr>
            <w:r w:rsidRPr="006D4157">
              <w:rPr>
                <w:b/>
                <w:bCs/>
              </w:rPr>
              <w:t>1 mark</w:t>
            </w:r>
          </w:p>
        </w:tc>
        <w:tc>
          <w:tcPr>
            <w:tcW w:w="5113" w:type="dxa"/>
          </w:tcPr>
          <w:p w14:paraId="04CFA21B" w14:textId="77777777" w:rsidR="009744B1" w:rsidRPr="006D4157" w:rsidRDefault="56A7FB55" w:rsidP="005C7E5E">
            <w:r w:rsidRPr="006D4157">
              <w:t>Simple description with some errors and misunderstanding of how product/component is suitable for mass production.</w:t>
            </w:r>
          </w:p>
        </w:tc>
      </w:tr>
      <w:tr w:rsidR="009744B1" w:rsidRPr="006D4157" w14:paraId="7D0C8D65" w14:textId="77777777" w:rsidTr="56A7FB55">
        <w:trPr>
          <w:jc w:val="center"/>
        </w:trPr>
        <w:tc>
          <w:tcPr>
            <w:tcW w:w="2820" w:type="dxa"/>
          </w:tcPr>
          <w:p w14:paraId="5DAB65BB" w14:textId="77777777" w:rsidR="009744B1" w:rsidRPr="006D4157" w:rsidRDefault="56A7FB55" w:rsidP="56A7FB55">
            <w:pPr>
              <w:rPr>
                <w:b/>
                <w:bCs/>
              </w:rPr>
            </w:pPr>
            <w:r w:rsidRPr="006D4157">
              <w:rPr>
                <w:b/>
                <w:bCs/>
              </w:rPr>
              <w:t>0 marks</w:t>
            </w:r>
          </w:p>
        </w:tc>
        <w:tc>
          <w:tcPr>
            <w:tcW w:w="5113" w:type="dxa"/>
          </w:tcPr>
          <w:p w14:paraId="136AA36F" w14:textId="77777777" w:rsidR="009744B1" w:rsidRPr="006D4157" w:rsidRDefault="56A7FB55" w:rsidP="005C7E5E">
            <w:r w:rsidRPr="006D4157">
              <w:t>Nothing worthy of credit.</w:t>
            </w:r>
          </w:p>
        </w:tc>
      </w:tr>
    </w:tbl>
    <w:p w14:paraId="6599651C" w14:textId="77777777" w:rsidR="009744B1" w:rsidRPr="006D4157" w:rsidRDefault="009744B1" w:rsidP="009744B1">
      <w:pPr>
        <w:jc w:val="center"/>
      </w:pPr>
    </w:p>
    <w:p w14:paraId="48C8C21B" w14:textId="77777777" w:rsidR="009744B1" w:rsidRPr="006D4157" w:rsidRDefault="009744B1" w:rsidP="009744B1"/>
    <w:p w14:paraId="58CB64F7" w14:textId="77777777" w:rsidR="009744B1" w:rsidRPr="006D4157" w:rsidRDefault="56A7FB55" w:rsidP="56A7FB55">
      <w:pPr>
        <w:ind w:left="426"/>
        <w:rPr>
          <w:b/>
          <w:bCs/>
        </w:rPr>
      </w:pPr>
      <w:r w:rsidRPr="006D4157">
        <w:rPr>
          <w:b/>
          <w:bCs/>
        </w:rPr>
        <w:t>Indicative content:</w:t>
      </w:r>
    </w:p>
    <w:p w14:paraId="0DED4BCC" w14:textId="77777777" w:rsidR="009744B1" w:rsidRPr="006D4157" w:rsidRDefault="009744B1" w:rsidP="009744B1">
      <w:pPr>
        <w:ind w:left="426"/>
        <w:rPr>
          <w:b/>
          <w:bCs/>
        </w:rPr>
      </w:pPr>
    </w:p>
    <w:p w14:paraId="63819272" w14:textId="77777777" w:rsidR="009744B1" w:rsidRPr="006D4157" w:rsidRDefault="56A7FB55" w:rsidP="56A7FB55">
      <w:pPr>
        <w:ind w:left="426"/>
        <w:rPr>
          <w:b/>
          <w:bCs/>
        </w:rPr>
      </w:pPr>
      <w:r w:rsidRPr="006D4157">
        <w:rPr>
          <w:b/>
          <w:bCs/>
        </w:rPr>
        <w:t>Aluminium drink can</w:t>
      </w:r>
    </w:p>
    <w:p w14:paraId="7CDC083C" w14:textId="77777777" w:rsidR="009744B1" w:rsidRPr="006D4157" w:rsidRDefault="56A7FB55" w:rsidP="009744B1">
      <w:pPr>
        <w:ind w:left="426"/>
      </w:pPr>
      <w:r w:rsidRPr="006D4157">
        <w:t>Aluminium is bought in rolls which enables large amounts to be stored easily and moved in one go.</w:t>
      </w:r>
    </w:p>
    <w:p w14:paraId="2034EA6C" w14:textId="77777777" w:rsidR="009744B1" w:rsidRPr="006D4157" w:rsidRDefault="56A7FB55" w:rsidP="009744B1">
      <w:pPr>
        <w:ind w:left="426"/>
      </w:pPr>
      <w:r w:rsidRPr="006D4157">
        <w:t>The materials is pressed and formed in various stages from creating a blank, shallow pressing and deep drawing before having an edge roll formed at the top.</w:t>
      </w:r>
    </w:p>
    <w:p w14:paraId="2911F831" w14:textId="77777777" w:rsidR="009744B1" w:rsidRPr="006D4157" w:rsidRDefault="56A7FB55" w:rsidP="009744B1">
      <w:pPr>
        <w:ind w:left="426"/>
      </w:pPr>
      <w:r w:rsidRPr="006D4157">
        <w:t>Aluminium is ductile and malleable and can be formed without the need for heat and without it tearing or ripping.</w:t>
      </w:r>
    </w:p>
    <w:p w14:paraId="316B4A2A" w14:textId="77777777" w:rsidR="009744B1" w:rsidRPr="006D4157" w:rsidRDefault="009744B1" w:rsidP="009744B1">
      <w:pPr>
        <w:ind w:left="426"/>
      </w:pPr>
    </w:p>
    <w:p w14:paraId="7C090957" w14:textId="77777777" w:rsidR="009744B1" w:rsidRPr="006D4157" w:rsidRDefault="56A7FB55" w:rsidP="56A7FB55">
      <w:pPr>
        <w:ind w:left="426"/>
        <w:rPr>
          <w:b/>
          <w:bCs/>
        </w:rPr>
      </w:pPr>
      <w:r w:rsidRPr="006D4157">
        <w:rPr>
          <w:b/>
          <w:bCs/>
        </w:rPr>
        <w:t>PET water bottle</w:t>
      </w:r>
    </w:p>
    <w:p w14:paraId="01B857E1" w14:textId="048A0817" w:rsidR="009744B1" w:rsidRPr="006D4157" w:rsidRDefault="56A7FB55" w:rsidP="009744B1">
      <w:pPr>
        <w:ind w:left="426"/>
      </w:pPr>
      <w:r w:rsidRPr="006D4157">
        <w:t xml:space="preserve">A </w:t>
      </w:r>
      <w:proofErr w:type="spellStart"/>
      <w:r w:rsidRPr="006D4157">
        <w:t>parison</w:t>
      </w:r>
      <w:proofErr w:type="spellEnd"/>
      <w:r w:rsidRPr="006D4157">
        <w:t xml:space="preserve"> is extrusion formed from above and is lowered into the open blow moulding mould.</w:t>
      </w:r>
    </w:p>
    <w:p w14:paraId="180FFD3A" w14:textId="7744A482" w:rsidR="009744B1" w:rsidRPr="006D4157" w:rsidRDefault="56A7FB55" w:rsidP="009744B1">
      <w:pPr>
        <w:ind w:left="426"/>
      </w:pPr>
      <w:r w:rsidRPr="006D4157">
        <w:t>The mould closes and air is blown into the mould from below.</w:t>
      </w:r>
    </w:p>
    <w:p w14:paraId="38724D2D" w14:textId="7836A3FD" w:rsidR="009744B1" w:rsidRPr="006D4157" w:rsidRDefault="56A7FB55" w:rsidP="009744B1">
      <w:pPr>
        <w:ind w:left="426"/>
      </w:pPr>
      <w:r w:rsidRPr="006D4157">
        <w:t>It is a highly automated process with very little human intervention.</w:t>
      </w:r>
    </w:p>
    <w:p w14:paraId="14077D2F" w14:textId="1A18B09F" w:rsidR="009744B1" w:rsidRPr="006D4157" w:rsidRDefault="56A7FB55" w:rsidP="009744B1">
      <w:pPr>
        <w:ind w:left="426"/>
      </w:pPr>
      <w:r w:rsidRPr="006D4157">
        <w:t>The process creates a hollow formed product sealed at one end making it watertight.</w:t>
      </w:r>
    </w:p>
    <w:p w14:paraId="7E5A32A3" w14:textId="77777777" w:rsidR="009744B1" w:rsidRPr="006D4157" w:rsidRDefault="009744B1" w:rsidP="009744B1">
      <w:pPr>
        <w:ind w:left="426"/>
      </w:pPr>
    </w:p>
    <w:p w14:paraId="65558AC1" w14:textId="77777777" w:rsidR="009744B1" w:rsidRPr="006D4157" w:rsidRDefault="56A7FB55" w:rsidP="56A7FB55">
      <w:pPr>
        <w:ind w:left="426"/>
        <w:rPr>
          <w:b/>
          <w:bCs/>
        </w:rPr>
      </w:pPr>
      <w:r w:rsidRPr="006D4157">
        <w:rPr>
          <w:b/>
          <w:bCs/>
        </w:rPr>
        <w:t>Foil lined board</w:t>
      </w:r>
    </w:p>
    <w:p w14:paraId="1DB8EB8D" w14:textId="116942B9" w:rsidR="009744B1" w:rsidRPr="006D4157" w:rsidRDefault="56A7FB55" w:rsidP="009744B1">
      <w:pPr>
        <w:ind w:left="426"/>
      </w:pPr>
      <w:r w:rsidRPr="006D4157">
        <w:t>The material is capable of being die cut or pressed out.</w:t>
      </w:r>
    </w:p>
    <w:p w14:paraId="5A31471B" w14:textId="0784D068" w:rsidR="009744B1" w:rsidRPr="006D4157" w:rsidRDefault="56A7FB55" w:rsidP="009744B1">
      <w:pPr>
        <w:ind w:left="426"/>
      </w:pPr>
      <w:r w:rsidRPr="006D4157">
        <w:t>It is printed on before being cut / pressed out automatically, many layers at a time.</w:t>
      </w:r>
    </w:p>
    <w:p w14:paraId="2F81AA35" w14:textId="644F0D00" w:rsidR="009744B1" w:rsidRPr="006D4157" w:rsidRDefault="56A7FB55" w:rsidP="009744B1">
      <w:pPr>
        <w:ind w:left="426"/>
      </w:pPr>
      <w:r w:rsidRPr="006D4157">
        <w:t xml:space="preserve">The seams are glued and formed over to create and air tight / watertight </w:t>
      </w:r>
      <w:proofErr w:type="spellStart"/>
      <w:r w:rsidRPr="006D4157">
        <w:t>seam</w:t>
      </w:r>
      <w:proofErr w:type="spellEnd"/>
      <w:r w:rsidRPr="006D4157">
        <w:t xml:space="preserve"> capable of holding fruit juices / milk drinks.</w:t>
      </w:r>
    </w:p>
    <w:p w14:paraId="1C6B6D1A" w14:textId="77777777" w:rsidR="009744B1" w:rsidRPr="006D4157" w:rsidRDefault="009744B1" w:rsidP="009744B1">
      <w:pPr>
        <w:ind w:left="426"/>
      </w:pPr>
    </w:p>
    <w:p w14:paraId="60453A9C" w14:textId="77777777" w:rsidR="009744B1" w:rsidRPr="006D4157" w:rsidRDefault="56A7FB55" w:rsidP="56A7FB55">
      <w:pPr>
        <w:ind w:left="426"/>
        <w:rPr>
          <w:b/>
          <w:bCs/>
        </w:rPr>
      </w:pPr>
      <w:r w:rsidRPr="006D4157">
        <w:rPr>
          <w:b/>
          <w:bCs/>
        </w:rPr>
        <w:t>Cotton skirt</w:t>
      </w:r>
    </w:p>
    <w:p w14:paraId="5AE66D67" w14:textId="544FC7D2" w:rsidR="009744B1" w:rsidRPr="006D4157" w:rsidRDefault="56A7FB55" w:rsidP="009744B1">
      <w:pPr>
        <w:ind w:left="426"/>
      </w:pPr>
      <w:r w:rsidRPr="006D4157">
        <w:t>The material will be laid out creating many layers before it is held down under pressure by a film or vacuum.</w:t>
      </w:r>
    </w:p>
    <w:p w14:paraId="54FFF67D" w14:textId="7A1921D2" w:rsidR="009744B1" w:rsidRPr="006D4157" w:rsidRDefault="56A7FB55" w:rsidP="009744B1">
      <w:pPr>
        <w:ind w:left="426"/>
      </w:pPr>
      <w:r w:rsidRPr="006D4157">
        <w:t>It will be laser cut / saw cut creating multiple pieces at the same time.</w:t>
      </w:r>
    </w:p>
    <w:p w14:paraId="7A9FECBA" w14:textId="33D46FFC" w:rsidR="009744B1" w:rsidRPr="006D4157" w:rsidRDefault="56A7FB55" w:rsidP="009744B1">
      <w:pPr>
        <w:ind w:left="426"/>
      </w:pPr>
      <w:r w:rsidRPr="006D4157">
        <w:t>It will be hand sewn on a production line before being hand pressed.</w:t>
      </w:r>
    </w:p>
    <w:p w14:paraId="64499B2C" w14:textId="77777777" w:rsidR="009744B1" w:rsidRPr="006D4157" w:rsidRDefault="009744B1" w:rsidP="009744B1">
      <w:pPr>
        <w:ind w:left="426"/>
      </w:pPr>
    </w:p>
    <w:p w14:paraId="76D2CDB5" w14:textId="77777777" w:rsidR="009744B1" w:rsidRPr="006D4157" w:rsidRDefault="56A7FB55" w:rsidP="56A7FB55">
      <w:pPr>
        <w:ind w:left="426"/>
        <w:rPr>
          <w:b/>
          <w:bCs/>
        </w:rPr>
      </w:pPr>
      <w:r w:rsidRPr="006D4157">
        <w:rPr>
          <w:b/>
          <w:bCs/>
        </w:rPr>
        <w:t>Pine roof truss</w:t>
      </w:r>
    </w:p>
    <w:p w14:paraId="102A9A15" w14:textId="0EA398F9" w:rsidR="009744B1" w:rsidRPr="006D4157" w:rsidRDefault="56A7FB55" w:rsidP="009744B1">
      <w:pPr>
        <w:ind w:left="426"/>
      </w:pPr>
      <w:r w:rsidRPr="006D4157">
        <w:t>Timber will be transported into the unit where the trusses are made in pre-machined sections.</w:t>
      </w:r>
    </w:p>
    <w:p w14:paraId="4D65DEE3" w14:textId="0864AFA1" w:rsidR="009744B1" w:rsidRPr="006D4157" w:rsidRDefault="56A7FB55" w:rsidP="009744B1">
      <w:pPr>
        <w:ind w:left="426"/>
      </w:pPr>
      <w:r w:rsidRPr="006D4157">
        <w:t>The timber will be cut by CNC machines to the correct length / angle.</w:t>
      </w:r>
    </w:p>
    <w:p w14:paraId="58247A56" w14:textId="39EFC359" w:rsidR="009744B1" w:rsidRPr="006D4157" w:rsidRDefault="56A7FB55" w:rsidP="009744B1">
      <w:pPr>
        <w:ind w:left="426"/>
      </w:pPr>
      <w:r w:rsidRPr="006D4157">
        <w:t>Parts will be assembled in a jig and held firm / tight as the joining plates are fired into the joints under pressure.</w:t>
      </w:r>
    </w:p>
    <w:p w14:paraId="71CB00A8" w14:textId="77777777" w:rsidR="009744B1" w:rsidRPr="006D4157" w:rsidRDefault="009744B1" w:rsidP="009744B1">
      <w:pPr>
        <w:tabs>
          <w:tab w:val="right" w:pos="8931"/>
        </w:tabs>
        <w:ind w:left="434" w:hanging="434"/>
      </w:pPr>
      <w:r w:rsidRPr="006D4157">
        <w:rPr>
          <w:lang w:eastAsia="zh-CN"/>
        </w:rPr>
        <w:lastRenderedPageBreak/>
        <w:t>5.</w:t>
      </w:r>
      <w:r w:rsidRPr="006D4157">
        <w:rPr>
          <w:lang w:eastAsia="zh-CN"/>
        </w:rPr>
        <w:tab/>
      </w:r>
      <w:r w:rsidRPr="006D4157">
        <w:t>For each feature described award up to 2 marks as follows:</w:t>
      </w:r>
      <w:r w:rsidRPr="006D4157">
        <w:tab/>
        <w:t>[4]</w:t>
      </w:r>
    </w:p>
    <w:p w14:paraId="13E51629" w14:textId="77777777" w:rsidR="009744B1" w:rsidRPr="006D4157" w:rsidRDefault="009744B1" w:rsidP="009744B1"/>
    <w:p w14:paraId="568FD060" w14:textId="77777777" w:rsidR="009744B1" w:rsidRPr="006D4157" w:rsidRDefault="009744B1" w:rsidP="009744B1"/>
    <w:tbl>
      <w:tblPr>
        <w:tblStyle w:val="TableGrid"/>
        <w:tblW w:w="7933" w:type="dxa"/>
        <w:jc w:val="center"/>
        <w:tblLook w:val="04A0" w:firstRow="1" w:lastRow="0" w:firstColumn="1" w:lastColumn="0" w:noHBand="0" w:noVBand="1"/>
      </w:tblPr>
      <w:tblGrid>
        <w:gridCol w:w="2820"/>
        <w:gridCol w:w="5113"/>
      </w:tblGrid>
      <w:tr w:rsidR="009744B1" w:rsidRPr="006D4157" w14:paraId="02EA933D" w14:textId="77777777" w:rsidTr="56A7FB55">
        <w:trPr>
          <w:jc w:val="center"/>
        </w:trPr>
        <w:tc>
          <w:tcPr>
            <w:tcW w:w="2820" w:type="dxa"/>
          </w:tcPr>
          <w:p w14:paraId="6639D687" w14:textId="77777777" w:rsidR="009744B1" w:rsidRPr="006D4157" w:rsidRDefault="56A7FB55" w:rsidP="56A7FB55">
            <w:pPr>
              <w:rPr>
                <w:b/>
                <w:bCs/>
              </w:rPr>
            </w:pPr>
            <w:r w:rsidRPr="006D4157">
              <w:rPr>
                <w:b/>
                <w:bCs/>
              </w:rPr>
              <w:t>2 marks</w:t>
            </w:r>
          </w:p>
        </w:tc>
        <w:tc>
          <w:tcPr>
            <w:tcW w:w="5113" w:type="dxa"/>
          </w:tcPr>
          <w:p w14:paraId="53E7E936" w14:textId="77777777" w:rsidR="009744B1" w:rsidRPr="006D4157" w:rsidRDefault="56A7FB55" w:rsidP="005C7E5E">
            <w:r w:rsidRPr="006D4157">
              <w:t>Complete description applying both knowledge and understanding of how the component is used in a product.</w:t>
            </w:r>
          </w:p>
        </w:tc>
      </w:tr>
      <w:tr w:rsidR="009744B1" w:rsidRPr="006D4157" w14:paraId="1AEB323F" w14:textId="77777777" w:rsidTr="56A7FB55">
        <w:trPr>
          <w:jc w:val="center"/>
        </w:trPr>
        <w:tc>
          <w:tcPr>
            <w:tcW w:w="2820" w:type="dxa"/>
          </w:tcPr>
          <w:p w14:paraId="7C1F3DBC" w14:textId="77777777" w:rsidR="009744B1" w:rsidRPr="006D4157" w:rsidRDefault="56A7FB55" w:rsidP="56A7FB55">
            <w:pPr>
              <w:rPr>
                <w:b/>
                <w:bCs/>
              </w:rPr>
            </w:pPr>
            <w:r w:rsidRPr="006D4157">
              <w:rPr>
                <w:b/>
                <w:bCs/>
              </w:rPr>
              <w:t>1 mark</w:t>
            </w:r>
          </w:p>
        </w:tc>
        <w:tc>
          <w:tcPr>
            <w:tcW w:w="5113" w:type="dxa"/>
          </w:tcPr>
          <w:p w14:paraId="55904671" w14:textId="77777777" w:rsidR="009744B1" w:rsidRPr="006D4157" w:rsidRDefault="56A7FB55" w:rsidP="005C7E5E">
            <w:r w:rsidRPr="006D4157">
              <w:t>Simple description with some errors and misunderstanding of how the component is used in a product.</w:t>
            </w:r>
          </w:p>
        </w:tc>
      </w:tr>
      <w:tr w:rsidR="009744B1" w:rsidRPr="006D4157" w14:paraId="4118017B" w14:textId="77777777" w:rsidTr="56A7FB55">
        <w:trPr>
          <w:jc w:val="center"/>
        </w:trPr>
        <w:tc>
          <w:tcPr>
            <w:tcW w:w="2820" w:type="dxa"/>
          </w:tcPr>
          <w:p w14:paraId="4BF36285" w14:textId="77777777" w:rsidR="009744B1" w:rsidRPr="006D4157" w:rsidRDefault="56A7FB55" w:rsidP="56A7FB55">
            <w:pPr>
              <w:rPr>
                <w:b/>
                <w:bCs/>
              </w:rPr>
            </w:pPr>
            <w:r w:rsidRPr="006D4157">
              <w:rPr>
                <w:b/>
                <w:bCs/>
              </w:rPr>
              <w:t>0 marks</w:t>
            </w:r>
          </w:p>
        </w:tc>
        <w:tc>
          <w:tcPr>
            <w:tcW w:w="5113" w:type="dxa"/>
          </w:tcPr>
          <w:p w14:paraId="531754AB" w14:textId="77777777" w:rsidR="009744B1" w:rsidRPr="006D4157" w:rsidRDefault="56A7FB55" w:rsidP="005C7E5E">
            <w:r w:rsidRPr="006D4157">
              <w:t>Nothing worthy of credit.</w:t>
            </w:r>
          </w:p>
        </w:tc>
      </w:tr>
    </w:tbl>
    <w:p w14:paraId="50FDB1F6" w14:textId="77777777" w:rsidR="009744B1" w:rsidRPr="006D4157" w:rsidRDefault="009744B1" w:rsidP="009744B1"/>
    <w:p w14:paraId="2FA101E2" w14:textId="77777777" w:rsidR="009744B1" w:rsidRPr="006D4157" w:rsidRDefault="56A7FB55" w:rsidP="56A7FB55">
      <w:pPr>
        <w:ind w:left="426"/>
        <w:rPr>
          <w:b/>
          <w:bCs/>
        </w:rPr>
      </w:pPr>
      <w:r w:rsidRPr="006D4157">
        <w:rPr>
          <w:b/>
          <w:bCs/>
        </w:rPr>
        <w:t>Indicative content:</w:t>
      </w:r>
    </w:p>
    <w:p w14:paraId="4ED21AEF" w14:textId="77777777" w:rsidR="009744B1" w:rsidRPr="006D4157" w:rsidRDefault="009744B1" w:rsidP="009744B1">
      <w:pPr>
        <w:ind w:left="426"/>
      </w:pPr>
    </w:p>
    <w:p w14:paraId="6D6028E0" w14:textId="77777777" w:rsidR="009744B1" w:rsidRPr="006D4157" w:rsidRDefault="56A7FB55" w:rsidP="56A7FB55">
      <w:pPr>
        <w:ind w:left="426"/>
        <w:rPr>
          <w:b/>
          <w:bCs/>
        </w:rPr>
      </w:pPr>
      <w:r w:rsidRPr="006D4157">
        <w:rPr>
          <w:b/>
          <w:bCs/>
        </w:rPr>
        <w:t>Brass paper fastener</w:t>
      </w:r>
    </w:p>
    <w:p w14:paraId="1D0D025A" w14:textId="2CB9CFF6" w:rsidR="009744B1" w:rsidRPr="006D4157" w:rsidRDefault="56A7FB55" w:rsidP="009744B1">
      <w:pPr>
        <w:ind w:left="426"/>
      </w:pPr>
      <w:r w:rsidRPr="006D4157">
        <w:t>Can be used the hold pages / sheets together; used to make pivots in card / paper mechanisms.</w:t>
      </w:r>
    </w:p>
    <w:p w14:paraId="171FFC9B" w14:textId="77777777" w:rsidR="009744B1" w:rsidRPr="006D4157" w:rsidRDefault="009744B1" w:rsidP="009744B1">
      <w:pPr>
        <w:ind w:left="426"/>
      </w:pPr>
    </w:p>
    <w:p w14:paraId="412A8BD8" w14:textId="77777777" w:rsidR="009744B1" w:rsidRPr="006D4157" w:rsidRDefault="56A7FB55" w:rsidP="56A7FB55">
      <w:pPr>
        <w:ind w:left="426"/>
        <w:rPr>
          <w:b/>
          <w:bCs/>
        </w:rPr>
      </w:pPr>
      <w:r w:rsidRPr="006D4157">
        <w:rPr>
          <w:b/>
          <w:bCs/>
        </w:rPr>
        <w:t>Steel hinge</w:t>
      </w:r>
    </w:p>
    <w:p w14:paraId="1843A687" w14:textId="6893F050" w:rsidR="009744B1" w:rsidRPr="006D4157" w:rsidRDefault="56A7FB55" w:rsidP="009744B1">
      <w:pPr>
        <w:ind w:left="426"/>
      </w:pPr>
      <w:r w:rsidRPr="006D4157">
        <w:t>Fixed to a door and frame allowing the door to open; used on a tool box to keep the lid attached to the box whilst allowing the lid to open to gain access to the inside of the box.</w:t>
      </w:r>
    </w:p>
    <w:p w14:paraId="76584056" w14:textId="77777777" w:rsidR="009744B1" w:rsidRPr="006D4157" w:rsidRDefault="009744B1" w:rsidP="009744B1">
      <w:pPr>
        <w:ind w:left="426"/>
      </w:pPr>
    </w:p>
    <w:p w14:paraId="32A92565" w14:textId="77777777" w:rsidR="009744B1" w:rsidRPr="006D4157" w:rsidRDefault="56A7FB55" w:rsidP="56A7FB55">
      <w:pPr>
        <w:ind w:left="426"/>
        <w:rPr>
          <w:b/>
          <w:bCs/>
        </w:rPr>
      </w:pPr>
      <w:r w:rsidRPr="006D4157">
        <w:rPr>
          <w:b/>
          <w:bCs/>
        </w:rPr>
        <w:t>Nylon lock nut</w:t>
      </w:r>
    </w:p>
    <w:p w14:paraId="1E0C5ACD" w14:textId="46A3967F" w:rsidR="009744B1" w:rsidRPr="006D4157" w:rsidRDefault="56A7FB55" w:rsidP="009744B1">
      <w:pPr>
        <w:ind w:left="426"/>
      </w:pPr>
      <w:r w:rsidRPr="006D4157">
        <w:t>Once tightened it forms a secure temporary joint; they are used in situations where vibration occurs as they do not come undone by shaking.</w:t>
      </w:r>
    </w:p>
    <w:p w14:paraId="5B042C69" w14:textId="77777777" w:rsidR="009744B1" w:rsidRPr="006D4157" w:rsidRDefault="009744B1" w:rsidP="009744B1">
      <w:pPr>
        <w:ind w:left="426"/>
      </w:pPr>
    </w:p>
    <w:p w14:paraId="4A288BFD" w14:textId="77777777" w:rsidR="009744B1" w:rsidRPr="006D4157" w:rsidRDefault="56A7FB55" w:rsidP="56A7FB55">
      <w:pPr>
        <w:ind w:left="426"/>
        <w:rPr>
          <w:b/>
          <w:bCs/>
        </w:rPr>
      </w:pPr>
      <w:r w:rsidRPr="006D4157">
        <w:rPr>
          <w:b/>
          <w:bCs/>
        </w:rPr>
        <w:t>Resistor</w:t>
      </w:r>
    </w:p>
    <w:p w14:paraId="108F4C91" w14:textId="0A162282" w:rsidR="009744B1" w:rsidRPr="006D4157" w:rsidRDefault="56A7FB55" w:rsidP="009744B1">
      <w:pPr>
        <w:ind w:left="426"/>
      </w:pPr>
      <w:r w:rsidRPr="006D4157">
        <w:t>To reduce the voltage in a circuit; to limit / restrict the flow of current in an electrical circuit.</w:t>
      </w:r>
    </w:p>
    <w:p w14:paraId="6479207A" w14:textId="77777777" w:rsidR="009744B1" w:rsidRPr="006D4157" w:rsidRDefault="009744B1" w:rsidP="009744B1">
      <w:pPr>
        <w:ind w:left="426"/>
      </w:pPr>
    </w:p>
    <w:p w14:paraId="15DFE54E" w14:textId="77777777" w:rsidR="009744B1" w:rsidRPr="006D4157" w:rsidRDefault="56A7FB55" w:rsidP="56A7FB55">
      <w:pPr>
        <w:ind w:left="426"/>
        <w:rPr>
          <w:b/>
          <w:bCs/>
        </w:rPr>
      </w:pPr>
      <w:r w:rsidRPr="006D4157">
        <w:rPr>
          <w:b/>
          <w:bCs/>
        </w:rPr>
        <w:t>Zip</w:t>
      </w:r>
    </w:p>
    <w:p w14:paraId="496C93EA" w14:textId="0B234648" w:rsidR="009744B1" w:rsidRPr="006D4157" w:rsidRDefault="56A7FB55" w:rsidP="009744B1">
      <w:pPr>
        <w:ind w:left="426"/>
      </w:pPr>
      <w:r w:rsidRPr="006D4157">
        <w:t>To create a joint between two parts of a garment that can be done up; used to create novelty products such a zip bags.</w:t>
      </w:r>
    </w:p>
    <w:p w14:paraId="657342C9" w14:textId="77777777" w:rsidR="009744B1" w:rsidRPr="006D4157" w:rsidRDefault="009744B1" w:rsidP="009744B1"/>
    <w:p w14:paraId="11D5FD80" w14:textId="77777777" w:rsidR="009744B1" w:rsidRPr="006D4157" w:rsidRDefault="009744B1" w:rsidP="009744B1"/>
    <w:p w14:paraId="596AE13A" w14:textId="77777777" w:rsidR="009744B1" w:rsidRPr="006D4157" w:rsidRDefault="009744B1" w:rsidP="009744B1">
      <w:pPr>
        <w:tabs>
          <w:tab w:val="right" w:pos="8931"/>
        </w:tabs>
        <w:ind w:left="434" w:hanging="434"/>
      </w:pPr>
      <w:r w:rsidRPr="006D4157">
        <w:rPr>
          <w:lang w:eastAsia="zh-CN"/>
        </w:rPr>
        <w:t>6.</w:t>
      </w:r>
      <w:r w:rsidRPr="006D4157">
        <w:rPr>
          <w:lang w:eastAsia="zh-CN"/>
        </w:rPr>
        <w:tab/>
      </w:r>
      <w:r w:rsidRPr="006D4157">
        <w:t xml:space="preserve">For each materials characteristics or physical properties award up to 2 marks </w:t>
      </w:r>
      <w:r w:rsidRPr="006D4157">
        <w:br/>
        <w:t>as follows:</w:t>
      </w:r>
      <w:r w:rsidRPr="006D4157">
        <w:tab/>
        <w:t>[4]</w:t>
      </w:r>
    </w:p>
    <w:p w14:paraId="744F6414" w14:textId="77777777" w:rsidR="009744B1" w:rsidRPr="006D4157" w:rsidRDefault="009744B1" w:rsidP="009744B1"/>
    <w:p w14:paraId="24BF56B1" w14:textId="77777777" w:rsidR="009744B1" w:rsidRPr="006D4157" w:rsidRDefault="009744B1" w:rsidP="009744B1"/>
    <w:tbl>
      <w:tblPr>
        <w:tblStyle w:val="TableGrid"/>
        <w:tblW w:w="7933" w:type="dxa"/>
        <w:jc w:val="center"/>
        <w:tblLook w:val="04A0" w:firstRow="1" w:lastRow="0" w:firstColumn="1" w:lastColumn="0" w:noHBand="0" w:noVBand="1"/>
      </w:tblPr>
      <w:tblGrid>
        <w:gridCol w:w="2820"/>
        <w:gridCol w:w="5113"/>
      </w:tblGrid>
      <w:tr w:rsidR="009744B1" w:rsidRPr="006D4157" w14:paraId="5D65E971" w14:textId="77777777" w:rsidTr="56A7FB55">
        <w:trPr>
          <w:jc w:val="center"/>
        </w:trPr>
        <w:tc>
          <w:tcPr>
            <w:tcW w:w="2820" w:type="dxa"/>
          </w:tcPr>
          <w:p w14:paraId="5B6D8EDA" w14:textId="77777777" w:rsidR="009744B1" w:rsidRPr="006D4157" w:rsidRDefault="56A7FB55" w:rsidP="56A7FB55">
            <w:pPr>
              <w:rPr>
                <w:b/>
                <w:bCs/>
              </w:rPr>
            </w:pPr>
            <w:r w:rsidRPr="006D4157">
              <w:rPr>
                <w:b/>
                <w:bCs/>
              </w:rPr>
              <w:t>2 marks</w:t>
            </w:r>
          </w:p>
        </w:tc>
        <w:tc>
          <w:tcPr>
            <w:tcW w:w="5113" w:type="dxa"/>
          </w:tcPr>
          <w:p w14:paraId="150E3723" w14:textId="77777777" w:rsidR="009744B1" w:rsidRPr="006D4157" w:rsidRDefault="56A7FB55" w:rsidP="005C7E5E">
            <w:r w:rsidRPr="006D4157">
              <w:t>Complete description applying both knowledge and understanding of the characteristics or physical properties that make it suitable for its intended use.</w:t>
            </w:r>
          </w:p>
        </w:tc>
      </w:tr>
      <w:tr w:rsidR="009744B1" w:rsidRPr="006D4157" w14:paraId="70F47B6B" w14:textId="77777777" w:rsidTr="56A7FB55">
        <w:trPr>
          <w:jc w:val="center"/>
        </w:trPr>
        <w:tc>
          <w:tcPr>
            <w:tcW w:w="2820" w:type="dxa"/>
          </w:tcPr>
          <w:p w14:paraId="29B988F1" w14:textId="77777777" w:rsidR="009744B1" w:rsidRPr="006D4157" w:rsidRDefault="56A7FB55" w:rsidP="56A7FB55">
            <w:pPr>
              <w:rPr>
                <w:b/>
                <w:bCs/>
              </w:rPr>
            </w:pPr>
            <w:r w:rsidRPr="006D4157">
              <w:rPr>
                <w:b/>
                <w:bCs/>
              </w:rPr>
              <w:t>1 mark</w:t>
            </w:r>
          </w:p>
        </w:tc>
        <w:tc>
          <w:tcPr>
            <w:tcW w:w="5113" w:type="dxa"/>
          </w:tcPr>
          <w:p w14:paraId="4DC746D0" w14:textId="77777777" w:rsidR="009744B1" w:rsidRPr="006D4157" w:rsidRDefault="56A7FB55" w:rsidP="005C7E5E">
            <w:r w:rsidRPr="006D4157">
              <w:t>Simple description with some errors and misunderstanding of the characteristics or physical properties that make it suitable for its intended use.</w:t>
            </w:r>
          </w:p>
        </w:tc>
      </w:tr>
      <w:tr w:rsidR="009744B1" w:rsidRPr="006D4157" w14:paraId="57E95A41" w14:textId="77777777" w:rsidTr="56A7FB55">
        <w:trPr>
          <w:jc w:val="center"/>
        </w:trPr>
        <w:tc>
          <w:tcPr>
            <w:tcW w:w="2820" w:type="dxa"/>
          </w:tcPr>
          <w:p w14:paraId="6E2F9A40" w14:textId="77777777" w:rsidR="009744B1" w:rsidRPr="006D4157" w:rsidRDefault="56A7FB55" w:rsidP="56A7FB55">
            <w:pPr>
              <w:rPr>
                <w:b/>
                <w:bCs/>
              </w:rPr>
            </w:pPr>
            <w:r w:rsidRPr="006D4157">
              <w:rPr>
                <w:b/>
                <w:bCs/>
              </w:rPr>
              <w:t>0 marks</w:t>
            </w:r>
          </w:p>
        </w:tc>
        <w:tc>
          <w:tcPr>
            <w:tcW w:w="5113" w:type="dxa"/>
          </w:tcPr>
          <w:p w14:paraId="333D761F" w14:textId="77777777" w:rsidR="009744B1" w:rsidRPr="006D4157" w:rsidRDefault="56A7FB55" w:rsidP="005C7E5E">
            <w:r w:rsidRPr="006D4157">
              <w:t>Nothing worthy of credit.</w:t>
            </w:r>
          </w:p>
        </w:tc>
      </w:tr>
    </w:tbl>
    <w:p w14:paraId="2E384508" w14:textId="77777777" w:rsidR="009744B1" w:rsidRPr="006D4157" w:rsidRDefault="009744B1" w:rsidP="009744B1"/>
    <w:p w14:paraId="3FBD2071" w14:textId="77777777" w:rsidR="009744B1" w:rsidRPr="006D4157" w:rsidRDefault="56A7FB55" w:rsidP="56A7FB55">
      <w:pPr>
        <w:spacing w:after="200" w:line="276" w:lineRule="auto"/>
        <w:ind w:left="426"/>
        <w:rPr>
          <w:b/>
          <w:bCs/>
        </w:rPr>
      </w:pPr>
      <w:r w:rsidRPr="006D4157">
        <w:rPr>
          <w:b/>
          <w:bCs/>
        </w:rPr>
        <w:t>See indicative content on following page.</w:t>
      </w:r>
      <w:r w:rsidR="009744B1" w:rsidRPr="006D4157">
        <w:rPr>
          <w:b/>
          <w:bCs/>
        </w:rPr>
        <w:br w:type="page"/>
      </w:r>
    </w:p>
    <w:p w14:paraId="55927567" w14:textId="77777777" w:rsidR="009744B1" w:rsidRPr="006D4157" w:rsidRDefault="56A7FB55" w:rsidP="56A7FB55">
      <w:pPr>
        <w:ind w:left="426"/>
        <w:rPr>
          <w:b/>
          <w:bCs/>
        </w:rPr>
      </w:pPr>
      <w:r w:rsidRPr="006D4157">
        <w:rPr>
          <w:b/>
          <w:bCs/>
        </w:rPr>
        <w:lastRenderedPageBreak/>
        <w:t>Indicative content:</w:t>
      </w:r>
    </w:p>
    <w:p w14:paraId="6EAECEE6" w14:textId="77777777" w:rsidR="009744B1" w:rsidRPr="006D4157" w:rsidRDefault="009744B1" w:rsidP="009744B1"/>
    <w:p w14:paraId="43444FA1" w14:textId="77777777" w:rsidR="009744B1" w:rsidRPr="006D4157" w:rsidRDefault="56A7FB55" w:rsidP="56A7FB55">
      <w:pPr>
        <w:ind w:left="426"/>
        <w:rPr>
          <w:b/>
          <w:bCs/>
        </w:rPr>
      </w:pPr>
      <w:r w:rsidRPr="006D4157">
        <w:rPr>
          <w:b/>
          <w:bCs/>
        </w:rPr>
        <w:t>Acrylic - shower tray</w:t>
      </w:r>
    </w:p>
    <w:p w14:paraId="2EAFB9EB" w14:textId="5ED03D85" w:rsidR="009744B1" w:rsidRPr="006D4157" w:rsidRDefault="56A7FB55" w:rsidP="009744B1">
      <w:pPr>
        <w:ind w:left="426"/>
      </w:pPr>
      <w:r w:rsidRPr="006D4157">
        <w:t>Waterproof; tough; durable; can be heated and formed into shape; resistant to soap and shampoo.</w:t>
      </w:r>
    </w:p>
    <w:p w14:paraId="267C2B76" w14:textId="77777777" w:rsidR="009744B1" w:rsidRPr="006D4157" w:rsidRDefault="009744B1" w:rsidP="009744B1">
      <w:pPr>
        <w:ind w:left="426"/>
      </w:pPr>
    </w:p>
    <w:p w14:paraId="049C2576" w14:textId="77777777" w:rsidR="009744B1" w:rsidRPr="006D4157" w:rsidRDefault="56A7FB55" w:rsidP="56A7FB55">
      <w:pPr>
        <w:ind w:left="426"/>
        <w:rPr>
          <w:b/>
          <w:bCs/>
        </w:rPr>
      </w:pPr>
      <w:r w:rsidRPr="006D4157">
        <w:rPr>
          <w:b/>
          <w:bCs/>
        </w:rPr>
        <w:t>Copper – electrical cable</w:t>
      </w:r>
    </w:p>
    <w:p w14:paraId="7555E04D" w14:textId="1346B894" w:rsidR="009744B1" w:rsidRPr="006D4157" w:rsidRDefault="56A7FB55" w:rsidP="009744B1">
      <w:pPr>
        <w:ind w:left="426"/>
      </w:pPr>
      <w:r w:rsidRPr="006D4157">
        <w:t>Good electrical conductor; ductile so can be drawn into long thin sectioned wires; malleable so can be bent without deforming as it is passed through holes / around corners when cabling.</w:t>
      </w:r>
    </w:p>
    <w:p w14:paraId="7A8AF244" w14:textId="77777777" w:rsidR="009744B1" w:rsidRPr="006D4157" w:rsidRDefault="009744B1" w:rsidP="009744B1">
      <w:pPr>
        <w:ind w:left="426"/>
      </w:pPr>
    </w:p>
    <w:p w14:paraId="3F7D0421" w14:textId="77777777" w:rsidR="009744B1" w:rsidRPr="006D4157" w:rsidRDefault="56A7FB55" w:rsidP="56A7FB55">
      <w:pPr>
        <w:ind w:left="426"/>
        <w:rPr>
          <w:b/>
          <w:bCs/>
        </w:rPr>
      </w:pPr>
      <w:r w:rsidRPr="006D4157">
        <w:rPr>
          <w:b/>
          <w:bCs/>
        </w:rPr>
        <w:t>Lycra – sports vest</w:t>
      </w:r>
    </w:p>
    <w:p w14:paraId="3A142F58" w14:textId="2CEB992F" w:rsidR="009744B1" w:rsidRPr="006D4157" w:rsidRDefault="56A7FB55" w:rsidP="009744B1">
      <w:pPr>
        <w:ind w:left="426"/>
      </w:pPr>
      <w:r w:rsidRPr="006D4157">
        <w:t>Lightweight; smooth / tight fitting reduces wind resistance.</w:t>
      </w:r>
    </w:p>
    <w:p w14:paraId="33691624" w14:textId="77777777" w:rsidR="009744B1" w:rsidRPr="006D4157" w:rsidRDefault="009744B1" w:rsidP="009744B1">
      <w:pPr>
        <w:ind w:left="426"/>
      </w:pPr>
    </w:p>
    <w:p w14:paraId="61832E61" w14:textId="77777777" w:rsidR="009744B1" w:rsidRPr="006D4157" w:rsidRDefault="56A7FB55" w:rsidP="56A7FB55">
      <w:pPr>
        <w:ind w:left="426"/>
        <w:rPr>
          <w:b/>
          <w:bCs/>
        </w:rPr>
      </w:pPr>
      <w:r w:rsidRPr="006D4157">
        <w:rPr>
          <w:b/>
          <w:bCs/>
        </w:rPr>
        <w:t>Balsa wood – model aircraft</w:t>
      </w:r>
    </w:p>
    <w:p w14:paraId="00972E23" w14:textId="01DFCB4F" w:rsidR="009744B1" w:rsidRPr="006D4157" w:rsidRDefault="56A7FB55" w:rsidP="009744B1">
      <w:pPr>
        <w:ind w:left="426"/>
      </w:pPr>
      <w:r w:rsidRPr="006D4157">
        <w:t>Light weight / low density; soft and easily sanded to shape.</w:t>
      </w:r>
    </w:p>
    <w:p w14:paraId="42D1A199" w14:textId="77777777" w:rsidR="009744B1" w:rsidRPr="006D4157" w:rsidRDefault="009744B1" w:rsidP="009744B1">
      <w:pPr>
        <w:ind w:left="426"/>
      </w:pPr>
    </w:p>
    <w:p w14:paraId="7F313CDA" w14:textId="77777777" w:rsidR="009744B1" w:rsidRPr="006D4157" w:rsidRDefault="56A7FB55" w:rsidP="56A7FB55">
      <w:pPr>
        <w:ind w:left="426"/>
        <w:rPr>
          <w:b/>
          <w:bCs/>
        </w:rPr>
      </w:pPr>
      <w:r w:rsidRPr="006D4157">
        <w:rPr>
          <w:b/>
          <w:bCs/>
        </w:rPr>
        <w:t>Corrugated card – takeaway pizza box</w:t>
      </w:r>
    </w:p>
    <w:p w14:paraId="1EF86D6F" w14:textId="6B0055E7" w:rsidR="009744B1" w:rsidRPr="006D4157" w:rsidRDefault="56A7FB55" w:rsidP="009744B1">
      <w:pPr>
        <w:ind w:left="426"/>
      </w:pPr>
      <w:r w:rsidRPr="006D4157">
        <w:t>Good thermal insulator / keeps the heat in; can be easily folded and shaped; good surface finish for printing on.</w:t>
      </w:r>
    </w:p>
    <w:p w14:paraId="3B8B0714" w14:textId="77777777" w:rsidR="009744B1" w:rsidRPr="006D4157" w:rsidRDefault="009744B1" w:rsidP="009744B1"/>
    <w:p w14:paraId="5F9B563E" w14:textId="77777777" w:rsidR="009744B1" w:rsidRPr="006D4157" w:rsidRDefault="009744B1" w:rsidP="009744B1">
      <w:pPr>
        <w:tabs>
          <w:tab w:val="left" w:pos="426"/>
          <w:tab w:val="left" w:pos="993"/>
          <w:tab w:val="right" w:pos="8931"/>
        </w:tabs>
        <w:spacing w:before="240"/>
        <w:ind w:left="993" w:hanging="993"/>
      </w:pPr>
      <w:r w:rsidRPr="006D4157">
        <w:t>7.</w:t>
      </w:r>
      <w:r w:rsidRPr="006D4157">
        <w:tab/>
        <w:t>Answers will reference one of the following:</w:t>
      </w:r>
      <w:r w:rsidRPr="006D4157">
        <w:tab/>
        <w:t>[2]</w:t>
      </w:r>
    </w:p>
    <w:p w14:paraId="65486967" w14:textId="77777777" w:rsidR="009744B1" w:rsidRPr="006D4157" w:rsidRDefault="009744B1" w:rsidP="009744B1">
      <w:pPr>
        <w:tabs>
          <w:tab w:val="left" w:pos="426"/>
          <w:tab w:val="left" w:pos="993"/>
        </w:tabs>
      </w:pPr>
    </w:p>
    <w:tbl>
      <w:tblPr>
        <w:tblStyle w:val="TableGrid"/>
        <w:tblW w:w="0" w:type="auto"/>
        <w:tblInd w:w="421" w:type="dxa"/>
        <w:tblLook w:val="04A0" w:firstRow="1" w:lastRow="0" w:firstColumn="1" w:lastColumn="0" w:noHBand="0" w:noVBand="1"/>
      </w:tblPr>
      <w:tblGrid>
        <w:gridCol w:w="2126"/>
        <w:gridCol w:w="6379"/>
      </w:tblGrid>
      <w:tr w:rsidR="009744B1" w:rsidRPr="006D4157" w14:paraId="021C427B" w14:textId="77777777" w:rsidTr="56A7FB55">
        <w:tc>
          <w:tcPr>
            <w:tcW w:w="2126" w:type="dxa"/>
          </w:tcPr>
          <w:p w14:paraId="26008F4D"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Material area</w:t>
            </w:r>
          </w:p>
        </w:tc>
        <w:tc>
          <w:tcPr>
            <w:tcW w:w="6379" w:type="dxa"/>
          </w:tcPr>
          <w:p w14:paraId="7E86529D"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Quality control methods</w:t>
            </w:r>
          </w:p>
        </w:tc>
      </w:tr>
      <w:tr w:rsidR="009744B1" w:rsidRPr="006D4157" w14:paraId="244CACA2" w14:textId="77777777" w:rsidTr="56A7FB55">
        <w:tc>
          <w:tcPr>
            <w:tcW w:w="2126" w:type="dxa"/>
          </w:tcPr>
          <w:p w14:paraId="112F1C76"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Papers and boards</w:t>
            </w:r>
          </w:p>
        </w:tc>
        <w:tc>
          <w:tcPr>
            <w:tcW w:w="6379" w:type="dxa"/>
            <w:vAlign w:val="center"/>
          </w:tcPr>
          <w:p w14:paraId="5763A20D" w14:textId="77777777" w:rsidR="009744B1" w:rsidRPr="006D4157" w:rsidRDefault="56A7FB55" w:rsidP="56A7FB55">
            <w:pPr>
              <w:pStyle w:val="numberedquestion"/>
              <w:tabs>
                <w:tab w:val="clear" w:pos="426"/>
              </w:tabs>
              <w:spacing w:before="120"/>
              <w:ind w:left="30" w:hanging="30"/>
              <w:rPr>
                <w:rFonts w:ascii="Arial" w:eastAsia="Arial" w:hAnsi="Arial" w:cs="Arial"/>
              </w:rPr>
            </w:pPr>
            <w:r w:rsidRPr="006D4157">
              <w:rPr>
                <w:rFonts w:ascii="Arial" w:eastAsia="Arial" w:hAnsi="Arial" w:cs="Arial"/>
              </w:rPr>
              <w:t>Registration marks / crop marks / colour bars; used to check alignment / colour intensity and accuracy.</w:t>
            </w:r>
          </w:p>
        </w:tc>
      </w:tr>
      <w:tr w:rsidR="009744B1" w:rsidRPr="006D4157" w14:paraId="01A25CD7" w14:textId="77777777" w:rsidTr="56A7FB55">
        <w:tc>
          <w:tcPr>
            <w:tcW w:w="2126" w:type="dxa"/>
          </w:tcPr>
          <w:p w14:paraId="2C878983"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Timber</w:t>
            </w:r>
          </w:p>
        </w:tc>
        <w:tc>
          <w:tcPr>
            <w:tcW w:w="6379" w:type="dxa"/>
            <w:vAlign w:val="center"/>
          </w:tcPr>
          <w:p w14:paraId="66B32514" w14:textId="77777777" w:rsidR="009744B1" w:rsidRPr="006D4157" w:rsidRDefault="56A7FB55" w:rsidP="56A7FB55">
            <w:pPr>
              <w:pStyle w:val="numberedquestion"/>
              <w:tabs>
                <w:tab w:val="clear" w:pos="426"/>
              </w:tabs>
              <w:spacing w:before="120"/>
              <w:ind w:left="30" w:hanging="30"/>
              <w:rPr>
                <w:rFonts w:ascii="Arial" w:eastAsia="Arial" w:hAnsi="Arial" w:cs="Arial"/>
              </w:rPr>
            </w:pPr>
            <w:r w:rsidRPr="006D4157">
              <w:rPr>
                <w:rFonts w:ascii="Arial" w:eastAsia="Arial" w:hAnsi="Arial" w:cs="Arial"/>
              </w:rPr>
              <w:t>Go/no go gauge; used to check that a component is within min/max tolerances. Depth stop; used to ensure that holes are drilled to the correct depth.</w:t>
            </w:r>
          </w:p>
        </w:tc>
      </w:tr>
      <w:tr w:rsidR="009744B1" w:rsidRPr="006D4157" w14:paraId="39052449" w14:textId="77777777" w:rsidTr="56A7FB55">
        <w:tc>
          <w:tcPr>
            <w:tcW w:w="2126" w:type="dxa"/>
          </w:tcPr>
          <w:p w14:paraId="4CD05F26"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Metals</w:t>
            </w:r>
          </w:p>
        </w:tc>
        <w:tc>
          <w:tcPr>
            <w:tcW w:w="6379" w:type="dxa"/>
            <w:vAlign w:val="center"/>
          </w:tcPr>
          <w:p w14:paraId="70DF13BD" w14:textId="77777777" w:rsidR="009744B1" w:rsidRPr="006D4157" w:rsidRDefault="56A7FB55" w:rsidP="56A7FB55">
            <w:pPr>
              <w:pStyle w:val="numberedquestion"/>
              <w:tabs>
                <w:tab w:val="clear" w:pos="426"/>
              </w:tabs>
              <w:spacing w:before="120"/>
              <w:ind w:left="30" w:hanging="30"/>
              <w:rPr>
                <w:rFonts w:ascii="Arial" w:eastAsia="Arial" w:hAnsi="Arial" w:cs="Arial"/>
              </w:rPr>
            </w:pPr>
            <w:r w:rsidRPr="006D4157">
              <w:rPr>
                <w:rFonts w:ascii="Arial" w:eastAsia="Arial" w:hAnsi="Arial" w:cs="Arial"/>
              </w:rPr>
              <w:t>Go/no go gauge; used to check that a component is within min/max tolerances. Depth stop; used to ensure that holes are drilled to the correct depth.</w:t>
            </w:r>
          </w:p>
        </w:tc>
      </w:tr>
      <w:tr w:rsidR="009744B1" w:rsidRPr="006D4157" w14:paraId="4E0F3469" w14:textId="77777777" w:rsidTr="56A7FB55">
        <w:tc>
          <w:tcPr>
            <w:tcW w:w="2126" w:type="dxa"/>
          </w:tcPr>
          <w:p w14:paraId="154DCA48"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Polymers</w:t>
            </w:r>
          </w:p>
        </w:tc>
        <w:tc>
          <w:tcPr>
            <w:tcW w:w="6379" w:type="dxa"/>
            <w:vAlign w:val="center"/>
          </w:tcPr>
          <w:p w14:paraId="6455E3C0" w14:textId="77777777" w:rsidR="009744B1" w:rsidRPr="006D4157" w:rsidRDefault="56A7FB55" w:rsidP="56A7FB55">
            <w:pPr>
              <w:pStyle w:val="numberedquestion"/>
              <w:tabs>
                <w:tab w:val="clear" w:pos="426"/>
              </w:tabs>
              <w:spacing w:before="120"/>
              <w:ind w:left="30" w:hanging="30"/>
              <w:rPr>
                <w:rFonts w:ascii="Arial" w:eastAsia="Arial" w:hAnsi="Arial" w:cs="Arial"/>
              </w:rPr>
            </w:pPr>
            <w:r w:rsidRPr="006D4157">
              <w:rPr>
                <w:rFonts w:ascii="Arial" w:eastAsia="Arial" w:hAnsi="Arial" w:cs="Arial"/>
              </w:rPr>
              <w:t>Laser cutting setting; used to control kerf / power / speed / beam focus.</w:t>
            </w:r>
          </w:p>
        </w:tc>
      </w:tr>
      <w:tr w:rsidR="009744B1" w:rsidRPr="006D4157" w14:paraId="7938553F" w14:textId="77777777" w:rsidTr="56A7FB55">
        <w:tc>
          <w:tcPr>
            <w:tcW w:w="2126" w:type="dxa"/>
          </w:tcPr>
          <w:p w14:paraId="385A7D0E"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Textiles</w:t>
            </w:r>
          </w:p>
        </w:tc>
        <w:tc>
          <w:tcPr>
            <w:tcW w:w="6379" w:type="dxa"/>
            <w:vAlign w:val="center"/>
          </w:tcPr>
          <w:p w14:paraId="027C64EC" w14:textId="44CF3C18" w:rsidR="009744B1" w:rsidRPr="006D4157" w:rsidRDefault="56A7FB55" w:rsidP="56A7FB55">
            <w:pPr>
              <w:pStyle w:val="numberedquestion"/>
              <w:tabs>
                <w:tab w:val="clear" w:pos="426"/>
              </w:tabs>
              <w:spacing w:before="120"/>
              <w:ind w:left="30" w:hanging="30"/>
              <w:rPr>
                <w:rFonts w:ascii="Arial" w:eastAsia="Arial" w:hAnsi="Arial" w:cs="Arial"/>
              </w:rPr>
            </w:pPr>
            <w:r w:rsidRPr="006D4157">
              <w:rPr>
                <w:rFonts w:ascii="Arial" w:eastAsia="Arial" w:hAnsi="Arial" w:cs="Arial"/>
              </w:rPr>
              <w:t>Pattern matching; to ensure that perfect alignment of fabric patterns in joins or seams.</w:t>
            </w:r>
          </w:p>
        </w:tc>
      </w:tr>
      <w:tr w:rsidR="009744B1" w:rsidRPr="006D4157" w14:paraId="7BCF22C3" w14:textId="77777777" w:rsidTr="56A7FB55">
        <w:tc>
          <w:tcPr>
            <w:tcW w:w="2126" w:type="dxa"/>
          </w:tcPr>
          <w:p w14:paraId="012B55D8"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Electronics</w:t>
            </w:r>
          </w:p>
        </w:tc>
        <w:tc>
          <w:tcPr>
            <w:tcW w:w="6379" w:type="dxa"/>
            <w:vAlign w:val="center"/>
          </w:tcPr>
          <w:p w14:paraId="7688DE90" w14:textId="3EC360FC" w:rsidR="009744B1" w:rsidRPr="006D4157" w:rsidRDefault="56A7FB55" w:rsidP="56A7FB55">
            <w:pPr>
              <w:pStyle w:val="numberedquestion"/>
              <w:tabs>
                <w:tab w:val="clear" w:pos="426"/>
              </w:tabs>
              <w:spacing w:before="120"/>
              <w:ind w:left="30" w:hanging="30"/>
              <w:rPr>
                <w:rFonts w:ascii="Arial" w:eastAsia="Arial" w:hAnsi="Arial" w:cs="Arial"/>
              </w:rPr>
            </w:pPr>
            <w:r w:rsidRPr="006D4157">
              <w:rPr>
                <w:rFonts w:ascii="Arial" w:eastAsia="Arial" w:hAnsi="Arial" w:cs="Arial"/>
              </w:rPr>
              <w:t>PCB manufacture; allow any appropriate QC technique at any stage of the process.</w:t>
            </w:r>
          </w:p>
        </w:tc>
      </w:tr>
    </w:tbl>
    <w:p w14:paraId="54758029" w14:textId="77777777" w:rsidR="009744B1" w:rsidRPr="006D4157" w:rsidRDefault="009744B1" w:rsidP="009744B1">
      <w:pPr>
        <w:ind w:left="426" w:hanging="426"/>
      </w:pPr>
    </w:p>
    <w:p w14:paraId="3AC27F55" w14:textId="77777777" w:rsidR="009744B1" w:rsidRPr="006D4157" w:rsidRDefault="009744B1" w:rsidP="009744B1"/>
    <w:p w14:paraId="373E4171" w14:textId="77777777" w:rsidR="00EA1255" w:rsidRPr="006D4157" w:rsidRDefault="00EA1255">
      <w:pPr>
        <w:spacing w:after="200" w:line="276" w:lineRule="auto"/>
      </w:pPr>
      <w:r w:rsidRPr="006D4157">
        <w:br w:type="page"/>
      </w:r>
    </w:p>
    <w:p w14:paraId="529BC2EF" w14:textId="1FB32925" w:rsidR="009744B1" w:rsidRPr="006D4157" w:rsidRDefault="009744B1" w:rsidP="009744B1">
      <w:pPr>
        <w:tabs>
          <w:tab w:val="left" w:pos="426"/>
          <w:tab w:val="left" w:pos="993"/>
        </w:tabs>
        <w:ind w:left="993" w:hanging="993"/>
      </w:pPr>
      <w:r w:rsidRPr="006D4157">
        <w:lastRenderedPageBreak/>
        <w:t>8.</w:t>
      </w:r>
      <w:r w:rsidRPr="006D4157">
        <w:tab/>
        <w:t>(a)</w:t>
      </w:r>
      <w:r w:rsidRPr="006D4157">
        <w:tab/>
        <w:t xml:space="preserve">Accept any reasonable answer. Do not accept examples of drink or food cartons similar to </w:t>
      </w:r>
      <w:proofErr w:type="spellStart"/>
      <w:r w:rsidRPr="006D4157">
        <w:t>TetraPak</w:t>
      </w:r>
      <w:proofErr w:type="spellEnd"/>
      <w:r w:rsidRPr="006D4157">
        <w:t xml:space="preserve">. </w:t>
      </w:r>
    </w:p>
    <w:p w14:paraId="3C92299C" w14:textId="77777777" w:rsidR="009744B1" w:rsidRPr="006D4157" w:rsidRDefault="009744B1" w:rsidP="009744B1">
      <w:pPr>
        <w:tabs>
          <w:tab w:val="left" w:pos="426"/>
          <w:tab w:val="left" w:pos="993"/>
          <w:tab w:val="right" w:pos="8931"/>
        </w:tabs>
        <w:spacing w:before="240"/>
        <w:ind w:left="993" w:hanging="993"/>
      </w:pPr>
      <w:r w:rsidRPr="006D4157">
        <w:tab/>
      </w:r>
      <w:r w:rsidRPr="006D4157">
        <w:tab/>
        <w:t>Answers may include:</w:t>
      </w:r>
      <w:r w:rsidRPr="006D4157">
        <w:tab/>
        <w:t>[1]</w:t>
      </w:r>
    </w:p>
    <w:p w14:paraId="4E5316E5" w14:textId="77777777" w:rsidR="009744B1" w:rsidRPr="006D4157" w:rsidRDefault="009744B1" w:rsidP="009744B1">
      <w:pPr>
        <w:tabs>
          <w:tab w:val="left" w:pos="426"/>
          <w:tab w:val="left" w:pos="993"/>
        </w:tabs>
      </w:pPr>
    </w:p>
    <w:tbl>
      <w:tblPr>
        <w:tblStyle w:val="TableGrid"/>
        <w:tblW w:w="0" w:type="auto"/>
        <w:tblInd w:w="988" w:type="dxa"/>
        <w:tblLook w:val="04A0" w:firstRow="1" w:lastRow="0" w:firstColumn="1" w:lastColumn="0" w:noHBand="0" w:noVBand="1"/>
      </w:tblPr>
      <w:tblGrid>
        <w:gridCol w:w="1843"/>
        <w:gridCol w:w="6095"/>
      </w:tblGrid>
      <w:tr w:rsidR="009744B1" w:rsidRPr="006D4157" w14:paraId="701C29D7" w14:textId="77777777" w:rsidTr="56A7FB55">
        <w:tc>
          <w:tcPr>
            <w:tcW w:w="1843" w:type="dxa"/>
          </w:tcPr>
          <w:p w14:paraId="64A22522"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Material</w:t>
            </w:r>
          </w:p>
        </w:tc>
        <w:tc>
          <w:tcPr>
            <w:tcW w:w="6095" w:type="dxa"/>
          </w:tcPr>
          <w:p w14:paraId="3B77704E"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Example uses of lamination</w:t>
            </w:r>
          </w:p>
        </w:tc>
      </w:tr>
      <w:tr w:rsidR="009744B1" w:rsidRPr="006D4157" w14:paraId="54483A46" w14:textId="77777777" w:rsidTr="56A7FB55">
        <w:tc>
          <w:tcPr>
            <w:tcW w:w="1843" w:type="dxa"/>
          </w:tcPr>
          <w:p w14:paraId="037DFE37"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Papers and boards</w:t>
            </w:r>
          </w:p>
        </w:tc>
        <w:tc>
          <w:tcPr>
            <w:tcW w:w="6095" w:type="dxa"/>
          </w:tcPr>
          <w:p w14:paraId="138E470B"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Drinks cup, textbook cover, laminated poster</w:t>
            </w:r>
          </w:p>
        </w:tc>
      </w:tr>
      <w:tr w:rsidR="009744B1" w:rsidRPr="006D4157" w14:paraId="538EA4F8" w14:textId="77777777" w:rsidTr="56A7FB55">
        <w:tc>
          <w:tcPr>
            <w:tcW w:w="1843" w:type="dxa"/>
          </w:tcPr>
          <w:p w14:paraId="71F081FE"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Timber</w:t>
            </w:r>
          </w:p>
        </w:tc>
        <w:tc>
          <w:tcPr>
            <w:tcW w:w="6095" w:type="dxa"/>
          </w:tcPr>
          <w:p w14:paraId="32B7E310"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Plywood, furniture e.g. chair, kitchen worktop, coaster</w:t>
            </w:r>
          </w:p>
        </w:tc>
      </w:tr>
      <w:tr w:rsidR="009744B1" w:rsidRPr="006D4157" w14:paraId="4BF45502" w14:textId="77777777" w:rsidTr="56A7FB55">
        <w:tc>
          <w:tcPr>
            <w:tcW w:w="1843" w:type="dxa"/>
          </w:tcPr>
          <w:p w14:paraId="225B94DD"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Metals</w:t>
            </w:r>
          </w:p>
        </w:tc>
        <w:tc>
          <w:tcPr>
            <w:tcW w:w="6095" w:type="dxa"/>
          </w:tcPr>
          <w:p w14:paraId="2E6AA2CD" w14:textId="07B8F99F"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Laminated steel sheet, timber laminated with metal surface finishes</w:t>
            </w:r>
          </w:p>
        </w:tc>
      </w:tr>
      <w:tr w:rsidR="009744B1" w:rsidRPr="006D4157" w14:paraId="4ACC6A40" w14:textId="77777777" w:rsidTr="56A7FB55">
        <w:tc>
          <w:tcPr>
            <w:tcW w:w="1843" w:type="dxa"/>
          </w:tcPr>
          <w:p w14:paraId="776E12F4"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Polymers</w:t>
            </w:r>
          </w:p>
        </w:tc>
        <w:tc>
          <w:tcPr>
            <w:tcW w:w="6095" w:type="dxa"/>
          </w:tcPr>
          <w:p w14:paraId="54DA03B0" w14:textId="325E9B88"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Credit cards, safety glass, jewellery</w:t>
            </w:r>
          </w:p>
        </w:tc>
      </w:tr>
      <w:tr w:rsidR="009744B1" w:rsidRPr="006D4157" w14:paraId="34A5CC6E" w14:textId="77777777" w:rsidTr="56A7FB55">
        <w:tc>
          <w:tcPr>
            <w:tcW w:w="1843" w:type="dxa"/>
          </w:tcPr>
          <w:p w14:paraId="1F1507FF"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Textiles</w:t>
            </w:r>
          </w:p>
        </w:tc>
        <w:tc>
          <w:tcPr>
            <w:tcW w:w="6095" w:type="dxa"/>
          </w:tcPr>
          <w:p w14:paraId="04E086F3"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Interfacing, tablecloths</w:t>
            </w:r>
          </w:p>
        </w:tc>
      </w:tr>
      <w:tr w:rsidR="009744B1" w:rsidRPr="006D4157" w14:paraId="7E5AD031" w14:textId="77777777" w:rsidTr="56A7FB55">
        <w:tc>
          <w:tcPr>
            <w:tcW w:w="1843" w:type="dxa"/>
          </w:tcPr>
          <w:p w14:paraId="57A05B9F"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Electronics</w:t>
            </w:r>
          </w:p>
        </w:tc>
        <w:tc>
          <w:tcPr>
            <w:tcW w:w="6095" w:type="dxa"/>
          </w:tcPr>
          <w:p w14:paraId="3DE7BD6D"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Printed circuit board</w:t>
            </w:r>
          </w:p>
        </w:tc>
      </w:tr>
    </w:tbl>
    <w:p w14:paraId="7CF1E095" w14:textId="77777777" w:rsidR="009744B1" w:rsidRPr="006D4157" w:rsidRDefault="009744B1" w:rsidP="009744B1">
      <w:pPr>
        <w:tabs>
          <w:tab w:val="left" w:pos="426"/>
          <w:tab w:val="left" w:pos="993"/>
        </w:tabs>
      </w:pPr>
    </w:p>
    <w:p w14:paraId="6641ACD6" w14:textId="77777777" w:rsidR="009744B1" w:rsidRPr="006D4157" w:rsidRDefault="009744B1" w:rsidP="009744B1">
      <w:pPr>
        <w:tabs>
          <w:tab w:val="left" w:pos="426"/>
          <w:tab w:val="left" w:pos="993"/>
          <w:tab w:val="right" w:pos="8931"/>
        </w:tabs>
      </w:pPr>
      <w:r w:rsidRPr="006D4157">
        <w:tab/>
        <w:t>(b)</w:t>
      </w:r>
      <w:r w:rsidRPr="006D4157">
        <w:tab/>
        <w:t>Award 1 mark for property, 1 mark for a justification.</w:t>
      </w:r>
      <w:r w:rsidRPr="006D4157">
        <w:tab/>
        <w:t>[2]</w:t>
      </w:r>
    </w:p>
    <w:p w14:paraId="00907F90" w14:textId="77777777" w:rsidR="009744B1" w:rsidRPr="006D4157" w:rsidRDefault="009744B1" w:rsidP="009744B1">
      <w:pPr>
        <w:tabs>
          <w:tab w:val="left" w:pos="426"/>
        </w:tabs>
      </w:pPr>
    </w:p>
    <w:tbl>
      <w:tblPr>
        <w:tblStyle w:val="TableGrid"/>
        <w:tblW w:w="0" w:type="auto"/>
        <w:tblInd w:w="988" w:type="dxa"/>
        <w:tblLook w:val="04A0" w:firstRow="1" w:lastRow="0" w:firstColumn="1" w:lastColumn="0" w:noHBand="0" w:noVBand="1"/>
      </w:tblPr>
      <w:tblGrid>
        <w:gridCol w:w="1843"/>
        <w:gridCol w:w="6095"/>
      </w:tblGrid>
      <w:tr w:rsidR="009744B1" w:rsidRPr="006D4157" w14:paraId="251EF5DD" w14:textId="77777777" w:rsidTr="56A7FB55">
        <w:tc>
          <w:tcPr>
            <w:tcW w:w="1843" w:type="dxa"/>
          </w:tcPr>
          <w:p w14:paraId="427A676B"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Material</w:t>
            </w:r>
          </w:p>
        </w:tc>
        <w:tc>
          <w:tcPr>
            <w:tcW w:w="6095" w:type="dxa"/>
          </w:tcPr>
          <w:p w14:paraId="6CDE3EE0"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Property; Justification</w:t>
            </w:r>
          </w:p>
        </w:tc>
      </w:tr>
      <w:tr w:rsidR="009744B1" w:rsidRPr="006D4157" w14:paraId="5B51C023" w14:textId="77777777" w:rsidTr="56A7FB55">
        <w:tc>
          <w:tcPr>
            <w:tcW w:w="1843" w:type="dxa"/>
          </w:tcPr>
          <w:p w14:paraId="2FCAD4B6"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Papers and boards</w:t>
            </w:r>
          </w:p>
        </w:tc>
        <w:tc>
          <w:tcPr>
            <w:tcW w:w="6095" w:type="dxa"/>
          </w:tcPr>
          <w:p w14:paraId="134F1127"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Polymer layer; adds water resistance</w:t>
            </w:r>
          </w:p>
        </w:tc>
      </w:tr>
      <w:tr w:rsidR="009744B1" w:rsidRPr="006D4157" w14:paraId="2CD5131A" w14:textId="77777777" w:rsidTr="56A7FB55">
        <w:tc>
          <w:tcPr>
            <w:tcW w:w="1843" w:type="dxa"/>
          </w:tcPr>
          <w:p w14:paraId="6A44D6AE"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Timber</w:t>
            </w:r>
          </w:p>
        </w:tc>
        <w:tc>
          <w:tcPr>
            <w:tcW w:w="6095" w:type="dxa"/>
          </w:tcPr>
          <w:p w14:paraId="6DECB47D"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Veneer; gives appearance of more expensive material</w:t>
            </w:r>
            <w:r w:rsidR="009744B1" w:rsidRPr="006D4157">
              <w:rPr>
                <w:rFonts w:ascii="Arial" w:hAnsi="Arial" w:cs="Arial"/>
              </w:rPr>
              <w:br/>
            </w:r>
            <w:r w:rsidRPr="006D4157">
              <w:rPr>
                <w:rFonts w:ascii="Arial" w:eastAsia="Arial" w:hAnsi="Arial" w:cs="Arial"/>
              </w:rPr>
              <w:t>multiple layers of wood; add flexibility</w:t>
            </w:r>
          </w:p>
        </w:tc>
      </w:tr>
      <w:tr w:rsidR="009744B1" w:rsidRPr="006D4157" w14:paraId="7AA82FCD" w14:textId="77777777" w:rsidTr="56A7FB55">
        <w:tc>
          <w:tcPr>
            <w:tcW w:w="1843" w:type="dxa"/>
          </w:tcPr>
          <w:p w14:paraId="054A914F"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Metals</w:t>
            </w:r>
          </w:p>
        </w:tc>
        <w:tc>
          <w:tcPr>
            <w:tcW w:w="6095" w:type="dxa"/>
          </w:tcPr>
          <w:p w14:paraId="18B53468" w14:textId="3D8E49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To improve stiffness by sticking thin metal sections to flat man made timber sheets, also reduces overall weight</w:t>
            </w:r>
          </w:p>
        </w:tc>
      </w:tr>
      <w:tr w:rsidR="009744B1" w:rsidRPr="006D4157" w14:paraId="745A54C8" w14:textId="77777777" w:rsidTr="56A7FB55">
        <w:tc>
          <w:tcPr>
            <w:tcW w:w="1843" w:type="dxa"/>
          </w:tcPr>
          <w:p w14:paraId="213ECA41"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Polymers</w:t>
            </w:r>
          </w:p>
        </w:tc>
        <w:tc>
          <w:tcPr>
            <w:tcW w:w="6095" w:type="dxa"/>
          </w:tcPr>
          <w:p w14:paraId="1E27CCDC" w14:textId="77777777" w:rsidR="00EA1255"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Able to improve aesthetics by providing a high gloss surface finish on credit cards</w:t>
            </w:r>
          </w:p>
          <w:p w14:paraId="00E1DFFB" w14:textId="77EAD3FC"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Stops glass breaking into sharp pieces, the thin laminate material in between acts like an adhesive film and keeps the two glass layers together, stops crack propagation</w:t>
            </w:r>
          </w:p>
        </w:tc>
      </w:tr>
      <w:tr w:rsidR="009744B1" w:rsidRPr="006D4157" w14:paraId="40CE24E6" w14:textId="77777777" w:rsidTr="56A7FB55">
        <w:tc>
          <w:tcPr>
            <w:tcW w:w="1843" w:type="dxa"/>
          </w:tcPr>
          <w:p w14:paraId="48736A21"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Textiles</w:t>
            </w:r>
          </w:p>
        </w:tc>
        <w:tc>
          <w:tcPr>
            <w:tcW w:w="6095" w:type="dxa"/>
          </w:tcPr>
          <w:p w14:paraId="0EBB418B"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PVC backed fabric; provides water resistance and strength</w:t>
            </w:r>
            <w:r w:rsidR="009744B1" w:rsidRPr="006D4157">
              <w:rPr>
                <w:rFonts w:ascii="Arial" w:hAnsi="Arial" w:cs="Arial"/>
              </w:rPr>
              <w:br/>
            </w:r>
            <w:r w:rsidRPr="006D4157">
              <w:rPr>
                <w:rFonts w:ascii="Arial" w:eastAsia="Arial" w:hAnsi="Arial" w:cs="Arial"/>
              </w:rPr>
              <w:t xml:space="preserve">Interfacing / board layers; add rigidity </w:t>
            </w:r>
          </w:p>
        </w:tc>
      </w:tr>
      <w:tr w:rsidR="009744B1" w:rsidRPr="006D4157" w14:paraId="49052C43" w14:textId="77777777" w:rsidTr="56A7FB55">
        <w:tc>
          <w:tcPr>
            <w:tcW w:w="1843" w:type="dxa"/>
          </w:tcPr>
          <w:p w14:paraId="3F6A5642"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Electronics</w:t>
            </w:r>
          </w:p>
        </w:tc>
        <w:tc>
          <w:tcPr>
            <w:tcW w:w="6095" w:type="dxa"/>
          </w:tcPr>
          <w:p w14:paraId="6D7BFF7C"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PCB are given copper laminate layer on a polymer substrate; to provide electrical conductivity</w:t>
            </w:r>
          </w:p>
        </w:tc>
      </w:tr>
    </w:tbl>
    <w:p w14:paraId="667FD5B0" w14:textId="77777777" w:rsidR="009744B1" w:rsidRPr="006D4157" w:rsidRDefault="009744B1" w:rsidP="009744B1">
      <w:pPr>
        <w:tabs>
          <w:tab w:val="left" w:pos="426"/>
        </w:tabs>
      </w:pPr>
    </w:p>
    <w:p w14:paraId="5135A87D" w14:textId="77777777" w:rsidR="009744B1" w:rsidRPr="006D4157" w:rsidRDefault="009744B1" w:rsidP="009744B1">
      <w:pPr>
        <w:tabs>
          <w:tab w:val="left" w:pos="426"/>
        </w:tabs>
      </w:pPr>
    </w:p>
    <w:p w14:paraId="451F7D9A" w14:textId="77777777" w:rsidR="00EA1255" w:rsidRPr="006D4157" w:rsidRDefault="00EA1255">
      <w:pPr>
        <w:spacing w:after="200" w:line="276" w:lineRule="auto"/>
      </w:pPr>
      <w:r w:rsidRPr="006D4157">
        <w:br w:type="page"/>
      </w:r>
    </w:p>
    <w:p w14:paraId="128D9E4D" w14:textId="3BDA5FF7" w:rsidR="009744B1" w:rsidRPr="006D4157" w:rsidRDefault="009744B1" w:rsidP="009744B1">
      <w:pPr>
        <w:tabs>
          <w:tab w:val="left" w:pos="426"/>
          <w:tab w:val="right" w:pos="8931"/>
        </w:tabs>
        <w:ind w:left="851" w:hanging="425"/>
      </w:pPr>
      <w:r w:rsidRPr="006D4157">
        <w:lastRenderedPageBreak/>
        <w:t>(c)</w:t>
      </w:r>
      <w:r w:rsidRPr="006D4157">
        <w:tab/>
        <w:t>Points may include:</w:t>
      </w:r>
      <w:r w:rsidRPr="006D4157">
        <w:tab/>
        <w:t>[2]</w:t>
      </w:r>
    </w:p>
    <w:p w14:paraId="43A04BBD" w14:textId="77777777" w:rsidR="00EA1255" w:rsidRPr="006D4157" w:rsidRDefault="00EA1255" w:rsidP="009744B1">
      <w:pPr>
        <w:tabs>
          <w:tab w:val="left" w:pos="426"/>
          <w:tab w:val="right" w:pos="8931"/>
        </w:tabs>
        <w:ind w:left="851" w:hanging="425"/>
      </w:pPr>
    </w:p>
    <w:tbl>
      <w:tblPr>
        <w:tblStyle w:val="TableGrid"/>
        <w:tblW w:w="0" w:type="auto"/>
        <w:tblInd w:w="988" w:type="dxa"/>
        <w:tblLook w:val="04A0" w:firstRow="1" w:lastRow="0" w:firstColumn="1" w:lastColumn="0" w:noHBand="0" w:noVBand="1"/>
      </w:tblPr>
      <w:tblGrid>
        <w:gridCol w:w="1843"/>
        <w:gridCol w:w="6095"/>
      </w:tblGrid>
      <w:tr w:rsidR="009744B1" w:rsidRPr="006D4157" w14:paraId="1FB7B0B1" w14:textId="77777777" w:rsidTr="56A7FB55">
        <w:tc>
          <w:tcPr>
            <w:tcW w:w="1843" w:type="dxa"/>
          </w:tcPr>
          <w:p w14:paraId="5DFEB01C"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Material</w:t>
            </w:r>
          </w:p>
        </w:tc>
        <w:tc>
          <w:tcPr>
            <w:tcW w:w="6095" w:type="dxa"/>
          </w:tcPr>
          <w:p w14:paraId="0EB70E99"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Lamination method</w:t>
            </w:r>
          </w:p>
        </w:tc>
      </w:tr>
      <w:tr w:rsidR="009744B1" w:rsidRPr="006D4157" w14:paraId="78CDE5A8" w14:textId="77777777" w:rsidTr="56A7FB55">
        <w:tc>
          <w:tcPr>
            <w:tcW w:w="1843" w:type="dxa"/>
          </w:tcPr>
          <w:p w14:paraId="6502371D"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Papers and boards</w:t>
            </w:r>
          </w:p>
        </w:tc>
        <w:tc>
          <w:tcPr>
            <w:tcW w:w="6095" w:type="dxa"/>
          </w:tcPr>
          <w:p w14:paraId="210931F2" w14:textId="64B96308"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The paper sheet is placed in between a polymer sheet. It is held in a carrier to help protect the paper. It is then passed through heated rollers which bonds the polymer sheet to the paper inside.</w:t>
            </w:r>
          </w:p>
        </w:tc>
      </w:tr>
      <w:tr w:rsidR="009744B1" w:rsidRPr="006D4157" w14:paraId="3A6D0B53" w14:textId="77777777" w:rsidTr="56A7FB55">
        <w:tc>
          <w:tcPr>
            <w:tcW w:w="1843" w:type="dxa"/>
          </w:tcPr>
          <w:p w14:paraId="0DF04895"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Timber</w:t>
            </w:r>
          </w:p>
        </w:tc>
        <w:tc>
          <w:tcPr>
            <w:tcW w:w="6095" w:type="dxa"/>
          </w:tcPr>
          <w:p w14:paraId="561D3AFE" w14:textId="289F456A"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Thin plywood sections / veneers are covered in an adhesive before being placed in a former / bag press. Pressure is applied and the adhesive dries, forming a rigid shape once the adhesive is set.</w:t>
            </w:r>
          </w:p>
        </w:tc>
      </w:tr>
      <w:tr w:rsidR="009744B1" w:rsidRPr="006D4157" w14:paraId="64AF6954" w14:textId="77777777" w:rsidTr="56A7FB55">
        <w:tc>
          <w:tcPr>
            <w:tcW w:w="1843" w:type="dxa"/>
          </w:tcPr>
          <w:p w14:paraId="04583BF5"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Metals</w:t>
            </w:r>
          </w:p>
        </w:tc>
        <w:tc>
          <w:tcPr>
            <w:tcW w:w="6095" w:type="dxa"/>
          </w:tcPr>
          <w:p w14:paraId="4800E073" w14:textId="465F538F"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Metal sheets can be glued to flat man made boards using contact / impact adhesive. Metals can also be bonded to each other or riveted. In some instances, bimetallic strips can be laminated form different metals that have different thermal expansion properties.</w:t>
            </w:r>
          </w:p>
        </w:tc>
      </w:tr>
      <w:tr w:rsidR="009744B1" w:rsidRPr="006D4157" w14:paraId="1DD4966F" w14:textId="77777777" w:rsidTr="56A7FB55">
        <w:tc>
          <w:tcPr>
            <w:tcW w:w="1843" w:type="dxa"/>
          </w:tcPr>
          <w:p w14:paraId="38689548"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Polymers</w:t>
            </w:r>
          </w:p>
        </w:tc>
        <w:tc>
          <w:tcPr>
            <w:tcW w:w="6095" w:type="dxa"/>
          </w:tcPr>
          <w:p w14:paraId="1F33B5DD" w14:textId="4CA2ACE1"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A thin clear film is trapped / bonded in between two glass sheets. Heat and pressure is applied to bond the layers together.</w:t>
            </w:r>
          </w:p>
        </w:tc>
      </w:tr>
      <w:tr w:rsidR="009744B1" w:rsidRPr="006D4157" w14:paraId="3A50CB7F" w14:textId="77777777" w:rsidTr="56A7FB55">
        <w:tc>
          <w:tcPr>
            <w:tcW w:w="1843" w:type="dxa"/>
          </w:tcPr>
          <w:p w14:paraId="7F9BEE2C"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Textiles</w:t>
            </w:r>
          </w:p>
        </w:tc>
        <w:tc>
          <w:tcPr>
            <w:tcW w:w="6095" w:type="dxa"/>
          </w:tcPr>
          <w:p w14:paraId="1C0D03A0" w14:textId="0BC431AC"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 xml:space="preserve">Interfacing is bonded on to the reverse of fabrics; using adhesives, heat and pressure. </w:t>
            </w:r>
          </w:p>
        </w:tc>
      </w:tr>
      <w:tr w:rsidR="009744B1" w:rsidRPr="006D4157" w14:paraId="05B43544" w14:textId="77777777" w:rsidTr="56A7FB55">
        <w:tc>
          <w:tcPr>
            <w:tcW w:w="1843" w:type="dxa"/>
          </w:tcPr>
          <w:p w14:paraId="489B8DB8"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Electronics</w:t>
            </w:r>
          </w:p>
        </w:tc>
        <w:tc>
          <w:tcPr>
            <w:tcW w:w="6095" w:type="dxa"/>
          </w:tcPr>
          <w:p w14:paraId="1298A9BB" w14:textId="0CD79FD1"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GRP has a layer of copper applied; creating a conductive layer which can be etched or machined away to leave tracks and pads.</w:t>
            </w:r>
          </w:p>
        </w:tc>
      </w:tr>
    </w:tbl>
    <w:p w14:paraId="6D6C2C5F" w14:textId="77777777" w:rsidR="009744B1" w:rsidRPr="006D4157" w:rsidRDefault="009744B1" w:rsidP="009744B1">
      <w:pPr>
        <w:tabs>
          <w:tab w:val="left" w:pos="426"/>
        </w:tabs>
        <w:jc w:val="center"/>
      </w:pPr>
    </w:p>
    <w:p w14:paraId="69EF1AF7" w14:textId="77777777" w:rsidR="009744B1" w:rsidRPr="006D4157" w:rsidRDefault="009744B1" w:rsidP="009744B1">
      <w:pPr>
        <w:tabs>
          <w:tab w:val="left" w:pos="426"/>
        </w:tabs>
      </w:pPr>
    </w:p>
    <w:p w14:paraId="5B5DCA6F" w14:textId="77777777" w:rsidR="00922940" w:rsidRPr="006D4157" w:rsidRDefault="00922940">
      <w:pPr>
        <w:spacing w:after="200" w:line="276" w:lineRule="auto"/>
      </w:pPr>
      <w:r w:rsidRPr="006D4157">
        <w:br w:type="page"/>
      </w:r>
    </w:p>
    <w:p w14:paraId="14EA69A6" w14:textId="1C900007" w:rsidR="009744B1" w:rsidRPr="006D4157" w:rsidRDefault="009744B1" w:rsidP="009744B1">
      <w:pPr>
        <w:tabs>
          <w:tab w:val="left" w:pos="426"/>
        </w:tabs>
      </w:pPr>
      <w:r w:rsidRPr="006D4157">
        <w:lastRenderedPageBreak/>
        <w:t>9.</w:t>
      </w:r>
      <w:r w:rsidRPr="006D4157">
        <w:tab/>
        <w:t>Points may include:</w:t>
      </w:r>
    </w:p>
    <w:p w14:paraId="7FE3B8B4" w14:textId="77777777" w:rsidR="009744B1" w:rsidRPr="006D4157" w:rsidRDefault="009744B1" w:rsidP="009744B1"/>
    <w:tbl>
      <w:tblPr>
        <w:tblStyle w:val="TableGrid"/>
        <w:tblW w:w="0" w:type="auto"/>
        <w:jc w:val="center"/>
        <w:tblLook w:val="04A0" w:firstRow="1" w:lastRow="0" w:firstColumn="1" w:lastColumn="0" w:noHBand="0" w:noVBand="1"/>
      </w:tblPr>
      <w:tblGrid>
        <w:gridCol w:w="2122"/>
        <w:gridCol w:w="5953"/>
      </w:tblGrid>
      <w:tr w:rsidR="009744B1" w:rsidRPr="006D4157" w14:paraId="678AA72C" w14:textId="77777777" w:rsidTr="56A7FB55">
        <w:trPr>
          <w:jc w:val="center"/>
        </w:trPr>
        <w:tc>
          <w:tcPr>
            <w:tcW w:w="2122" w:type="dxa"/>
          </w:tcPr>
          <w:p w14:paraId="5E31C275"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Material</w:t>
            </w:r>
          </w:p>
        </w:tc>
        <w:tc>
          <w:tcPr>
            <w:tcW w:w="5953" w:type="dxa"/>
          </w:tcPr>
          <w:p w14:paraId="35FDE017" w14:textId="77777777" w:rsidR="009744B1"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Sustainability points</w:t>
            </w:r>
          </w:p>
        </w:tc>
      </w:tr>
      <w:tr w:rsidR="009744B1" w:rsidRPr="006D4157" w14:paraId="1AA6AAFE" w14:textId="77777777" w:rsidTr="56A7FB55">
        <w:trPr>
          <w:jc w:val="center"/>
        </w:trPr>
        <w:tc>
          <w:tcPr>
            <w:tcW w:w="2122" w:type="dxa"/>
          </w:tcPr>
          <w:p w14:paraId="4D3C3480"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Papers and boards</w:t>
            </w:r>
          </w:p>
        </w:tc>
        <w:tc>
          <w:tcPr>
            <w:tcW w:w="5953" w:type="dxa"/>
          </w:tcPr>
          <w:p w14:paraId="19B6F376"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Trees should only be harvested from sustainably managed forests / FSC / PEFC sources. Tropical hardwood should be avoided to prevent deforestation. Widely recycled.</w:t>
            </w:r>
          </w:p>
        </w:tc>
      </w:tr>
      <w:tr w:rsidR="009744B1" w:rsidRPr="006D4157" w14:paraId="0BD22EC9" w14:textId="77777777" w:rsidTr="56A7FB55">
        <w:trPr>
          <w:jc w:val="center"/>
        </w:trPr>
        <w:tc>
          <w:tcPr>
            <w:tcW w:w="2122" w:type="dxa"/>
          </w:tcPr>
          <w:p w14:paraId="06FAA3CD"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Timber</w:t>
            </w:r>
          </w:p>
        </w:tc>
        <w:tc>
          <w:tcPr>
            <w:tcW w:w="5953" w:type="dxa"/>
          </w:tcPr>
          <w:p w14:paraId="586A9490"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Trees should only be harvested from sustainably managed forests / FSC / PEFC sources. Tropical hardwood should be avoided to prevent deforestation. Waste materials can be turned into manufactured board products.</w:t>
            </w:r>
          </w:p>
        </w:tc>
      </w:tr>
      <w:tr w:rsidR="009744B1" w:rsidRPr="006D4157" w14:paraId="5E31953C" w14:textId="77777777" w:rsidTr="56A7FB55">
        <w:trPr>
          <w:jc w:val="center"/>
        </w:trPr>
        <w:tc>
          <w:tcPr>
            <w:tcW w:w="2122" w:type="dxa"/>
          </w:tcPr>
          <w:p w14:paraId="195979AA"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Metals</w:t>
            </w:r>
          </w:p>
        </w:tc>
        <w:tc>
          <w:tcPr>
            <w:tcW w:w="5953" w:type="dxa"/>
          </w:tcPr>
          <w:p w14:paraId="189D1B6B"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Considered a finite resource. Huge amounts of energy used in refining and manufacture. CO</w:t>
            </w:r>
            <w:r w:rsidRPr="006D4157">
              <w:rPr>
                <w:rFonts w:ascii="Arial" w:eastAsia="Arial" w:hAnsi="Arial" w:cs="Arial"/>
                <w:vertAlign w:val="subscript"/>
              </w:rPr>
              <w:t>2</w:t>
            </w:r>
            <w:r w:rsidRPr="006D4157">
              <w:rPr>
                <w:rFonts w:ascii="Arial" w:eastAsia="Arial" w:hAnsi="Arial" w:cs="Arial"/>
              </w:rPr>
              <w:t xml:space="preserve"> output considerable in manufacture. Easily recycled. Long lasting.</w:t>
            </w:r>
          </w:p>
        </w:tc>
      </w:tr>
      <w:tr w:rsidR="009744B1" w:rsidRPr="006D4157" w14:paraId="1BB6D71B" w14:textId="77777777" w:rsidTr="56A7FB55">
        <w:trPr>
          <w:jc w:val="center"/>
        </w:trPr>
        <w:tc>
          <w:tcPr>
            <w:tcW w:w="2122" w:type="dxa"/>
          </w:tcPr>
          <w:p w14:paraId="2F3715EF"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Polymers</w:t>
            </w:r>
          </w:p>
        </w:tc>
        <w:tc>
          <w:tcPr>
            <w:tcW w:w="5953" w:type="dxa"/>
          </w:tcPr>
          <w:p w14:paraId="6F514451"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Crude oil is a finite resource. Manufacturing process is intensive. Difficult to recycle some plastics. Bio-polymers are becoming more widely used. Takes hundreds of years for plastics to break down naturally.</w:t>
            </w:r>
          </w:p>
        </w:tc>
      </w:tr>
      <w:tr w:rsidR="009744B1" w:rsidRPr="006D4157" w14:paraId="67D20853" w14:textId="77777777" w:rsidTr="56A7FB55">
        <w:trPr>
          <w:jc w:val="center"/>
        </w:trPr>
        <w:tc>
          <w:tcPr>
            <w:tcW w:w="2122" w:type="dxa"/>
          </w:tcPr>
          <w:p w14:paraId="5066EE11"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Textiles</w:t>
            </w:r>
          </w:p>
        </w:tc>
        <w:tc>
          <w:tcPr>
            <w:tcW w:w="5953" w:type="dxa"/>
          </w:tcPr>
          <w:p w14:paraId="17C7D20D"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Renewable sources of textiles from animal or vegetable sources. Processing of natural fibres into fabrics or yarn can involve harmful chemicals, but can also be done with limited impact. Almost all textiles are recyclable or biodegradable.</w:t>
            </w:r>
          </w:p>
        </w:tc>
      </w:tr>
      <w:tr w:rsidR="009744B1" w:rsidRPr="006D4157" w14:paraId="64F4A5F6" w14:textId="77777777" w:rsidTr="56A7FB55">
        <w:trPr>
          <w:jc w:val="center"/>
        </w:trPr>
        <w:tc>
          <w:tcPr>
            <w:tcW w:w="2122" w:type="dxa"/>
          </w:tcPr>
          <w:p w14:paraId="7F963C8D"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Electronics</w:t>
            </w:r>
          </w:p>
        </w:tc>
        <w:tc>
          <w:tcPr>
            <w:tcW w:w="5953" w:type="dxa"/>
          </w:tcPr>
          <w:p w14:paraId="419DFCB6" w14:textId="77777777" w:rsidR="009744B1"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Scarce metals used in manufacture. Components often combine several materials which are difficult to separate. Some trace metals may be harmful to the environment in both extraction and in landfill. Recycling is difficult and expensive.</w:t>
            </w:r>
          </w:p>
        </w:tc>
      </w:tr>
    </w:tbl>
    <w:p w14:paraId="3A2C2C19" w14:textId="77777777" w:rsidR="00EA1255" w:rsidRPr="006D4157" w:rsidRDefault="00EA1255" w:rsidP="009744B1"/>
    <w:p w14:paraId="56A9F02D" w14:textId="77777777" w:rsidR="00EA1255" w:rsidRPr="006D4157" w:rsidRDefault="00EA1255" w:rsidP="56A7FB55">
      <w:pPr>
        <w:pStyle w:val="numberedquestion"/>
        <w:spacing w:before="120"/>
        <w:ind w:left="0" w:firstLine="0"/>
        <w:rPr>
          <w:rFonts w:ascii="Arial" w:eastAsia="Arial" w:hAnsi="Arial" w:cs="Arial"/>
        </w:rPr>
      </w:pPr>
      <w:r w:rsidRPr="006D4157">
        <w:rPr>
          <w:rFonts w:ascii="Arial" w:eastAsia="Arial" w:hAnsi="Arial" w:cs="Arial"/>
        </w:rPr>
        <w:t>10.</w:t>
      </w:r>
      <w:r w:rsidRPr="006D4157">
        <w:rPr>
          <w:rFonts w:ascii="Arial" w:hAnsi="Arial" w:cs="Arial"/>
        </w:rPr>
        <w:tab/>
      </w:r>
      <w:r w:rsidRPr="006D4157">
        <w:rPr>
          <w:rFonts w:ascii="Arial" w:eastAsia="Arial" w:hAnsi="Arial" w:cs="Arial"/>
        </w:rPr>
        <w:t>(a)</w:t>
      </w:r>
      <w:r w:rsidRPr="006D4157">
        <w:rPr>
          <w:rFonts w:ascii="Arial" w:hAnsi="Arial" w:cs="Arial"/>
        </w:rPr>
        <w:tab/>
      </w:r>
      <w:r w:rsidRPr="006D4157">
        <w:rPr>
          <w:rFonts w:ascii="Arial" w:eastAsia="Arial" w:hAnsi="Arial" w:cs="Arial"/>
        </w:rPr>
        <w:t>1 mark for naming an appropriate manufacturing process (as per table below).</w:t>
      </w:r>
    </w:p>
    <w:p w14:paraId="59105A8E" w14:textId="17B07FFA" w:rsidR="00EA1255" w:rsidRPr="006D4157" w:rsidRDefault="00EA1255" w:rsidP="56A7FB55">
      <w:pPr>
        <w:pStyle w:val="numberedquestion"/>
        <w:spacing w:before="120"/>
        <w:ind w:left="0" w:firstLine="0"/>
        <w:rPr>
          <w:rFonts w:ascii="Arial" w:eastAsia="Arial" w:hAnsi="Arial" w:cs="Arial"/>
        </w:rPr>
      </w:pPr>
      <w:r w:rsidRPr="006D4157">
        <w:rPr>
          <w:rFonts w:ascii="Arial" w:hAnsi="Arial" w:cs="Arial"/>
        </w:rPr>
        <w:tab/>
      </w:r>
      <w:r w:rsidRPr="006D4157">
        <w:rPr>
          <w:rFonts w:ascii="Arial" w:hAnsi="Arial" w:cs="Arial"/>
        </w:rPr>
        <w:tab/>
      </w:r>
      <w:r w:rsidRPr="006D4157">
        <w:rPr>
          <w:rFonts w:ascii="Arial" w:eastAsia="Arial" w:hAnsi="Arial" w:cs="Arial"/>
        </w:rPr>
        <w:t>Answers may include:</w:t>
      </w:r>
      <w:r w:rsidRPr="006D4157">
        <w:rPr>
          <w:rFonts w:ascii="Arial" w:hAnsi="Arial" w:cs="Arial"/>
        </w:rPr>
        <w:tab/>
      </w:r>
      <w:r w:rsidRPr="006D4157">
        <w:rPr>
          <w:rFonts w:ascii="Arial" w:eastAsia="Arial" w:hAnsi="Arial" w:cs="Arial"/>
        </w:rPr>
        <w:t>[1]</w:t>
      </w:r>
    </w:p>
    <w:p w14:paraId="636EE52E" w14:textId="77777777" w:rsidR="00EA1255" w:rsidRPr="006D4157" w:rsidRDefault="00EA1255" w:rsidP="00EA1255">
      <w:pPr>
        <w:tabs>
          <w:tab w:val="left" w:pos="426"/>
          <w:tab w:val="left" w:pos="993"/>
        </w:tabs>
      </w:pPr>
    </w:p>
    <w:tbl>
      <w:tblPr>
        <w:tblStyle w:val="TableGrid"/>
        <w:tblW w:w="0" w:type="auto"/>
        <w:tblInd w:w="988" w:type="dxa"/>
        <w:tblLook w:val="04A0" w:firstRow="1" w:lastRow="0" w:firstColumn="1" w:lastColumn="0" w:noHBand="0" w:noVBand="1"/>
      </w:tblPr>
      <w:tblGrid>
        <w:gridCol w:w="2268"/>
        <w:gridCol w:w="5670"/>
      </w:tblGrid>
      <w:tr w:rsidR="00EA1255" w:rsidRPr="006D4157" w14:paraId="4901C4C9" w14:textId="77777777" w:rsidTr="56A7FB55">
        <w:tc>
          <w:tcPr>
            <w:tcW w:w="2268" w:type="dxa"/>
          </w:tcPr>
          <w:p w14:paraId="305B0F9F" w14:textId="77777777" w:rsidR="00EA1255"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Material</w:t>
            </w:r>
          </w:p>
        </w:tc>
        <w:tc>
          <w:tcPr>
            <w:tcW w:w="5670" w:type="dxa"/>
          </w:tcPr>
          <w:p w14:paraId="30730E8B" w14:textId="37984FC1" w:rsidR="00EA1255"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Manufacturing process</w:t>
            </w:r>
          </w:p>
        </w:tc>
      </w:tr>
      <w:tr w:rsidR="00EF152E" w:rsidRPr="006D4157" w14:paraId="1703CB21" w14:textId="77777777" w:rsidTr="56A7FB55">
        <w:tc>
          <w:tcPr>
            <w:tcW w:w="2268" w:type="dxa"/>
            <w:vAlign w:val="center"/>
          </w:tcPr>
          <w:p w14:paraId="48A7A97E" w14:textId="00C6EA42" w:rsidR="00EF152E"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rPr>
              <w:t>Hardback book</w:t>
            </w:r>
          </w:p>
        </w:tc>
        <w:tc>
          <w:tcPr>
            <w:tcW w:w="5670" w:type="dxa"/>
            <w:vAlign w:val="center"/>
          </w:tcPr>
          <w:p w14:paraId="631E287A" w14:textId="6A15A6F0" w:rsidR="00EF152E"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rPr>
              <w:t>Printing / binding</w:t>
            </w:r>
          </w:p>
        </w:tc>
      </w:tr>
      <w:tr w:rsidR="00EF152E" w:rsidRPr="006D4157" w14:paraId="72791603" w14:textId="77777777" w:rsidTr="56A7FB55">
        <w:tc>
          <w:tcPr>
            <w:tcW w:w="2268" w:type="dxa"/>
            <w:vAlign w:val="center"/>
          </w:tcPr>
          <w:p w14:paraId="7193F781" w14:textId="7CF29F7C" w:rsidR="00EF152E"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Bird box</w:t>
            </w:r>
          </w:p>
        </w:tc>
        <w:tc>
          <w:tcPr>
            <w:tcW w:w="5670" w:type="dxa"/>
            <w:vAlign w:val="center"/>
          </w:tcPr>
          <w:p w14:paraId="548AF8D6" w14:textId="02DD5C26" w:rsidR="00EF152E"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Drilling / cutting / sanding / staining</w:t>
            </w:r>
          </w:p>
        </w:tc>
      </w:tr>
      <w:tr w:rsidR="00EF152E" w:rsidRPr="006D4157" w14:paraId="7CD02F4B" w14:textId="77777777" w:rsidTr="56A7FB55">
        <w:tc>
          <w:tcPr>
            <w:tcW w:w="2268" w:type="dxa"/>
            <w:vAlign w:val="center"/>
          </w:tcPr>
          <w:p w14:paraId="667EE66A" w14:textId="140D1079" w:rsidR="00EF152E"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Basketball hoop</w:t>
            </w:r>
          </w:p>
        </w:tc>
        <w:tc>
          <w:tcPr>
            <w:tcW w:w="5670" w:type="dxa"/>
            <w:vAlign w:val="center"/>
          </w:tcPr>
          <w:p w14:paraId="2D5A5088" w14:textId="543DACC6" w:rsidR="00EF152E"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 xml:space="preserve">Welding / plastic dip coating / drilling / rolling </w:t>
            </w:r>
          </w:p>
        </w:tc>
      </w:tr>
      <w:tr w:rsidR="00EF152E" w:rsidRPr="006D4157" w14:paraId="13452280" w14:textId="77777777" w:rsidTr="56A7FB55">
        <w:tc>
          <w:tcPr>
            <w:tcW w:w="2268" w:type="dxa"/>
            <w:vAlign w:val="center"/>
          </w:tcPr>
          <w:p w14:paraId="63E72823" w14:textId="462524F0" w:rsidR="00EF152E"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Chocolate box inner</w:t>
            </w:r>
          </w:p>
        </w:tc>
        <w:tc>
          <w:tcPr>
            <w:tcW w:w="5670" w:type="dxa"/>
            <w:vAlign w:val="center"/>
          </w:tcPr>
          <w:p w14:paraId="35FBADBE" w14:textId="1A06DB70" w:rsidR="00EF152E"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Vacuum forming</w:t>
            </w:r>
          </w:p>
        </w:tc>
      </w:tr>
      <w:tr w:rsidR="00EF152E" w:rsidRPr="006D4157" w14:paraId="0DE70D86" w14:textId="77777777" w:rsidTr="56A7FB55">
        <w:tc>
          <w:tcPr>
            <w:tcW w:w="2268" w:type="dxa"/>
            <w:vAlign w:val="center"/>
          </w:tcPr>
          <w:p w14:paraId="1609E001" w14:textId="2DDA12C9" w:rsidR="00EF152E"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Sports scarf</w:t>
            </w:r>
          </w:p>
        </w:tc>
        <w:tc>
          <w:tcPr>
            <w:tcW w:w="5670" w:type="dxa"/>
            <w:vAlign w:val="center"/>
          </w:tcPr>
          <w:p w14:paraId="13E3314D" w14:textId="220F6B2F" w:rsidR="00EF152E"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Knitting / dying</w:t>
            </w:r>
          </w:p>
        </w:tc>
      </w:tr>
      <w:tr w:rsidR="00EF152E" w:rsidRPr="006D4157" w14:paraId="0E8AE438" w14:textId="77777777" w:rsidTr="56A7FB55">
        <w:tc>
          <w:tcPr>
            <w:tcW w:w="2268" w:type="dxa"/>
            <w:vAlign w:val="center"/>
          </w:tcPr>
          <w:p w14:paraId="4ED05974" w14:textId="37D7A9D3" w:rsidR="00EF152E"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Christmas tree lights</w:t>
            </w:r>
          </w:p>
        </w:tc>
        <w:tc>
          <w:tcPr>
            <w:tcW w:w="5670" w:type="dxa"/>
            <w:vAlign w:val="center"/>
          </w:tcPr>
          <w:p w14:paraId="2A04A06B" w14:textId="679ACFB4" w:rsidR="00EF152E"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Soldering / injection moulding / blow moulding</w:t>
            </w:r>
          </w:p>
        </w:tc>
      </w:tr>
    </w:tbl>
    <w:p w14:paraId="25F2639B" w14:textId="77777777" w:rsidR="00EA1255" w:rsidRPr="006D4157" w:rsidRDefault="00EA1255" w:rsidP="00EA1255">
      <w:pPr>
        <w:tabs>
          <w:tab w:val="left" w:pos="426"/>
          <w:tab w:val="left" w:pos="993"/>
        </w:tabs>
      </w:pPr>
    </w:p>
    <w:p w14:paraId="5EE3FCAF" w14:textId="2BBB263C" w:rsidR="00EA1255" w:rsidRPr="006D4157" w:rsidRDefault="00EA1255" w:rsidP="00EA1255">
      <w:pPr>
        <w:tabs>
          <w:tab w:val="left" w:pos="426"/>
          <w:tab w:val="left" w:pos="993"/>
          <w:tab w:val="right" w:pos="8931"/>
        </w:tabs>
      </w:pPr>
      <w:r w:rsidRPr="006D4157">
        <w:lastRenderedPageBreak/>
        <w:tab/>
        <w:t>(b)</w:t>
      </w:r>
      <w:r w:rsidRPr="006D4157">
        <w:tab/>
        <w:t>1 mark for naming an appropriate material (as per table below).</w:t>
      </w:r>
      <w:r w:rsidRPr="006D4157">
        <w:tab/>
        <w:t>[1]</w:t>
      </w:r>
    </w:p>
    <w:p w14:paraId="6B61BB6F" w14:textId="77777777" w:rsidR="00EA1255" w:rsidRPr="006D4157" w:rsidRDefault="00EA1255" w:rsidP="00EA1255">
      <w:pPr>
        <w:tabs>
          <w:tab w:val="left" w:pos="426"/>
        </w:tabs>
      </w:pPr>
    </w:p>
    <w:tbl>
      <w:tblPr>
        <w:tblStyle w:val="TableGrid"/>
        <w:tblW w:w="0" w:type="auto"/>
        <w:tblInd w:w="988" w:type="dxa"/>
        <w:tblLook w:val="04A0" w:firstRow="1" w:lastRow="0" w:firstColumn="1" w:lastColumn="0" w:noHBand="0" w:noVBand="1"/>
      </w:tblPr>
      <w:tblGrid>
        <w:gridCol w:w="2268"/>
        <w:gridCol w:w="5670"/>
      </w:tblGrid>
      <w:tr w:rsidR="00EA1255" w:rsidRPr="006D4157" w14:paraId="617B5481" w14:textId="77777777" w:rsidTr="56A7FB55">
        <w:tc>
          <w:tcPr>
            <w:tcW w:w="2268" w:type="dxa"/>
            <w:vAlign w:val="center"/>
          </w:tcPr>
          <w:p w14:paraId="1F6086D0" w14:textId="2E24E49E" w:rsidR="00EA1255"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Product</w:t>
            </w:r>
          </w:p>
        </w:tc>
        <w:tc>
          <w:tcPr>
            <w:tcW w:w="5670" w:type="dxa"/>
            <w:vAlign w:val="center"/>
          </w:tcPr>
          <w:p w14:paraId="5520AC35" w14:textId="58635E15" w:rsidR="00EA1255"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Manufacturing process</w:t>
            </w:r>
          </w:p>
        </w:tc>
      </w:tr>
      <w:tr w:rsidR="00EA1255" w:rsidRPr="006D4157" w14:paraId="3EA97513" w14:textId="77777777" w:rsidTr="56A7FB55">
        <w:tc>
          <w:tcPr>
            <w:tcW w:w="2268" w:type="dxa"/>
            <w:vAlign w:val="center"/>
          </w:tcPr>
          <w:p w14:paraId="3915101B" w14:textId="2DCBFA28" w:rsidR="00EA1255"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rPr>
              <w:t>Hardback book</w:t>
            </w:r>
          </w:p>
        </w:tc>
        <w:tc>
          <w:tcPr>
            <w:tcW w:w="5670" w:type="dxa"/>
            <w:vAlign w:val="center"/>
          </w:tcPr>
          <w:p w14:paraId="7817A889" w14:textId="054896BE" w:rsidR="00EA1255"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rPr>
              <w:t>Stiff board / paper</w:t>
            </w:r>
          </w:p>
        </w:tc>
      </w:tr>
      <w:tr w:rsidR="00EA1255" w:rsidRPr="006D4157" w14:paraId="456F4B2F" w14:textId="77777777" w:rsidTr="56A7FB55">
        <w:tc>
          <w:tcPr>
            <w:tcW w:w="2268" w:type="dxa"/>
            <w:vAlign w:val="center"/>
          </w:tcPr>
          <w:p w14:paraId="62D3313C" w14:textId="28AB0554" w:rsidR="00EA1255"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Bird box</w:t>
            </w:r>
          </w:p>
        </w:tc>
        <w:tc>
          <w:tcPr>
            <w:tcW w:w="5670" w:type="dxa"/>
            <w:vAlign w:val="center"/>
          </w:tcPr>
          <w:p w14:paraId="5B14BBA3" w14:textId="43F82389" w:rsidR="00EA1255"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Pine / cedar</w:t>
            </w:r>
          </w:p>
        </w:tc>
      </w:tr>
      <w:tr w:rsidR="00EA1255" w:rsidRPr="006D4157" w14:paraId="7FDB3B00" w14:textId="77777777" w:rsidTr="56A7FB55">
        <w:tc>
          <w:tcPr>
            <w:tcW w:w="2268" w:type="dxa"/>
            <w:vAlign w:val="center"/>
          </w:tcPr>
          <w:p w14:paraId="212465AF" w14:textId="1ACB632E" w:rsidR="00EA1255"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Basketball hoop</w:t>
            </w:r>
          </w:p>
        </w:tc>
        <w:tc>
          <w:tcPr>
            <w:tcW w:w="5670" w:type="dxa"/>
            <w:vAlign w:val="center"/>
          </w:tcPr>
          <w:p w14:paraId="0C5DA6F8" w14:textId="07A89B2E" w:rsidR="00EA1255"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 xml:space="preserve">Mild steel / Aluminium </w:t>
            </w:r>
          </w:p>
        </w:tc>
      </w:tr>
      <w:tr w:rsidR="00EA1255" w:rsidRPr="006D4157" w14:paraId="1444735E" w14:textId="77777777" w:rsidTr="56A7FB55">
        <w:tc>
          <w:tcPr>
            <w:tcW w:w="2268" w:type="dxa"/>
            <w:vAlign w:val="center"/>
          </w:tcPr>
          <w:p w14:paraId="5365BE3E" w14:textId="771D3FEA" w:rsidR="00EA1255"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Chocolate box inner</w:t>
            </w:r>
          </w:p>
        </w:tc>
        <w:tc>
          <w:tcPr>
            <w:tcW w:w="5670" w:type="dxa"/>
            <w:vAlign w:val="center"/>
          </w:tcPr>
          <w:p w14:paraId="01402127" w14:textId="3829F09D" w:rsidR="00EA1255"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PET / HIPS / ABS</w:t>
            </w:r>
          </w:p>
        </w:tc>
      </w:tr>
      <w:tr w:rsidR="00EA1255" w:rsidRPr="006D4157" w14:paraId="3DB3B771" w14:textId="77777777" w:rsidTr="56A7FB55">
        <w:tc>
          <w:tcPr>
            <w:tcW w:w="2268" w:type="dxa"/>
            <w:vAlign w:val="center"/>
          </w:tcPr>
          <w:p w14:paraId="632BD1D3" w14:textId="564290D0" w:rsidR="00EA1255"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Sports scarf</w:t>
            </w:r>
          </w:p>
        </w:tc>
        <w:tc>
          <w:tcPr>
            <w:tcW w:w="5670" w:type="dxa"/>
            <w:vAlign w:val="center"/>
          </w:tcPr>
          <w:p w14:paraId="231D7F92" w14:textId="52BA5759" w:rsidR="00EA1255"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Wool / polyester</w:t>
            </w:r>
          </w:p>
        </w:tc>
      </w:tr>
      <w:tr w:rsidR="00EA1255" w:rsidRPr="006D4157" w14:paraId="7A404A4F" w14:textId="77777777" w:rsidTr="56A7FB55">
        <w:tc>
          <w:tcPr>
            <w:tcW w:w="2268" w:type="dxa"/>
            <w:vAlign w:val="center"/>
          </w:tcPr>
          <w:p w14:paraId="6ED3874C" w14:textId="142E83E3" w:rsidR="00EA1255"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Christmas tree lights</w:t>
            </w:r>
          </w:p>
        </w:tc>
        <w:tc>
          <w:tcPr>
            <w:tcW w:w="5670" w:type="dxa"/>
            <w:vAlign w:val="center"/>
          </w:tcPr>
          <w:p w14:paraId="43FA73FB" w14:textId="57865861" w:rsidR="00EA1255" w:rsidRPr="006D4157" w:rsidRDefault="56A7FB55" w:rsidP="56A7FB55">
            <w:pPr>
              <w:pStyle w:val="numberedquestion"/>
              <w:spacing w:before="120"/>
              <w:ind w:left="0" w:firstLine="0"/>
              <w:rPr>
                <w:rFonts w:ascii="Arial" w:eastAsia="Arial" w:hAnsi="Arial" w:cs="Arial"/>
              </w:rPr>
            </w:pPr>
            <w:r w:rsidRPr="006D4157">
              <w:rPr>
                <w:rFonts w:ascii="Arial" w:eastAsia="Arial" w:hAnsi="Arial" w:cs="Arial"/>
              </w:rPr>
              <w:t>Copper cable / PVC sleeve / glass bulbs</w:t>
            </w:r>
          </w:p>
        </w:tc>
      </w:tr>
    </w:tbl>
    <w:p w14:paraId="5FD6566C" w14:textId="77777777" w:rsidR="00EA1255" w:rsidRPr="006D4157" w:rsidRDefault="00EA1255" w:rsidP="009744B1"/>
    <w:p w14:paraId="14410FC8" w14:textId="1B3FFA98" w:rsidR="00EA1255" w:rsidRPr="006D4157" w:rsidRDefault="00EA1255" w:rsidP="00EA1255">
      <w:pPr>
        <w:tabs>
          <w:tab w:val="left" w:pos="426"/>
          <w:tab w:val="left" w:pos="993"/>
          <w:tab w:val="right" w:pos="8931"/>
        </w:tabs>
      </w:pPr>
      <w:r w:rsidRPr="006D4157">
        <w:tab/>
        <w:t>(c)</w:t>
      </w:r>
      <w:r w:rsidRPr="006D4157">
        <w:tab/>
        <w:t>Up to 4 marks for use of notes and</w:t>
      </w:r>
      <w:r w:rsidR="009712B7" w:rsidRPr="006D4157">
        <w:t xml:space="preserve"> </w:t>
      </w:r>
      <w:r w:rsidRPr="006D4157">
        <w:t>/</w:t>
      </w:r>
      <w:r w:rsidR="009712B7" w:rsidRPr="006D4157">
        <w:t xml:space="preserve"> </w:t>
      </w:r>
      <w:r w:rsidRPr="006D4157">
        <w:t xml:space="preserve">or sketches </w:t>
      </w:r>
      <w:r w:rsidR="009712B7" w:rsidRPr="006D4157">
        <w:t>to</w:t>
      </w:r>
      <w:r w:rsidRPr="006D4157">
        <w:t xml:space="preserve"> explain the process.</w:t>
      </w:r>
      <w:r w:rsidRPr="006D4157">
        <w:tab/>
        <w:t>[4]</w:t>
      </w:r>
    </w:p>
    <w:p w14:paraId="73F6A6D4" w14:textId="233BCFB5" w:rsidR="00EA1255" w:rsidRPr="006D4157" w:rsidRDefault="00EA1255" w:rsidP="00EA1255">
      <w:pPr>
        <w:tabs>
          <w:tab w:val="left" w:pos="426"/>
          <w:tab w:val="left" w:pos="993"/>
          <w:tab w:val="right" w:pos="8931"/>
        </w:tabs>
      </w:pPr>
    </w:p>
    <w:p w14:paraId="2321E45F" w14:textId="77777777" w:rsidR="00EA1255" w:rsidRPr="006D4157" w:rsidRDefault="56A7FB55" w:rsidP="56A7FB55">
      <w:pPr>
        <w:tabs>
          <w:tab w:val="left" w:pos="426"/>
          <w:tab w:val="left" w:pos="993"/>
          <w:tab w:val="right" w:pos="8931"/>
        </w:tabs>
        <w:ind w:left="993"/>
        <w:rPr>
          <w:b/>
          <w:bCs/>
        </w:rPr>
      </w:pPr>
      <w:r w:rsidRPr="006D4157">
        <w:rPr>
          <w:b/>
          <w:bCs/>
        </w:rPr>
        <w:t>Indicative content:</w:t>
      </w:r>
    </w:p>
    <w:p w14:paraId="63F8AD06" w14:textId="77777777" w:rsidR="00EA1255" w:rsidRPr="006D4157" w:rsidRDefault="00EA1255" w:rsidP="00EA1255">
      <w:pPr>
        <w:tabs>
          <w:tab w:val="left" w:pos="426"/>
          <w:tab w:val="left" w:pos="993"/>
          <w:tab w:val="right" w:pos="8931"/>
        </w:tabs>
        <w:ind w:left="993"/>
      </w:pPr>
    </w:p>
    <w:p w14:paraId="489C07E1" w14:textId="1BBE05FE" w:rsidR="00EA1255" w:rsidRPr="006D4157" w:rsidRDefault="56A7FB55" w:rsidP="00EA1255">
      <w:pPr>
        <w:tabs>
          <w:tab w:val="left" w:pos="426"/>
          <w:tab w:val="left" w:pos="993"/>
          <w:tab w:val="right" w:pos="8931"/>
        </w:tabs>
        <w:ind w:left="993"/>
      </w:pPr>
      <w:r w:rsidRPr="006D4157">
        <w:t>The following descriptions of possible recycling methods / processes are not exhaustive and other points can be used to gain maximum marks.</w:t>
      </w:r>
    </w:p>
    <w:p w14:paraId="1F071B3D" w14:textId="77777777" w:rsidR="00EA1255" w:rsidRPr="006D4157" w:rsidRDefault="00EA1255" w:rsidP="00EA1255">
      <w:pPr>
        <w:tabs>
          <w:tab w:val="left" w:pos="426"/>
        </w:tabs>
      </w:pPr>
    </w:p>
    <w:tbl>
      <w:tblPr>
        <w:tblStyle w:val="TableGrid"/>
        <w:tblW w:w="0" w:type="auto"/>
        <w:tblInd w:w="988" w:type="dxa"/>
        <w:tblLook w:val="04A0" w:firstRow="1" w:lastRow="0" w:firstColumn="1" w:lastColumn="0" w:noHBand="0" w:noVBand="1"/>
      </w:tblPr>
      <w:tblGrid>
        <w:gridCol w:w="1843"/>
        <w:gridCol w:w="6095"/>
      </w:tblGrid>
      <w:tr w:rsidR="00EA1255" w:rsidRPr="006D4157" w14:paraId="17291CCC" w14:textId="77777777" w:rsidTr="56A7FB55">
        <w:tc>
          <w:tcPr>
            <w:tcW w:w="1843" w:type="dxa"/>
          </w:tcPr>
          <w:p w14:paraId="6EACB3BF" w14:textId="61D55FAB" w:rsidR="00EA1255"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Product</w:t>
            </w:r>
          </w:p>
        </w:tc>
        <w:tc>
          <w:tcPr>
            <w:tcW w:w="6095" w:type="dxa"/>
          </w:tcPr>
          <w:p w14:paraId="72789640" w14:textId="330BA3E7" w:rsidR="00EA1255"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Manufacturing process</w:t>
            </w:r>
          </w:p>
        </w:tc>
      </w:tr>
      <w:tr w:rsidR="00EF152E" w:rsidRPr="006D4157" w14:paraId="44E85C15" w14:textId="77777777" w:rsidTr="56A7FB55">
        <w:tc>
          <w:tcPr>
            <w:tcW w:w="1843" w:type="dxa"/>
            <w:vAlign w:val="center"/>
          </w:tcPr>
          <w:p w14:paraId="6B0B89E5" w14:textId="5EC3AFBA" w:rsidR="00EF152E" w:rsidRPr="006D4157" w:rsidRDefault="56A7FB55" w:rsidP="56A7FB55">
            <w:pPr>
              <w:pStyle w:val="numberedquestion"/>
              <w:spacing w:before="120"/>
              <w:ind w:left="0" w:firstLine="0"/>
              <w:rPr>
                <w:rFonts w:ascii="Arial" w:eastAsia="Arial" w:hAnsi="Arial" w:cs="Arial"/>
                <w:b/>
                <w:bCs/>
                <w:highlight w:val="yellow"/>
              </w:rPr>
            </w:pPr>
            <w:r w:rsidRPr="006D4157">
              <w:rPr>
                <w:rFonts w:ascii="Arial" w:eastAsia="Arial" w:hAnsi="Arial" w:cs="Arial"/>
              </w:rPr>
              <w:t>Hardback book</w:t>
            </w:r>
          </w:p>
        </w:tc>
        <w:tc>
          <w:tcPr>
            <w:tcW w:w="6095" w:type="dxa"/>
            <w:vAlign w:val="center"/>
          </w:tcPr>
          <w:p w14:paraId="34B5FE45" w14:textId="14396690" w:rsidR="00EF152E" w:rsidRPr="006D4157" w:rsidRDefault="56A7FB55" w:rsidP="56A7FB55">
            <w:pPr>
              <w:pStyle w:val="numberedquestion"/>
              <w:spacing w:before="120"/>
              <w:ind w:left="0" w:firstLine="0"/>
              <w:rPr>
                <w:rFonts w:ascii="Arial" w:eastAsia="Arial" w:hAnsi="Arial" w:cs="Arial"/>
                <w:b/>
                <w:bCs/>
                <w:highlight w:val="yellow"/>
              </w:rPr>
            </w:pPr>
            <w:r w:rsidRPr="006D4157">
              <w:rPr>
                <w:rFonts w:ascii="Arial" w:eastAsia="Arial" w:hAnsi="Arial" w:cs="Arial"/>
              </w:rPr>
              <w:t>Pages printed / cut / cropped on guillotine. Stitch sewn / bound with a thicker cover material. Spine covered.</w:t>
            </w:r>
          </w:p>
        </w:tc>
      </w:tr>
      <w:tr w:rsidR="00EF152E" w:rsidRPr="006D4157" w14:paraId="57DB5DFD" w14:textId="77777777" w:rsidTr="56A7FB55">
        <w:tc>
          <w:tcPr>
            <w:tcW w:w="1843" w:type="dxa"/>
            <w:vAlign w:val="center"/>
          </w:tcPr>
          <w:p w14:paraId="03E1D6CC" w14:textId="10934A00"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Bird box</w:t>
            </w:r>
          </w:p>
        </w:tc>
        <w:tc>
          <w:tcPr>
            <w:tcW w:w="6095" w:type="dxa"/>
            <w:vAlign w:val="center"/>
          </w:tcPr>
          <w:p w14:paraId="09FA0696" w14:textId="77E12434"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Parts marked out / cut to size. Drilled holes for entry points. Screwed or nailed together. Stained or treaded with some form of surface finish.</w:t>
            </w:r>
          </w:p>
        </w:tc>
      </w:tr>
      <w:tr w:rsidR="00EF152E" w:rsidRPr="006D4157" w14:paraId="5C1586BF" w14:textId="77777777" w:rsidTr="56A7FB55">
        <w:tc>
          <w:tcPr>
            <w:tcW w:w="1843" w:type="dxa"/>
            <w:vAlign w:val="center"/>
          </w:tcPr>
          <w:p w14:paraId="426D6D38" w14:textId="09D95ECF"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Basketball hoop</w:t>
            </w:r>
          </w:p>
        </w:tc>
        <w:tc>
          <w:tcPr>
            <w:tcW w:w="6095" w:type="dxa"/>
            <w:vAlign w:val="center"/>
          </w:tcPr>
          <w:p w14:paraId="7B03CE7D" w14:textId="318CB409"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The metal is cut to length and rolled to form the shape. It will be welded and ground down smooth. Plastic dip coating involves heating the frame up and dipping it into a fluidised bath of polymer. Welding involves the use of heat / filler rod to permanently join the two ends / parts together.</w:t>
            </w:r>
          </w:p>
        </w:tc>
      </w:tr>
      <w:tr w:rsidR="00EF152E" w:rsidRPr="006D4157" w14:paraId="32D664A1" w14:textId="77777777" w:rsidTr="56A7FB55">
        <w:tc>
          <w:tcPr>
            <w:tcW w:w="1843" w:type="dxa"/>
            <w:vAlign w:val="center"/>
          </w:tcPr>
          <w:p w14:paraId="1F428837" w14:textId="49DDCEB6" w:rsidR="00EF152E" w:rsidRPr="006D4157" w:rsidRDefault="56A7FB55" w:rsidP="56A7FB55">
            <w:pPr>
              <w:pStyle w:val="numberedquestion"/>
              <w:spacing w:before="120"/>
              <w:ind w:left="0" w:firstLine="0"/>
              <w:rPr>
                <w:rFonts w:ascii="Arial" w:eastAsia="Arial" w:hAnsi="Arial" w:cs="Arial"/>
                <w:b/>
                <w:bCs/>
                <w:highlight w:val="yellow"/>
              </w:rPr>
            </w:pPr>
            <w:r w:rsidRPr="006D4157">
              <w:rPr>
                <w:rFonts w:ascii="Arial" w:eastAsia="Arial" w:hAnsi="Arial" w:cs="Arial"/>
              </w:rPr>
              <w:t>Chocolate box inner</w:t>
            </w:r>
          </w:p>
        </w:tc>
        <w:tc>
          <w:tcPr>
            <w:tcW w:w="6095" w:type="dxa"/>
            <w:vAlign w:val="center"/>
          </w:tcPr>
          <w:p w14:paraId="5670721B" w14:textId="5359FCA5" w:rsidR="00EF152E" w:rsidRPr="006D4157" w:rsidRDefault="56A7FB55" w:rsidP="56A7FB55">
            <w:pPr>
              <w:pStyle w:val="numberedquestion"/>
              <w:spacing w:before="120"/>
              <w:ind w:left="0" w:firstLine="0"/>
              <w:rPr>
                <w:rFonts w:ascii="Arial" w:eastAsia="Arial" w:hAnsi="Arial" w:cs="Arial"/>
                <w:b/>
                <w:bCs/>
                <w:highlight w:val="yellow"/>
              </w:rPr>
            </w:pPr>
            <w:r w:rsidRPr="006D4157">
              <w:rPr>
                <w:rFonts w:ascii="Arial" w:eastAsia="Arial" w:hAnsi="Arial" w:cs="Arial"/>
              </w:rPr>
              <w:t>A mould / former is used. It will have tapered sides / air holes.  A polymer sheet is trapped and heated until it softens. The air below is sucked out and the sheet is formed over the mould.</w:t>
            </w:r>
          </w:p>
        </w:tc>
      </w:tr>
      <w:tr w:rsidR="00EF152E" w:rsidRPr="006D4157" w14:paraId="0B67DADC" w14:textId="77777777" w:rsidTr="56A7FB55">
        <w:tc>
          <w:tcPr>
            <w:tcW w:w="1843" w:type="dxa"/>
            <w:vAlign w:val="center"/>
          </w:tcPr>
          <w:p w14:paraId="7302AE8A" w14:textId="028B5557"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Sports scarf</w:t>
            </w:r>
          </w:p>
        </w:tc>
        <w:tc>
          <w:tcPr>
            <w:tcW w:w="6095" w:type="dxa"/>
            <w:vAlign w:val="center"/>
          </w:tcPr>
          <w:p w14:paraId="48EEC77D" w14:textId="6ADBCB32"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Knitting machines set up and automated to produce scarves / single or double thickness. Can have images knitted into them.</w:t>
            </w:r>
          </w:p>
        </w:tc>
      </w:tr>
      <w:tr w:rsidR="00EF152E" w:rsidRPr="006D4157" w14:paraId="1295E361" w14:textId="77777777" w:rsidTr="56A7FB55">
        <w:tc>
          <w:tcPr>
            <w:tcW w:w="1843" w:type="dxa"/>
            <w:vAlign w:val="center"/>
          </w:tcPr>
          <w:p w14:paraId="061F9062" w14:textId="53D0B152"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Christmas tree lights</w:t>
            </w:r>
          </w:p>
        </w:tc>
        <w:tc>
          <w:tcPr>
            <w:tcW w:w="6095" w:type="dxa"/>
            <w:vAlign w:val="center"/>
          </w:tcPr>
          <w:p w14:paraId="03F2BEFF" w14:textId="2205DF60"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LEDs / bulb holders soldered together. Long chains created. Circuit board / PIC controller made on PCB and soldered. Plug wired.</w:t>
            </w:r>
          </w:p>
        </w:tc>
      </w:tr>
    </w:tbl>
    <w:p w14:paraId="03A9FCA6" w14:textId="77777777" w:rsidR="00EA1255" w:rsidRPr="006D4157" w:rsidRDefault="00EA1255" w:rsidP="00EA1255"/>
    <w:p w14:paraId="5886D134" w14:textId="77777777" w:rsidR="00922940" w:rsidRPr="006D4157" w:rsidRDefault="00922940">
      <w:pPr>
        <w:spacing w:after="200" w:line="276" w:lineRule="auto"/>
      </w:pPr>
      <w:r w:rsidRPr="006D4157">
        <w:br w:type="page"/>
      </w:r>
    </w:p>
    <w:p w14:paraId="2C744174" w14:textId="3FB1A36A" w:rsidR="00EF152E" w:rsidRPr="006D4157" w:rsidRDefault="00EF152E" w:rsidP="00655A4C">
      <w:pPr>
        <w:tabs>
          <w:tab w:val="left" w:pos="426"/>
          <w:tab w:val="left" w:pos="993"/>
          <w:tab w:val="right" w:pos="8931"/>
        </w:tabs>
        <w:ind w:left="426"/>
        <w:rPr>
          <w:b/>
          <w:bCs/>
        </w:rPr>
      </w:pPr>
      <w:r w:rsidRPr="006D4157">
        <w:lastRenderedPageBreak/>
        <w:t>(d)</w:t>
      </w:r>
      <w:r w:rsidRPr="006D4157">
        <w:tab/>
      </w:r>
      <w:r w:rsidR="56A7FB55" w:rsidRPr="006D4157">
        <w:rPr>
          <w:b/>
          <w:bCs/>
        </w:rPr>
        <w:t>Indicative content:</w:t>
      </w:r>
      <w:r w:rsidR="00655A4C">
        <w:rPr>
          <w:b/>
          <w:bCs/>
        </w:rPr>
        <w:tab/>
      </w:r>
      <w:r w:rsidR="00655A4C" w:rsidRPr="006D4157">
        <w:t>[2]</w:t>
      </w:r>
    </w:p>
    <w:p w14:paraId="02FFC0EF" w14:textId="77777777" w:rsidR="00EF152E" w:rsidRPr="006D4157" w:rsidRDefault="00EF152E" w:rsidP="00EF152E">
      <w:pPr>
        <w:tabs>
          <w:tab w:val="left" w:pos="426"/>
          <w:tab w:val="left" w:pos="993"/>
          <w:tab w:val="right" w:pos="8931"/>
        </w:tabs>
        <w:ind w:left="993"/>
      </w:pPr>
    </w:p>
    <w:p w14:paraId="17E1720D" w14:textId="3B7BD4B3" w:rsidR="00EF152E" w:rsidRPr="006D4157" w:rsidRDefault="56A7FB55" w:rsidP="00EF152E">
      <w:pPr>
        <w:tabs>
          <w:tab w:val="left" w:pos="426"/>
        </w:tabs>
        <w:ind w:left="993"/>
      </w:pPr>
      <w:r w:rsidRPr="006D4157">
        <w:t>The following descriptions of possible processes are not exhaustive and other points can be used to gain maximum marks. Notes should be supported with labelled diagrams.</w:t>
      </w:r>
    </w:p>
    <w:p w14:paraId="189BAEEC" w14:textId="77777777" w:rsidR="00EF152E" w:rsidRPr="006D4157" w:rsidRDefault="00EF152E" w:rsidP="00EF152E">
      <w:pPr>
        <w:tabs>
          <w:tab w:val="left" w:pos="426"/>
        </w:tabs>
        <w:ind w:left="993"/>
      </w:pPr>
    </w:p>
    <w:tbl>
      <w:tblPr>
        <w:tblStyle w:val="TableGrid"/>
        <w:tblW w:w="0" w:type="auto"/>
        <w:tblInd w:w="988" w:type="dxa"/>
        <w:tblLook w:val="04A0" w:firstRow="1" w:lastRow="0" w:firstColumn="1" w:lastColumn="0" w:noHBand="0" w:noVBand="1"/>
      </w:tblPr>
      <w:tblGrid>
        <w:gridCol w:w="1843"/>
        <w:gridCol w:w="6095"/>
      </w:tblGrid>
      <w:tr w:rsidR="00EF152E" w:rsidRPr="006D4157" w14:paraId="336140D8" w14:textId="77777777" w:rsidTr="56A7FB55">
        <w:tc>
          <w:tcPr>
            <w:tcW w:w="1843" w:type="dxa"/>
          </w:tcPr>
          <w:p w14:paraId="3EE1166B" w14:textId="77777777" w:rsidR="00EF152E"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Product</w:t>
            </w:r>
          </w:p>
        </w:tc>
        <w:tc>
          <w:tcPr>
            <w:tcW w:w="6095" w:type="dxa"/>
          </w:tcPr>
          <w:p w14:paraId="5C25DB77" w14:textId="77777777" w:rsidR="00EF152E" w:rsidRPr="006D4157" w:rsidRDefault="56A7FB55" w:rsidP="56A7FB55">
            <w:pPr>
              <w:pStyle w:val="numberedquestion"/>
              <w:spacing w:before="120"/>
              <w:ind w:left="0" w:firstLine="0"/>
              <w:rPr>
                <w:rFonts w:ascii="Arial" w:eastAsia="Arial" w:hAnsi="Arial" w:cs="Arial"/>
                <w:b/>
                <w:bCs/>
              </w:rPr>
            </w:pPr>
            <w:r w:rsidRPr="006D4157">
              <w:rPr>
                <w:rFonts w:ascii="Arial" w:eastAsia="Arial" w:hAnsi="Arial" w:cs="Arial"/>
                <w:b/>
                <w:bCs/>
              </w:rPr>
              <w:t>Recycling process</w:t>
            </w:r>
          </w:p>
        </w:tc>
      </w:tr>
      <w:tr w:rsidR="00EF152E" w:rsidRPr="006D4157" w14:paraId="4A6F1974" w14:textId="77777777" w:rsidTr="56A7FB55">
        <w:tc>
          <w:tcPr>
            <w:tcW w:w="1843" w:type="dxa"/>
            <w:vAlign w:val="center"/>
          </w:tcPr>
          <w:p w14:paraId="3501656D" w14:textId="77777777" w:rsidR="00EF152E" w:rsidRPr="006D4157" w:rsidRDefault="56A7FB55" w:rsidP="56A7FB55">
            <w:pPr>
              <w:pStyle w:val="numberedquestion"/>
              <w:spacing w:before="120"/>
              <w:ind w:left="0" w:firstLine="0"/>
              <w:rPr>
                <w:rFonts w:ascii="Arial" w:eastAsia="Arial" w:hAnsi="Arial" w:cs="Arial"/>
                <w:b/>
                <w:bCs/>
                <w:highlight w:val="yellow"/>
              </w:rPr>
            </w:pPr>
            <w:r w:rsidRPr="006D4157">
              <w:rPr>
                <w:rFonts w:ascii="Arial" w:eastAsia="Arial" w:hAnsi="Arial" w:cs="Arial"/>
              </w:rPr>
              <w:t>Hardback book</w:t>
            </w:r>
          </w:p>
        </w:tc>
        <w:tc>
          <w:tcPr>
            <w:tcW w:w="6095" w:type="dxa"/>
            <w:vAlign w:val="center"/>
          </w:tcPr>
          <w:p w14:paraId="119CE0F7" w14:textId="21BC3BDE" w:rsidR="00EF152E" w:rsidRPr="006D4157" w:rsidRDefault="56A7FB55" w:rsidP="56A7FB55">
            <w:pPr>
              <w:pStyle w:val="numberedquestion"/>
              <w:spacing w:before="120"/>
              <w:ind w:left="0" w:firstLine="0"/>
              <w:rPr>
                <w:rFonts w:ascii="Arial" w:eastAsia="Arial" w:hAnsi="Arial" w:cs="Arial"/>
                <w:b/>
                <w:bCs/>
                <w:highlight w:val="yellow"/>
              </w:rPr>
            </w:pPr>
            <w:r w:rsidRPr="006D4157">
              <w:rPr>
                <w:rFonts w:ascii="Arial" w:eastAsia="Arial" w:hAnsi="Arial" w:cs="Arial"/>
              </w:rPr>
              <w:t>Paper / card can be recycled and turned into pulp; washed / cleaned and made into cardboard packaging / recycled paper products such as toilet paper.</w:t>
            </w:r>
          </w:p>
        </w:tc>
      </w:tr>
      <w:tr w:rsidR="00EF152E" w:rsidRPr="006D4157" w14:paraId="141A7DB9" w14:textId="77777777" w:rsidTr="56A7FB55">
        <w:tc>
          <w:tcPr>
            <w:tcW w:w="1843" w:type="dxa"/>
            <w:vAlign w:val="center"/>
          </w:tcPr>
          <w:p w14:paraId="23305A0C" w14:textId="77777777"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Bird box</w:t>
            </w:r>
          </w:p>
        </w:tc>
        <w:tc>
          <w:tcPr>
            <w:tcW w:w="6095" w:type="dxa"/>
            <w:vAlign w:val="center"/>
          </w:tcPr>
          <w:p w14:paraId="10FB4F36" w14:textId="742952B3"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Wood parts would be shredded / pulped; turned into bark chippings for use as a mulch / top dressing / landscape gardening.</w:t>
            </w:r>
          </w:p>
        </w:tc>
      </w:tr>
      <w:tr w:rsidR="00EF152E" w:rsidRPr="006D4157" w14:paraId="208CB373" w14:textId="77777777" w:rsidTr="56A7FB55">
        <w:tc>
          <w:tcPr>
            <w:tcW w:w="1843" w:type="dxa"/>
            <w:vAlign w:val="center"/>
          </w:tcPr>
          <w:p w14:paraId="5755D109" w14:textId="77777777"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Basketball hoop</w:t>
            </w:r>
          </w:p>
        </w:tc>
        <w:tc>
          <w:tcPr>
            <w:tcW w:w="6095" w:type="dxa"/>
            <w:vAlign w:val="center"/>
          </w:tcPr>
          <w:p w14:paraId="5E9BBBB5" w14:textId="77777777"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The metal will need to be separated from the netting / backboard; melted down and added into the blast furnace when making new steel.</w:t>
            </w:r>
          </w:p>
          <w:p w14:paraId="6A7EE10E" w14:textId="7E8E986D"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 xml:space="preserve">Aluminium would be recycled with aluminium. </w:t>
            </w:r>
          </w:p>
        </w:tc>
      </w:tr>
      <w:tr w:rsidR="00EF152E" w:rsidRPr="006D4157" w14:paraId="19B78CC3" w14:textId="77777777" w:rsidTr="56A7FB55">
        <w:tc>
          <w:tcPr>
            <w:tcW w:w="1843" w:type="dxa"/>
            <w:vAlign w:val="center"/>
          </w:tcPr>
          <w:p w14:paraId="50CD02B1" w14:textId="77777777" w:rsidR="00EF152E" w:rsidRPr="006D4157" w:rsidRDefault="56A7FB55" w:rsidP="56A7FB55">
            <w:pPr>
              <w:pStyle w:val="numberedquestion"/>
              <w:spacing w:before="120"/>
              <w:ind w:left="0" w:firstLine="0"/>
              <w:rPr>
                <w:rFonts w:ascii="Arial" w:eastAsia="Arial" w:hAnsi="Arial" w:cs="Arial"/>
                <w:b/>
                <w:bCs/>
                <w:highlight w:val="yellow"/>
              </w:rPr>
            </w:pPr>
            <w:r w:rsidRPr="006D4157">
              <w:rPr>
                <w:rFonts w:ascii="Arial" w:eastAsia="Arial" w:hAnsi="Arial" w:cs="Arial"/>
              </w:rPr>
              <w:t>Chocolate box inner</w:t>
            </w:r>
          </w:p>
        </w:tc>
        <w:tc>
          <w:tcPr>
            <w:tcW w:w="6095" w:type="dxa"/>
            <w:vAlign w:val="center"/>
          </w:tcPr>
          <w:p w14:paraId="63ED17D1" w14:textId="5B0DD008" w:rsidR="00EF152E" w:rsidRPr="006D4157" w:rsidRDefault="56A7FB55" w:rsidP="56A7FB55">
            <w:pPr>
              <w:pStyle w:val="numberedquestion"/>
              <w:spacing w:before="120"/>
              <w:ind w:left="0" w:firstLine="0"/>
              <w:rPr>
                <w:rFonts w:ascii="Arial" w:eastAsia="Arial" w:hAnsi="Arial" w:cs="Arial"/>
                <w:b/>
                <w:bCs/>
                <w:highlight w:val="yellow"/>
              </w:rPr>
            </w:pPr>
            <w:r w:rsidRPr="006D4157">
              <w:rPr>
                <w:rFonts w:ascii="Arial" w:eastAsia="Arial" w:hAnsi="Arial" w:cs="Arial"/>
              </w:rPr>
              <w:t>Will be shredded; and processed to make a new polymer for use in such things as watering cans / non-food based products</w:t>
            </w:r>
          </w:p>
        </w:tc>
      </w:tr>
      <w:tr w:rsidR="00EF152E" w:rsidRPr="006D4157" w14:paraId="03710DA7" w14:textId="77777777" w:rsidTr="56A7FB55">
        <w:tc>
          <w:tcPr>
            <w:tcW w:w="1843" w:type="dxa"/>
            <w:vAlign w:val="center"/>
          </w:tcPr>
          <w:p w14:paraId="319FD488" w14:textId="77777777"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Sports scarf</w:t>
            </w:r>
          </w:p>
        </w:tc>
        <w:tc>
          <w:tcPr>
            <w:tcW w:w="6095" w:type="dxa"/>
            <w:vAlign w:val="center"/>
          </w:tcPr>
          <w:p w14:paraId="5BA92804" w14:textId="2743245E"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Fibres will be stripped down; woven / blended to make new fabrics / used as insulation material.</w:t>
            </w:r>
          </w:p>
        </w:tc>
      </w:tr>
      <w:tr w:rsidR="00EF152E" w:rsidRPr="006D4157" w14:paraId="768E7DBD" w14:textId="77777777" w:rsidTr="56A7FB55">
        <w:tc>
          <w:tcPr>
            <w:tcW w:w="1843" w:type="dxa"/>
            <w:vAlign w:val="center"/>
          </w:tcPr>
          <w:p w14:paraId="23257E3C" w14:textId="77777777"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Christmas tree lights</w:t>
            </w:r>
          </w:p>
        </w:tc>
        <w:tc>
          <w:tcPr>
            <w:tcW w:w="6095" w:type="dxa"/>
            <w:vAlign w:val="center"/>
          </w:tcPr>
          <w:p w14:paraId="678F2CA7" w14:textId="77777777"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Metals separated out from polymers; pure metals such as copper will be recycled and melted down with other copper to make new metal.</w:t>
            </w:r>
          </w:p>
          <w:p w14:paraId="706890F8" w14:textId="7AB0E7D1" w:rsidR="00EF152E" w:rsidRPr="006D4157" w:rsidRDefault="56A7FB55" w:rsidP="56A7FB55">
            <w:pPr>
              <w:pStyle w:val="numberedquestion"/>
              <w:spacing w:before="120"/>
              <w:ind w:left="0" w:firstLine="0"/>
              <w:rPr>
                <w:rFonts w:ascii="Arial" w:eastAsia="Arial" w:hAnsi="Arial" w:cs="Arial"/>
                <w:highlight w:val="yellow"/>
              </w:rPr>
            </w:pPr>
            <w:r w:rsidRPr="006D4157">
              <w:rPr>
                <w:rFonts w:ascii="Arial" w:eastAsia="Arial" w:hAnsi="Arial" w:cs="Arial"/>
              </w:rPr>
              <w:t>LEDs need to be separated out along with other electronic components; to meet WEEE regulations.</w:t>
            </w:r>
          </w:p>
        </w:tc>
      </w:tr>
    </w:tbl>
    <w:p w14:paraId="555A834C" w14:textId="77777777" w:rsidR="0083601D" w:rsidRPr="006D4157" w:rsidRDefault="009744B1" w:rsidP="009744B1">
      <w:pPr>
        <w:sectPr w:rsidR="0083601D" w:rsidRPr="006D4157" w:rsidSect="000000D4">
          <w:headerReference w:type="default" r:id="rId39"/>
          <w:pgSz w:w="11906" w:h="16838"/>
          <w:pgMar w:top="1440" w:right="1440" w:bottom="1440" w:left="1440" w:header="708" w:footer="708" w:gutter="0"/>
          <w:cols w:space="708"/>
          <w:docGrid w:linePitch="360"/>
        </w:sectPr>
      </w:pPr>
      <w:r w:rsidRPr="006D4157">
        <w:br w:type="page"/>
      </w:r>
    </w:p>
    <w:p w14:paraId="345AB1E0" w14:textId="7061C95A" w:rsidR="00017B44" w:rsidRPr="006D4157" w:rsidRDefault="56A7FB55" w:rsidP="56A7FB55">
      <w:pPr>
        <w:pStyle w:val="PGHeading1"/>
        <w:rPr>
          <w:rFonts w:eastAsia="Arial" w:cs="Arial"/>
        </w:rPr>
      </w:pPr>
      <w:r w:rsidRPr="006D4157">
        <w:rPr>
          <w:rFonts w:eastAsia="Arial" w:cs="Arial"/>
        </w:rPr>
        <w:lastRenderedPageBreak/>
        <w:t>Section 6 – Designing principles</w:t>
      </w:r>
    </w:p>
    <w:p w14:paraId="1066A2A6" w14:textId="77777777" w:rsidR="00DA2FF5" w:rsidRPr="006D4157" w:rsidRDefault="00DA2FF5" w:rsidP="00DA2FF5">
      <w:pPr>
        <w:pStyle w:val="RedChapterHead"/>
        <w:ind w:left="2926" w:hanging="2926"/>
      </w:pPr>
    </w:p>
    <w:p w14:paraId="73280FB4" w14:textId="77777777" w:rsidR="00DA2FF5" w:rsidRPr="006D4157" w:rsidRDefault="56A7FB55" w:rsidP="56A7FB55">
      <w:pPr>
        <w:pStyle w:val="Heading1"/>
        <w:ind w:left="2926" w:hanging="2926"/>
        <w:rPr>
          <w:rFonts w:eastAsia="Arial" w:cs="Arial"/>
          <w:b w:val="0"/>
          <w:bCs w:val="0"/>
          <w:color w:val="C00000"/>
          <w:sz w:val="48"/>
          <w:szCs w:val="48"/>
          <w:lang w:eastAsia="zh-CN"/>
        </w:rPr>
      </w:pPr>
      <w:r w:rsidRPr="006D4157">
        <w:rPr>
          <w:rFonts w:eastAsia="Arial" w:cs="Arial"/>
          <w:b w:val="0"/>
          <w:bCs w:val="0"/>
          <w:color w:val="C00000"/>
          <w:sz w:val="48"/>
          <w:szCs w:val="48"/>
          <w:lang w:eastAsia="zh-CN"/>
        </w:rPr>
        <w:t>Chapter 42 – Investigation, primary and secondary data</w:t>
      </w:r>
    </w:p>
    <w:p w14:paraId="55E1CBC1" w14:textId="1E06E942" w:rsidR="00DA2FF5" w:rsidRPr="006D4157" w:rsidRDefault="56A7FB55" w:rsidP="56A7FB55">
      <w:pPr>
        <w:pStyle w:val="Heading1"/>
        <w:rPr>
          <w:rFonts w:eastAsia="Arial" w:cs="Arial"/>
        </w:rPr>
      </w:pPr>
      <w:r w:rsidRPr="006D4157">
        <w:rPr>
          <w:rFonts w:eastAsia="Arial" w:cs="Arial"/>
        </w:rPr>
        <w:t>In-text questions</w:t>
      </w:r>
    </w:p>
    <w:p w14:paraId="0A2F4A3E" w14:textId="77777777" w:rsidR="002A26CF" w:rsidRPr="006D4157" w:rsidRDefault="002A26CF" w:rsidP="002A26CF"/>
    <w:p w14:paraId="3F0B4C17" w14:textId="77777777" w:rsidR="007141B1" w:rsidRPr="006D4157" w:rsidRDefault="007141B1" w:rsidP="56A7FB55">
      <w:pPr>
        <w:spacing w:after="200" w:line="276" w:lineRule="auto"/>
        <w:ind w:left="720" w:hanging="720"/>
        <w:rPr>
          <w:lang w:eastAsia="zh-CN"/>
        </w:rPr>
      </w:pPr>
      <w:r w:rsidRPr="006D4157">
        <w:rPr>
          <w:b/>
          <w:bCs/>
          <w:lang w:eastAsia="zh-CN"/>
        </w:rPr>
        <w:t>Q1:</w:t>
      </w:r>
      <w:r w:rsidRPr="006D4157">
        <w:rPr>
          <w:bCs/>
          <w:lang w:eastAsia="zh-CN"/>
        </w:rPr>
        <w:tab/>
      </w:r>
      <w:r w:rsidRPr="006D4157">
        <w:rPr>
          <w:lang w:eastAsia="zh-CN"/>
        </w:rPr>
        <w:t>It is new information that is directly linked to the client and / or the proposed product.</w:t>
      </w:r>
    </w:p>
    <w:p w14:paraId="2F72D876" w14:textId="77777777" w:rsidR="007141B1" w:rsidRPr="006D4157" w:rsidRDefault="007141B1" w:rsidP="56A7FB55">
      <w:pPr>
        <w:spacing w:after="200" w:line="276" w:lineRule="auto"/>
        <w:ind w:left="720" w:hanging="720"/>
        <w:rPr>
          <w:lang w:eastAsia="zh-CN"/>
        </w:rPr>
      </w:pPr>
      <w:r w:rsidRPr="006D4157">
        <w:rPr>
          <w:b/>
          <w:bCs/>
          <w:lang w:eastAsia="zh-CN"/>
        </w:rPr>
        <w:t>Q2:</w:t>
      </w:r>
      <w:r w:rsidRPr="006D4157">
        <w:rPr>
          <w:bCs/>
          <w:lang w:eastAsia="zh-CN"/>
        </w:rPr>
        <w:tab/>
      </w:r>
      <w:r w:rsidRPr="006D4157">
        <w:rPr>
          <w:lang w:eastAsia="zh-CN"/>
        </w:rPr>
        <w:t>It may not be as relevant to the design proposal; it relies on trusting different authors findings; it often needs to be cross-referenced to ensure validity.</w:t>
      </w:r>
    </w:p>
    <w:p w14:paraId="63E6F2FE" w14:textId="77777777" w:rsidR="007141B1" w:rsidRPr="006D4157" w:rsidRDefault="007141B1" w:rsidP="56A7FB55">
      <w:pPr>
        <w:spacing w:after="200" w:line="276" w:lineRule="auto"/>
        <w:ind w:left="720" w:hanging="720"/>
        <w:rPr>
          <w:lang w:eastAsia="zh-CN"/>
        </w:rPr>
      </w:pPr>
      <w:r w:rsidRPr="006D4157">
        <w:rPr>
          <w:b/>
          <w:bCs/>
          <w:lang w:eastAsia="zh-CN"/>
        </w:rPr>
        <w:t>Q3:</w:t>
      </w:r>
      <w:r w:rsidRPr="006D4157">
        <w:rPr>
          <w:bCs/>
          <w:lang w:eastAsia="zh-CN"/>
        </w:rPr>
        <w:tab/>
      </w:r>
      <w:r w:rsidRPr="006D4157">
        <w:rPr>
          <w:lang w:eastAsia="zh-CN"/>
        </w:rPr>
        <w:t xml:space="preserve">Compare numerous reviews and acknowledge the majority whilst being aware of the best and the worst reviews from as many sources as possible. Making a judgement based on the most believable evidence presented. </w:t>
      </w:r>
    </w:p>
    <w:p w14:paraId="2E04E918" w14:textId="77777777" w:rsidR="007141B1" w:rsidRPr="006D4157" w:rsidRDefault="007141B1" w:rsidP="56A7FB55">
      <w:pPr>
        <w:spacing w:after="200" w:line="276" w:lineRule="auto"/>
        <w:ind w:left="720" w:hanging="720"/>
        <w:rPr>
          <w:lang w:eastAsia="zh-CN"/>
        </w:rPr>
      </w:pPr>
      <w:r w:rsidRPr="006D4157">
        <w:rPr>
          <w:b/>
          <w:bCs/>
          <w:lang w:eastAsia="zh-CN"/>
        </w:rPr>
        <w:t>Q4:</w:t>
      </w:r>
      <w:r w:rsidRPr="006D4157">
        <w:rPr>
          <w:bCs/>
          <w:lang w:eastAsia="zh-CN"/>
        </w:rPr>
        <w:tab/>
      </w:r>
      <w:r w:rsidRPr="006D4157">
        <w:rPr>
          <w:lang w:eastAsia="zh-CN"/>
        </w:rPr>
        <w:t xml:space="preserve">They are often designed for right-handed people. Specialist versions are available but are often hard to find. Failure to allow for this could result in an unsafe product. </w:t>
      </w:r>
    </w:p>
    <w:p w14:paraId="0D6F0A00" w14:textId="77777777" w:rsidR="007141B1" w:rsidRPr="006D4157" w:rsidRDefault="007141B1" w:rsidP="56A7FB55">
      <w:pPr>
        <w:spacing w:after="200" w:line="276" w:lineRule="auto"/>
        <w:ind w:left="720" w:hanging="720"/>
        <w:rPr>
          <w:lang w:eastAsia="zh-CN"/>
        </w:rPr>
      </w:pPr>
      <w:r w:rsidRPr="006D4157">
        <w:rPr>
          <w:b/>
          <w:bCs/>
          <w:lang w:eastAsia="zh-CN"/>
        </w:rPr>
        <w:t>Q5:</w:t>
      </w:r>
      <w:r w:rsidRPr="006D4157">
        <w:rPr>
          <w:bCs/>
          <w:lang w:eastAsia="zh-CN"/>
        </w:rPr>
        <w:tab/>
      </w:r>
      <w:r w:rsidRPr="006D4157">
        <w:rPr>
          <w:lang w:eastAsia="zh-CN"/>
        </w:rPr>
        <w:t>The chair needs to be robust and stable enough to cope with the heaviest of people that could potentially be using it.</w:t>
      </w:r>
    </w:p>
    <w:p w14:paraId="77DF5207" w14:textId="77777777" w:rsidR="007141B1" w:rsidRPr="006D4157" w:rsidRDefault="007141B1" w:rsidP="56A7FB55">
      <w:pPr>
        <w:spacing w:after="200" w:line="276" w:lineRule="auto"/>
        <w:ind w:left="720" w:hanging="720"/>
        <w:rPr>
          <w:lang w:eastAsia="zh-CN"/>
        </w:rPr>
      </w:pPr>
      <w:r w:rsidRPr="006D4157">
        <w:rPr>
          <w:b/>
          <w:bCs/>
          <w:lang w:eastAsia="zh-CN"/>
        </w:rPr>
        <w:t>Q6:</w:t>
      </w:r>
      <w:r w:rsidRPr="006D4157">
        <w:rPr>
          <w:bCs/>
          <w:lang w:eastAsia="zh-CN"/>
        </w:rPr>
        <w:tab/>
      </w:r>
      <w:r w:rsidRPr="006D4157">
        <w:rPr>
          <w:lang w:eastAsia="zh-CN"/>
        </w:rPr>
        <w:t xml:space="preserve">iii, ii, then </w:t>
      </w:r>
      <w:proofErr w:type="spellStart"/>
      <w:r w:rsidRPr="006D4157">
        <w:rPr>
          <w:lang w:eastAsia="zh-CN"/>
        </w:rPr>
        <w:t>i</w:t>
      </w:r>
      <w:proofErr w:type="spellEnd"/>
      <w:r w:rsidRPr="006D4157">
        <w:rPr>
          <w:lang w:eastAsia="zh-CN"/>
        </w:rPr>
        <w:t>, iv and v are quite similar with vi being least important</w:t>
      </w:r>
      <w:r w:rsidRPr="006D4157">
        <w:rPr>
          <w:bCs/>
          <w:lang w:eastAsia="zh-CN"/>
        </w:rPr>
        <w:tab/>
      </w:r>
      <w:r w:rsidRPr="006D4157">
        <w:rPr>
          <w:lang w:eastAsia="zh-CN"/>
        </w:rPr>
        <w:t xml:space="preserve"> </w:t>
      </w:r>
    </w:p>
    <w:p w14:paraId="71A28214" w14:textId="77777777" w:rsidR="003B405A" w:rsidRPr="006D4157" w:rsidRDefault="007141B1" w:rsidP="56A7FB55">
      <w:pPr>
        <w:spacing w:after="200" w:line="276" w:lineRule="auto"/>
        <w:ind w:left="720" w:hanging="720"/>
        <w:rPr>
          <w:lang w:eastAsia="zh-CN"/>
        </w:rPr>
      </w:pPr>
      <w:r w:rsidRPr="006D4157">
        <w:rPr>
          <w:b/>
          <w:bCs/>
          <w:lang w:eastAsia="zh-CN"/>
        </w:rPr>
        <w:t>Q7:</w:t>
      </w:r>
      <w:r w:rsidRPr="006D4157">
        <w:rPr>
          <w:bCs/>
          <w:lang w:eastAsia="zh-CN"/>
        </w:rPr>
        <w:tab/>
      </w:r>
      <w:r w:rsidR="003B405A" w:rsidRPr="006D4157">
        <w:rPr>
          <w:lang w:eastAsia="zh-CN"/>
        </w:rPr>
        <w:t>Outline of main criteria:</w:t>
      </w:r>
    </w:p>
    <w:p w14:paraId="3E8F9CE0" w14:textId="0DF14C56" w:rsidR="00AD5CED" w:rsidRPr="006D4157" w:rsidRDefault="56A7FB55" w:rsidP="56A7FB55">
      <w:pPr>
        <w:spacing w:after="200" w:line="276" w:lineRule="auto"/>
        <w:ind w:left="720"/>
        <w:rPr>
          <w:lang w:eastAsia="zh-CN"/>
        </w:rPr>
      </w:pPr>
      <w:r w:rsidRPr="006D4157">
        <w:rPr>
          <w:lang w:eastAsia="zh-CN"/>
        </w:rPr>
        <w:t>Food carton – to safely, securely and hygienically hold hot or cold takeaway food without leaking liquid or allowing grease to penetrate the casing. It should be flat packed for transportation, easily constructed and cheap to produce.</w:t>
      </w:r>
    </w:p>
    <w:p w14:paraId="1339B4C5" w14:textId="2EA0411A" w:rsidR="00AD5CED" w:rsidRPr="006D4157" w:rsidRDefault="00AD5CED" w:rsidP="56A7FB55">
      <w:pPr>
        <w:spacing w:after="200" w:line="276" w:lineRule="auto"/>
        <w:ind w:left="720" w:hanging="720"/>
        <w:rPr>
          <w:lang w:eastAsia="zh-CN"/>
        </w:rPr>
      </w:pPr>
      <w:r w:rsidRPr="006D4157">
        <w:rPr>
          <w:b/>
          <w:bCs/>
          <w:lang w:eastAsia="zh-CN"/>
        </w:rPr>
        <w:tab/>
      </w:r>
      <w:r w:rsidRPr="006D4157">
        <w:rPr>
          <w:lang w:eastAsia="zh-CN"/>
        </w:rPr>
        <w:t xml:space="preserve">Bird house – </w:t>
      </w:r>
      <w:r w:rsidR="003B405A" w:rsidRPr="006D4157">
        <w:rPr>
          <w:lang w:eastAsia="zh-CN"/>
        </w:rPr>
        <w:t>to provide a watertight environment for birds to breed in</w:t>
      </w:r>
      <w:r w:rsidR="005034A1" w:rsidRPr="006D4157">
        <w:rPr>
          <w:lang w:eastAsia="zh-CN"/>
        </w:rPr>
        <w:t>,</w:t>
      </w:r>
      <w:r w:rsidR="003B405A" w:rsidRPr="006D4157">
        <w:rPr>
          <w:lang w:eastAsia="zh-CN"/>
        </w:rPr>
        <w:t xml:space="preserve"> offering a perch near the entrance hole. Positioned making it difficult for a domestic cat to </w:t>
      </w:r>
      <w:r w:rsidR="00F30D3D" w:rsidRPr="006D4157">
        <w:rPr>
          <w:lang w:eastAsia="zh-CN"/>
        </w:rPr>
        <w:t>approach.</w:t>
      </w:r>
      <w:r w:rsidR="005034A1" w:rsidRPr="006D4157">
        <w:rPr>
          <w:lang w:eastAsia="zh-CN"/>
        </w:rPr>
        <w:t xml:space="preserve"> Made from natural materials.</w:t>
      </w:r>
    </w:p>
    <w:p w14:paraId="59027F42" w14:textId="18522AC7" w:rsidR="00AD5CED" w:rsidRPr="006D4157" w:rsidRDefault="00AD5CED" w:rsidP="56A7FB55">
      <w:pPr>
        <w:spacing w:after="200" w:line="276" w:lineRule="auto"/>
        <w:ind w:left="720" w:hanging="720"/>
        <w:rPr>
          <w:lang w:eastAsia="zh-CN"/>
        </w:rPr>
      </w:pPr>
      <w:r w:rsidRPr="006D4157">
        <w:rPr>
          <w:bCs/>
          <w:lang w:eastAsia="zh-CN"/>
        </w:rPr>
        <w:tab/>
      </w:r>
      <w:r w:rsidRPr="006D4157">
        <w:rPr>
          <w:lang w:eastAsia="zh-CN"/>
        </w:rPr>
        <w:t>Desk lamp –</w:t>
      </w:r>
      <w:r w:rsidR="00F30D3D" w:rsidRPr="006D4157">
        <w:rPr>
          <w:lang w:eastAsia="zh-CN"/>
        </w:rPr>
        <w:t xml:space="preserve"> to provide easily adjustable and directional light whilst working at a desk. It should be stable and easy to operate.</w:t>
      </w:r>
    </w:p>
    <w:p w14:paraId="2167F4C3" w14:textId="65D38A1B" w:rsidR="00AD5CED" w:rsidRPr="006D4157" w:rsidRDefault="00AD5CED" w:rsidP="56A7FB55">
      <w:pPr>
        <w:spacing w:after="200" w:line="276" w:lineRule="auto"/>
        <w:ind w:left="720" w:hanging="720"/>
        <w:rPr>
          <w:lang w:eastAsia="zh-CN"/>
        </w:rPr>
      </w:pPr>
      <w:r w:rsidRPr="006D4157">
        <w:rPr>
          <w:bCs/>
          <w:lang w:eastAsia="zh-CN"/>
        </w:rPr>
        <w:tab/>
      </w:r>
      <w:r w:rsidRPr="006D4157">
        <w:rPr>
          <w:lang w:eastAsia="zh-CN"/>
        </w:rPr>
        <w:t xml:space="preserve">Shoe horn – </w:t>
      </w:r>
      <w:r w:rsidR="00F30D3D" w:rsidRPr="006D4157">
        <w:rPr>
          <w:lang w:eastAsia="zh-CN"/>
        </w:rPr>
        <w:t xml:space="preserve">to enable shoes to be put on without treading on / breaking the rigid heel section of a shoe or low boot. To provide a decent hand grip and mechanical advantage for people with difficulties in putting on </w:t>
      </w:r>
      <w:r w:rsidR="005034A1" w:rsidRPr="006D4157">
        <w:rPr>
          <w:lang w:eastAsia="zh-CN"/>
        </w:rPr>
        <w:t>footwear</w:t>
      </w:r>
      <w:r w:rsidR="00F30D3D" w:rsidRPr="006D4157">
        <w:rPr>
          <w:lang w:eastAsia="zh-CN"/>
        </w:rPr>
        <w:t xml:space="preserve">. </w:t>
      </w:r>
    </w:p>
    <w:p w14:paraId="340D5EC7" w14:textId="672AA6CD" w:rsidR="00AD5CED" w:rsidRPr="006D4157" w:rsidRDefault="00AD5CED" w:rsidP="56A7FB55">
      <w:pPr>
        <w:spacing w:after="200" w:line="276" w:lineRule="auto"/>
        <w:ind w:left="720" w:hanging="720"/>
        <w:rPr>
          <w:lang w:eastAsia="zh-CN"/>
        </w:rPr>
      </w:pPr>
      <w:r w:rsidRPr="006D4157">
        <w:rPr>
          <w:bCs/>
          <w:lang w:eastAsia="zh-CN"/>
        </w:rPr>
        <w:tab/>
      </w:r>
      <w:r w:rsidRPr="006D4157">
        <w:rPr>
          <w:lang w:eastAsia="zh-CN"/>
        </w:rPr>
        <w:t xml:space="preserve">Beach bag – </w:t>
      </w:r>
      <w:r w:rsidR="00F30D3D" w:rsidRPr="006D4157">
        <w:rPr>
          <w:lang w:eastAsia="zh-CN"/>
        </w:rPr>
        <w:t>to hold all the necessary towels, clothing, snacks, beverages and beach related products required for a visit to the beach. To be resistant to the abrasive wear of sand, rock and the effects of salt water</w:t>
      </w:r>
      <w:r w:rsidR="005034A1" w:rsidRPr="006D4157">
        <w:rPr>
          <w:lang w:eastAsia="zh-CN"/>
        </w:rPr>
        <w:t xml:space="preserve"> when splashed and to be easily cleaned.</w:t>
      </w:r>
    </w:p>
    <w:p w14:paraId="4D5AC0F1" w14:textId="2465DD06" w:rsidR="007141B1" w:rsidRPr="006D4157" w:rsidRDefault="00AD5CED" w:rsidP="56A7FB55">
      <w:pPr>
        <w:spacing w:after="200" w:line="276" w:lineRule="auto"/>
        <w:ind w:left="720" w:hanging="720"/>
        <w:rPr>
          <w:lang w:eastAsia="zh-CN"/>
        </w:rPr>
      </w:pPr>
      <w:r w:rsidRPr="006D4157">
        <w:rPr>
          <w:bCs/>
          <w:lang w:eastAsia="zh-CN"/>
        </w:rPr>
        <w:lastRenderedPageBreak/>
        <w:tab/>
      </w:r>
      <w:r w:rsidRPr="006D4157">
        <w:rPr>
          <w:lang w:eastAsia="zh-CN"/>
        </w:rPr>
        <w:t xml:space="preserve">Clockwork mouse </w:t>
      </w:r>
      <w:r w:rsidR="005034A1" w:rsidRPr="006D4157">
        <w:rPr>
          <w:lang w:eastAsia="zh-CN"/>
        </w:rPr>
        <w:t>–</w:t>
      </w:r>
      <w:r w:rsidRPr="006D4157">
        <w:rPr>
          <w:lang w:eastAsia="zh-CN"/>
        </w:rPr>
        <w:t xml:space="preserve"> </w:t>
      </w:r>
      <w:r w:rsidR="005034A1" w:rsidRPr="006D4157">
        <w:rPr>
          <w:lang w:eastAsia="zh-CN"/>
        </w:rPr>
        <w:t>To look like a real mouse and provide entertainment for a child or a pet by moving along a smooth flat surface using a wind-up mechanism</w:t>
      </w:r>
      <w:r w:rsidR="00FE001C" w:rsidRPr="006D4157">
        <w:rPr>
          <w:lang w:eastAsia="zh-CN"/>
        </w:rPr>
        <w:t xml:space="preserve"> simulating the movements of a mouse</w:t>
      </w:r>
      <w:r w:rsidR="005034A1" w:rsidRPr="006D4157">
        <w:rPr>
          <w:lang w:eastAsia="zh-CN"/>
        </w:rPr>
        <w:t>.</w:t>
      </w:r>
      <w:r w:rsidR="007141B1" w:rsidRPr="006D4157">
        <w:rPr>
          <w:lang w:eastAsia="zh-CN"/>
        </w:rPr>
        <w:t xml:space="preserve"> </w:t>
      </w:r>
    </w:p>
    <w:p w14:paraId="2DA8B4B2" w14:textId="24D584E6" w:rsidR="007141B1" w:rsidRPr="006D4157" w:rsidRDefault="007141B1" w:rsidP="56A7FB55">
      <w:pPr>
        <w:spacing w:after="200" w:line="276" w:lineRule="auto"/>
        <w:ind w:left="720" w:hanging="720"/>
        <w:rPr>
          <w:lang w:eastAsia="zh-CN"/>
        </w:rPr>
      </w:pPr>
      <w:r w:rsidRPr="006D4157">
        <w:rPr>
          <w:b/>
          <w:bCs/>
          <w:lang w:eastAsia="zh-CN"/>
        </w:rPr>
        <w:t>Q8:</w:t>
      </w:r>
      <w:r w:rsidRPr="006D4157">
        <w:rPr>
          <w:bCs/>
          <w:lang w:eastAsia="zh-CN"/>
        </w:rPr>
        <w:tab/>
      </w:r>
      <w:r w:rsidRPr="006D4157">
        <w:rPr>
          <w:lang w:eastAsia="zh-CN"/>
        </w:rPr>
        <w:t xml:space="preserve">A tolerance can vary depending on the accuracy required for a certain part or component </w:t>
      </w:r>
      <w:r w:rsidR="00655A4C">
        <w:rPr>
          <w:lang w:eastAsia="zh-CN"/>
        </w:rPr>
        <w:t>to</w:t>
      </w:r>
      <w:r w:rsidRPr="006D4157">
        <w:rPr>
          <w:lang w:eastAsia="zh-CN"/>
        </w:rPr>
        <w:t xml:space="preserve"> function correctly</w:t>
      </w:r>
      <w:r w:rsidR="00655A4C">
        <w:rPr>
          <w:lang w:eastAsia="zh-CN"/>
        </w:rPr>
        <w:t>. It may also relate to visibility as</w:t>
      </w:r>
      <w:r w:rsidRPr="006D4157">
        <w:rPr>
          <w:lang w:eastAsia="zh-CN"/>
        </w:rPr>
        <w:t xml:space="preserve"> the aesthetics could be compromised. For example, the position of a zip on a pair of trousers may need to be ±2mm but the hem length could be ±5mm or the width of a shelf for a cupboard may need to be ±1mm but the size of the hardboard back panel might be ±3mm. </w:t>
      </w:r>
    </w:p>
    <w:p w14:paraId="3C28CDA8" w14:textId="1CCF6A9E" w:rsidR="007141B1" w:rsidRPr="006D4157" w:rsidRDefault="007141B1" w:rsidP="56A7FB55">
      <w:pPr>
        <w:spacing w:after="200" w:line="276" w:lineRule="auto"/>
        <w:ind w:left="720" w:hanging="720"/>
        <w:rPr>
          <w:lang w:eastAsia="zh-CN"/>
        </w:rPr>
      </w:pPr>
      <w:r w:rsidRPr="006D4157">
        <w:rPr>
          <w:b/>
          <w:bCs/>
          <w:lang w:eastAsia="zh-CN"/>
        </w:rPr>
        <w:t>Q9:</w:t>
      </w:r>
      <w:r w:rsidRPr="006D4157">
        <w:rPr>
          <w:bCs/>
          <w:lang w:eastAsia="zh-CN"/>
        </w:rPr>
        <w:tab/>
      </w:r>
      <w:r w:rsidRPr="006D4157">
        <w:rPr>
          <w:lang w:eastAsia="zh-CN"/>
        </w:rPr>
        <w:t xml:space="preserve">The client </w:t>
      </w:r>
      <w:r w:rsidR="0026545E" w:rsidRPr="006D4157">
        <w:rPr>
          <w:lang w:eastAsia="zh-CN"/>
        </w:rPr>
        <w:t xml:space="preserve">normally pays for the product therefore they should be aware of any proposed changes. There could be potential issues if the client is not happy with / consulted on any changes or modifications. When </w:t>
      </w:r>
      <w:r w:rsidR="00176E41" w:rsidRPr="006D4157">
        <w:rPr>
          <w:lang w:eastAsia="zh-CN"/>
        </w:rPr>
        <w:t>designers’</w:t>
      </w:r>
      <w:r w:rsidR="0026545E" w:rsidRPr="006D4157">
        <w:rPr>
          <w:lang w:eastAsia="zh-CN"/>
        </w:rPr>
        <w:t xml:space="preserve"> views and the clients don’t match a mutually acceptable solution needs to be agreed upon.</w:t>
      </w:r>
    </w:p>
    <w:p w14:paraId="04667A54" w14:textId="62940F9A" w:rsidR="007141B1" w:rsidRPr="006D4157" w:rsidRDefault="007141B1" w:rsidP="56A7FB55">
      <w:pPr>
        <w:spacing w:after="200" w:line="276" w:lineRule="auto"/>
        <w:ind w:left="720" w:hanging="720"/>
        <w:rPr>
          <w:lang w:eastAsia="zh-CN"/>
        </w:rPr>
      </w:pPr>
      <w:r w:rsidRPr="006D4157">
        <w:rPr>
          <w:b/>
          <w:bCs/>
          <w:lang w:eastAsia="zh-CN"/>
        </w:rPr>
        <w:t>Q10:</w:t>
      </w:r>
      <w:r w:rsidRPr="006D4157">
        <w:rPr>
          <w:bCs/>
          <w:lang w:eastAsia="zh-CN"/>
        </w:rPr>
        <w:tab/>
      </w:r>
      <w:r w:rsidR="005C7E5E" w:rsidRPr="006D4157">
        <w:rPr>
          <w:lang w:eastAsia="zh-CN"/>
        </w:rPr>
        <w:t>Different case studies will be raised</w:t>
      </w:r>
      <w:r w:rsidR="0026545E" w:rsidRPr="006D4157">
        <w:rPr>
          <w:lang w:eastAsia="zh-CN"/>
        </w:rPr>
        <w:t>.</w:t>
      </w:r>
      <w:r w:rsidR="005C7E5E" w:rsidRPr="006D4157">
        <w:rPr>
          <w:lang w:eastAsia="zh-CN"/>
        </w:rPr>
        <w:t xml:space="preserve"> Give credit for </w:t>
      </w:r>
      <w:r w:rsidR="0026545E" w:rsidRPr="006D4157">
        <w:rPr>
          <w:lang w:eastAsia="zh-CN"/>
        </w:rPr>
        <w:t>level of investigation and understanding of the problem analysed / solved. Examples include</w:t>
      </w:r>
      <w:r w:rsidR="009662DC" w:rsidRPr="006D4157">
        <w:rPr>
          <w:lang w:eastAsia="zh-CN"/>
        </w:rPr>
        <w:t>;</w:t>
      </w:r>
      <w:r w:rsidR="0026545E" w:rsidRPr="006D4157">
        <w:rPr>
          <w:lang w:eastAsia="zh-CN"/>
        </w:rPr>
        <w:t xml:space="preserve"> Fairtrade, FSC, </w:t>
      </w:r>
      <w:proofErr w:type="spellStart"/>
      <w:r w:rsidR="0026545E" w:rsidRPr="006D4157">
        <w:rPr>
          <w:lang w:eastAsia="zh-CN"/>
        </w:rPr>
        <w:t>Baygen</w:t>
      </w:r>
      <w:proofErr w:type="spellEnd"/>
      <w:r w:rsidR="0026545E" w:rsidRPr="006D4157">
        <w:rPr>
          <w:lang w:eastAsia="zh-CN"/>
        </w:rPr>
        <w:t xml:space="preserve"> Clockwork Radio, Project Last Mike </w:t>
      </w:r>
      <w:r w:rsidR="009662DC" w:rsidRPr="006D4157">
        <w:rPr>
          <w:lang w:eastAsia="zh-CN"/>
        </w:rPr>
        <w:t>–</w:t>
      </w:r>
      <w:r w:rsidR="0026545E" w:rsidRPr="006D4157">
        <w:rPr>
          <w:lang w:eastAsia="zh-CN"/>
        </w:rPr>
        <w:t xml:space="preserve"> Coca</w:t>
      </w:r>
      <w:r w:rsidR="009662DC" w:rsidRPr="006D4157">
        <w:rPr>
          <w:lang w:eastAsia="zh-CN"/>
        </w:rPr>
        <w:t>-Cola vaccination delivery, The Ghana Bamboo Bikes Initiative etc.</w:t>
      </w:r>
      <w:r w:rsidR="0026545E" w:rsidRPr="006D4157">
        <w:rPr>
          <w:lang w:eastAsia="zh-CN"/>
        </w:rPr>
        <w:t xml:space="preserve"> </w:t>
      </w:r>
      <w:r w:rsidRPr="006D4157">
        <w:rPr>
          <w:lang w:eastAsia="zh-CN"/>
        </w:rPr>
        <w:br w:type="page"/>
      </w:r>
    </w:p>
    <w:p w14:paraId="69E7C01F" w14:textId="69B17815" w:rsidR="00DA2FF5" w:rsidRPr="006D4157" w:rsidRDefault="56A7FB55" w:rsidP="00DA2FF5">
      <w:pPr>
        <w:pStyle w:val="RedChapterHead"/>
        <w:ind w:left="2926" w:hanging="2926"/>
      </w:pPr>
      <w:r w:rsidRPr="006D4157">
        <w:lastRenderedPageBreak/>
        <w:t>Chapter 43 – The work of others</w:t>
      </w:r>
    </w:p>
    <w:p w14:paraId="7AC25653" w14:textId="46AFFB06" w:rsidR="00DA2FF5" w:rsidRDefault="56A7FB55" w:rsidP="56A7FB55">
      <w:pPr>
        <w:pStyle w:val="Heading1"/>
        <w:rPr>
          <w:rFonts w:eastAsia="Arial" w:cs="Arial"/>
        </w:rPr>
      </w:pPr>
      <w:r w:rsidRPr="006D4157">
        <w:rPr>
          <w:rFonts w:eastAsia="Arial" w:cs="Arial"/>
        </w:rPr>
        <w:t>In-text questions</w:t>
      </w:r>
    </w:p>
    <w:p w14:paraId="683E0173" w14:textId="7D3804F1" w:rsidR="006C6857" w:rsidRPr="006C6857" w:rsidRDefault="006C6857" w:rsidP="006C6857">
      <w:pPr>
        <w:rPr>
          <w:rFonts w:eastAsia="Arial"/>
          <w:b/>
          <w:color w:val="943634" w:themeColor="accent2" w:themeShade="BF"/>
        </w:rPr>
      </w:pPr>
      <w:r w:rsidRPr="006C6857">
        <w:rPr>
          <w:rFonts w:eastAsia="Arial"/>
          <w:b/>
          <w:color w:val="943634" w:themeColor="accent2" w:themeShade="BF"/>
        </w:rPr>
        <w:t>Explain how the use of colour and only 45 and 90 degree angles led to a clearer  understanding of the London underground system.</w:t>
      </w:r>
    </w:p>
    <w:p w14:paraId="6BF0D8DA" w14:textId="5D7BC123" w:rsidR="002A26CF" w:rsidRPr="006C6857" w:rsidRDefault="002A26CF" w:rsidP="002A26CF">
      <w:pPr>
        <w:rPr>
          <w:color w:val="943634" w:themeColor="accent2" w:themeShade="BF"/>
        </w:rPr>
      </w:pPr>
    </w:p>
    <w:p w14:paraId="32C55CEC" w14:textId="4BE05A87" w:rsidR="006C6857" w:rsidRDefault="00C33AD5" w:rsidP="006C6857">
      <w:pPr>
        <w:spacing w:after="200" w:line="276" w:lineRule="auto"/>
        <w:ind w:left="720" w:hanging="720"/>
        <w:rPr>
          <w:lang w:eastAsia="zh-CN"/>
        </w:rPr>
      </w:pPr>
      <w:r w:rsidRPr="006D4157">
        <w:rPr>
          <w:b/>
          <w:bCs/>
          <w:lang w:eastAsia="zh-CN"/>
        </w:rPr>
        <w:t xml:space="preserve">Q1: </w:t>
      </w:r>
      <w:r w:rsidRPr="006D4157">
        <w:rPr>
          <w:b/>
          <w:bCs/>
          <w:lang w:eastAsia="zh-CN"/>
        </w:rPr>
        <w:tab/>
      </w:r>
      <w:r w:rsidR="0053696C" w:rsidRPr="006D4157">
        <w:rPr>
          <w:lang w:eastAsia="zh-CN"/>
        </w:rPr>
        <w:t xml:space="preserve">The colours differentiate the different tube lines. The use of </w:t>
      </w:r>
      <w:r w:rsidRPr="006D4157">
        <w:rPr>
          <w:lang w:eastAsia="zh-CN"/>
        </w:rPr>
        <w:t xml:space="preserve">only 45 and 90 degree angles </w:t>
      </w:r>
      <w:r w:rsidR="0053696C" w:rsidRPr="006D4157">
        <w:rPr>
          <w:lang w:eastAsia="zh-CN"/>
        </w:rPr>
        <w:t>ensures that the visual layout is simple for the eyes to see and the brain to proc</w:t>
      </w:r>
      <w:r w:rsidR="00BA6FB4" w:rsidRPr="006D4157">
        <w:rPr>
          <w:lang w:eastAsia="zh-CN"/>
        </w:rPr>
        <w:t>ess; i</w:t>
      </w:r>
      <w:r w:rsidR="0053696C" w:rsidRPr="006D4157">
        <w:rPr>
          <w:lang w:eastAsia="zh-CN"/>
        </w:rPr>
        <w:t>t allows for even spacing of the stations; it</w:t>
      </w:r>
      <w:r w:rsidR="00BA6FB4" w:rsidRPr="006D4157">
        <w:rPr>
          <w:lang w:eastAsia="zh-CN"/>
        </w:rPr>
        <w:t xml:space="preserve"> enables the page to be filled evenly; it removes any confusing bends and curve</w:t>
      </w:r>
      <w:r w:rsidR="00655A4C">
        <w:rPr>
          <w:lang w:eastAsia="zh-CN"/>
        </w:rPr>
        <w:t>s</w:t>
      </w:r>
      <w:r w:rsidR="00BA6FB4" w:rsidRPr="006D4157">
        <w:rPr>
          <w:lang w:eastAsia="zh-CN"/>
        </w:rPr>
        <w:t xml:space="preserve"> which the actual tube lines take.</w:t>
      </w:r>
    </w:p>
    <w:p w14:paraId="78FDDAA9" w14:textId="6E848DF5" w:rsidR="006C6857" w:rsidRPr="006C6857" w:rsidRDefault="006C6857" w:rsidP="006C6857">
      <w:pPr>
        <w:spacing w:after="200" w:line="276" w:lineRule="auto"/>
        <w:ind w:left="720" w:hanging="720"/>
        <w:rPr>
          <w:color w:val="943634" w:themeColor="accent2" w:themeShade="BF"/>
          <w:lang w:eastAsia="zh-CN"/>
        </w:rPr>
      </w:pPr>
      <w:r w:rsidRPr="006C6857">
        <w:rPr>
          <w:b/>
          <w:bCs/>
          <w:color w:val="943634" w:themeColor="accent2" w:themeShade="BF"/>
          <w:lang w:eastAsia="zh-CN"/>
        </w:rPr>
        <w:t>Alexander Mc Queen thought fashion should be a form of escapism and not a form of imprisonment.</w:t>
      </w:r>
      <w:r w:rsidRPr="006C6857">
        <w:rPr>
          <w:b/>
          <w:color w:val="943634" w:themeColor="accent2" w:themeShade="BF"/>
          <w:lang w:eastAsia="zh-CN"/>
        </w:rPr>
        <w:t xml:space="preserve"> What do you think he meant by this?</w:t>
      </w:r>
    </w:p>
    <w:p w14:paraId="6F4A94A1" w14:textId="78017A8F" w:rsidR="00C33AD5" w:rsidRDefault="00C33AD5" w:rsidP="56A7FB55">
      <w:pPr>
        <w:spacing w:after="200" w:line="276" w:lineRule="auto"/>
        <w:ind w:left="720" w:hanging="720"/>
        <w:rPr>
          <w:lang w:eastAsia="zh-CN"/>
        </w:rPr>
      </w:pPr>
      <w:r w:rsidRPr="006D4157">
        <w:rPr>
          <w:b/>
          <w:bCs/>
          <w:lang w:eastAsia="zh-CN"/>
        </w:rPr>
        <w:t xml:space="preserve">Q2: </w:t>
      </w:r>
      <w:r w:rsidRPr="006D4157">
        <w:rPr>
          <w:b/>
          <w:bCs/>
          <w:lang w:eastAsia="zh-CN"/>
        </w:rPr>
        <w:tab/>
      </w:r>
      <w:r w:rsidR="00BA6FB4" w:rsidRPr="006D4157">
        <w:rPr>
          <w:lang w:eastAsia="zh-CN"/>
        </w:rPr>
        <w:t>Fashion is to be enjoyed / celebrated / a hobby / an interest / an expression of the wearer and not a necessity / not purely functional / not conformist / not emotionally restrictive or boring.</w:t>
      </w:r>
    </w:p>
    <w:p w14:paraId="6BC7BEE0" w14:textId="41C229E9" w:rsidR="006C6857" w:rsidRPr="006C6857" w:rsidRDefault="006C6857" w:rsidP="56A7FB55">
      <w:pPr>
        <w:spacing w:after="200" w:line="276" w:lineRule="auto"/>
        <w:ind w:left="720" w:hanging="720"/>
        <w:rPr>
          <w:b/>
          <w:lang w:eastAsia="zh-CN"/>
        </w:rPr>
      </w:pPr>
      <w:r w:rsidRPr="006C6857">
        <w:rPr>
          <w:b/>
          <w:bCs/>
          <w:color w:val="943634" w:themeColor="accent2" w:themeShade="BF"/>
          <w:lang w:eastAsia="zh-CN"/>
        </w:rPr>
        <w:t xml:space="preserve">William Morris believed products should </w:t>
      </w:r>
      <w:r>
        <w:rPr>
          <w:b/>
          <w:bCs/>
          <w:color w:val="943634" w:themeColor="accent2" w:themeShade="BF"/>
          <w:lang w:eastAsia="zh-CN"/>
        </w:rPr>
        <w:t xml:space="preserve">have an emphasis on simple yet </w:t>
      </w:r>
      <w:r w:rsidRPr="006C6857">
        <w:rPr>
          <w:b/>
          <w:bCs/>
          <w:color w:val="943634" w:themeColor="accent2" w:themeShade="BF"/>
          <w:lang w:eastAsia="zh-CN"/>
        </w:rPr>
        <w:t>skilled craftsmanship.</w:t>
      </w:r>
      <w:r w:rsidRPr="006C6857">
        <w:rPr>
          <w:color w:val="943634" w:themeColor="accent2" w:themeShade="BF"/>
          <w:lang w:eastAsia="zh-CN"/>
        </w:rPr>
        <w:t xml:space="preserve"> </w:t>
      </w:r>
      <w:r w:rsidRPr="006C6857">
        <w:rPr>
          <w:b/>
          <w:color w:val="943634" w:themeColor="accent2" w:themeShade="BF"/>
          <w:lang w:eastAsia="zh-CN"/>
        </w:rPr>
        <w:t>Explain how this view went against the flow of modern manufacturing</w:t>
      </w:r>
      <w:r w:rsidRPr="006C6857">
        <w:rPr>
          <w:b/>
          <w:lang w:eastAsia="zh-CN"/>
        </w:rPr>
        <w:t>.</w:t>
      </w:r>
    </w:p>
    <w:p w14:paraId="1B34D183" w14:textId="4DA96BEC" w:rsidR="00C33AD5" w:rsidRDefault="00C33AD5" w:rsidP="56A7FB55">
      <w:pPr>
        <w:spacing w:after="200" w:line="276" w:lineRule="auto"/>
        <w:ind w:left="720" w:hanging="720"/>
        <w:rPr>
          <w:lang w:eastAsia="zh-CN"/>
        </w:rPr>
      </w:pPr>
      <w:r w:rsidRPr="006D4157">
        <w:rPr>
          <w:b/>
          <w:bCs/>
          <w:lang w:eastAsia="zh-CN"/>
        </w:rPr>
        <w:t xml:space="preserve">Q3: </w:t>
      </w:r>
      <w:r w:rsidRPr="006D4157">
        <w:rPr>
          <w:b/>
          <w:bCs/>
          <w:lang w:eastAsia="zh-CN"/>
        </w:rPr>
        <w:tab/>
      </w:r>
      <w:r w:rsidR="00C0690B" w:rsidRPr="006D4157">
        <w:rPr>
          <w:lang w:eastAsia="zh-CN"/>
        </w:rPr>
        <w:t>Because of</w:t>
      </w:r>
      <w:r w:rsidR="00BA6FB4" w:rsidRPr="006D4157">
        <w:rPr>
          <w:lang w:eastAsia="zh-CN"/>
        </w:rPr>
        <w:t xml:space="preserve"> the industrial revolution</w:t>
      </w:r>
      <w:r w:rsidR="00C0690B" w:rsidRPr="006D4157">
        <w:rPr>
          <w:lang w:eastAsia="zh-CN"/>
        </w:rPr>
        <w:t>,</w:t>
      </w:r>
      <w:r w:rsidR="00BA6FB4" w:rsidRPr="006D4157">
        <w:rPr>
          <w:lang w:eastAsia="zh-CN"/>
        </w:rPr>
        <w:t xml:space="preserve"> many products were becoming mass produced.</w:t>
      </w:r>
      <w:r w:rsidR="00C0690B" w:rsidRPr="006D4157">
        <w:rPr>
          <w:lang w:eastAsia="zh-CN"/>
        </w:rPr>
        <w:t xml:space="preserve"> Large f</w:t>
      </w:r>
      <w:r w:rsidR="00BA6FB4" w:rsidRPr="006D4157">
        <w:rPr>
          <w:lang w:eastAsia="zh-CN"/>
        </w:rPr>
        <w:t>actories</w:t>
      </w:r>
      <w:r w:rsidR="00C0690B" w:rsidRPr="006D4157">
        <w:rPr>
          <w:lang w:eastAsia="zh-CN"/>
        </w:rPr>
        <w:t xml:space="preserve"> were on the increase</w:t>
      </w:r>
      <w:r w:rsidR="00BA6FB4" w:rsidRPr="006D4157">
        <w:rPr>
          <w:lang w:eastAsia="zh-CN"/>
        </w:rPr>
        <w:t xml:space="preserve"> </w:t>
      </w:r>
      <w:r w:rsidR="00C0690B" w:rsidRPr="006D4157">
        <w:rPr>
          <w:lang w:eastAsia="zh-CN"/>
        </w:rPr>
        <w:t>as was the</w:t>
      </w:r>
      <w:r w:rsidR="00BA6FB4" w:rsidRPr="006D4157">
        <w:rPr>
          <w:lang w:eastAsia="zh-CN"/>
        </w:rPr>
        <w:t xml:space="preserve"> </w:t>
      </w:r>
      <w:r w:rsidR="00C0690B" w:rsidRPr="006D4157">
        <w:rPr>
          <w:lang w:eastAsia="zh-CN"/>
        </w:rPr>
        <w:t>level</w:t>
      </w:r>
      <w:r w:rsidR="00BA6FB4" w:rsidRPr="006D4157">
        <w:rPr>
          <w:lang w:eastAsia="zh-CN"/>
        </w:rPr>
        <w:t xml:space="preserve"> of automation</w:t>
      </w:r>
      <w:r w:rsidR="00C0690B" w:rsidRPr="006D4157">
        <w:rPr>
          <w:lang w:eastAsia="zh-CN"/>
        </w:rPr>
        <w:t>, therefore Morris’ values went against the flow of modern manufacturing techniques.</w:t>
      </w:r>
    </w:p>
    <w:p w14:paraId="779E2CAD" w14:textId="01265C7F" w:rsidR="006C6857" w:rsidRPr="006C6857" w:rsidRDefault="006C6857" w:rsidP="56A7FB55">
      <w:pPr>
        <w:spacing w:after="200" w:line="276" w:lineRule="auto"/>
        <w:ind w:left="720" w:hanging="720"/>
        <w:rPr>
          <w:b/>
          <w:color w:val="943634" w:themeColor="accent2" w:themeShade="BF"/>
          <w:lang w:eastAsia="zh-CN"/>
        </w:rPr>
      </w:pPr>
      <w:r w:rsidRPr="006C6857">
        <w:rPr>
          <w:b/>
          <w:bCs/>
          <w:color w:val="943634" w:themeColor="accent2" w:themeShade="BF"/>
          <w:lang w:eastAsia="zh-CN"/>
        </w:rPr>
        <w:t>The mini skirt is a garment worn and loved by many but also known to offend certain members of society.</w:t>
      </w:r>
      <w:r w:rsidRPr="006C6857">
        <w:rPr>
          <w:color w:val="943634" w:themeColor="accent2" w:themeShade="BF"/>
          <w:lang w:eastAsia="zh-CN"/>
        </w:rPr>
        <w:t xml:space="preserve"> </w:t>
      </w:r>
      <w:r w:rsidRPr="006C6857">
        <w:rPr>
          <w:b/>
          <w:color w:val="943634" w:themeColor="accent2" w:themeShade="BF"/>
          <w:lang w:eastAsia="zh-CN"/>
        </w:rPr>
        <w:t>Although now normalised in Western society, discuss how it must have been shocking and revolutionary during the 1960’s.</w:t>
      </w:r>
    </w:p>
    <w:p w14:paraId="54564D27" w14:textId="06F30AA9" w:rsidR="00C33AD5" w:rsidRDefault="00C33AD5" w:rsidP="56A7FB55">
      <w:pPr>
        <w:spacing w:after="200" w:line="276" w:lineRule="auto"/>
        <w:ind w:left="720" w:hanging="720"/>
        <w:rPr>
          <w:lang w:eastAsia="zh-CN"/>
        </w:rPr>
      </w:pPr>
      <w:r w:rsidRPr="006D4157">
        <w:rPr>
          <w:b/>
          <w:bCs/>
          <w:lang w:eastAsia="zh-CN"/>
        </w:rPr>
        <w:t xml:space="preserve">Q4: </w:t>
      </w:r>
      <w:r w:rsidRPr="006D4157">
        <w:rPr>
          <w:b/>
          <w:bCs/>
          <w:lang w:eastAsia="zh-CN"/>
        </w:rPr>
        <w:tab/>
      </w:r>
      <w:r w:rsidR="0030782F" w:rsidRPr="006D4157">
        <w:rPr>
          <w:lang w:eastAsia="zh-CN"/>
        </w:rPr>
        <w:t xml:space="preserve">Life in the 1960s was very different, with much less sexualisation of products through marketing and advertising. Life was more conservative, children tended to dress in similar clothes to their parents. Most people in society avoided showing too much bare </w:t>
      </w:r>
      <w:r w:rsidR="00CA7208" w:rsidRPr="006D4157">
        <w:rPr>
          <w:lang w:eastAsia="zh-CN"/>
        </w:rPr>
        <w:t xml:space="preserve">skin </w:t>
      </w:r>
      <w:r w:rsidR="0030782F" w:rsidRPr="006D4157">
        <w:rPr>
          <w:lang w:eastAsia="zh-CN"/>
        </w:rPr>
        <w:t>and the clothes of the time were designed to support this</w:t>
      </w:r>
      <w:r w:rsidR="00CA7208" w:rsidRPr="006D4157">
        <w:rPr>
          <w:lang w:eastAsia="zh-CN"/>
        </w:rPr>
        <w:t xml:space="preserve"> view. The mini-skirt would have been very different from anything previously seen as would the amount of skin on show. This upset certain people / groups in the community.</w:t>
      </w:r>
    </w:p>
    <w:p w14:paraId="34EC9E3B" w14:textId="3773361D" w:rsidR="006C6857" w:rsidRPr="00A9401B" w:rsidRDefault="00A9401B" w:rsidP="56A7FB55">
      <w:pPr>
        <w:spacing w:after="200" w:line="276" w:lineRule="auto"/>
        <w:ind w:left="720" w:hanging="720"/>
        <w:rPr>
          <w:color w:val="943634" w:themeColor="accent2" w:themeShade="BF"/>
          <w:lang w:eastAsia="zh-CN"/>
        </w:rPr>
      </w:pPr>
      <w:r w:rsidRPr="00A9401B">
        <w:rPr>
          <w:b/>
          <w:bCs/>
          <w:color w:val="943634" w:themeColor="accent2" w:themeShade="BF"/>
          <w:lang w:eastAsia="zh-CN"/>
        </w:rPr>
        <w:t>The London Millennium Footbridge earned the infamous nickname of the ‘Wobbly Bridge’ as it unexpectedly swayed when a certain number of people walked across it in synchronicity.  It took 2 years to fix the problem. What action do you think the design team took to implement the remedial work</w:t>
      </w:r>
      <w:r>
        <w:rPr>
          <w:b/>
          <w:bCs/>
          <w:color w:val="943634" w:themeColor="accent2" w:themeShade="BF"/>
          <w:lang w:eastAsia="zh-CN"/>
        </w:rPr>
        <w:t>?</w:t>
      </w:r>
    </w:p>
    <w:p w14:paraId="0DDAC4B6" w14:textId="34628731" w:rsidR="00C33AD5" w:rsidRPr="00330078" w:rsidRDefault="00C33AD5" w:rsidP="56A7FB55">
      <w:pPr>
        <w:spacing w:after="200" w:line="276" w:lineRule="auto"/>
        <w:ind w:left="720" w:hanging="720"/>
        <w:rPr>
          <w:color w:val="943634" w:themeColor="accent2" w:themeShade="BF"/>
          <w:lang w:eastAsia="zh-CN"/>
        </w:rPr>
      </w:pPr>
      <w:r w:rsidRPr="006D4157">
        <w:rPr>
          <w:b/>
          <w:bCs/>
          <w:lang w:eastAsia="zh-CN"/>
        </w:rPr>
        <w:t xml:space="preserve">Q5: </w:t>
      </w:r>
      <w:r w:rsidRPr="006D4157">
        <w:rPr>
          <w:b/>
          <w:bCs/>
          <w:lang w:eastAsia="zh-CN"/>
        </w:rPr>
        <w:tab/>
      </w:r>
      <w:r w:rsidR="007241D0" w:rsidRPr="006D4157">
        <w:rPr>
          <w:lang w:eastAsia="zh-CN"/>
        </w:rPr>
        <w:t xml:space="preserve">Detailed analysis of the problem / solution planning / mathematical modelling / physical modelling / computer aided design / computer aided testing / physical testing </w:t>
      </w:r>
      <w:r w:rsidR="007241D0" w:rsidRPr="00330078">
        <w:rPr>
          <w:lang w:eastAsia="zh-CN"/>
        </w:rPr>
        <w:t>/ engineering the solution / implementation.</w:t>
      </w:r>
    </w:p>
    <w:p w14:paraId="3BE2E41A" w14:textId="77777777" w:rsidR="00330078" w:rsidRDefault="00330078" w:rsidP="56A7FB55">
      <w:pPr>
        <w:spacing w:after="200" w:line="276" w:lineRule="auto"/>
        <w:ind w:left="720" w:hanging="720"/>
        <w:rPr>
          <w:b/>
          <w:bCs/>
          <w:color w:val="943634" w:themeColor="accent2" w:themeShade="BF"/>
          <w:lang w:eastAsia="zh-CN"/>
        </w:rPr>
      </w:pPr>
    </w:p>
    <w:p w14:paraId="1432F0B8" w14:textId="77777777" w:rsidR="00330078" w:rsidRDefault="00330078" w:rsidP="56A7FB55">
      <w:pPr>
        <w:spacing w:after="200" w:line="276" w:lineRule="auto"/>
        <w:ind w:left="720" w:hanging="720"/>
        <w:rPr>
          <w:b/>
          <w:bCs/>
          <w:color w:val="943634" w:themeColor="accent2" w:themeShade="BF"/>
          <w:lang w:eastAsia="zh-CN"/>
        </w:rPr>
      </w:pPr>
    </w:p>
    <w:p w14:paraId="42E932FA" w14:textId="2E29C9E4" w:rsidR="00330078" w:rsidRPr="00330078" w:rsidRDefault="00330078" w:rsidP="56A7FB55">
      <w:pPr>
        <w:spacing w:after="200" w:line="276" w:lineRule="auto"/>
        <w:ind w:left="720" w:hanging="720"/>
        <w:rPr>
          <w:color w:val="943634" w:themeColor="accent2" w:themeShade="BF"/>
          <w:lang w:eastAsia="zh-CN"/>
        </w:rPr>
      </w:pPr>
      <w:r w:rsidRPr="00330078">
        <w:rPr>
          <w:b/>
          <w:bCs/>
          <w:color w:val="943634" w:themeColor="accent2" w:themeShade="BF"/>
          <w:lang w:eastAsia="zh-CN"/>
        </w:rPr>
        <w:lastRenderedPageBreak/>
        <w:t>Why do you think the current mini still looks similar to the original 1959 design?</w:t>
      </w:r>
    </w:p>
    <w:p w14:paraId="1CB9310B" w14:textId="2C8A4041" w:rsidR="00C33AD5" w:rsidRDefault="00C33AD5" w:rsidP="56A7FB55">
      <w:pPr>
        <w:spacing w:after="200" w:line="276" w:lineRule="auto"/>
        <w:ind w:left="720" w:hanging="720"/>
        <w:rPr>
          <w:lang w:eastAsia="zh-CN"/>
        </w:rPr>
      </w:pPr>
      <w:r w:rsidRPr="006D4157">
        <w:rPr>
          <w:b/>
          <w:bCs/>
          <w:lang w:eastAsia="zh-CN"/>
        </w:rPr>
        <w:t xml:space="preserve">Q6: </w:t>
      </w:r>
      <w:r w:rsidRPr="006D4157">
        <w:rPr>
          <w:b/>
          <w:bCs/>
          <w:lang w:eastAsia="zh-CN"/>
        </w:rPr>
        <w:tab/>
      </w:r>
      <w:r w:rsidR="007241D0" w:rsidRPr="006D4157">
        <w:rPr>
          <w:lang w:eastAsia="zh-CN"/>
        </w:rPr>
        <w:t>The original design was simple and effective ‘right first time’</w:t>
      </w:r>
      <w:r w:rsidR="009B3DE1" w:rsidRPr="006D4157">
        <w:rPr>
          <w:lang w:eastAsia="zh-CN"/>
        </w:rPr>
        <w:t>; loved by many; classic design; iconic; very profitable; first car to sell a million and went on to millions 5.3 million; appeals to a wide audience / customer base. Accept other suitable response.</w:t>
      </w:r>
    </w:p>
    <w:p w14:paraId="4ECFC3AC" w14:textId="39664722" w:rsidR="00330078" w:rsidRPr="00330078" w:rsidRDefault="00330078" w:rsidP="56A7FB55">
      <w:pPr>
        <w:spacing w:after="200" w:line="276" w:lineRule="auto"/>
        <w:ind w:left="720" w:hanging="720"/>
        <w:rPr>
          <w:color w:val="943634" w:themeColor="accent2" w:themeShade="BF"/>
          <w:lang w:eastAsia="zh-CN"/>
        </w:rPr>
      </w:pPr>
      <w:r w:rsidRPr="00330078">
        <w:rPr>
          <w:b/>
          <w:bCs/>
          <w:color w:val="943634" w:themeColor="accent2" w:themeShade="BF"/>
          <w:lang w:eastAsia="zh-CN"/>
        </w:rPr>
        <w:t>What does the offer of a long term guarantee say to the consumer about a product and the company?</w:t>
      </w:r>
    </w:p>
    <w:p w14:paraId="079B2BF2" w14:textId="2E928A7F" w:rsidR="00C33AD5" w:rsidRDefault="00C33AD5" w:rsidP="56A7FB55">
      <w:pPr>
        <w:spacing w:after="200" w:line="276" w:lineRule="auto"/>
        <w:ind w:left="720" w:hanging="720"/>
        <w:rPr>
          <w:lang w:eastAsia="zh-CN"/>
        </w:rPr>
      </w:pPr>
      <w:r w:rsidRPr="006D4157">
        <w:rPr>
          <w:b/>
          <w:bCs/>
          <w:lang w:eastAsia="zh-CN"/>
        </w:rPr>
        <w:t xml:space="preserve">Q7: </w:t>
      </w:r>
      <w:r w:rsidRPr="006D4157">
        <w:rPr>
          <w:b/>
          <w:bCs/>
          <w:lang w:eastAsia="zh-CN"/>
        </w:rPr>
        <w:tab/>
      </w:r>
      <w:r w:rsidR="009B3DE1" w:rsidRPr="006D4157">
        <w:rPr>
          <w:lang w:eastAsia="zh-CN"/>
        </w:rPr>
        <w:t>It gives customer</w:t>
      </w:r>
      <w:r w:rsidR="000577C7" w:rsidRPr="006D4157">
        <w:rPr>
          <w:lang w:eastAsia="zh-CN"/>
        </w:rPr>
        <w:t>s</w:t>
      </w:r>
      <w:r w:rsidR="009B3DE1" w:rsidRPr="006D4157">
        <w:rPr>
          <w:lang w:eastAsia="zh-CN"/>
        </w:rPr>
        <w:t xml:space="preserve"> confidence when </w:t>
      </w:r>
      <w:r w:rsidR="000577C7" w:rsidRPr="006D4157">
        <w:rPr>
          <w:lang w:eastAsia="zh-CN"/>
        </w:rPr>
        <w:t>purchasing</w:t>
      </w:r>
      <w:r w:rsidR="009B3DE1" w:rsidRPr="006D4157">
        <w:rPr>
          <w:lang w:eastAsia="zh-CN"/>
        </w:rPr>
        <w:t xml:space="preserve"> as it suggests that; the product is reliable; the company is confident of the quality; it will be replaced or repaired if it breaks.</w:t>
      </w:r>
      <w:r w:rsidR="00BE12C7" w:rsidRPr="006D4157">
        <w:rPr>
          <w:lang w:eastAsia="zh-CN"/>
        </w:rPr>
        <w:t xml:space="preserve"> It strengthens the companies brand image / reliability / reputation.</w:t>
      </w:r>
    </w:p>
    <w:p w14:paraId="46D7EB79" w14:textId="404ED19B" w:rsidR="00330078" w:rsidRPr="00330078" w:rsidRDefault="00330078" w:rsidP="56A7FB55">
      <w:pPr>
        <w:spacing w:after="200" w:line="276" w:lineRule="auto"/>
        <w:ind w:left="720" w:hanging="720"/>
        <w:rPr>
          <w:color w:val="943634" w:themeColor="accent2" w:themeShade="BF"/>
          <w:lang w:eastAsia="zh-CN"/>
        </w:rPr>
      </w:pPr>
      <w:r w:rsidRPr="00330078">
        <w:rPr>
          <w:b/>
          <w:bCs/>
          <w:color w:val="943634" w:themeColor="accent2" w:themeShade="BF"/>
          <w:lang w:eastAsia="zh-CN"/>
        </w:rPr>
        <w:t>Why do you think Apple have changed their logo many times over the years?</w:t>
      </w:r>
    </w:p>
    <w:p w14:paraId="66F19830" w14:textId="1ECFD2B1" w:rsidR="00C33AD5" w:rsidRDefault="00C33AD5" w:rsidP="56A7FB55">
      <w:pPr>
        <w:spacing w:after="200" w:line="276" w:lineRule="auto"/>
        <w:ind w:left="720" w:hanging="720"/>
        <w:rPr>
          <w:lang w:eastAsia="zh-CN"/>
        </w:rPr>
      </w:pPr>
      <w:r w:rsidRPr="006D4157">
        <w:rPr>
          <w:b/>
          <w:bCs/>
          <w:lang w:eastAsia="zh-CN"/>
        </w:rPr>
        <w:t xml:space="preserve">Q8: </w:t>
      </w:r>
      <w:r w:rsidRPr="006D4157">
        <w:rPr>
          <w:b/>
          <w:bCs/>
          <w:lang w:eastAsia="zh-CN"/>
        </w:rPr>
        <w:tab/>
      </w:r>
      <w:r w:rsidR="00BE12C7" w:rsidRPr="006D4157">
        <w:rPr>
          <w:lang w:eastAsia="zh-CN"/>
        </w:rPr>
        <w:t>Their business model is to invent and produce new products / new versions / new technologies, therefore a consistent base logo which is frequently ‘updated’ helps the image to remain familiar yet stay fresh in appearance.</w:t>
      </w:r>
    </w:p>
    <w:p w14:paraId="25D2A2F3" w14:textId="7B0F31E2" w:rsidR="00330078" w:rsidRPr="00330078" w:rsidRDefault="00330078" w:rsidP="56A7FB55">
      <w:pPr>
        <w:spacing w:after="200" w:line="276" w:lineRule="auto"/>
        <w:ind w:left="720" w:hanging="720"/>
        <w:rPr>
          <w:color w:val="943634" w:themeColor="accent2" w:themeShade="BF"/>
          <w:lang w:eastAsia="zh-CN"/>
        </w:rPr>
      </w:pPr>
      <w:r w:rsidRPr="00330078">
        <w:rPr>
          <w:b/>
          <w:bCs/>
          <w:color w:val="943634" w:themeColor="accent2" w:themeShade="BF"/>
          <w:lang w:eastAsia="zh-CN"/>
        </w:rPr>
        <w:t xml:space="preserve">Why do </w:t>
      </w:r>
      <w:proofErr w:type="spellStart"/>
      <w:r w:rsidRPr="00330078">
        <w:rPr>
          <w:b/>
          <w:bCs/>
          <w:color w:val="943634" w:themeColor="accent2" w:themeShade="BF"/>
          <w:lang w:eastAsia="zh-CN"/>
        </w:rPr>
        <w:t>Alessi</w:t>
      </w:r>
      <w:proofErr w:type="spellEnd"/>
      <w:r w:rsidRPr="00330078">
        <w:rPr>
          <w:b/>
          <w:bCs/>
          <w:color w:val="943634" w:themeColor="accent2" w:themeShade="BF"/>
          <w:lang w:eastAsia="zh-CN"/>
        </w:rPr>
        <w:t xml:space="preserve"> forge relationships with many famous designers rather than solely using their own in house design</w:t>
      </w:r>
      <w:r>
        <w:rPr>
          <w:b/>
          <w:bCs/>
          <w:color w:val="943634" w:themeColor="accent2" w:themeShade="BF"/>
          <w:lang w:eastAsia="zh-CN"/>
        </w:rPr>
        <w:t xml:space="preserve"> team</w:t>
      </w:r>
    </w:p>
    <w:p w14:paraId="54271610" w14:textId="4A663CF7" w:rsidR="00192C5E" w:rsidRDefault="00C33AD5" w:rsidP="56A7FB55">
      <w:pPr>
        <w:spacing w:after="200" w:line="276" w:lineRule="auto"/>
        <w:ind w:left="720" w:hanging="720"/>
        <w:rPr>
          <w:lang w:eastAsia="zh-CN"/>
        </w:rPr>
      </w:pPr>
      <w:r w:rsidRPr="006D4157">
        <w:rPr>
          <w:b/>
          <w:bCs/>
          <w:lang w:eastAsia="zh-CN"/>
        </w:rPr>
        <w:t>Q9:</w:t>
      </w:r>
      <w:r w:rsidRPr="006D4157">
        <w:rPr>
          <w:b/>
          <w:bCs/>
          <w:lang w:eastAsia="zh-CN"/>
        </w:rPr>
        <w:tab/>
      </w:r>
      <w:r w:rsidR="00BE12C7" w:rsidRPr="006D4157">
        <w:rPr>
          <w:lang w:eastAsia="zh-CN"/>
        </w:rPr>
        <w:t>They like to use new talent in the design world to keep their products at the cutting edge / influential / quirky / associated with big names; to support / promote</w:t>
      </w:r>
      <w:r w:rsidR="00EE4635" w:rsidRPr="006D4157">
        <w:rPr>
          <w:lang w:eastAsia="zh-CN"/>
        </w:rPr>
        <w:t xml:space="preserve"> designer products as a concept / work of art / special purchase / cherished item; to promote sales / increase unit price / increase profit / company image.</w:t>
      </w:r>
    </w:p>
    <w:p w14:paraId="4F3DA4A0" w14:textId="132159C9" w:rsidR="00330078" w:rsidRDefault="00330078" w:rsidP="56A7FB55">
      <w:pPr>
        <w:spacing w:after="200" w:line="276" w:lineRule="auto"/>
        <w:ind w:left="720" w:hanging="720"/>
        <w:rPr>
          <w:lang w:eastAsia="zh-CN"/>
        </w:rPr>
      </w:pPr>
    </w:p>
    <w:p w14:paraId="5003FF0D" w14:textId="77777777" w:rsidR="00330078" w:rsidRDefault="00330078" w:rsidP="56A7FB55">
      <w:pPr>
        <w:spacing w:after="200" w:line="276" w:lineRule="auto"/>
        <w:ind w:left="720" w:hanging="720"/>
        <w:rPr>
          <w:color w:val="943634" w:themeColor="accent2" w:themeShade="BF"/>
          <w:lang w:eastAsia="zh-CN"/>
        </w:rPr>
      </w:pPr>
    </w:p>
    <w:p w14:paraId="6B18DA34" w14:textId="77777777" w:rsidR="00330078" w:rsidRDefault="00330078" w:rsidP="56A7FB55">
      <w:pPr>
        <w:spacing w:after="200" w:line="276" w:lineRule="auto"/>
        <w:ind w:left="720" w:hanging="720"/>
        <w:rPr>
          <w:color w:val="943634" w:themeColor="accent2" w:themeShade="BF"/>
          <w:lang w:eastAsia="zh-CN"/>
        </w:rPr>
      </w:pPr>
    </w:p>
    <w:p w14:paraId="00AD9EA6" w14:textId="77777777" w:rsidR="00330078" w:rsidRDefault="00330078" w:rsidP="56A7FB55">
      <w:pPr>
        <w:spacing w:after="200" w:line="276" w:lineRule="auto"/>
        <w:ind w:left="720" w:hanging="720"/>
        <w:rPr>
          <w:color w:val="943634" w:themeColor="accent2" w:themeShade="BF"/>
          <w:lang w:eastAsia="zh-CN"/>
        </w:rPr>
      </w:pPr>
    </w:p>
    <w:p w14:paraId="7598BBB9" w14:textId="77777777" w:rsidR="00330078" w:rsidRDefault="00330078" w:rsidP="56A7FB55">
      <w:pPr>
        <w:spacing w:after="200" w:line="276" w:lineRule="auto"/>
        <w:ind w:left="720" w:hanging="720"/>
        <w:rPr>
          <w:color w:val="943634" w:themeColor="accent2" w:themeShade="BF"/>
          <w:lang w:eastAsia="zh-CN"/>
        </w:rPr>
      </w:pPr>
    </w:p>
    <w:p w14:paraId="40E8F6E3" w14:textId="77777777" w:rsidR="00330078" w:rsidRDefault="00330078" w:rsidP="56A7FB55">
      <w:pPr>
        <w:spacing w:after="200" w:line="276" w:lineRule="auto"/>
        <w:ind w:left="720" w:hanging="720"/>
        <w:rPr>
          <w:color w:val="943634" w:themeColor="accent2" w:themeShade="BF"/>
          <w:lang w:eastAsia="zh-CN"/>
        </w:rPr>
      </w:pPr>
    </w:p>
    <w:p w14:paraId="59CFACE6" w14:textId="77777777" w:rsidR="00330078" w:rsidRDefault="00330078" w:rsidP="56A7FB55">
      <w:pPr>
        <w:spacing w:after="200" w:line="276" w:lineRule="auto"/>
        <w:ind w:left="720" w:hanging="720"/>
        <w:rPr>
          <w:color w:val="943634" w:themeColor="accent2" w:themeShade="BF"/>
          <w:lang w:eastAsia="zh-CN"/>
        </w:rPr>
      </w:pPr>
    </w:p>
    <w:p w14:paraId="55680773" w14:textId="77777777" w:rsidR="00330078" w:rsidRDefault="00330078" w:rsidP="56A7FB55">
      <w:pPr>
        <w:spacing w:after="200" w:line="276" w:lineRule="auto"/>
        <w:ind w:left="720" w:hanging="720"/>
        <w:rPr>
          <w:color w:val="943634" w:themeColor="accent2" w:themeShade="BF"/>
          <w:lang w:eastAsia="zh-CN"/>
        </w:rPr>
      </w:pPr>
    </w:p>
    <w:p w14:paraId="017E2C85" w14:textId="29F6548B" w:rsidR="00330078" w:rsidRPr="00330078" w:rsidRDefault="00330078" w:rsidP="56A7FB55">
      <w:pPr>
        <w:spacing w:after="200" w:line="276" w:lineRule="auto"/>
        <w:ind w:left="720" w:hanging="720"/>
        <w:rPr>
          <w:color w:val="943634" w:themeColor="accent2" w:themeShade="BF"/>
          <w:lang w:eastAsia="zh-CN"/>
        </w:rPr>
      </w:pPr>
      <w:r w:rsidRPr="00330078">
        <w:rPr>
          <w:color w:val="943634" w:themeColor="accent2" w:themeShade="BF"/>
          <w:lang w:eastAsia="zh-CN"/>
        </w:rPr>
        <w:t>What factors make it difficult for large multi-national clothing retailers to ensure their supply chain is not using forced or child labour to produce their garments?</w:t>
      </w:r>
    </w:p>
    <w:p w14:paraId="4EEA6128" w14:textId="77777777" w:rsidR="00922940" w:rsidRPr="006D4157" w:rsidRDefault="00922940">
      <w:pPr>
        <w:spacing w:after="200" w:line="276" w:lineRule="auto"/>
        <w:rPr>
          <w:b/>
          <w:bCs/>
          <w:lang w:eastAsia="zh-CN"/>
        </w:rPr>
      </w:pPr>
      <w:r w:rsidRPr="006D4157">
        <w:rPr>
          <w:b/>
          <w:bCs/>
          <w:lang w:eastAsia="zh-CN"/>
        </w:rPr>
        <w:br w:type="page"/>
      </w:r>
    </w:p>
    <w:p w14:paraId="6C89E663" w14:textId="77777777" w:rsidR="00330078" w:rsidRDefault="00192C5E" w:rsidP="00330078">
      <w:pPr>
        <w:spacing w:after="200" w:line="276" w:lineRule="auto"/>
        <w:ind w:left="720" w:hanging="720"/>
        <w:rPr>
          <w:lang w:eastAsia="zh-CN"/>
        </w:rPr>
      </w:pPr>
      <w:r w:rsidRPr="006D4157">
        <w:rPr>
          <w:b/>
          <w:bCs/>
          <w:lang w:eastAsia="zh-CN"/>
        </w:rPr>
        <w:lastRenderedPageBreak/>
        <w:t>Q10:</w:t>
      </w:r>
      <w:r w:rsidRPr="006D4157">
        <w:rPr>
          <w:lang w:eastAsia="zh-CN"/>
        </w:rPr>
        <w:tab/>
      </w:r>
      <w:r w:rsidR="000577C7" w:rsidRPr="006D4157">
        <w:rPr>
          <w:lang w:eastAsia="zh-CN"/>
        </w:rPr>
        <w:t>They often sub-contract</w:t>
      </w:r>
      <w:r w:rsidR="0009121A" w:rsidRPr="006D4157">
        <w:rPr>
          <w:lang w:eastAsia="zh-CN"/>
        </w:rPr>
        <w:t xml:space="preserve"> manufacturing /</w:t>
      </w:r>
      <w:r w:rsidR="000577C7" w:rsidRPr="006D4157">
        <w:rPr>
          <w:lang w:eastAsia="zh-CN"/>
        </w:rPr>
        <w:t xml:space="preserve"> labour</w:t>
      </w:r>
      <w:r w:rsidR="0009121A" w:rsidRPr="006D4157">
        <w:rPr>
          <w:lang w:eastAsia="zh-CN"/>
        </w:rPr>
        <w:t>. A</w:t>
      </w:r>
      <w:r w:rsidR="000577C7" w:rsidRPr="006D4157">
        <w:rPr>
          <w:lang w:eastAsia="zh-CN"/>
        </w:rPr>
        <w:t>lthough companies inspect the</w:t>
      </w:r>
      <w:r w:rsidR="0009121A" w:rsidRPr="006D4157">
        <w:rPr>
          <w:lang w:eastAsia="zh-CN"/>
        </w:rPr>
        <w:t>se</w:t>
      </w:r>
      <w:r w:rsidR="000577C7" w:rsidRPr="006D4157">
        <w:rPr>
          <w:lang w:eastAsia="zh-CN"/>
        </w:rPr>
        <w:t xml:space="preserve"> manufacturing sites</w:t>
      </w:r>
      <w:r w:rsidR="0009121A" w:rsidRPr="006D4157">
        <w:rPr>
          <w:lang w:eastAsia="zh-CN"/>
        </w:rPr>
        <w:t>,</w:t>
      </w:r>
      <w:r w:rsidR="000577C7" w:rsidRPr="006D4157">
        <w:rPr>
          <w:lang w:eastAsia="zh-CN"/>
        </w:rPr>
        <w:t xml:space="preserve"> they do not always see the whole of the operation. Work is sometimes contracted out to smaller ‘sweatshops’</w:t>
      </w:r>
      <w:r w:rsidR="0009121A" w:rsidRPr="006D4157">
        <w:rPr>
          <w:lang w:eastAsia="zh-CN"/>
        </w:rPr>
        <w:t xml:space="preserve"> / private homes</w:t>
      </w:r>
      <w:r w:rsidR="000577C7" w:rsidRPr="006D4157">
        <w:rPr>
          <w:lang w:eastAsia="zh-CN"/>
        </w:rPr>
        <w:t xml:space="preserve"> where conditions</w:t>
      </w:r>
      <w:r w:rsidR="0009121A" w:rsidRPr="006D4157">
        <w:rPr>
          <w:lang w:eastAsia="zh-CN"/>
        </w:rPr>
        <w:t xml:space="preserve"> / wages / health and safety</w:t>
      </w:r>
      <w:r w:rsidR="000577C7" w:rsidRPr="006D4157">
        <w:rPr>
          <w:lang w:eastAsia="zh-CN"/>
        </w:rPr>
        <w:t xml:space="preserve"> can be very poor</w:t>
      </w:r>
      <w:r w:rsidR="0009121A" w:rsidRPr="006D4157">
        <w:rPr>
          <w:lang w:eastAsia="zh-CN"/>
        </w:rPr>
        <w:t xml:space="preserve"> / dangerous</w:t>
      </w:r>
      <w:r w:rsidR="000577C7" w:rsidRPr="006D4157">
        <w:rPr>
          <w:lang w:eastAsia="zh-CN"/>
        </w:rPr>
        <w:t>. This is kept from the company officials</w:t>
      </w:r>
      <w:r w:rsidR="0009121A" w:rsidRPr="006D4157">
        <w:rPr>
          <w:lang w:eastAsia="zh-CN"/>
        </w:rPr>
        <w:t>.</w:t>
      </w:r>
      <w:r w:rsidR="000577C7" w:rsidRPr="006D4157">
        <w:rPr>
          <w:lang w:eastAsia="zh-CN"/>
        </w:rPr>
        <w:t xml:space="preserve"> </w:t>
      </w:r>
    </w:p>
    <w:p w14:paraId="5FF641A5" w14:textId="589F8782" w:rsidR="00192C5E" w:rsidRPr="00330078" w:rsidRDefault="00330078" w:rsidP="00330078">
      <w:pPr>
        <w:spacing w:after="200" w:line="276" w:lineRule="auto"/>
        <w:ind w:left="720" w:hanging="720"/>
        <w:rPr>
          <w:color w:val="943634" w:themeColor="accent2" w:themeShade="BF"/>
          <w:lang w:eastAsia="zh-CN"/>
        </w:rPr>
      </w:pPr>
      <w:r w:rsidRPr="00330078">
        <w:rPr>
          <w:b/>
          <w:bCs/>
          <w:color w:val="943634" w:themeColor="accent2" w:themeShade="BF"/>
          <w:lang w:eastAsia="zh-CN"/>
        </w:rPr>
        <w:t>Why is the reduction in lead time to market important in the fashion industry?</w:t>
      </w:r>
      <w:r w:rsidR="000577C7" w:rsidRPr="00330078">
        <w:rPr>
          <w:color w:val="943634" w:themeColor="accent2" w:themeShade="BF"/>
          <w:lang w:eastAsia="zh-CN"/>
        </w:rPr>
        <w:t xml:space="preserve"> </w:t>
      </w:r>
      <w:r w:rsidR="00BE12C7" w:rsidRPr="00330078">
        <w:rPr>
          <w:color w:val="943634" w:themeColor="accent2" w:themeShade="BF"/>
          <w:lang w:eastAsia="zh-CN"/>
        </w:rPr>
        <w:t xml:space="preserve"> </w:t>
      </w:r>
    </w:p>
    <w:p w14:paraId="2B0245FB" w14:textId="77777777" w:rsidR="00330078" w:rsidRPr="006D4157" w:rsidRDefault="00330078" w:rsidP="56A7FB55">
      <w:pPr>
        <w:spacing w:after="200" w:line="276" w:lineRule="auto"/>
        <w:ind w:left="720" w:hanging="720"/>
        <w:rPr>
          <w:lang w:eastAsia="zh-CN"/>
        </w:rPr>
      </w:pPr>
    </w:p>
    <w:p w14:paraId="17863CD9" w14:textId="49C7A511" w:rsidR="00DA2FF5" w:rsidRPr="006D4157" w:rsidRDefault="00192C5E" w:rsidP="56A7FB55">
      <w:pPr>
        <w:spacing w:after="200" w:line="276" w:lineRule="auto"/>
        <w:ind w:left="720" w:hanging="720"/>
        <w:rPr>
          <w:lang w:eastAsia="zh-CN"/>
        </w:rPr>
      </w:pPr>
      <w:r w:rsidRPr="006D4157">
        <w:rPr>
          <w:b/>
          <w:bCs/>
          <w:lang w:eastAsia="zh-CN"/>
        </w:rPr>
        <w:t>Q11:</w:t>
      </w:r>
      <w:r w:rsidRPr="006D4157">
        <w:rPr>
          <w:b/>
          <w:bCs/>
          <w:lang w:eastAsia="zh-CN"/>
        </w:rPr>
        <w:tab/>
      </w:r>
      <w:r w:rsidR="0009121A" w:rsidRPr="006D4157">
        <w:rPr>
          <w:lang w:eastAsia="zh-CN"/>
        </w:rPr>
        <w:t xml:space="preserve">The </w:t>
      </w:r>
      <w:r w:rsidR="007D3C12" w:rsidRPr="006D4157">
        <w:rPr>
          <w:lang w:eastAsia="zh-CN"/>
        </w:rPr>
        <w:t xml:space="preserve">designing, </w:t>
      </w:r>
      <w:r w:rsidR="0009121A" w:rsidRPr="006D4157">
        <w:rPr>
          <w:lang w:eastAsia="zh-CN"/>
        </w:rPr>
        <w:t>planning</w:t>
      </w:r>
      <w:r w:rsidR="007D3C12" w:rsidRPr="006D4157">
        <w:rPr>
          <w:lang w:eastAsia="zh-CN"/>
        </w:rPr>
        <w:t>,</w:t>
      </w:r>
      <w:r w:rsidR="0009121A" w:rsidRPr="006D4157">
        <w:rPr>
          <w:lang w:eastAsia="zh-CN"/>
        </w:rPr>
        <w:t xml:space="preserve"> </w:t>
      </w:r>
      <w:r w:rsidR="007D3C12" w:rsidRPr="006D4157">
        <w:rPr>
          <w:lang w:eastAsia="zh-CN"/>
        </w:rPr>
        <w:t xml:space="preserve">buying and manufacturing </w:t>
      </w:r>
      <w:r w:rsidR="0009121A" w:rsidRPr="006D4157">
        <w:rPr>
          <w:lang w:eastAsia="zh-CN"/>
        </w:rPr>
        <w:t>for seasonal collections starts many months</w:t>
      </w:r>
      <w:r w:rsidR="007D3C12" w:rsidRPr="006D4157">
        <w:rPr>
          <w:lang w:eastAsia="zh-CN"/>
        </w:rPr>
        <w:t xml:space="preserve"> </w:t>
      </w:r>
      <w:r w:rsidR="0009121A" w:rsidRPr="006D4157">
        <w:rPr>
          <w:lang w:eastAsia="zh-CN"/>
        </w:rPr>
        <w:t>in advance</w:t>
      </w:r>
      <w:r w:rsidR="007D3C12" w:rsidRPr="006D4157">
        <w:rPr>
          <w:lang w:eastAsia="zh-CN"/>
        </w:rPr>
        <w:t>. Many high-street retailers now respond quickly to market trends / changes in fashion and produce new lines on a regular basis as opposed to the traditional seasonal points. Being first to market with new trends / fashion means higher share of the market / more profit / better reputation. See Zara’s business model.</w:t>
      </w:r>
      <w:r w:rsidR="00DA2FF5" w:rsidRPr="006D4157">
        <w:rPr>
          <w:lang w:eastAsia="zh-CN"/>
        </w:rPr>
        <w:br w:type="page"/>
      </w:r>
    </w:p>
    <w:p w14:paraId="387BE080" w14:textId="5FFDF1D5" w:rsidR="00DA2FF5" w:rsidRPr="006D4157" w:rsidRDefault="56A7FB55" w:rsidP="00DA2FF5">
      <w:pPr>
        <w:pStyle w:val="RedChapterHead"/>
        <w:ind w:left="2926" w:hanging="2926"/>
      </w:pPr>
      <w:r w:rsidRPr="006D4157">
        <w:lastRenderedPageBreak/>
        <w:t>Chapter 44 – Design strategies</w:t>
      </w:r>
    </w:p>
    <w:p w14:paraId="03605011" w14:textId="7F823B59" w:rsidR="00DA2FF5" w:rsidRPr="006D4157" w:rsidRDefault="56A7FB55" w:rsidP="56A7FB55">
      <w:pPr>
        <w:pStyle w:val="Heading1"/>
        <w:rPr>
          <w:rFonts w:eastAsia="Arial" w:cs="Arial"/>
        </w:rPr>
      </w:pPr>
      <w:r w:rsidRPr="006D4157">
        <w:rPr>
          <w:rFonts w:eastAsia="Arial" w:cs="Arial"/>
        </w:rPr>
        <w:t>In-text questions</w:t>
      </w:r>
    </w:p>
    <w:p w14:paraId="422BCA08" w14:textId="77777777" w:rsidR="002A26CF" w:rsidRPr="006D4157" w:rsidRDefault="002A26CF" w:rsidP="002A26CF"/>
    <w:p w14:paraId="3CDB9119" w14:textId="7700E170" w:rsidR="00C33AD5" w:rsidRPr="006D4157" w:rsidRDefault="00C33AD5" w:rsidP="56A7FB55">
      <w:pPr>
        <w:spacing w:after="200" w:line="276" w:lineRule="auto"/>
        <w:ind w:left="720" w:hanging="720"/>
        <w:rPr>
          <w:lang w:eastAsia="zh-CN"/>
        </w:rPr>
      </w:pPr>
      <w:r w:rsidRPr="006D4157">
        <w:rPr>
          <w:b/>
          <w:bCs/>
          <w:lang w:eastAsia="zh-CN"/>
        </w:rPr>
        <w:t xml:space="preserve">Q1: </w:t>
      </w:r>
      <w:r w:rsidRPr="006D4157">
        <w:rPr>
          <w:b/>
          <w:bCs/>
          <w:lang w:eastAsia="zh-CN"/>
        </w:rPr>
        <w:tab/>
      </w:r>
      <w:r w:rsidR="005F4D20" w:rsidRPr="006D4157">
        <w:rPr>
          <w:lang w:eastAsia="zh-CN"/>
        </w:rPr>
        <w:t>More people looking at a problem means a greater number of different viewpoints which can mean</w:t>
      </w:r>
      <w:r w:rsidRPr="006D4157">
        <w:rPr>
          <w:lang w:eastAsia="zh-CN"/>
        </w:rPr>
        <w:t xml:space="preserve"> </w:t>
      </w:r>
      <w:r w:rsidR="005F4D20" w:rsidRPr="006D4157">
        <w:rPr>
          <w:lang w:eastAsia="zh-CN"/>
        </w:rPr>
        <w:t>a greater number of potential solutions. Sharing design challenges means less burden on one person. Inspiration is generated by teamwork and ideas are ‘bounced’ around / off each, other creating more alternatives / inspiration than lone working.</w:t>
      </w:r>
    </w:p>
    <w:p w14:paraId="4E5A4505" w14:textId="503463C7" w:rsidR="00C33AD5" w:rsidRPr="006D4157" w:rsidRDefault="00C33AD5" w:rsidP="56A7FB55">
      <w:pPr>
        <w:spacing w:after="200" w:line="276" w:lineRule="auto"/>
        <w:ind w:left="720" w:hanging="720"/>
        <w:rPr>
          <w:lang w:eastAsia="zh-CN"/>
        </w:rPr>
      </w:pPr>
      <w:r w:rsidRPr="006D4157">
        <w:rPr>
          <w:b/>
          <w:bCs/>
          <w:lang w:eastAsia="zh-CN"/>
        </w:rPr>
        <w:t xml:space="preserve">Q2: </w:t>
      </w:r>
      <w:r w:rsidRPr="006D4157">
        <w:rPr>
          <w:b/>
          <w:bCs/>
          <w:lang w:eastAsia="zh-CN"/>
        </w:rPr>
        <w:tab/>
      </w:r>
      <w:r w:rsidR="005F4D20" w:rsidRPr="006D4157">
        <w:rPr>
          <w:lang w:eastAsia="zh-CN"/>
        </w:rPr>
        <w:t xml:space="preserve">A product goes on a ‘journey’ during the design process. If the client is part of the process it is more likely that the product will be approved early on / fewer iterations </w:t>
      </w:r>
      <w:r w:rsidR="0059627C" w:rsidRPr="006D4157">
        <w:rPr>
          <w:lang w:eastAsia="zh-CN"/>
        </w:rPr>
        <w:t xml:space="preserve">needed </w:t>
      </w:r>
      <w:r w:rsidR="005F4D20" w:rsidRPr="006D4157">
        <w:rPr>
          <w:lang w:eastAsia="zh-CN"/>
        </w:rPr>
        <w:t>/ saving redesigning time / saving money, keeping the client happy at each stage.</w:t>
      </w:r>
    </w:p>
    <w:p w14:paraId="7816C1F4" w14:textId="6A712F7B" w:rsidR="00C33AD5" w:rsidRPr="006D4157" w:rsidRDefault="00C33AD5" w:rsidP="56A7FB55">
      <w:pPr>
        <w:spacing w:after="200" w:line="276" w:lineRule="auto"/>
        <w:ind w:left="720" w:hanging="720"/>
        <w:rPr>
          <w:lang w:eastAsia="zh-CN"/>
        </w:rPr>
      </w:pPr>
      <w:r w:rsidRPr="006D4157">
        <w:rPr>
          <w:b/>
          <w:bCs/>
          <w:lang w:eastAsia="zh-CN"/>
        </w:rPr>
        <w:t xml:space="preserve">Q3: </w:t>
      </w:r>
      <w:r w:rsidRPr="006D4157">
        <w:rPr>
          <w:b/>
          <w:bCs/>
          <w:lang w:eastAsia="zh-CN"/>
        </w:rPr>
        <w:tab/>
      </w:r>
      <w:r w:rsidR="005F4D20" w:rsidRPr="006D4157">
        <w:rPr>
          <w:lang w:eastAsia="zh-CN"/>
        </w:rPr>
        <w:t>Create a positive case for any proposed changes</w:t>
      </w:r>
      <w:r w:rsidR="0033562B" w:rsidRPr="006D4157">
        <w:rPr>
          <w:lang w:eastAsia="zh-CN"/>
        </w:rPr>
        <w:t xml:space="preserve"> through clear explanation / market testing / alternative modelling / comparing alternatives. If issue continues, look at altering design to accommodate some changes / meet halfway; ultimately the client make</w:t>
      </w:r>
      <w:r w:rsidR="00655A4C">
        <w:rPr>
          <w:lang w:eastAsia="zh-CN"/>
        </w:rPr>
        <w:t>s</w:t>
      </w:r>
      <w:r w:rsidR="0033562B" w:rsidRPr="006D4157">
        <w:rPr>
          <w:lang w:eastAsia="zh-CN"/>
        </w:rPr>
        <w:t xml:space="preserve"> the final decision unless it goes against the designer’s principles / values / designer won’t associate their name with it and the job is lost.</w:t>
      </w:r>
    </w:p>
    <w:p w14:paraId="1C1BB87C" w14:textId="0E0B1FA6" w:rsidR="00C33AD5" w:rsidRPr="006D4157" w:rsidRDefault="00C33AD5" w:rsidP="56A7FB55">
      <w:pPr>
        <w:spacing w:after="200" w:line="276" w:lineRule="auto"/>
        <w:ind w:left="720" w:hanging="720"/>
        <w:rPr>
          <w:lang w:eastAsia="zh-CN"/>
        </w:rPr>
      </w:pPr>
      <w:r w:rsidRPr="006D4157">
        <w:rPr>
          <w:b/>
          <w:bCs/>
          <w:lang w:eastAsia="zh-CN"/>
        </w:rPr>
        <w:t xml:space="preserve">Q4: </w:t>
      </w:r>
      <w:r w:rsidRPr="006D4157">
        <w:rPr>
          <w:b/>
          <w:bCs/>
          <w:lang w:eastAsia="zh-CN"/>
        </w:rPr>
        <w:tab/>
      </w:r>
      <w:r w:rsidR="0059627C" w:rsidRPr="006D4157">
        <w:rPr>
          <w:lang w:eastAsia="zh-CN"/>
        </w:rPr>
        <w:t>It helps avoid design fixation / increases creativity / stops design proposals all being too similar / theme based.</w:t>
      </w:r>
      <w:r w:rsidRPr="006D4157">
        <w:rPr>
          <w:lang w:eastAsia="zh-CN"/>
        </w:rPr>
        <w:t xml:space="preserve"> </w:t>
      </w:r>
    </w:p>
    <w:p w14:paraId="6E8136D9" w14:textId="4BCE1465" w:rsidR="00C33AD5" w:rsidRPr="006D4157" w:rsidRDefault="00C33AD5" w:rsidP="56A7FB55">
      <w:pPr>
        <w:spacing w:after="200" w:line="276" w:lineRule="auto"/>
        <w:ind w:left="720" w:hanging="720"/>
        <w:rPr>
          <w:lang w:eastAsia="zh-CN"/>
        </w:rPr>
      </w:pPr>
      <w:r w:rsidRPr="006D4157">
        <w:rPr>
          <w:b/>
          <w:bCs/>
          <w:lang w:eastAsia="zh-CN"/>
        </w:rPr>
        <w:t>Q5:</w:t>
      </w:r>
      <w:r w:rsidRPr="006D4157">
        <w:rPr>
          <w:b/>
          <w:bCs/>
          <w:lang w:eastAsia="zh-CN"/>
        </w:rPr>
        <w:tab/>
      </w:r>
      <w:r w:rsidR="00CE376F" w:rsidRPr="006D4157">
        <w:rPr>
          <w:lang w:eastAsia="zh-CN"/>
        </w:rPr>
        <w:t>Ideas can come and go quickly. For many people, the quicker an idea is realised the, more of the original idea remains / can be captured. Ideas can flow into further ideas quickly; spending too long getting it ‘right’ can block creativity</w:t>
      </w:r>
      <w:r w:rsidR="0026205A" w:rsidRPr="006D4157">
        <w:rPr>
          <w:lang w:eastAsia="zh-CN"/>
        </w:rPr>
        <w:t>. T</w:t>
      </w:r>
      <w:r w:rsidR="00CE376F" w:rsidRPr="006D4157">
        <w:rPr>
          <w:lang w:eastAsia="zh-CN"/>
        </w:rPr>
        <w:t>he essence of the idea needs to be captured, the detail can be fill in later</w:t>
      </w:r>
      <w:r w:rsidR="0026205A" w:rsidRPr="006D4157">
        <w:rPr>
          <w:lang w:eastAsia="zh-CN"/>
        </w:rPr>
        <w:t xml:space="preserve"> if a viable proposition.</w:t>
      </w:r>
      <w:r w:rsidR="00CE376F" w:rsidRPr="006D4157">
        <w:rPr>
          <w:lang w:eastAsia="zh-CN"/>
        </w:rPr>
        <w:t xml:space="preserve"> </w:t>
      </w:r>
    </w:p>
    <w:p w14:paraId="7989885D" w14:textId="047E9996" w:rsidR="00DA2FF5" w:rsidRPr="006D4157" w:rsidRDefault="00C33AD5" w:rsidP="56A7FB55">
      <w:pPr>
        <w:spacing w:after="200" w:line="276" w:lineRule="auto"/>
        <w:ind w:left="720" w:hanging="720"/>
        <w:rPr>
          <w:lang w:eastAsia="zh-CN"/>
        </w:rPr>
      </w:pPr>
      <w:r w:rsidRPr="006D4157">
        <w:rPr>
          <w:b/>
          <w:bCs/>
          <w:lang w:eastAsia="zh-CN"/>
        </w:rPr>
        <w:t xml:space="preserve">Q6: </w:t>
      </w:r>
      <w:r w:rsidRPr="006D4157">
        <w:rPr>
          <w:b/>
          <w:bCs/>
          <w:lang w:eastAsia="zh-CN"/>
        </w:rPr>
        <w:tab/>
      </w:r>
      <w:r w:rsidR="00E650E0" w:rsidRPr="006D4157">
        <w:rPr>
          <w:lang w:eastAsia="zh-CN"/>
        </w:rPr>
        <w:t>It is very difficult to appropriately critique your own work; being too critical and disregarding positive points or under critical, missing important detail. Third-party unbiased, critical review is needed to ensure an objective evaluation is undertaken.</w:t>
      </w:r>
      <w:r w:rsidR="00DA2FF5" w:rsidRPr="006D4157">
        <w:rPr>
          <w:lang w:eastAsia="zh-CN"/>
        </w:rPr>
        <w:br w:type="page"/>
      </w:r>
    </w:p>
    <w:p w14:paraId="3BA1CA27" w14:textId="77777777" w:rsidR="00DA2FF5" w:rsidRPr="006D4157" w:rsidRDefault="56A7FB55" w:rsidP="56A7FB55">
      <w:pPr>
        <w:pStyle w:val="Heading1"/>
        <w:ind w:left="2940" w:hanging="2940"/>
        <w:rPr>
          <w:rFonts w:eastAsia="Arial" w:cs="Arial"/>
          <w:b w:val="0"/>
          <w:bCs w:val="0"/>
          <w:color w:val="C00000"/>
          <w:sz w:val="48"/>
          <w:szCs w:val="48"/>
          <w:lang w:eastAsia="zh-CN"/>
        </w:rPr>
      </w:pPr>
      <w:r w:rsidRPr="006D4157">
        <w:rPr>
          <w:rFonts w:eastAsia="Arial" w:cs="Arial"/>
          <w:b w:val="0"/>
          <w:bCs w:val="0"/>
          <w:color w:val="C00000"/>
          <w:sz w:val="48"/>
          <w:szCs w:val="48"/>
          <w:lang w:eastAsia="zh-CN"/>
        </w:rPr>
        <w:lastRenderedPageBreak/>
        <w:t>Chapter 45 – Communication of design ideas and prototype development</w:t>
      </w:r>
    </w:p>
    <w:p w14:paraId="016DFEBB" w14:textId="191F3D20" w:rsidR="00DA2FF5" w:rsidRPr="006D4157" w:rsidRDefault="56A7FB55" w:rsidP="56A7FB55">
      <w:pPr>
        <w:pStyle w:val="Heading1"/>
        <w:ind w:left="2940" w:hanging="2940"/>
        <w:rPr>
          <w:rFonts w:eastAsia="Arial" w:cs="Arial"/>
        </w:rPr>
      </w:pPr>
      <w:r w:rsidRPr="006D4157">
        <w:rPr>
          <w:rFonts w:eastAsia="Arial" w:cs="Arial"/>
        </w:rPr>
        <w:t>In-text questions</w:t>
      </w:r>
    </w:p>
    <w:p w14:paraId="5E78B549" w14:textId="77777777" w:rsidR="002A26CF" w:rsidRPr="006D4157" w:rsidRDefault="002A26CF" w:rsidP="002A26CF"/>
    <w:p w14:paraId="7BCC91B0" w14:textId="388EC0F1" w:rsidR="00C33AD5" w:rsidRPr="006D4157" w:rsidRDefault="00C33AD5" w:rsidP="56A7FB55">
      <w:pPr>
        <w:spacing w:after="200" w:line="276" w:lineRule="auto"/>
        <w:ind w:left="720" w:hanging="720"/>
        <w:rPr>
          <w:lang w:eastAsia="zh-CN"/>
        </w:rPr>
      </w:pPr>
      <w:r w:rsidRPr="006D4157">
        <w:rPr>
          <w:b/>
          <w:bCs/>
          <w:lang w:eastAsia="zh-CN"/>
        </w:rPr>
        <w:t>Q1</w:t>
      </w:r>
      <w:r w:rsidRPr="006D4157">
        <w:rPr>
          <w:lang w:eastAsia="zh-CN"/>
        </w:rPr>
        <w:t xml:space="preserve">: </w:t>
      </w:r>
      <w:r w:rsidR="00B158BD" w:rsidRPr="006D4157">
        <w:rPr>
          <w:bCs/>
          <w:lang w:eastAsia="zh-CN"/>
        </w:rPr>
        <w:tab/>
      </w:r>
      <w:r w:rsidR="009751DD" w:rsidRPr="006D4157">
        <w:rPr>
          <w:lang w:eastAsia="zh-CN"/>
        </w:rPr>
        <w:t>Work needs to be backed-up regularly</w:t>
      </w:r>
      <w:r w:rsidRPr="006D4157">
        <w:rPr>
          <w:lang w:eastAsia="zh-CN"/>
        </w:rPr>
        <w:t xml:space="preserve"> </w:t>
      </w:r>
      <w:r w:rsidR="009751DD" w:rsidRPr="006D4157">
        <w:rPr>
          <w:lang w:eastAsia="zh-CN"/>
        </w:rPr>
        <w:t>whether digital or paper-based. Digital work should be saved in at least three different areas</w:t>
      </w:r>
      <w:r w:rsidR="002131A9" w:rsidRPr="006D4157">
        <w:rPr>
          <w:lang w:eastAsia="zh-CN"/>
        </w:rPr>
        <w:t xml:space="preserve"> or consider using a form of cloud based storage. Ensure historic versions are kept for reference. Work should be accessible from home / school / wherever needed. Paper format / drawings should be photocopied / scanned and sent via email / turned in to PDF and stored digitally. Email versions of important documents for additional security. </w:t>
      </w:r>
    </w:p>
    <w:p w14:paraId="71FDF6F5" w14:textId="05E6D9C8" w:rsidR="00C33AD5" w:rsidRPr="006D4157" w:rsidRDefault="00C33AD5" w:rsidP="56A7FB55">
      <w:pPr>
        <w:spacing w:after="200" w:line="276" w:lineRule="auto"/>
        <w:ind w:left="720" w:hanging="720"/>
        <w:rPr>
          <w:lang w:eastAsia="zh-CN"/>
        </w:rPr>
      </w:pPr>
      <w:r w:rsidRPr="006D4157">
        <w:rPr>
          <w:b/>
          <w:bCs/>
          <w:lang w:eastAsia="zh-CN"/>
        </w:rPr>
        <w:t>Q2:</w:t>
      </w:r>
      <w:r w:rsidRPr="006D4157">
        <w:rPr>
          <w:lang w:eastAsia="zh-CN"/>
        </w:rPr>
        <w:t xml:space="preserve"> </w:t>
      </w:r>
      <w:r w:rsidR="00B158BD" w:rsidRPr="006D4157">
        <w:rPr>
          <w:bCs/>
          <w:lang w:eastAsia="zh-CN"/>
        </w:rPr>
        <w:tab/>
      </w:r>
      <w:r w:rsidR="007B691A" w:rsidRPr="006D4157">
        <w:rPr>
          <w:lang w:eastAsia="zh-CN"/>
        </w:rPr>
        <w:t>A</w:t>
      </w:r>
      <w:r w:rsidR="002131A9" w:rsidRPr="006D4157">
        <w:rPr>
          <w:lang w:eastAsia="zh-CN"/>
        </w:rPr>
        <w:t xml:space="preserve"> 2D</w:t>
      </w:r>
      <w:r w:rsidR="007B691A" w:rsidRPr="006D4157">
        <w:rPr>
          <w:lang w:eastAsia="zh-CN"/>
        </w:rPr>
        <w:t xml:space="preserve"> plan</w:t>
      </w:r>
      <w:r w:rsidR="000F5CB6" w:rsidRPr="006D4157">
        <w:rPr>
          <w:lang w:eastAsia="zh-CN"/>
        </w:rPr>
        <w:t xml:space="preserve"> view</w:t>
      </w:r>
      <w:r w:rsidR="002131A9" w:rsidRPr="006D4157">
        <w:rPr>
          <w:lang w:eastAsia="zh-CN"/>
        </w:rPr>
        <w:t>,</w:t>
      </w:r>
      <w:r w:rsidR="000F5CB6" w:rsidRPr="006D4157">
        <w:rPr>
          <w:lang w:eastAsia="zh-CN"/>
        </w:rPr>
        <w:t xml:space="preserve"> because you can measure the furniture and draw it to scale.</w:t>
      </w:r>
      <w:r w:rsidR="002131A9" w:rsidRPr="006D4157">
        <w:rPr>
          <w:lang w:eastAsia="zh-CN"/>
        </w:rPr>
        <w:t xml:space="preserve"> You can predetermine the layout without physically moving any furniture. You can rule in / out certain</w:t>
      </w:r>
      <w:r w:rsidRPr="006D4157">
        <w:rPr>
          <w:lang w:eastAsia="zh-CN"/>
        </w:rPr>
        <w:t xml:space="preserve"> </w:t>
      </w:r>
      <w:r w:rsidR="002131A9" w:rsidRPr="006D4157">
        <w:rPr>
          <w:lang w:eastAsia="zh-CN"/>
        </w:rPr>
        <w:t>configuration.</w:t>
      </w:r>
    </w:p>
    <w:p w14:paraId="36F8161B" w14:textId="221C0A54" w:rsidR="00C33AD5" w:rsidRPr="006D4157" w:rsidRDefault="00C33AD5" w:rsidP="56A7FB55">
      <w:pPr>
        <w:spacing w:after="200" w:line="276" w:lineRule="auto"/>
        <w:ind w:left="720" w:hanging="720"/>
        <w:rPr>
          <w:lang w:eastAsia="zh-CN"/>
        </w:rPr>
      </w:pPr>
      <w:r w:rsidRPr="006D4157">
        <w:rPr>
          <w:b/>
          <w:bCs/>
          <w:lang w:eastAsia="zh-CN"/>
        </w:rPr>
        <w:t>Q3:</w:t>
      </w:r>
      <w:r w:rsidR="00B158BD" w:rsidRPr="006D4157">
        <w:rPr>
          <w:bCs/>
          <w:lang w:eastAsia="zh-CN"/>
        </w:rPr>
        <w:tab/>
      </w:r>
      <w:r w:rsidR="002131A9" w:rsidRPr="006D4157">
        <w:rPr>
          <w:lang w:eastAsia="zh-CN"/>
        </w:rPr>
        <w:t>A 3D drawing would allow you to see how the proposed colours would work with the layout of the room.</w:t>
      </w:r>
    </w:p>
    <w:p w14:paraId="4F04E61D" w14:textId="77777777" w:rsidR="00655A4C" w:rsidRPr="00B158BD" w:rsidRDefault="00655A4C" w:rsidP="00655A4C">
      <w:pPr>
        <w:spacing w:after="200" w:line="276" w:lineRule="auto"/>
        <w:ind w:left="720" w:hanging="720"/>
        <w:rPr>
          <w:lang w:eastAsia="zh-CN"/>
        </w:rPr>
      </w:pPr>
      <w:r w:rsidRPr="00B158BD">
        <w:rPr>
          <w:b/>
          <w:bCs/>
          <w:lang w:eastAsia="zh-CN"/>
        </w:rPr>
        <w:t>Q4:</w:t>
      </w:r>
      <w:r w:rsidRPr="56A7FB55">
        <w:rPr>
          <w:lang w:eastAsia="zh-CN"/>
        </w:rPr>
        <w:t xml:space="preserve"> </w:t>
      </w:r>
      <w:r>
        <w:rPr>
          <w:bCs/>
          <w:lang w:eastAsia="zh-CN"/>
        </w:rPr>
        <w:tab/>
      </w:r>
      <w:r w:rsidRPr="005F61D2">
        <w:rPr>
          <w:lang w:eastAsia="zh-CN"/>
        </w:rPr>
        <w:t>Isometric projection allows dimensions to be accurately marked on the drawing (often to scale), meaning that a prototype could be constructed from the information on the drawing. Orthographic projection also gives the technical information required, it does not give a 3D image however.</w:t>
      </w:r>
    </w:p>
    <w:p w14:paraId="2D202B0C" w14:textId="5750CA85" w:rsidR="00C33AD5" w:rsidRPr="006D4157" w:rsidRDefault="00C33AD5" w:rsidP="56A7FB55">
      <w:pPr>
        <w:spacing w:after="200" w:line="276" w:lineRule="auto"/>
        <w:ind w:left="720" w:hanging="720"/>
        <w:rPr>
          <w:lang w:eastAsia="zh-CN"/>
        </w:rPr>
      </w:pPr>
      <w:r w:rsidRPr="006D4157">
        <w:rPr>
          <w:b/>
          <w:bCs/>
          <w:lang w:eastAsia="zh-CN"/>
        </w:rPr>
        <w:t>Q5:</w:t>
      </w:r>
      <w:r w:rsidRPr="006D4157">
        <w:rPr>
          <w:lang w:eastAsia="zh-CN"/>
        </w:rPr>
        <w:t xml:space="preserve"> </w:t>
      </w:r>
      <w:r w:rsidR="00B158BD" w:rsidRPr="006D4157">
        <w:rPr>
          <w:bCs/>
          <w:lang w:eastAsia="zh-CN"/>
        </w:rPr>
        <w:tab/>
      </w:r>
      <w:r w:rsidR="000F5CB6" w:rsidRPr="006D4157">
        <w:rPr>
          <w:lang w:eastAsia="zh-CN"/>
        </w:rPr>
        <w:t>So that it is obvious which part of the sketch it relates to.</w:t>
      </w:r>
      <w:r w:rsidR="00D2561F" w:rsidRPr="006D4157">
        <w:rPr>
          <w:lang w:eastAsia="zh-CN"/>
        </w:rPr>
        <w:t xml:space="preserve"> Too far away can be misleading and / or confusing.</w:t>
      </w:r>
    </w:p>
    <w:p w14:paraId="462039F6" w14:textId="272F1CC3" w:rsidR="00C33AD5" w:rsidRPr="006D4157" w:rsidRDefault="00C33AD5" w:rsidP="56A7FB55">
      <w:pPr>
        <w:spacing w:after="200" w:line="276" w:lineRule="auto"/>
        <w:ind w:left="720" w:hanging="720"/>
        <w:rPr>
          <w:lang w:eastAsia="zh-CN"/>
        </w:rPr>
      </w:pPr>
      <w:r w:rsidRPr="006D4157">
        <w:rPr>
          <w:b/>
          <w:bCs/>
          <w:lang w:eastAsia="zh-CN"/>
        </w:rPr>
        <w:t>Q6:</w:t>
      </w:r>
      <w:r w:rsidRPr="006D4157">
        <w:rPr>
          <w:lang w:eastAsia="zh-CN"/>
        </w:rPr>
        <w:t xml:space="preserve"> </w:t>
      </w:r>
      <w:r w:rsidR="00B158BD" w:rsidRPr="006D4157">
        <w:rPr>
          <w:bCs/>
          <w:lang w:eastAsia="zh-CN"/>
        </w:rPr>
        <w:tab/>
      </w:r>
      <w:r w:rsidR="00D77E11" w:rsidRPr="006D4157">
        <w:rPr>
          <w:lang w:eastAsia="zh-CN"/>
        </w:rPr>
        <w:t>Different factors could be given appropriate colours e.g. green for sustainability; red for health and safety; blue for client feedback; yellow for specification etc.</w:t>
      </w:r>
    </w:p>
    <w:p w14:paraId="5D5C5A99" w14:textId="1C8F2F43" w:rsidR="00C33AD5" w:rsidRPr="006D4157" w:rsidRDefault="00C33AD5" w:rsidP="56A7FB55">
      <w:pPr>
        <w:spacing w:after="200" w:line="276" w:lineRule="auto"/>
        <w:ind w:left="720" w:hanging="720"/>
        <w:rPr>
          <w:lang w:eastAsia="zh-CN"/>
        </w:rPr>
      </w:pPr>
      <w:r w:rsidRPr="006D4157">
        <w:rPr>
          <w:b/>
          <w:bCs/>
          <w:lang w:eastAsia="zh-CN"/>
        </w:rPr>
        <w:t>Q7:</w:t>
      </w:r>
      <w:r w:rsidRPr="006D4157">
        <w:rPr>
          <w:lang w:eastAsia="zh-CN"/>
        </w:rPr>
        <w:t xml:space="preserve"> </w:t>
      </w:r>
      <w:r w:rsidR="00B158BD" w:rsidRPr="006D4157">
        <w:rPr>
          <w:bCs/>
          <w:lang w:eastAsia="zh-CN"/>
        </w:rPr>
        <w:tab/>
      </w:r>
      <w:r w:rsidR="000F5CB6" w:rsidRPr="006D4157">
        <w:rPr>
          <w:lang w:eastAsia="zh-CN"/>
        </w:rPr>
        <w:t>It enables you to clearly see how it goes together</w:t>
      </w:r>
      <w:r w:rsidR="00020B83" w:rsidRPr="006D4157">
        <w:rPr>
          <w:lang w:eastAsia="zh-CN"/>
        </w:rPr>
        <w:t xml:space="preserve"> helping to form a logical layout and planning the construction.</w:t>
      </w:r>
      <w:r w:rsidRPr="006D4157">
        <w:rPr>
          <w:lang w:eastAsia="zh-CN"/>
        </w:rPr>
        <w:t xml:space="preserve"> </w:t>
      </w:r>
    </w:p>
    <w:p w14:paraId="3B0C7D51" w14:textId="00A9B126" w:rsidR="00C33AD5" w:rsidRPr="006D4157" w:rsidRDefault="00C33AD5" w:rsidP="56A7FB55">
      <w:pPr>
        <w:spacing w:after="200" w:line="276" w:lineRule="auto"/>
        <w:ind w:left="720" w:hanging="720"/>
        <w:rPr>
          <w:lang w:eastAsia="zh-CN"/>
        </w:rPr>
      </w:pPr>
      <w:r w:rsidRPr="006D4157">
        <w:rPr>
          <w:b/>
          <w:bCs/>
          <w:lang w:eastAsia="zh-CN"/>
        </w:rPr>
        <w:t>Q8:</w:t>
      </w:r>
      <w:r w:rsidRPr="006D4157">
        <w:rPr>
          <w:lang w:eastAsia="zh-CN"/>
        </w:rPr>
        <w:t xml:space="preserve"> </w:t>
      </w:r>
      <w:r w:rsidR="00B158BD" w:rsidRPr="006D4157">
        <w:rPr>
          <w:bCs/>
          <w:lang w:eastAsia="zh-CN"/>
        </w:rPr>
        <w:tab/>
      </w:r>
      <w:r w:rsidR="00D6091E" w:rsidRPr="006D4157">
        <w:rPr>
          <w:lang w:eastAsia="zh-CN"/>
        </w:rPr>
        <w:t>They are drawn to scale so all required measurements can be taken from it. Different views allow the components of the drawing to be viewed from different angles, to see how they interact. Sectional views can be produced which allows internal and hidden detail to be visually described. Technical detail relating to materials can be added.</w:t>
      </w:r>
    </w:p>
    <w:p w14:paraId="69306F2E" w14:textId="5E2D30E3" w:rsidR="00C33AD5" w:rsidRPr="006D4157" w:rsidRDefault="00C33AD5" w:rsidP="56A7FB55">
      <w:pPr>
        <w:spacing w:after="200" w:line="276" w:lineRule="auto"/>
        <w:ind w:left="720" w:hanging="720"/>
        <w:rPr>
          <w:lang w:eastAsia="zh-CN"/>
        </w:rPr>
      </w:pPr>
      <w:r w:rsidRPr="006D4157">
        <w:rPr>
          <w:b/>
          <w:bCs/>
          <w:lang w:eastAsia="zh-CN"/>
        </w:rPr>
        <w:t>Q9:</w:t>
      </w:r>
      <w:r w:rsidRPr="006D4157">
        <w:rPr>
          <w:lang w:eastAsia="zh-CN"/>
        </w:rPr>
        <w:t xml:space="preserve"> </w:t>
      </w:r>
      <w:r w:rsidR="00B158BD" w:rsidRPr="006D4157">
        <w:rPr>
          <w:bCs/>
          <w:lang w:eastAsia="zh-CN"/>
        </w:rPr>
        <w:tab/>
      </w:r>
      <w:r w:rsidR="00DD77E1" w:rsidRPr="006D4157">
        <w:rPr>
          <w:lang w:eastAsia="zh-CN"/>
        </w:rPr>
        <w:t xml:space="preserve">They allow you to take </w:t>
      </w:r>
      <w:r w:rsidR="00A64356" w:rsidRPr="006D4157">
        <w:rPr>
          <w:lang w:eastAsia="zh-CN"/>
        </w:rPr>
        <w:t xml:space="preserve">down information in real-time, allowing more thorough documentation than relying on notes or memory where something could easily be missed. They can be replayed allowing all relevant detail to be collated. </w:t>
      </w:r>
    </w:p>
    <w:p w14:paraId="2C2D6E50" w14:textId="77777777" w:rsidR="00922940" w:rsidRPr="006D4157" w:rsidRDefault="00922940">
      <w:pPr>
        <w:spacing w:after="200" w:line="276" w:lineRule="auto"/>
        <w:rPr>
          <w:b/>
          <w:bCs/>
          <w:lang w:eastAsia="zh-CN"/>
        </w:rPr>
      </w:pPr>
      <w:r w:rsidRPr="006D4157">
        <w:rPr>
          <w:b/>
          <w:bCs/>
          <w:lang w:eastAsia="zh-CN"/>
        </w:rPr>
        <w:br w:type="page"/>
      </w:r>
    </w:p>
    <w:p w14:paraId="0BCC4542" w14:textId="1D9D074A" w:rsidR="00C33AD5" w:rsidRPr="006D4157" w:rsidRDefault="00C33AD5" w:rsidP="56A7FB55">
      <w:pPr>
        <w:spacing w:after="200" w:line="276" w:lineRule="auto"/>
        <w:ind w:left="720" w:hanging="720"/>
        <w:rPr>
          <w:lang w:eastAsia="zh-CN"/>
        </w:rPr>
      </w:pPr>
      <w:r w:rsidRPr="006D4157">
        <w:rPr>
          <w:b/>
          <w:bCs/>
          <w:lang w:eastAsia="zh-CN"/>
        </w:rPr>
        <w:lastRenderedPageBreak/>
        <w:t>Q10:</w:t>
      </w:r>
      <w:r w:rsidRPr="006D4157">
        <w:rPr>
          <w:lang w:eastAsia="zh-CN"/>
        </w:rPr>
        <w:t xml:space="preserve"> </w:t>
      </w:r>
      <w:r w:rsidR="00B158BD" w:rsidRPr="006D4157">
        <w:rPr>
          <w:bCs/>
          <w:lang w:eastAsia="zh-CN"/>
        </w:rPr>
        <w:tab/>
      </w:r>
      <w:r w:rsidR="00A64356" w:rsidRPr="006D4157">
        <w:rPr>
          <w:b/>
          <w:bCs/>
          <w:lang w:eastAsia="zh-CN"/>
        </w:rPr>
        <w:t>(</w:t>
      </w:r>
      <w:r w:rsidRPr="006D4157">
        <w:rPr>
          <w:b/>
          <w:bCs/>
          <w:lang w:eastAsia="zh-CN"/>
        </w:rPr>
        <w:t>a</w:t>
      </w:r>
      <w:r w:rsidR="00A64356" w:rsidRPr="006D4157">
        <w:rPr>
          <w:b/>
          <w:bCs/>
          <w:lang w:eastAsia="zh-CN"/>
        </w:rPr>
        <w:t>)</w:t>
      </w:r>
      <w:r w:rsidRPr="006D4157">
        <w:rPr>
          <w:lang w:eastAsia="zh-CN"/>
        </w:rPr>
        <w:t xml:space="preserve"> </w:t>
      </w:r>
      <w:r w:rsidR="00A64356" w:rsidRPr="006D4157">
        <w:rPr>
          <w:lang w:eastAsia="zh-CN"/>
        </w:rPr>
        <w:t>It is cheaper; it reduces waste; it can reduce packaging</w:t>
      </w:r>
      <w:r w:rsidR="00CF2DDB" w:rsidRPr="006D4157">
        <w:rPr>
          <w:lang w:eastAsia="zh-CN"/>
        </w:rPr>
        <w:t xml:space="preserve">. </w:t>
      </w:r>
    </w:p>
    <w:p w14:paraId="3689A310" w14:textId="282347CC" w:rsidR="00C33AD5" w:rsidRPr="006D4157" w:rsidRDefault="56A7FB55" w:rsidP="56A7FB55">
      <w:pPr>
        <w:spacing w:after="200" w:line="276" w:lineRule="auto"/>
        <w:ind w:left="720"/>
        <w:rPr>
          <w:lang w:eastAsia="zh-CN"/>
        </w:rPr>
      </w:pPr>
      <w:r w:rsidRPr="006D4157">
        <w:rPr>
          <w:b/>
          <w:bCs/>
          <w:lang w:eastAsia="zh-CN"/>
        </w:rPr>
        <w:t>(b)</w:t>
      </w:r>
      <w:r w:rsidRPr="006D4157">
        <w:rPr>
          <w:lang w:eastAsia="zh-CN"/>
        </w:rPr>
        <w:t xml:space="preserve"> Work out the most efficient way </w:t>
      </w:r>
      <w:r w:rsidR="00655A4C">
        <w:rPr>
          <w:lang w:eastAsia="zh-CN"/>
        </w:rPr>
        <w:t xml:space="preserve">to </w:t>
      </w:r>
      <w:r w:rsidRPr="006D4157">
        <w:rPr>
          <w:lang w:eastAsia="zh-CN"/>
        </w:rPr>
        <w:t>fit them on the sheet; compare the size of the pieces to the overall dimensions of the material; allow for the thickness of the cutting tools i.e. kerf allowance; odd shapes could be nested or tessellated; waste material to be left as one useable piece where possible.</w:t>
      </w:r>
    </w:p>
    <w:p w14:paraId="3B77C81C" w14:textId="144675D8" w:rsidR="00C33AD5" w:rsidRPr="006D4157" w:rsidRDefault="56A7FB55" w:rsidP="56A7FB55">
      <w:pPr>
        <w:spacing w:after="200" w:line="276" w:lineRule="auto"/>
        <w:ind w:left="720"/>
        <w:rPr>
          <w:lang w:eastAsia="zh-CN"/>
        </w:rPr>
      </w:pPr>
      <w:r w:rsidRPr="006D4157">
        <w:rPr>
          <w:b/>
          <w:bCs/>
          <w:lang w:eastAsia="zh-CN"/>
        </w:rPr>
        <w:t>(c)</w:t>
      </w:r>
      <w:r w:rsidRPr="006D4157">
        <w:rPr>
          <w:lang w:eastAsia="zh-CN"/>
        </w:rPr>
        <w:t xml:space="preserve"> Repeat pattern matching on textiles; wood grain; pattern / direction on various materials; direction of corrugation / grooves on cardboard / </w:t>
      </w:r>
      <w:proofErr w:type="spellStart"/>
      <w:r w:rsidRPr="006D4157">
        <w:rPr>
          <w:lang w:eastAsia="zh-CN"/>
        </w:rPr>
        <w:t>corriflute</w:t>
      </w:r>
      <w:proofErr w:type="spellEnd"/>
      <w:r w:rsidRPr="006D4157">
        <w:rPr>
          <w:lang w:eastAsia="zh-CN"/>
        </w:rPr>
        <w:t xml:space="preserve"> / flexible MDF</w:t>
      </w:r>
      <w:r w:rsidRPr="006D4157">
        <w:rPr>
          <w:b/>
          <w:bCs/>
          <w:lang w:eastAsia="zh-CN"/>
        </w:rPr>
        <w:t>.</w:t>
      </w:r>
      <w:r w:rsidRPr="006D4157">
        <w:rPr>
          <w:lang w:eastAsia="zh-CN"/>
        </w:rPr>
        <w:t xml:space="preserve"> </w:t>
      </w:r>
    </w:p>
    <w:p w14:paraId="7D44B282" w14:textId="71E117B1" w:rsidR="00C33AD5" w:rsidRPr="006D4157" w:rsidRDefault="00C33AD5" w:rsidP="56A7FB55">
      <w:pPr>
        <w:spacing w:after="200" w:line="276" w:lineRule="auto"/>
        <w:ind w:left="720" w:hanging="720"/>
        <w:rPr>
          <w:lang w:eastAsia="zh-CN"/>
        </w:rPr>
      </w:pPr>
      <w:r w:rsidRPr="006D4157">
        <w:rPr>
          <w:b/>
          <w:bCs/>
          <w:lang w:eastAsia="zh-CN"/>
        </w:rPr>
        <w:t>Q11:</w:t>
      </w:r>
      <w:r w:rsidRPr="006D4157">
        <w:rPr>
          <w:lang w:eastAsia="zh-CN"/>
        </w:rPr>
        <w:t xml:space="preserve"> </w:t>
      </w:r>
      <w:r w:rsidR="00B158BD" w:rsidRPr="006D4157">
        <w:rPr>
          <w:bCs/>
          <w:lang w:eastAsia="zh-CN"/>
        </w:rPr>
        <w:tab/>
      </w:r>
      <w:r w:rsidR="00634D2A" w:rsidRPr="006D4157">
        <w:rPr>
          <w:lang w:eastAsia="zh-CN"/>
        </w:rPr>
        <w:t>It needs to be large enough to understand / explain the detail / test it effectively. Too large it</w:t>
      </w:r>
      <w:r w:rsidRPr="006D4157">
        <w:rPr>
          <w:lang w:eastAsia="zh-CN"/>
        </w:rPr>
        <w:t xml:space="preserve"> </w:t>
      </w:r>
      <w:r w:rsidR="00634D2A" w:rsidRPr="006D4157">
        <w:rPr>
          <w:lang w:eastAsia="zh-CN"/>
        </w:rPr>
        <w:t xml:space="preserve">can waste time / materials. </w:t>
      </w:r>
    </w:p>
    <w:p w14:paraId="35AF9359" w14:textId="3432A194" w:rsidR="00C33AD5" w:rsidRPr="006D4157" w:rsidRDefault="009F122E" w:rsidP="56A7FB55">
      <w:pPr>
        <w:spacing w:after="200" w:line="276" w:lineRule="auto"/>
        <w:ind w:left="720" w:hanging="720"/>
        <w:rPr>
          <w:lang w:eastAsia="zh-CN"/>
        </w:rPr>
      </w:pPr>
      <w:r w:rsidRPr="006D4157">
        <w:rPr>
          <w:b/>
          <w:bCs/>
          <w:lang w:eastAsia="zh-CN"/>
        </w:rPr>
        <w:t>Q12</w:t>
      </w:r>
      <w:r w:rsidR="00C33AD5" w:rsidRPr="006D4157">
        <w:rPr>
          <w:b/>
          <w:bCs/>
          <w:lang w:eastAsia="zh-CN"/>
        </w:rPr>
        <w:t>:</w:t>
      </w:r>
      <w:r w:rsidR="00C33AD5" w:rsidRPr="006D4157">
        <w:rPr>
          <w:lang w:eastAsia="zh-CN"/>
        </w:rPr>
        <w:t xml:space="preserve"> </w:t>
      </w:r>
      <w:r w:rsidR="00B158BD" w:rsidRPr="006D4157">
        <w:rPr>
          <w:bCs/>
          <w:lang w:eastAsia="zh-CN"/>
        </w:rPr>
        <w:tab/>
      </w:r>
      <w:r w:rsidR="00FD670F" w:rsidRPr="006D4157">
        <w:rPr>
          <w:lang w:eastAsia="zh-CN"/>
        </w:rPr>
        <w:t>Ideas are generated and shared; stimulating other ideas; building on ideas of others; increased motivation; competitive element; shared knowledge of issues and pitfalls.</w:t>
      </w:r>
      <w:r w:rsidR="00C33AD5" w:rsidRPr="006D4157">
        <w:rPr>
          <w:lang w:eastAsia="zh-CN"/>
        </w:rPr>
        <w:t xml:space="preserve"> </w:t>
      </w:r>
    </w:p>
    <w:p w14:paraId="2BB47A8D" w14:textId="474E7849" w:rsidR="00C33AD5" w:rsidRPr="006D4157" w:rsidRDefault="009F122E" w:rsidP="56A7FB55">
      <w:pPr>
        <w:spacing w:after="200" w:line="276" w:lineRule="auto"/>
        <w:ind w:left="720" w:hanging="720"/>
        <w:rPr>
          <w:lang w:eastAsia="zh-CN"/>
        </w:rPr>
      </w:pPr>
      <w:r w:rsidRPr="006D4157">
        <w:rPr>
          <w:b/>
          <w:bCs/>
          <w:lang w:eastAsia="zh-CN"/>
        </w:rPr>
        <w:t>Q13</w:t>
      </w:r>
      <w:r w:rsidR="00C33AD5" w:rsidRPr="006D4157">
        <w:rPr>
          <w:lang w:eastAsia="zh-CN"/>
        </w:rPr>
        <w:t xml:space="preserve">: </w:t>
      </w:r>
      <w:r w:rsidR="00B158BD" w:rsidRPr="006D4157">
        <w:rPr>
          <w:bCs/>
          <w:lang w:eastAsia="zh-CN"/>
        </w:rPr>
        <w:tab/>
      </w:r>
      <w:r w:rsidR="00215DFF" w:rsidRPr="006D4157">
        <w:rPr>
          <w:lang w:eastAsia="zh-CN"/>
        </w:rPr>
        <w:t>Materials testing / destructive and non-destructive testing to determine the appropriate strength</w:t>
      </w:r>
      <w:r w:rsidR="00646880" w:rsidRPr="006D4157">
        <w:rPr>
          <w:lang w:eastAsia="zh-CN"/>
        </w:rPr>
        <w:t xml:space="preserve"> / size</w:t>
      </w:r>
      <w:r w:rsidR="00215DFF" w:rsidRPr="006D4157">
        <w:rPr>
          <w:lang w:eastAsia="zh-CN"/>
        </w:rPr>
        <w:t xml:space="preserve"> required to perform a given task successfully</w:t>
      </w:r>
      <w:r w:rsidR="00646880" w:rsidRPr="006D4157">
        <w:rPr>
          <w:lang w:eastAsia="zh-CN"/>
        </w:rPr>
        <w:t>.</w:t>
      </w:r>
    </w:p>
    <w:p w14:paraId="3683DC26" w14:textId="0E76B83D" w:rsidR="00DA2FF5" w:rsidRPr="006D4157" w:rsidRDefault="009F122E" w:rsidP="56A7FB55">
      <w:pPr>
        <w:spacing w:after="200" w:line="276" w:lineRule="auto"/>
        <w:ind w:left="720" w:hanging="720"/>
        <w:rPr>
          <w:lang w:eastAsia="zh-CN"/>
        </w:rPr>
      </w:pPr>
      <w:r w:rsidRPr="006D4157">
        <w:rPr>
          <w:b/>
          <w:bCs/>
          <w:lang w:eastAsia="zh-CN"/>
        </w:rPr>
        <w:t>Q14</w:t>
      </w:r>
      <w:r w:rsidR="00C33AD5" w:rsidRPr="006D4157">
        <w:rPr>
          <w:b/>
          <w:bCs/>
          <w:lang w:eastAsia="zh-CN"/>
        </w:rPr>
        <w:t>:</w:t>
      </w:r>
      <w:r w:rsidR="00C33AD5" w:rsidRPr="006D4157">
        <w:rPr>
          <w:lang w:eastAsia="zh-CN"/>
        </w:rPr>
        <w:t xml:space="preserve"> </w:t>
      </w:r>
      <w:r w:rsidR="00B158BD" w:rsidRPr="006D4157">
        <w:rPr>
          <w:bCs/>
          <w:lang w:eastAsia="zh-CN"/>
        </w:rPr>
        <w:tab/>
      </w:r>
      <w:r w:rsidR="00215DFF" w:rsidRPr="006D4157">
        <w:rPr>
          <w:lang w:eastAsia="zh-CN"/>
        </w:rPr>
        <w:t xml:space="preserve">Gather customer </w:t>
      </w:r>
      <w:r w:rsidR="00E63FD4" w:rsidRPr="006D4157">
        <w:rPr>
          <w:lang w:eastAsia="zh-CN"/>
        </w:rPr>
        <w:t>/ user group feedback;</w:t>
      </w:r>
      <w:r w:rsidR="00215DFF" w:rsidRPr="006D4157">
        <w:rPr>
          <w:lang w:eastAsia="zh-CN"/>
        </w:rPr>
        <w:t xml:space="preserve"> online surveys / questionnaires</w:t>
      </w:r>
      <w:r w:rsidR="00E63FD4" w:rsidRPr="006D4157">
        <w:rPr>
          <w:lang w:eastAsia="zh-CN"/>
        </w:rPr>
        <w:t>;</w:t>
      </w:r>
      <w:r w:rsidR="00215DFF" w:rsidRPr="006D4157">
        <w:rPr>
          <w:lang w:eastAsia="zh-CN"/>
        </w:rPr>
        <w:t xml:space="preserve"> </w:t>
      </w:r>
      <w:r w:rsidR="00E63FD4" w:rsidRPr="006D4157">
        <w:rPr>
          <w:lang w:eastAsia="zh-CN"/>
        </w:rPr>
        <w:t xml:space="preserve">use </w:t>
      </w:r>
      <w:r w:rsidR="00FD670F" w:rsidRPr="006D4157">
        <w:rPr>
          <w:lang w:eastAsia="zh-CN"/>
        </w:rPr>
        <w:t>review websites</w:t>
      </w:r>
      <w:r w:rsidR="00E63FD4" w:rsidRPr="006D4157">
        <w:rPr>
          <w:lang w:eastAsia="zh-CN"/>
        </w:rPr>
        <w:t xml:space="preserve"> / monitor user forums and social media platforms; monitor returns for common / reoccurring faults.</w:t>
      </w:r>
    </w:p>
    <w:p w14:paraId="2C6896D6" w14:textId="77777777" w:rsidR="00DA2FF5" w:rsidRPr="006D4157" w:rsidRDefault="00DA2FF5" w:rsidP="00DA2FF5">
      <w:pPr>
        <w:pStyle w:val="Questionstyle"/>
        <w:shd w:val="clear" w:color="auto" w:fill="auto"/>
        <w:rPr>
          <w:rFonts w:ascii="Arial" w:eastAsia="Times New Roman" w:hAnsi="Arial" w:cs="Arial"/>
          <w:lang w:eastAsia="zh-CN"/>
        </w:rPr>
      </w:pPr>
    </w:p>
    <w:p w14:paraId="53ABCE22" w14:textId="77777777" w:rsidR="00017B44" w:rsidRPr="006D4157" w:rsidRDefault="00017B44">
      <w:pPr>
        <w:spacing w:after="200" w:line="276" w:lineRule="auto"/>
        <w:rPr>
          <w:b/>
          <w:color w:val="1F497D"/>
          <w:sz w:val="48"/>
          <w:szCs w:val="32"/>
          <w:lang w:eastAsia="en-US"/>
        </w:rPr>
      </w:pPr>
      <w:r w:rsidRPr="006D4157">
        <w:br w:type="page"/>
      </w:r>
    </w:p>
    <w:p w14:paraId="20274D42" w14:textId="748033F1" w:rsidR="00E11D45" w:rsidRPr="006D4157" w:rsidRDefault="56A7FB55" w:rsidP="00B0620E">
      <w:pPr>
        <w:pStyle w:val="RedChapterHead"/>
      </w:pPr>
      <w:r w:rsidRPr="006D4157">
        <w:lastRenderedPageBreak/>
        <w:t>Section 6 Exercises</w:t>
      </w:r>
    </w:p>
    <w:p w14:paraId="7555A68C" w14:textId="77777777" w:rsidR="00683F52" w:rsidRPr="006D4157" w:rsidRDefault="00683F52" w:rsidP="00683F52">
      <w:pPr>
        <w:pStyle w:val="BlueChaptertitle"/>
      </w:pPr>
    </w:p>
    <w:p w14:paraId="24239329" w14:textId="2FA60625" w:rsidR="00683F52" w:rsidRPr="006D4157" w:rsidRDefault="00683F52" w:rsidP="56A7FB55">
      <w:pPr>
        <w:pStyle w:val="numberedquestion"/>
        <w:spacing w:before="120"/>
        <w:ind w:left="851" w:hanging="851"/>
        <w:rPr>
          <w:rFonts w:ascii="Arial" w:eastAsia="Arial" w:hAnsi="Arial" w:cs="Arial"/>
        </w:rPr>
      </w:pPr>
      <w:r w:rsidRPr="006D4157">
        <w:rPr>
          <w:rFonts w:ascii="Arial" w:eastAsia="Arial" w:hAnsi="Arial" w:cs="Arial"/>
        </w:rPr>
        <w:t>1.</w:t>
      </w:r>
      <w:r w:rsidRPr="006D4157">
        <w:rPr>
          <w:rFonts w:ascii="Arial" w:hAnsi="Arial" w:cs="Arial"/>
        </w:rPr>
        <w:tab/>
      </w:r>
      <w:r w:rsidRPr="006D4157">
        <w:rPr>
          <w:rFonts w:ascii="Arial" w:eastAsia="Arial" w:hAnsi="Arial" w:cs="Arial"/>
        </w:rPr>
        <w:t xml:space="preserve">Primary: </w:t>
      </w:r>
      <w:r w:rsidRPr="006D4157">
        <w:rPr>
          <w:rFonts w:ascii="Arial" w:hAnsi="Arial" w:cs="Arial"/>
        </w:rPr>
        <w:tab/>
      </w:r>
      <w:r w:rsidRPr="006D4157">
        <w:rPr>
          <w:rFonts w:ascii="Arial" w:eastAsia="Arial" w:hAnsi="Arial" w:cs="Arial"/>
        </w:rPr>
        <w:t>Interviews; questionnaires; case studies; focus groups; product analysis</w:t>
      </w:r>
      <w:r w:rsidR="008062E4" w:rsidRPr="006D4157">
        <w:rPr>
          <w:rFonts w:ascii="Arial" w:eastAsia="Arial" w:hAnsi="Arial" w:cs="Arial"/>
        </w:rPr>
        <w:t>.</w:t>
      </w:r>
    </w:p>
    <w:p w14:paraId="0E7305F0" w14:textId="11A1BBA2" w:rsidR="00683F52" w:rsidRPr="006D4157" w:rsidRDefault="00683F52" w:rsidP="56A7FB55">
      <w:pPr>
        <w:pStyle w:val="numberedquestion"/>
        <w:spacing w:before="120"/>
        <w:ind w:left="1700" w:hanging="1700"/>
        <w:rPr>
          <w:rFonts w:ascii="Arial" w:eastAsia="Arial" w:hAnsi="Arial" w:cs="Arial"/>
        </w:rPr>
      </w:pPr>
      <w:r w:rsidRPr="006D4157">
        <w:rPr>
          <w:rFonts w:ascii="Arial" w:hAnsi="Arial" w:cs="Arial"/>
        </w:rPr>
        <w:tab/>
      </w:r>
      <w:r w:rsidRPr="006D4157">
        <w:rPr>
          <w:rFonts w:ascii="Arial" w:eastAsia="Arial" w:hAnsi="Arial" w:cs="Arial"/>
        </w:rPr>
        <w:t>Secondary:</w:t>
      </w:r>
      <w:r w:rsidRPr="006D4157">
        <w:rPr>
          <w:rFonts w:ascii="Arial" w:hAnsi="Arial" w:cs="Arial"/>
        </w:rPr>
        <w:tab/>
      </w:r>
      <w:r w:rsidRPr="006D4157">
        <w:rPr>
          <w:rFonts w:ascii="Arial" w:eastAsia="Arial" w:hAnsi="Arial" w:cs="Arial"/>
        </w:rPr>
        <w:t>Books; magazines; written articles / journals; official government websites; work of other designers</w:t>
      </w:r>
      <w:r w:rsidR="008062E4" w:rsidRPr="006D4157">
        <w:rPr>
          <w:rFonts w:ascii="Arial" w:eastAsia="Arial" w:hAnsi="Arial" w:cs="Arial"/>
        </w:rPr>
        <w:t>.</w:t>
      </w:r>
      <w:r w:rsidR="00922940" w:rsidRPr="006D4157">
        <w:rPr>
          <w:rFonts w:ascii="Arial" w:hAnsi="Arial" w:cs="Arial"/>
        </w:rPr>
        <w:tab/>
      </w:r>
      <w:r w:rsidRPr="006D4157">
        <w:rPr>
          <w:rFonts w:ascii="Arial" w:eastAsia="Arial" w:hAnsi="Arial" w:cs="Arial"/>
        </w:rPr>
        <w:t>[2]</w:t>
      </w:r>
    </w:p>
    <w:p w14:paraId="6DB76DF3" w14:textId="28CABFD3" w:rsidR="00683F52" w:rsidRPr="006D4157" w:rsidRDefault="00683F52" w:rsidP="56A7FB55">
      <w:pPr>
        <w:pStyle w:val="numberedquestion"/>
        <w:spacing w:before="120"/>
        <w:ind w:left="450" w:hanging="450"/>
        <w:rPr>
          <w:rFonts w:ascii="Arial" w:eastAsia="Arial" w:hAnsi="Arial" w:cs="Arial"/>
        </w:rPr>
      </w:pPr>
      <w:r w:rsidRPr="006D4157">
        <w:rPr>
          <w:rFonts w:ascii="Arial" w:eastAsia="Arial" w:hAnsi="Arial" w:cs="Arial"/>
        </w:rPr>
        <w:t>2.</w:t>
      </w:r>
      <w:r w:rsidRPr="006D4157">
        <w:rPr>
          <w:rFonts w:ascii="Arial" w:hAnsi="Arial" w:cs="Arial"/>
        </w:rPr>
        <w:tab/>
      </w:r>
      <w:r w:rsidRPr="006D4157">
        <w:rPr>
          <w:rFonts w:ascii="Arial" w:eastAsia="Arial" w:hAnsi="Arial" w:cs="Arial"/>
        </w:rPr>
        <w:t>Ergonomics is the study of human interactions; with objects and the physical environment</w:t>
      </w:r>
      <w:r w:rsidR="008062E4" w:rsidRPr="006D4157">
        <w:rPr>
          <w:rFonts w:ascii="Arial" w:eastAsia="Arial" w:hAnsi="Arial" w:cs="Arial"/>
        </w:rPr>
        <w:t>.</w:t>
      </w:r>
    </w:p>
    <w:p w14:paraId="32B1756F" w14:textId="28AB14DF" w:rsidR="00683F52" w:rsidRPr="006D4157" w:rsidRDefault="00683F52" w:rsidP="56A7FB55">
      <w:pPr>
        <w:pStyle w:val="numberedquestion"/>
        <w:tabs>
          <w:tab w:val="clear" w:pos="1701"/>
        </w:tabs>
        <w:spacing w:before="120"/>
        <w:ind w:left="450" w:hanging="450"/>
        <w:rPr>
          <w:rFonts w:ascii="Arial" w:eastAsia="Arial" w:hAnsi="Arial" w:cs="Arial"/>
        </w:rPr>
      </w:pPr>
      <w:r w:rsidRPr="006D4157">
        <w:rPr>
          <w:rFonts w:ascii="Arial" w:hAnsi="Arial" w:cs="Arial"/>
        </w:rPr>
        <w:tab/>
      </w:r>
      <w:r w:rsidRPr="006D4157">
        <w:rPr>
          <w:rFonts w:ascii="Arial" w:eastAsia="Arial" w:hAnsi="Arial" w:cs="Arial"/>
        </w:rPr>
        <w:t>Anthropometrics is the study related to the measurements of humans; including weight, height and angles of reach and vision.</w:t>
      </w:r>
      <w:r w:rsidR="00922940" w:rsidRPr="006D4157">
        <w:rPr>
          <w:rFonts w:ascii="Arial" w:hAnsi="Arial" w:cs="Arial"/>
        </w:rPr>
        <w:tab/>
      </w:r>
      <w:r w:rsidRPr="006D4157">
        <w:rPr>
          <w:rFonts w:ascii="Arial" w:eastAsia="Arial" w:hAnsi="Arial" w:cs="Arial"/>
        </w:rPr>
        <w:t>[4]</w:t>
      </w:r>
    </w:p>
    <w:p w14:paraId="73146761" w14:textId="45369E86" w:rsidR="00922940" w:rsidRPr="006D4157" w:rsidRDefault="00922940" w:rsidP="56A7FB55">
      <w:pPr>
        <w:pStyle w:val="numberedquestion"/>
        <w:spacing w:before="120"/>
        <w:ind w:left="450" w:hanging="450"/>
        <w:rPr>
          <w:rFonts w:ascii="Arial" w:eastAsia="Arial" w:hAnsi="Arial" w:cs="Arial"/>
        </w:rPr>
      </w:pPr>
      <w:r w:rsidRPr="006D4157">
        <w:rPr>
          <w:rFonts w:ascii="Arial" w:eastAsia="Arial" w:hAnsi="Arial" w:cs="Arial"/>
        </w:rPr>
        <w:t>3.</w:t>
      </w:r>
      <w:r w:rsidRPr="006D4157">
        <w:rPr>
          <w:rFonts w:ascii="Arial" w:hAnsi="Arial" w:cs="Arial"/>
        </w:rPr>
        <w:tab/>
      </w:r>
      <w:r w:rsidRPr="006D4157">
        <w:rPr>
          <w:rFonts w:ascii="Arial" w:eastAsia="Arial" w:hAnsi="Arial" w:cs="Arial"/>
        </w:rPr>
        <w:t>(a)</w:t>
      </w:r>
      <w:r w:rsidRPr="006D4157">
        <w:rPr>
          <w:rFonts w:ascii="Arial" w:hAnsi="Arial" w:cs="Arial"/>
        </w:rPr>
        <w:tab/>
      </w:r>
      <w:r w:rsidRPr="006D4157">
        <w:rPr>
          <w:rFonts w:ascii="Arial" w:eastAsia="Arial" w:hAnsi="Arial" w:cs="Arial"/>
        </w:rPr>
        <w:t>Advantages of info</w:t>
      </w:r>
      <w:r w:rsidR="007347B5" w:rsidRPr="006D4157">
        <w:rPr>
          <w:rFonts w:ascii="Arial" w:eastAsia="Arial" w:hAnsi="Arial" w:cs="Arial"/>
        </w:rPr>
        <w:t>rmation</w:t>
      </w:r>
      <w:r w:rsidRPr="006D4157">
        <w:rPr>
          <w:rFonts w:ascii="Arial" w:eastAsia="Arial" w:hAnsi="Arial" w:cs="Arial"/>
        </w:rPr>
        <w:t xml:space="preserve"> provided by consumer</w:t>
      </w:r>
      <w:r w:rsidR="007347B5" w:rsidRPr="006D4157">
        <w:rPr>
          <w:rFonts w:ascii="Arial" w:eastAsia="Arial" w:hAnsi="Arial" w:cs="Arial"/>
        </w:rPr>
        <w:t xml:space="preserve"> </w:t>
      </w:r>
      <w:r w:rsidRPr="006D4157">
        <w:rPr>
          <w:rFonts w:ascii="Arial" w:eastAsia="Arial" w:hAnsi="Arial" w:cs="Arial"/>
        </w:rPr>
        <w:t>/</w:t>
      </w:r>
      <w:r w:rsidR="007347B5" w:rsidRPr="006D4157">
        <w:rPr>
          <w:rFonts w:ascii="Arial" w:eastAsia="Arial" w:hAnsi="Arial" w:cs="Arial"/>
        </w:rPr>
        <w:t xml:space="preserve"> </w:t>
      </w:r>
      <w:r w:rsidRPr="006D4157">
        <w:rPr>
          <w:rFonts w:ascii="Arial" w:eastAsia="Arial" w:hAnsi="Arial" w:cs="Arial"/>
        </w:rPr>
        <w:t>pressure groups includes:</w:t>
      </w:r>
    </w:p>
    <w:p w14:paraId="70CEECF2" w14:textId="23A46E35" w:rsidR="00922940" w:rsidRPr="006D4157" w:rsidRDefault="56A7FB55" w:rsidP="56A7FB55">
      <w:pPr>
        <w:pStyle w:val="numberedquestion"/>
        <w:numPr>
          <w:ilvl w:val="0"/>
          <w:numId w:val="29"/>
        </w:numPr>
        <w:tabs>
          <w:tab w:val="clear" w:pos="426"/>
          <w:tab w:val="clear" w:pos="1701"/>
          <w:tab w:val="left" w:pos="1134"/>
        </w:tabs>
        <w:spacing w:before="120"/>
        <w:ind w:left="1276" w:hanging="425"/>
        <w:rPr>
          <w:rFonts w:ascii="Arial" w:eastAsia="Arial" w:hAnsi="Arial" w:cs="Arial"/>
        </w:rPr>
      </w:pPr>
      <w:r w:rsidRPr="006D4157">
        <w:rPr>
          <w:rFonts w:ascii="Arial" w:eastAsia="Arial" w:hAnsi="Arial" w:cs="Arial"/>
        </w:rPr>
        <w:t>Impartial reviews</w:t>
      </w:r>
    </w:p>
    <w:p w14:paraId="4D64F1BB" w14:textId="6A397FA7" w:rsidR="00922940" w:rsidRPr="006D4157" w:rsidRDefault="56A7FB55" w:rsidP="56A7FB55">
      <w:pPr>
        <w:pStyle w:val="numberedquestion"/>
        <w:numPr>
          <w:ilvl w:val="0"/>
          <w:numId w:val="29"/>
        </w:numPr>
        <w:tabs>
          <w:tab w:val="clear" w:pos="426"/>
          <w:tab w:val="clear" w:pos="1701"/>
          <w:tab w:val="left" w:pos="1134"/>
        </w:tabs>
        <w:spacing w:before="120"/>
        <w:ind w:left="1276" w:hanging="425"/>
        <w:rPr>
          <w:rFonts w:ascii="Arial" w:eastAsia="Arial" w:hAnsi="Arial" w:cs="Arial"/>
        </w:rPr>
      </w:pPr>
      <w:r w:rsidRPr="006D4157">
        <w:rPr>
          <w:rFonts w:ascii="Arial" w:eastAsia="Arial" w:hAnsi="Arial" w:cs="Arial"/>
        </w:rPr>
        <w:t>Independent testing of products</w:t>
      </w:r>
    </w:p>
    <w:p w14:paraId="349A697A" w14:textId="13A18B6B" w:rsidR="00922940" w:rsidRPr="006D4157" w:rsidRDefault="56A7FB55" w:rsidP="56A7FB55">
      <w:pPr>
        <w:pStyle w:val="numberedquestion"/>
        <w:numPr>
          <w:ilvl w:val="0"/>
          <w:numId w:val="29"/>
        </w:numPr>
        <w:tabs>
          <w:tab w:val="clear" w:pos="426"/>
          <w:tab w:val="clear" w:pos="1701"/>
          <w:tab w:val="left" w:pos="1134"/>
        </w:tabs>
        <w:spacing w:before="120"/>
        <w:ind w:left="1276" w:hanging="425"/>
        <w:rPr>
          <w:rFonts w:ascii="Arial" w:eastAsia="Arial" w:hAnsi="Arial" w:cs="Arial"/>
        </w:rPr>
      </w:pPr>
      <w:r w:rsidRPr="006D4157">
        <w:rPr>
          <w:rFonts w:ascii="Arial" w:eastAsia="Arial" w:hAnsi="Arial" w:cs="Arial"/>
        </w:rPr>
        <w:t>Buy with confidence</w:t>
      </w:r>
    </w:p>
    <w:p w14:paraId="22CD3F4B" w14:textId="5EB5B16A" w:rsidR="00922940" w:rsidRPr="006D4157" w:rsidRDefault="56A7FB55" w:rsidP="56A7FB55">
      <w:pPr>
        <w:pStyle w:val="numberedquestion"/>
        <w:numPr>
          <w:ilvl w:val="0"/>
          <w:numId w:val="29"/>
        </w:numPr>
        <w:tabs>
          <w:tab w:val="clear" w:pos="426"/>
          <w:tab w:val="clear" w:pos="1701"/>
          <w:tab w:val="left" w:pos="1134"/>
        </w:tabs>
        <w:spacing w:before="120"/>
        <w:ind w:left="1276" w:hanging="425"/>
        <w:rPr>
          <w:rFonts w:ascii="Arial" w:eastAsia="Arial" w:hAnsi="Arial" w:cs="Arial"/>
        </w:rPr>
      </w:pPr>
      <w:r w:rsidRPr="006D4157">
        <w:rPr>
          <w:rFonts w:ascii="Arial" w:eastAsia="Arial" w:hAnsi="Arial" w:cs="Arial"/>
        </w:rPr>
        <w:t>Save time and uncertainty in buying products</w:t>
      </w:r>
    </w:p>
    <w:p w14:paraId="3701EF25" w14:textId="63C06339" w:rsidR="00922940" w:rsidRPr="006D4157" w:rsidRDefault="56A7FB55" w:rsidP="56A7FB55">
      <w:pPr>
        <w:pStyle w:val="numberedquestion"/>
        <w:numPr>
          <w:ilvl w:val="0"/>
          <w:numId w:val="29"/>
        </w:numPr>
        <w:tabs>
          <w:tab w:val="clear" w:pos="426"/>
          <w:tab w:val="clear" w:pos="1701"/>
          <w:tab w:val="left" w:pos="1134"/>
        </w:tabs>
        <w:spacing w:before="120"/>
        <w:ind w:left="1276" w:hanging="425"/>
        <w:rPr>
          <w:rFonts w:ascii="Arial" w:eastAsia="Arial" w:hAnsi="Arial" w:cs="Arial"/>
        </w:rPr>
      </w:pPr>
      <w:r w:rsidRPr="006D4157">
        <w:rPr>
          <w:rFonts w:ascii="Arial" w:eastAsia="Arial" w:hAnsi="Arial" w:cs="Arial"/>
        </w:rPr>
        <w:t>Free advice / guidance</w:t>
      </w:r>
    </w:p>
    <w:p w14:paraId="6040428B" w14:textId="1BA3675B" w:rsidR="00922940" w:rsidRPr="006D4157" w:rsidRDefault="56A7FB55" w:rsidP="56A7FB55">
      <w:pPr>
        <w:pStyle w:val="numberedquestion"/>
        <w:numPr>
          <w:ilvl w:val="0"/>
          <w:numId w:val="29"/>
        </w:numPr>
        <w:tabs>
          <w:tab w:val="clear" w:pos="426"/>
          <w:tab w:val="clear" w:pos="1701"/>
          <w:tab w:val="left" w:pos="1134"/>
        </w:tabs>
        <w:spacing w:before="120"/>
        <w:ind w:left="1276" w:hanging="425"/>
        <w:rPr>
          <w:rFonts w:ascii="Arial" w:eastAsia="Arial" w:hAnsi="Arial" w:cs="Arial"/>
        </w:rPr>
      </w:pPr>
      <w:r w:rsidRPr="006D4157">
        <w:rPr>
          <w:rFonts w:ascii="Arial" w:eastAsia="Arial" w:hAnsi="Arial" w:cs="Arial"/>
        </w:rPr>
        <w:t>Opinions from experts</w:t>
      </w:r>
    </w:p>
    <w:p w14:paraId="1C45C21D" w14:textId="3DE97498" w:rsidR="00922940" w:rsidRPr="006D4157" w:rsidRDefault="56A7FB55" w:rsidP="56A7FB55">
      <w:pPr>
        <w:pStyle w:val="numberedquestion"/>
        <w:numPr>
          <w:ilvl w:val="0"/>
          <w:numId w:val="29"/>
        </w:numPr>
        <w:tabs>
          <w:tab w:val="clear" w:pos="426"/>
          <w:tab w:val="clear" w:pos="1701"/>
          <w:tab w:val="left" w:pos="1134"/>
        </w:tabs>
        <w:spacing w:before="120"/>
        <w:ind w:left="1276" w:hanging="425"/>
        <w:rPr>
          <w:rFonts w:ascii="Arial" w:eastAsia="Arial" w:hAnsi="Arial" w:cs="Arial"/>
        </w:rPr>
      </w:pPr>
      <w:r w:rsidRPr="006D4157">
        <w:rPr>
          <w:rFonts w:ascii="Arial" w:eastAsia="Arial" w:hAnsi="Arial" w:cs="Arial"/>
        </w:rPr>
        <w:t>Help choose the right product for you</w:t>
      </w:r>
    </w:p>
    <w:p w14:paraId="5CF300AF" w14:textId="336C27FE" w:rsidR="00683F52" w:rsidRPr="006D4157" w:rsidRDefault="56A7FB55" w:rsidP="56A7FB55">
      <w:pPr>
        <w:pStyle w:val="numberedquestion"/>
        <w:numPr>
          <w:ilvl w:val="0"/>
          <w:numId w:val="29"/>
        </w:numPr>
        <w:tabs>
          <w:tab w:val="clear" w:pos="426"/>
          <w:tab w:val="clear" w:pos="1701"/>
          <w:tab w:val="left" w:pos="1134"/>
        </w:tabs>
        <w:spacing w:before="120"/>
        <w:ind w:left="1276" w:hanging="425"/>
        <w:rPr>
          <w:rFonts w:ascii="Arial" w:eastAsia="Arial" w:hAnsi="Arial" w:cs="Arial"/>
        </w:rPr>
      </w:pPr>
      <w:r w:rsidRPr="006D4157">
        <w:rPr>
          <w:rFonts w:ascii="Arial" w:eastAsia="Arial" w:hAnsi="Arial" w:cs="Arial"/>
        </w:rPr>
        <w:t>Compare products</w:t>
      </w:r>
    </w:p>
    <w:p w14:paraId="0CC10C2B" w14:textId="77777777" w:rsidR="00922940" w:rsidRPr="006D4157" w:rsidRDefault="56A7FB55" w:rsidP="56A7FB55">
      <w:pPr>
        <w:tabs>
          <w:tab w:val="left" w:pos="1134"/>
        </w:tabs>
        <w:autoSpaceDE w:val="0"/>
        <w:autoSpaceDN w:val="0"/>
        <w:adjustRightInd w:val="0"/>
        <w:ind w:left="851"/>
        <w:rPr>
          <w:rFonts w:eastAsiaTheme="minorEastAsia"/>
          <w:color w:val="000000" w:themeColor="text1"/>
        </w:rPr>
      </w:pPr>
      <w:r w:rsidRPr="006D4157">
        <w:rPr>
          <w:rFonts w:eastAsiaTheme="minorEastAsia"/>
          <w:color w:val="000000" w:themeColor="text1"/>
        </w:rPr>
        <w:t xml:space="preserve">Each benefit identified = 1 mark </w:t>
      </w:r>
    </w:p>
    <w:p w14:paraId="459851C3" w14:textId="25A24A17" w:rsidR="00922940" w:rsidRPr="006D4157" w:rsidRDefault="56A7FB55" w:rsidP="56A7FB55">
      <w:pPr>
        <w:tabs>
          <w:tab w:val="left" w:pos="1134"/>
        </w:tabs>
        <w:autoSpaceDE w:val="0"/>
        <w:autoSpaceDN w:val="0"/>
        <w:adjustRightInd w:val="0"/>
        <w:ind w:left="851"/>
        <w:rPr>
          <w:rFonts w:eastAsiaTheme="minorEastAsia"/>
          <w:color w:val="000000" w:themeColor="text1"/>
        </w:rPr>
      </w:pPr>
      <w:r w:rsidRPr="006D4157">
        <w:rPr>
          <w:rFonts w:eastAsiaTheme="minorEastAsia"/>
          <w:color w:val="000000" w:themeColor="text1"/>
        </w:rPr>
        <w:t xml:space="preserve">Benefit + qualified = 2 marks </w:t>
      </w:r>
    </w:p>
    <w:p w14:paraId="0DA1044A" w14:textId="77777777" w:rsidR="00922940" w:rsidRPr="006D4157" w:rsidRDefault="00922940" w:rsidP="00922940">
      <w:pPr>
        <w:autoSpaceDE w:val="0"/>
        <w:autoSpaceDN w:val="0"/>
        <w:adjustRightInd w:val="0"/>
        <w:rPr>
          <w:rFonts w:eastAsiaTheme="minorEastAsia"/>
          <w:bCs/>
          <w:color w:val="000000"/>
        </w:rPr>
      </w:pPr>
    </w:p>
    <w:p w14:paraId="7F858BE3" w14:textId="7D67AE92" w:rsidR="00922940" w:rsidRPr="006D4157" w:rsidRDefault="56A7FB55" w:rsidP="56A7FB55">
      <w:pPr>
        <w:autoSpaceDE w:val="0"/>
        <w:autoSpaceDN w:val="0"/>
        <w:adjustRightInd w:val="0"/>
        <w:ind w:left="1232" w:hanging="381"/>
        <w:rPr>
          <w:rFonts w:eastAsiaTheme="minorEastAsia"/>
          <w:color w:val="000000" w:themeColor="text1"/>
        </w:rPr>
      </w:pPr>
      <w:r w:rsidRPr="006D4157">
        <w:rPr>
          <w:rFonts w:eastAsiaTheme="minorEastAsia"/>
          <w:color w:val="000000" w:themeColor="text1"/>
        </w:rPr>
        <w:t xml:space="preserve">NB Allow a mark for a named consumer pressure group if used to qualify a response. </w:t>
      </w:r>
    </w:p>
    <w:p w14:paraId="415492CE" w14:textId="77777777" w:rsidR="00922940" w:rsidRPr="006D4157" w:rsidRDefault="56A7FB55" w:rsidP="56A7FB55">
      <w:pPr>
        <w:autoSpaceDE w:val="0"/>
        <w:autoSpaceDN w:val="0"/>
        <w:adjustRightInd w:val="0"/>
        <w:ind w:left="1232"/>
        <w:rPr>
          <w:rFonts w:eastAsiaTheme="minorEastAsia"/>
          <w:b/>
          <w:bCs/>
          <w:color w:val="000000" w:themeColor="text1"/>
        </w:rPr>
      </w:pPr>
      <w:r w:rsidRPr="006D4157">
        <w:rPr>
          <w:rFonts w:eastAsiaTheme="minorEastAsia"/>
          <w:b/>
          <w:bCs/>
          <w:color w:val="000000" w:themeColor="text1"/>
        </w:rPr>
        <w:t xml:space="preserve">Examples of consumer/pressure groups: </w:t>
      </w:r>
    </w:p>
    <w:p w14:paraId="6490AEBE" w14:textId="3487EBD9" w:rsidR="00922940" w:rsidRPr="006D4157" w:rsidRDefault="56A7FB55" w:rsidP="56A7FB55">
      <w:pPr>
        <w:autoSpaceDE w:val="0"/>
        <w:autoSpaceDN w:val="0"/>
        <w:adjustRightInd w:val="0"/>
        <w:ind w:left="1232"/>
        <w:rPr>
          <w:rFonts w:eastAsiaTheme="minorEastAsia"/>
          <w:color w:val="000000" w:themeColor="text1"/>
        </w:rPr>
      </w:pPr>
      <w:r w:rsidRPr="006D4157">
        <w:rPr>
          <w:rFonts w:eastAsiaTheme="minorEastAsia"/>
          <w:color w:val="000000" w:themeColor="text1"/>
        </w:rPr>
        <w:t xml:space="preserve">Which </w:t>
      </w:r>
    </w:p>
    <w:p w14:paraId="1D8C9AEC" w14:textId="583B08EA" w:rsidR="00922940" w:rsidRPr="006D4157" w:rsidRDefault="56A7FB55" w:rsidP="56A7FB55">
      <w:pPr>
        <w:autoSpaceDE w:val="0"/>
        <w:autoSpaceDN w:val="0"/>
        <w:adjustRightInd w:val="0"/>
        <w:ind w:left="1232"/>
        <w:rPr>
          <w:rFonts w:eastAsiaTheme="minorEastAsia"/>
          <w:color w:val="000000" w:themeColor="text1"/>
        </w:rPr>
      </w:pPr>
      <w:r w:rsidRPr="006D4157">
        <w:rPr>
          <w:rFonts w:eastAsiaTheme="minorEastAsia"/>
          <w:color w:val="000000" w:themeColor="text1"/>
        </w:rPr>
        <w:t xml:space="preserve">Consumers’ Association </w:t>
      </w:r>
    </w:p>
    <w:p w14:paraId="362018CA" w14:textId="2334B60B" w:rsidR="00922940" w:rsidRPr="006D4157" w:rsidRDefault="56A7FB55" w:rsidP="56A7FB55">
      <w:pPr>
        <w:autoSpaceDE w:val="0"/>
        <w:autoSpaceDN w:val="0"/>
        <w:adjustRightInd w:val="0"/>
        <w:ind w:left="1232"/>
        <w:rPr>
          <w:rFonts w:eastAsiaTheme="minorEastAsia"/>
          <w:color w:val="000000" w:themeColor="text1"/>
        </w:rPr>
      </w:pPr>
      <w:r w:rsidRPr="006D4157">
        <w:rPr>
          <w:rFonts w:eastAsiaTheme="minorEastAsia"/>
          <w:color w:val="000000" w:themeColor="text1"/>
        </w:rPr>
        <w:t xml:space="preserve">CAMRA (British campaign for real ale) </w:t>
      </w:r>
    </w:p>
    <w:p w14:paraId="0863DB0C" w14:textId="65D58210" w:rsidR="00922940" w:rsidRPr="006D4157" w:rsidRDefault="56A7FB55" w:rsidP="56A7FB55">
      <w:pPr>
        <w:autoSpaceDE w:val="0"/>
        <w:autoSpaceDN w:val="0"/>
        <w:adjustRightInd w:val="0"/>
        <w:ind w:left="1232"/>
        <w:rPr>
          <w:rFonts w:eastAsiaTheme="minorEastAsia"/>
          <w:color w:val="000000" w:themeColor="text1"/>
        </w:rPr>
      </w:pPr>
      <w:r w:rsidRPr="006D4157">
        <w:rPr>
          <w:rFonts w:eastAsiaTheme="minorEastAsia"/>
          <w:color w:val="000000" w:themeColor="text1"/>
        </w:rPr>
        <w:t xml:space="preserve">Consumer Action Group </w:t>
      </w:r>
    </w:p>
    <w:p w14:paraId="79D710C8" w14:textId="77777777" w:rsidR="00922940" w:rsidRPr="006D4157" w:rsidRDefault="00922940" w:rsidP="00922940">
      <w:pPr>
        <w:autoSpaceDE w:val="0"/>
        <w:autoSpaceDN w:val="0"/>
        <w:adjustRightInd w:val="0"/>
        <w:ind w:left="1232"/>
        <w:rPr>
          <w:rFonts w:eastAsiaTheme="minorEastAsia"/>
          <w:color w:val="000000"/>
        </w:rPr>
      </w:pPr>
    </w:p>
    <w:p w14:paraId="4AABB60D" w14:textId="77777777" w:rsidR="00922940" w:rsidRPr="006D4157" w:rsidRDefault="56A7FB55" w:rsidP="56A7FB55">
      <w:pPr>
        <w:autoSpaceDE w:val="0"/>
        <w:autoSpaceDN w:val="0"/>
        <w:adjustRightInd w:val="0"/>
        <w:ind w:left="1232"/>
        <w:rPr>
          <w:rFonts w:eastAsiaTheme="minorEastAsia"/>
          <w:b/>
          <w:bCs/>
          <w:color w:val="000000" w:themeColor="text1"/>
        </w:rPr>
      </w:pPr>
      <w:r w:rsidRPr="006D4157">
        <w:rPr>
          <w:rFonts w:eastAsiaTheme="minorEastAsia"/>
          <w:b/>
          <w:bCs/>
          <w:color w:val="000000" w:themeColor="text1"/>
        </w:rPr>
        <w:t xml:space="preserve">Also allow: </w:t>
      </w:r>
    </w:p>
    <w:p w14:paraId="3873F20E" w14:textId="41C61362" w:rsidR="00922940" w:rsidRPr="006D4157" w:rsidRDefault="56A7FB55" w:rsidP="56A7FB55">
      <w:pPr>
        <w:autoSpaceDE w:val="0"/>
        <w:autoSpaceDN w:val="0"/>
        <w:adjustRightInd w:val="0"/>
        <w:ind w:left="1232"/>
        <w:rPr>
          <w:rFonts w:eastAsiaTheme="minorEastAsia"/>
          <w:color w:val="000000" w:themeColor="text1"/>
        </w:rPr>
      </w:pPr>
      <w:r w:rsidRPr="006D4157">
        <w:rPr>
          <w:rFonts w:eastAsiaTheme="minorEastAsia"/>
          <w:color w:val="000000" w:themeColor="text1"/>
        </w:rPr>
        <w:t xml:space="preserve">BBC Watchdog </w:t>
      </w:r>
    </w:p>
    <w:p w14:paraId="5319DB0D" w14:textId="66C741B9" w:rsidR="00922940" w:rsidRPr="006D4157" w:rsidRDefault="56A7FB55" w:rsidP="56A7FB55">
      <w:pPr>
        <w:autoSpaceDE w:val="0"/>
        <w:autoSpaceDN w:val="0"/>
        <w:adjustRightInd w:val="0"/>
        <w:ind w:left="1232"/>
        <w:rPr>
          <w:rFonts w:eastAsiaTheme="minorEastAsia"/>
          <w:color w:val="000000" w:themeColor="text1"/>
        </w:rPr>
      </w:pPr>
      <w:r w:rsidRPr="006D4157">
        <w:rPr>
          <w:rFonts w:eastAsiaTheme="minorEastAsia"/>
          <w:color w:val="000000" w:themeColor="text1"/>
        </w:rPr>
        <w:t xml:space="preserve">BBC Rogue traders </w:t>
      </w:r>
    </w:p>
    <w:p w14:paraId="05314A20" w14:textId="77777777" w:rsidR="00922940" w:rsidRPr="006D4157" w:rsidRDefault="00922940" w:rsidP="00922940">
      <w:pPr>
        <w:autoSpaceDE w:val="0"/>
        <w:autoSpaceDN w:val="0"/>
        <w:adjustRightInd w:val="0"/>
        <w:ind w:left="1232"/>
        <w:rPr>
          <w:rFonts w:eastAsiaTheme="minorEastAsia"/>
          <w:color w:val="000000"/>
        </w:rPr>
      </w:pPr>
    </w:p>
    <w:p w14:paraId="6BB2D74A" w14:textId="07C25806" w:rsidR="00922940" w:rsidRPr="006D4157" w:rsidRDefault="00922940" w:rsidP="56A7FB55">
      <w:pPr>
        <w:pStyle w:val="Default"/>
        <w:ind w:left="851" w:hanging="425"/>
        <w:rPr>
          <w:rFonts w:ascii="Arial" w:eastAsia="Arial," w:hAnsi="Arial" w:cs="Arial"/>
          <w:sz w:val="22"/>
          <w:szCs w:val="22"/>
          <w:lang w:eastAsia="en-GB"/>
        </w:rPr>
      </w:pPr>
      <w:r w:rsidRPr="006D4157">
        <w:rPr>
          <w:rFonts w:ascii="Arial" w:eastAsia="Arial" w:hAnsi="Arial" w:cs="Arial"/>
        </w:rPr>
        <w:t>(b)</w:t>
      </w:r>
      <w:r w:rsidRPr="006D4157">
        <w:rPr>
          <w:rFonts w:ascii="Arial" w:hAnsi="Arial" w:cs="Arial"/>
        </w:rPr>
        <w:tab/>
      </w:r>
      <w:r w:rsidRPr="006D4157">
        <w:rPr>
          <w:rFonts w:ascii="Arial" w:eastAsia="Arial," w:hAnsi="Arial" w:cs="Arial"/>
          <w:sz w:val="22"/>
          <w:szCs w:val="22"/>
          <w:lang w:eastAsia="en-GB"/>
        </w:rPr>
        <w:t xml:space="preserve">Describe ways must link to smart TV: </w:t>
      </w:r>
    </w:p>
    <w:p w14:paraId="1F6A20BC" w14:textId="130A9EFB" w:rsidR="00922940" w:rsidRPr="006D4157" w:rsidRDefault="56A7FB55" w:rsidP="56A7FB55">
      <w:pPr>
        <w:pStyle w:val="numberedquestion"/>
        <w:numPr>
          <w:ilvl w:val="0"/>
          <w:numId w:val="29"/>
        </w:numPr>
        <w:tabs>
          <w:tab w:val="clear" w:pos="426"/>
          <w:tab w:val="clear" w:pos="1701"/>
          <w:tab w:val="left" w:pos="1134"/>
        </w:tabs>
        <w:spacing w:before="120" w:after="0"/>
        <w:ind w:left="1134" w:hanging="283"/>
        <w:rPr>
          <w:rFonts w:ascii="Arial" w:eastAsia="Arial" w:hAnsi="Arial" w:cs="Arial"/>
        </w:rPr>
      </w:pPr>
      <w:r w:rsidRPr="006D4157">
        <w:rPr>
          <w:rFonts w:ascii="Arial" w:eastAsia="Arial" w:hAnsi="Arial" w:cs="Arial"/>
        </w:rPr>
        <w:t xml:space="preserve">Price / initial cost </w:t>
      </w:r>
    </w:p>
    <w:p w14:paraId="07D90250" w14:textId="748B4F32" w:rsidR="00922940" w:rsidRPr="006D4157" w:rsidRDefault="56A7FB55" w:rsidP="56A7FB55">
      <w:pPr>
        <w:pStyle w:val="numberedquestion"/>
        <w:numPr>
          <w:ilvl w:val="0"/>
          <w:numId w:val="29"/>
        </w:numPr>
        <w:tabs>
          <w:tab w:val="clear" w:pos="426"/>
          <w:tab w:val="clear" w:pos="1701"/>
          <w:tab w:val="left" w:pos="1134"/>
        </w:tabs>
        <w:spacing w:before="120" w:after="0"/>
        <w:ind w:left="1134" w:hanging="283"/>
        <w:rPr>
          <w:rFonts w:ascii="Arial" w:eastAsia="Arial" w:hAnsi="Arial" w:cs="Arial"/>
        </w:rPr>
      </w:pPr>
      <w:r w:rsidRPr="006D4157">
        <w:rPr>
          <w:rFonts w:ascii="Arial" w:eastAsia="Arial" w:hAnsi="Arial" w:cs="Arial"/>
        </w:rPr>
        <w:t xml:space="preserve">Compare functions with other brands e.g. internet ready, surround sound, 3D, USB socket, screen size, HD etc. </w:t>
      </w:r>
    </w:p>
    <w:p w14:paraId="2B3A5D6D" w14:textId="2AB4A743" w:rsidR="00922940" w:rsidRPr="006D4157" w:rsidRDefault="56A7FB55" w:rsidP="56A7FB55">
      <w:pPr>
        <w:pStyle w:val="numberedquestion"/>
        <w:numPr>
          <w:ilvl w:val="0"/>
          <w:numId w:val="29"/>
        </w:numPr>
        <w:tabs>
          <w:tab w:val="clear" w:pos="426"/>
          <w:tab w:val="clear" w:pos="1701"/>
          <w:tab w:val="left" w:pos="1134"/>
        </w:tabs>
        <w:spacing w:before="120" w:after="0"/>
        <w:ind w:left="1276" w:hanging="425"/>
        <w:rPr>
          <w:rFonts w:ascii="Arial" w:eastAsia="Arial" w:hAnsi="Arial" w:cs="Arial"/>
        </w:rPr>
      </w:pPr>
      <w:r w:rsidRPr="006D4157">
        <w:rPr>
          <w:rFonts w:ascii="Arial" w:eastAsia="Arial" w:hAnsi="Arial" w:cs="Arial"/>
        </w:rPr>
        <w:t xml:space="preserve">Ease of use / how easy is it to use </w:t>
      </w:r>
    </w:p>
    <w:p w14:paraId="791EF86F" w14:textId="67C69357" w:rsidR="00922940" w:rsidRPr="006D4157" w:rsidRDefault="56A7FB55" w:rsidP="56A7FB55">
      <w:pPr>
        <w:pStyle w:val="numberedquestion"/>
        <w:numPr>
          <w:ilvl w:val="0"/>
          <w:numId w:val="29"/>
        </w:numPr>
        <w:tabs>
          <w:tab w:val="clear" w:pos="426"/>
          <w:tab w:val="clear" w:pos="1701"/>
          <w:tab w:val="left" w:pos="1134"/>
        </w:tabs>
        <w:spacing w:before="120" w:after="0"/>
        <w:ind w:left="1276" w:hanging="425"/>
        <w:rPr>
          <w:rFonts w:ascii="Arial" w:eastAsia="Arial" w:hAnsi="Arial" w:cs="Arial"/>
        </w:rPr>
      </w:pPr>
      <w:r w:rsidRPr="006D4157">
        <w:rPr>
          <w:rFonts w:ascii="Arial" w:eastAsia="Arial" w:hAnsi="Arial" w:cs="Arial"/>
        </w:rPr>
        <w:t xml:space="preserve">Durability </w:t>
      </w:r>
    </w:p>
    <w:p w14:paraId="342DB25C" w14:textId="26A22E26" w:rsidR="00922940" w:rsidRPr="006D4157" w:rsidRDefault="56A7FB55" w:rsidP="56A7FB55">
      <w:pPr>
        <w:pStyle w:val="numberedquestion"/>
        <w:numPr>
          <w:ilvl w:val="0"/>
          <w:numId w:val="29"/>
        </w:numPr>
        <w:tabs>
          <w:tab w:val="clear" w:pos="426"/>
          <w:tab w:val="clear" w:pos="1701"/>
          <w:tab w:val="left" w:pos="1134"/>
        </w:tabs>
        <w:spacing w:before="120" w:after="0"/>
        <w:ind w:left="1276" w:hanging="425"/>
        <w:rPr>
          <w:rFonts w:ascii="Arial" w:eastAsia="Arial" w:hAnsi="Arial" w:cs="Arial"/>
        </w:rPr>
      </w:pPr>
      <w:r w:rsidRPr="006D4157">
        <w:rPr>
          <w:rFonts w:ascii="Arial" w:eastAsia="Arial" w:hAnsi="Arial" w:cs="Arial"/>
        </w:rPr>
        <w:t xml:space="preserve">Guarantees </w:t>
      </w:r>
    </w:p>
    <w:p w14:paraId="58204CF6" w14:textId="58F3D372" w:rsidR="00922940" w:rsidRPr="006D4157" w:rsidRDefault="56A7FB55" w:rsidP="56A7FB55">
      <w:pPr>
        <w:pStyle w:val="numberedquestion"/>
        <w:numPr>
          <w:ilvl w:val="0"/>
          <w:numId w:val="29"/>
        </w:numPr>
        <w:tabs>
          <w:tab w:val="clear" w:pos="426"/>
          <w:tab w:val="clear" w:pos="1701"/>
          <w:tab w:val="left" w:pos="1134"/>
        </w:tabs>
        <w:spacing w:before="120" w:after="0"/>
        <w:ind w:left="1276" w:hanging="425"/>
        <w:rPr>
          <w:rFonts w:ascii="Arial" w:eastAsia="Arial" w:hAnsi="Arial" w:cs="Arial"/>
        </w:rPr>
      </w:pPr>
      <w:r w:rsidRPr="006D4157">
        <w:rPr>
          <w:rFonts w:ascii="Arial" w:eastAsia="Arial" w:hAnsi="Arial" w:cs="Arial"/>
        </w:rPr>
        <w:t xml:space="preserve">Aftercare packages </w:t>
      </w:r>
    </w:p>
    <w:p w14:paraId="6A355587" w14:textId="77777777" w:rsidR="00922940" w:rsidRPr="006D4157" w:rsidRDefault="00922940" w:rsidP="00922940">
      <w:pPr>
        <w:autoSpaceDE w:val="0"/>
        <w:autoSpaceDN w:val="0"/>
        <w:adjustRightInd w:val="0"/>
        <w:rPr>
          <w:rFonts w:eastAsiaTheme="minorEastAsia"/>
          <w:color w:val="000000"/>
        </w:rPr>
      </w:pPr>
    </w:p>
    <w:p w14:paraId="1B1F05EB" w14:textId="77777777" w:rsidR="00922940" w:rsidRPr="006D4157" w:rsidRDefault="56A7FB55" w:rsidP="56A7FB55">
      <w:pPr>
        <w:autoSpaceDE w:val="0"/>
        <w:autoSpaceDN w:val="0"/>
        <w:adjustRightInd w:val="0"/>
        <w:ind w:left="426"/>
        <w:rPr>
          <w:rFonts w:eastAsiaTheme="minorEastAsia"/>
          <w:color w:val="000000" w:themeColor="text1"/>
        </w:rPr>
      </w:pPr>
      <w:r w:rsidRPr="006D4157">
        <w:rPr>
          <w:rFonts w:eastAsiaTheme="minorEastAsia"/>
          <w:color w:val="000000" w:themeColor="text1"/>
        </w:rPr>
        <w:lastRenderedPageBreak/>
        <w:t xml:space="preserve">Compare price = 1 </w:t>
      </w:r>
    </w:p>
    <w:p w14:paraId="57470AEC" w14:textId="617743EF" w:rsidR="00922940" w:rsidRPr="006D4157" w:rsidRDefault="56A7FB55" w:rsidP="56A7FB55">
      <w:pPr>
        <w:autoSpaceDE w:val="0"/>
        <w:autoSpaceDN w:val="0"/>
        <w:adjustRightInd w:val="0"/>
        <w:ind w:left="426"/>
        <w:rPr>
          <w:rFonts w:eastAsiaTheme="minorEastAsia"/>
          <w:color w:val="000000" w:themeColor="text1"/>
        </w:rPr>
      </w:pPr>
      <w:r w:rsidRPr="006D4157">
        <w:rPr>
          <w:rFonts w:eastAsiaTheme="minorEastAsia"/>
          <w:color w:val="000000" w:themeColor="text1"/>
        </w:rPr>
        <w:t xml:space="preserve">Look at features = 1 </w:t>
      </w:r>
    </w:p>
    <w:p w14:paraId="7CA70B27" w14:textId="77777777" w:rsidR="00922940" w:rsidRPr="006D4157" w:rsidRDefault="00922940" w:rsidP="00922940">
      <w:pPr>
        <w:autoSpaceDE w:val="0"/>
        <w:autoSpaceDN w:val="0"/>
        <w:adjustRightInd w:val="0"/>
        <w:ind w:left="426"/>
        <w:rPr>
          <w:rFonts w:eastAsiaTheme="minorEastAsia"/>
          <w:color w:val="000000"/>
        </w:rPr>
      </w:pPr>
    </w:p>
    <w:p w14:paraId="07EB507E" w14:textId="1E081292" w:rsidR="00922940" w:rsidRPr="006D4157" w:rsidRDefault="56A7FB55" w:rsidP="56A7FB55">
      <w:pPr>
        <w:autoSpaceDE w:val="0"/>
        <w:autoSpaceDN w:val="0"/>
        <w:adjustRightInd w:val="0"/>
        <w:ind w:left="426"/>
        <w:rPr>
          <w:rFonts w:eastAsiaTheme="minorEastAsia"/>
          <w:color w:val="000000" w:themeColor="text1"/>
        </w:rPr>
      </w:pPr>
      <w:r w:rsidRPr="006D4157">
        <w:rPr>
          <w:rFonts w:eastAsiaTheme="minorEastAsia"/>
          <w:color w:val="000000" w:themeColor="text1"/>
        </w:rPr>
        <w:t xml:space="preserve">Very full and detailed response with wide range of features considered = </w:t>
      </w:r>
      <w:r w:rsidRPr="006D4157">
        <w:rPr>
          <w:rFonts w:eastAsiaTheme="minorEastAsia"/>
          <w:b/>
          <w:bCs/>
          <w:color w:val="000000" w:themeColor="text1"/>
        </w:rPr>
        <w:t>5 marks</w:t>
      </w:r>
      <w:r w:rsidRPr="006D4157">
        <w:rPr>
          <w:rFonts w:eastAsiaTheme="minorEastAsia"/>
          <w:color w:val="000000" w:themeColor="text1"/>
        </w:rPr>
        <w:t xml:space="preserve"> </w:t>
      </w:r>
    </w:p>
    <w:p w14:paraId="48768ECD" w14:textId="6A82AEFE" w:rsidR="00922940" w:rsidRPr="006D4157" w:rsidRDefault="56A7FB55" w:rsidP="56A7FB55">
      <w:pPr>
        <w:autoSpaceDE w:val="0"/>
        <w:autoSpaceDN w:val="0"/>
        <w:adjustRightInd w:val="0"/>
        <w:ind w:left="426"/>
        <w:rPr>
          <w:rFonts w:eastAsiaTheme="minorEastAsia"/>
          <w:color w:val="000000" w:themeColor="text1"/>
        </w:rPr>
      </w:pPr>
      <w:r w:rsidRPr="006D4157">
        <w:rPr>
          <w:rFonts w:eastAsiaTheme="minorEastAsia"/>
          <w:color w:val="000000" w:themeColor="text1"/>
        </w:rPr>
        <w:t xml:space="preserve">2 or 3 appropriate features that would be evaluated on the TV = </w:t>
      </w:r>
      <w:r w:rsidRPr="006D4157">
        <w:rPr>
          <w:rFonts w:eastAsiaTheme="minorEastAsia"/>
          <w:b/>
          <w:bCs/>
          <w:color w:val="000000" w:themeColor="text1"/>
        </w:rPr>
        <w:t>3 - 4 marks</w:t>
      </w:r>
      <w:r w:rsidRPr="006D4157">
        <w:rPr>
          <w:rFonts w:eastAsiaTheme="minorEastAsia"/>
          <w:color w:val="000000" w:themeColor="text1"/>
        </w:rPr>
        <w:t xml:space="preserve"> </w:t>
      </w:r>
    </w:p>
    <w:p w14:paraId="07511EBA" w14:textId="201D7C2D" w:rsidR="00922940" w:rsidRPr="006D4157" w:rsidRDefault="56A7FB55" w:rsidP="56A7FB55">
      <w:pPr>
        <w:autoSpaceDE w:val="0"/>
        <w:autoSpaceDN w:val="0"/>
        <w:adjustRightInd w:val="0"/>
        <w:ind w:left="426"/>
        <w:rPr>
          <w:rFonts w:eastAsiaTheme="minorEastAsia"/>
          <w:color w:val="000000" w:themeColor="text1"/>
        </w:rPr>
      </w:pPr>
      <w:r w:rsidRPr="006D4157">
        <w:rPr>
          <w:rFonts w:eastAsiaTheme="minorEastAsia"/>
          <w:color w:val="000000" w:themeColor="text1"/>
        </w:rPr>
        <w:t xml:space="preserve">1 point explained in detail or 2 simple points made = </w:t>
      </w:r>
      <w:r w:rsidRPr="006D4157">
        <w:rPr>
          <w:rFonts w:eastAsiaTheme="minorEastAsia"/>
          <w:b/>
          <w:bCs/>
          <w:color w:val="000000" w:themeColor="text1"/>
        </w:rPr>
        <w:t>2 marks</w:t>
      </w:r>
    </w:p>
    <w:p w14:paraId="121844F3" w14:textId="77777777" w:rsidR="00922940" w:rsidRPr="006D4157" w:rsidRDefault="56A7FB55" w:rsidP="56A7FB55">
      <w:pPr>
        <w:autoSpaceDE w:val="0"/>
        <w:autoSpaceDN w:val="0"/>
        <w:adjustRightInd w:val="0"/>
        <w:ind w:left="426"/>
        <w:rPr>
          <w:rFonts w:eastAsiaTheme="minorEastAsia"/>
          <w:color w:val="000000" w:themeColor="text1"/>
        </w:rPr>
      </w:pPr>
      <w:r w:rsidRPr="006D4157">
        <w:rPr>
          <w:rFonts w:eastAsiaTheme="minorEastAsia"/>
          <w:color w:val="000000" w:themeColor="text1"/>
        </w:rPr>
        <w:t xml:space="preserve">1 brief point = </w:t>
      </w:r>
      <w:r w:rsidRPr="006D4157">
        <w:rPr>
          <w:rFonts w:eastAsiaTheme="minorEastAsia"/>
          <w:b/>
          <w:bCs/>
          <w:color w:val="000000" w:themeColor="text1"/>
        </w:rPr>
        <w:t>1 mark</w:t>
      </w:r>
      <w:r w:rsidRPr="006D4157">
        <w:rPr>
          <w:rFonts w:eastAsiaTheme="minorEastAsia"/>
          <w:color w:val="000000" w:themeColor="text1"/>
        </w:rPr>
        <w:t xml:space="preserve"> </w:t>
      </w:r>
    </w:p>
    <w:p w14:paraId="44CF5DF0" w14:textId="209EE8F0" w:rsidR="00922940" w:rsidRPr="006D4157" w:rsidRDefault="56A7FB55" w:rsidP="56A7FB55">
      <w:pPr>
        <w:autoSpaceDE w:val="0"/>
        <w:autoSpaceDN w:val="0"/>
        <w:adjustRightInd w:val="0"/>
        <w:ind w:left="426"/>
        <w:rPr>
          <w:rFonts w:eastAsiaTheme="minorEastAsia"/>
          <w:color w:val="000000" w:themeColor="text1"/>
        </w:rPr>
      </w:pPr>
      <w:r w:rsidRPr="006D4157">
        <w:rPr>
          <w:rFonts w:eastAsiaTheme="minorEastAsia"/>
          <w:color w:val="000000" w:themeColor="text1"/>
        </w:rPr>
        <w:t xml:space="preserve">No attempt / incorrect features identified = </w:t>
      </w:r>
      <w:r w:rsidRPr="006D4157">
        <w:rPr>
          <w:rFonts w:eastAsiaTheme="minorEastAsia"/>
          <w:b/>
          <w:bCs/>
          <w:color w:val="000000" w:themeColor="text1"/>
        </w:rPr>
        <w:t>0 marks</w:t>
      </w:r>
    </w:p>
    <w:p w14:paraId="5927176B" w14:textId="094D9B05" w:rsidR="00922940" w:rsidRPr="006D4157" w:rsidRDefault="00922940" w:rsidP="00922940">
      <w:pPr>
        <w:pStyle w:val="numberedquestion"/>
        <w:spacing w:before="120"/>
        <w:ind w:left="450" w:hanging="450"/>
        <w:rPr>
          <w:rFonts w:ascii="Arial" w:hAnsi="Arial" w:cs="Arial"/>
        </w:rPr>
      </w:pPr>
    </w:p>
    <w:p w14:paraId="716E1FD9" w14:textId="63C6BEAF" w:rsidR="00683F52" w:rsidRPr="006D4157" w:rsidRDefault="00683F52" w:rsidP="56A7FB55">
      <w:pPr>
        <w:pStyle w:val="numberedquestion"/>
        <w:spacing w:before="120"/>
        <w:ind w:left="450" w:hanging="450"/>
        <w:rPr>
          <w:rFonts w:ascii="Arial" w:eastAsia="Arial" w:hAnsi="Arial" w:cs="Arial"/>
        </w:rPr>
      </w:pPr>
      <w:r w:rsidRPr="006D4157">
        <w:rPr>
          <w:rFonts w:ascii="Arial" w:eastAsia="Arial" w:hAnsi="Arial" w:cs="Arial"/>
        </w:rPr>
        <w:t>4.</w:t>
      </w:r>
      <w:r w:rsidRPr="006D4157">
        <w:rPr>
          <w:rFonts w:ascii="Arial" w:hAnsi="Arial" w:cs="Arial"/>
        </w:rPr>
        <w:tab/>
      </w:r>
      <w:r w:rsidRPr="006D4157">
        <w:rPr>
          <w:rFonts w:ascii="Arial" w:eastAsia="Arial" w:hAnsi="Arial" w:cs="Arial"/>
        </w:rPr>
        <w:t>Collaboration; where you work with others to share and gather data and ideas to come up with a design proposal/s / work as a team</w:t>
      </w:r>
      <w:r w:rsidR="007347B5" w:rsidRPr="006D4157">
        <w:rPr>
          <w:rFonts w:ascii="Arial" w:eastAsia="Arial" w:hAnsi="Arial" w:cs="Arial"/>
        </w:rPr>
        <w:t>.</w:t>
      </w:r>
    </w:p>
    <w:p w14:paraId="28C8C5B7" w14:textId="7863D06A" w:rsidR="00683F52" w:rsidRPr="006D4157" w:rsidRDefault="00683F52" w:rsidP="56A7FB55">
      <w:pPr>
        <w:pStyle w:val="numberedquestion"/>
        <w:spacing w:before="120"/>
        <w:ind w:left="450" w:hanging="450"/>
        <w:rPr>
          <w:rFonts w:ascii="Arial" w:eastAsia="Arial" w:hAnsi="Arial" w:cs="Arial"/>
        </w:rPr>
      </w:pPr>
      <w:r w:rsidRPr="006D4157">
        <w:rPr>
          <w:rFonts w:ascii="Arial" w:hAnsi="Arial" w:cs="Arial"/>
        </w:rPr>
        <w:tab/>
      </w:r>
      <w:r w:rsidRPr="006D4157">
        <w:rPr>
          <w:rFonts w:ascii="Arial" w:eastAsia="Arial" w:hAnsi="Arial" w:cs="Arial"/>
        </w:rPr>
        <w:t>User-</w:t>
      </w:r>
      <w:r w:rsidR="00176E41" w:rsidRPr="006D4157">
        <w:rPr>
          <w:rFonts w:ascii="Arial" w:eastAsia="Arial" w:hAnsi="Arial" w:cs="Arial"/>
        </w:rPr>
        <w:t>c</w:t>
      </w:r>
      <w:r w:rsidR="00176E41">
        <w:rPr>
          <w:rFonts w:ascii="Arial" w:eastAsia="Arial" w:hAnsi="Arial" w:cs="Arial"/>
        </w:rPr>
        <w:t>e</w:t>
      </w:r>
      <w:r w:rsidR="00176E41" w:rsidRPr="006D4157">
        <w:rPr>
          <w:rFonts w:ascii="Arial" w:eastAsia="Arial" w:hAnsi="Arial" w:cs="Arial"/>
        </w:rPr>
        <w:t>nt</w:t>
      </w:r>
      <w:r w:rsidR="00176E41">
        <w:rPr>
          <w:rFonts w:ascii="Arial" w:eastAsia="Arial" w:hAnsi="Arial" w:cs="Arial"/>
        </w:rPr>
        <w:t>re</w:t>
      </w:r>
      <w:r w:rsidR="00176E41" w:rsidRPr="006D4157">
        <w:rPr>
          <w:rFonts w:ascii="Arial" w:eastAsia="Arial" w:hAnsi="Arial" w:cs="Arial"/>
        </w:rPr>
        <w:t>d</w:t>
      </w:r>
      <w:r w:rsidRPr="006D4157">
        <w:rPr>
          <w:rFonts w:ascii="Arial" w:eastAsia="Arial" w:hAnsi="Arial" w:cs="Arial"/>
        </w:rPr>
        <w:t>; which is where the needs and wants of the user / client are put first / is the main focus</w:t>
      </w:r>
      <w:r w:rsidR="007347B5" w:rsidRPr="006D4157">
        <w:rPr>
          <w:rFonts w:ascii="Arial" w:eastAsia="Arial" w:hAnsi="Arial" w:cs="Arial"/>
        </w:rPr>
        <w:t>.</w:t>
      </w:r>
    </w:p>
    <w:p w14:paraId="3955B6F4" w14:textId="77777777" w:rsidR="00683F52" w:rsidRPr="006D4157" w:rsidRDefault="00683F52" w:rsidP="56A7FB55">
      <w:pPr>
        <w:pStyle w:val="numberedquestion"/>
        <w:spacing w:before="120"/>
        <w:ind w:left="450" w:hanging="450"/>
        <w:rPr>
          <w:rFonts w:ascii="Arial" w:eastAsia="Arial" w:hAnsi="Arial" w:cs="Arial"/>
        </w:rPr>
      </w:pPr>
      <w:r w:rsidRPr="006D4157">
        <w:rPr>
          <w:rFonts w:ascii="Arial" w:hAnsi="Arial" w:cs="Arial"/>
        </w:rPr>
        <w:tab/>
      </w:r>
      <w:r w:rsidRPr="006D4157">
        <w:rPr>
          <w:rFonts w:ascii="Arial" w:eastAsia="Arial" w:hAnsi="Arial" w:cs="Arial"/>
        </w:rPr>
        <w:t>Systems approach; largely used when designing circuits or computer systems for the correct sequence of inputs, processes and outputs or other interactive systems</w:t>
      </w:r>
    </w:p>
    <w:p w14:paraId="638D757D" w14:textId="5AFD5325" w:rsidR="00683F52" w:rsidRPr="006D4157" w:rsidRDefault="00683F52" w:rsidP="56A7FB55">
      <w:pPr>
        <w:pStyle w:val="numberedquestion"/>
        <w:spacing w:before="120"/>
        <w:ind w:left="450" w:hanging="450"/>
        <w:rPr>
          <w:rFonts w:ascii="Arial" w:eastAsia="Arial" w:hAnsi="Arial" w:cs="Arial"/>
        </w:rPr>
      </w:pPr>
      <w:r w:rsidRPr="006D4157">
        <w:rPr>
          <w:rFonts w:ascii="Arial" w:hAnsi="Arial" w:cs="Arial"/>
        </w:rPr>
        <w:tab/>
      </w:r>
      <w:r w:rsidRPr="006D4157">
        <w:rPr>
          <w:rFonts w:ascii="Arial" w:eastAsia="Arial" w:hAnsi="Arial" w:cs="Arial"/>
        </w:rPr>
        <w:t>Iterative design; where continual improvement is sought following a period of testing / consumer feedb</w:t>
      </w:r>
      <w:r w:rsidR="007347B5" w:rsidRPr="006D4157">
        <w:rPr>
          <w:rFonts w:ascii="Arial" w:eastAsia="Arial" w:hAnsi="Arial" w:cs="Arial"/>
        </w:rPr>
        <w:t>ack / input.</w:t>
      </w:r>
      <w:r w:rsidR="00922940" w:rsidRPr="006D4157">
        <w:rPr>
          <w:rFonts w:ascii="Arial" w:hAnsi="Arial" w:cs="Arial"/>
        </w:rPr>
        <w:tab/>
      </w:r>
      <w:r w:rsidRPr="006D4157">
        <w:rPr>
          <w:rFonts w:ascii="Arial" w:eastAsia="Arial" w:hAnsi="Arial" w:cs="Arial"/>
        </w:rPr>
        <w:t>[4]</w:t>
      </w:r>
    </w:p>
    <w:p w14:paraId="44E1289B" w14:textId="6DD1FDCA" w:rsidR="00683F52" w:rsidRPr="006D4157" w:rsidRDefault="00683F52" w:rsidP="56A7FB55">
      <w:pPr>
        <w:pStyle w:val="numberedquestion"/>
        <w:spacing w:before="120"/>
        <w:ind w:left="450" w:hanging="450"/>
        <w:rPr>
          <w:rFonts w:ascii="Arial" w:eastAsia="Arial" w:hAnsi="Arial" w:cs="Arial"/>
        </w:rPr>
      </w:pPr>
      <w:r w:rsidRPr="006D4157">
        <w:rPr>
          <w:rFonts w:ascii="Arial" w:eastAsia="Arial" w:hAnsi="Arial" w:cs="Arial"/>
        </w:rPr>
        <w:t>5.</w:t>
      </w:r>
      <w:r w:rsidRPr="006D4157">
        <w:rPr>
          <w:rFonts w:ascii="Arial" w:hAnsi="Arial" w:cs="Arial"/>
        </w:rPr>
        <w:tab/>
      </w:r>
      <w:r w:rsidR="00922940" w:rsidRPr="006D4157">
        <w:rPr>
          <w:rFonts w:ascii="Arial" w:eastAsia="Arial" w:hAnsi="Arial" w:cs="Arial"/>
        </w:rPr>
        <w:t>Award marks as follows:</w:t>
      </w:r>
      <w:r w:rsidR="00922940" w:rsidRPr="006D4157">
        <w:rPr>
          <w:rFonts w:ascii="Arial" w:hAnsi="Arial" w:cs="Arial"/>
        </w:rPr>
        <w:tab/>
      </w:r>
      <w:r w:rsidRPr="006D4157">
        <w:rPr>
          <w:rFonts w:ascii="Arial" w:eastAsia="Arial" w:hAnsi="Arial" w:cs="Arial"/>
        </w:rPr>
        <w:t>[4]</w:t>
      </w:r>
    </w:p>
    <w:p w14:paraId="0CDFA73E" w14:textId="77777777" w:rsidR="00683F52" w:rsidRPr="006D4157" w:rsidRDefault="00683F52" w:rsidP="56A7FB55">
      <w:pPr>
        <w:pStyle w:val="numberedquestion"/>
        <w:spacing w:before="120"/>
        <w:ind w:left="450" w:hanging="450"/>
        <w:rPr>
          <w:rFonts w:ascii="Arial" w:eastAsia="Arial" w:hAnsi="Arial" w:cs="Arial"/>
        </w:rPr>
      </w:pPr>
      <w:r w:rsidRPr="006D4157">
        <w:rPr>
          <w:rFonts w:ascii="Arial" w:hAnsi="Arial" w:cs="Arial"/>
        </w:rPr>
        <w:tab/>
      </w:r>
      <w:r w:rsidRPr="006D4157">
        <w:rPr>
          <w:rFonts w:ascii="Arial" w:eastAsia="Arial" w:hAnsi="Arial" w:cs="Arial"/>
        </w:rPr>
        <w:t>Correct laying out of verticals and angle [1]</w:t>
      </w:r>
    </w:p>
    <w:p w14:paraId="7B1F9C55" w14:textId="77777777" w:rsidR="00683F52" w:rsidRPr="006D4157" w:rsidRDefault="00683F52" w:rsidP="56A7FB55">
      <w:pPr>
        <w:pStyle w:val="numberedquestion"/>
        <w:spacing w:before="120"/>
        <w:ind w:left="450" w:hanging="450"/>
        <w:rPr>
          <w:rFonts w:ascii="Arial" w:eastAsia="Arial" w:hAnsi="Arial" w:cs="Arial"/>
        </w:rPr>
      </w:pPr>
      <w:r w:rsidRPr="006D4157">
        <w:rPr>
          <w:rFonts w:ascii="Arial" w:hAnsi="Arial" w:cs="Arial"/>
        </w:rPr>
        <w:tab/>
      </w:r>
      <w:r w:rsidRPr="006D4157">
        <w:rPr>
          <w:rFonts w:ascii="Arial" w:eastAsia="Arial" w:hAnsi="Arial" w:cs="Arial"/>
        </w:rPr>
        <w:t>Correct height [1]</w:t>
      </w:r>
    </w:p>
    <w:p w14:paraId="06BD6C88" w14:textId="77777777" w:rsidR="00683F52" w:rsidRPr="006D4157" w:rsidRDefault="00683F52" w:rsidP="56A7FB55">
      <w:pPr>
        <w:pStyle w:val="numberedquestion"/>
        <w:spacing w:before="120"/>
        <w:ind w:left="450" w:hanging="450"/>
        <w:rPr>
          <w:rFonts w:ascii="Arial" w:eastAsia="Arial" w:hAnsi="Arial" w:cs="Arial"/>
        </w:rPr>
      </w:pPr>
      <w:r w:rsidRPr="006D4157">
        <w:rPr>
          <w:rFonts w:ascii="Arial" w:hAnsi="Arial" w:cs="Arial"/>
        </w:rPr>
        <w:tab/>
      </w:r>
      <w:r w:rsidRPr="006D4157">
        <w:rPr>
          <w:rFonts w:ascii="Arial" w:eastAsia="Arial" w:hAnsi="Arial" w:cs="Arial"/>
        </w:rPr>
        <w:t>Correct width [1]</w:t>
      </w:r>
    </w:p>
    <w:p w14:paraId="2BF9566E" w14:textId="77777777" w:rsidR="00683F52" w:rsidRPr="006D4157" w:rsidRDefault="00683F52" w:rsidP="56A7FB55">
      <w:pPr>
        <w:pStyle w:val="numberedquestion"/>
        <w:spacing w:before="120"/>
        <w:ind w:left="450" w:hanging="450"/>
        <w:rPr>
          <w:rFonts w:ascii="Arial" w:eastAsia="Arial" w:hAnsi="Arial" w:cs="Arial"/>
        </w:rPr>
      </w:pPr>
      <w:r w:rsidRPr="006D4157">
        <w:rPr>
          <w:rFonts w:ascii="Arial" w:hAnsi="Arial" w:cs="Arial"/>
        </w:rPr>
        <w:tab/>
      </w:r>
      <w:r w:rsidRPr="006D4157">
        <w:rPr>
          <w:rFonts w:ascii="Arial" w:eastAsia="Arial" w:hAnsi="Arial" w:cs="Arial"/>
        </w:rPr>
        <w:t>Correct depth [1]</w:t>
      </w:r>
    </w:p>
    <w:p w14:paraId="17757635" w14:textId="77777777" w:rsidR="00683F52" w:rsidRPr="006D4157" w:rsidRDefault="00683F52" w:rsidP="00683F52">
      <w:pPr>
        <w:rPr>
          <w:noProof/>
        </w:rPr>
      </w:pPr>
    </w:p>
    <w:p w14:paraId="1044843B" w14:textId="77777777" w:rsidR="00683F52" w:rsidRPr="006D4157" w:rsidRDefault="00683F52" w:rsidP="00683F52">
      <w:pPr>
        <w:jc w:val="center"/>
      </w:pPr>
      <w:r w:rsidRPr="006D4157">
        <w:rPr>
          <w:noProof/>
        </w:rPr>
        <w:drawing>
          <wp:inline distT="0" distB="0" distL="0" distR="0" wp14:anchorId="2F918F05" wp14:editId="7E288682">
            <wp:extent cx="1754372" cy="22115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754663" cy="2211939"/>
                    </a:xfrm>
                    <a:prstGeom prst="rect">
                      <a:avLst/>
                    </a:prstGeom>
                    <a:ln>
                      <a:noFill/>
                    </a:ln>
                    <a:extLst>
                      <a:ext uri="{53640926-AAD7-44D8-BBD7-CCE9431645EC}">
                        <a14:shadowObscured xmlns:a14="http://schemas.microsoft.com/office/drawing/2010/main"/>
                      </a:ext>
                    </a:extLst>
                  </pic:spPr>
                </pic:pic>
              </a:graphicData>
            </a:graphic>
          </wp:inline>
        </w:drawing>
      </w:r>
    </w:p>
    <w:p w14:paraId="27A89B13" w14:textId="77777777" w:rsidR="0083601D" w:rsidRPr="006D4157" w:rsidRDefault="00E11D45">
      <w:pPr>
        <w:spacing w:after="200" w:line="276" w:lineRule="auto"/>
        <w:sectPr w:rsidR="0083601D" w:rsidRPr="006D4157" w:rsidSect="000000D4">
          <w:headerReference w:type="default" r:id="rId41"/>
          <w:pgSz w:w="11906" w:h="16838"/>
          <w:pgMar w:top="1440" w:right="1440" w:bottom="1440" w:left="1440" w:header="708" w:footer="708" w:gutter="0"/>
          <w:cols w:space="708"/>
          <w:docGrid w:linePitch="360"/>
        </w:sectPr>
      </w:pPr>
      <w:r w:rsidRPr="006D4157">
        <w:br w:type="page"/>
      </w:r>
    </w:p>
    <w:p w14:paraId="4432ECED" w14:textId="31B2C1D0" w:rsidR="00017B44" w:rsidRPr="006D4157" w:rsidRDefault="56A7FB55" w:rsidP="56A7FB55">
      <w:pPr>
        <w:pStyle w:val="PGHeading1"/>
        <w:rPr>
          <w:rFonts w:eastAsia="Arial" w:cs="Arial"/>
        </w:rPr>
      </w:pPr>
      <w:r w:rsidRPr="006D4157">
        <w:rPr>
          <w:rFonts w:eastAsia="Arial" w:cs="Arial"/>
        </w:rPr>
        <w:lastRenderedPageBreak/>
        <w:t>Section 7 – Making principles</w:t>
      </w:r>
    </w:p>
    <w:p w14:paraId="33FA6590" w14:textId="77777777" w:rsidR="00DA2FF5" w:rsidRPr="006D4157" w:rsidRDefault="56A7FB55" w:rsidP="56A7FB55">
      <w:pPr>
        <w:pStyle w:val="Heading1"/>
        <w:ind w:left="2940" w:hanging="2940"/>
        <w:rPr>
          <w:rFonts w:eastAsia="Arial" w:cs="Arial"/>
          <w:b w:val="0"/>
          <w:bCs w:val="0"/>
          <w:color w:val="C00000"/>
          <w:sz w:val="48"/>
          <w:szCs w:val="48"/>
          <w:lang w:eastAsia="zh-CN"/>
        </w:rPr>
      </w:pPr>
      <w:r w:rsidRPr="006D4157">
        <w:rPr>
          <w:rFonts w:eastAsia="Arial" w:cs="Arial"/>
          <w:b w:val="0"/>
          <w:bCs w:val="0"/>
          <w:color w:val="C00000"/>
          <w:sz w:val="48"/>
          <w:szCs w:val="48"/>
          <w:lang w:eastAsia="zh-CN"/>
        </w:rPr>
        <w:t>Chapter 46 – Selection of materials and components</w:t>
      </w:r>
    </w:p>
    <w:p w14:paraId="4A69E8C5" w14:textId="1A6F5531" w:rsidR="00DA2FF5" w:rsidRDefault="56A7FB55" w:rsidP="56A7FB55">
      <w:pPr>
        <w:pStyle w:val="Heading1"/>
        <w:ind w:left="2940" w:hanging="2940"/>
        <w:rPr>
          <w:rFonts w:eastAsia="Arial" w:cs="Arial"/>
        </w:rPr>
      </w:pPr>
      <w:r w:rsidRPr="006D4157">
        <w:rPr>
          <w:rFonts w:eastAsia="Arial" w:cs="Arial"/>
        </w:rPr>
        <w:t>In-text questions</w:t>
      </w:r>
    </w:p>
    <w:p w14:paraId="3C23FABD" w14:textId="57B036FF" w:rsidR="00330078" w:rsidRPr="00330078" w:rsidRDefault="00330078" w:rsidP="00330078">
      <w:pPr>
        <w:rPr>
          <w:rFonts w:eastAsia="Arial"/>
          <w:color w:val="943634" w:themeColor="accent2" w:themeShade="BF"/>
        </w:rPr>
      </w:pPr>
      <w:r w:rsidRPr="0023608E">
        <w:rPr>
          <w:rFonts w:eastAsia="Arial"/>
          <w:b/>
          <w:color w:val="943634" w:themeColor="accent2" w:themeShade="BF"/>
        </w:rPr>
        <w:t>Explain how CAD software may be used to make decisions regarding materials selection and reduce the number of prototypes needed</w:t>
      </w:r>
      <w:r w:rsidRPr="00330078">
        <w:rPr>
          <w:rFonts w:eastAsia="Arial"/>
          <w:color w:val="943634" w:themeColor="accent2" w:themeShade="BF"/>
        </w:rPr>
        <w:t>.</w:t>
      </w:r>
    </w:p>
    <w:p w14:paraId="0D020D02" w14:textId="77777777" w:rsidR="002A26CF" w:rsidRPr="006D4157" w:rsidRDefault="002A26CF" w:rsidP="002A26CF"/>
    <w:p w14:paraId="4274CF36" w14:textId="12AB16DC" w:rsidR="00B158BD" w:rsidRDefault="00B158BD" w:rsidP="56A7FB55">
      <w:pPr>
        <w:spacing w:after="200" w:line="276" w:lineRule="auto"/>
        <w:ind w:left="567" w:hanging="567"/>
        <w:rPr>
          <w:lang w:eastAsia="zh-CN"/>
        </w:rPr>
      </w:pPr>
      <w:r w:rsidRPr="006D4157">
        <w:rPr>
          <w:b/>
          <w:bCs/>
          <w:lang w:eastAsia="zh-CN"/>
        </w:rPr>
        <w:t xml:space="preserve">Q1: </w:t>
      </w:r>
      <w:r w:rsidRPr="006D4157">
        <w:rPr>
          <w:b/>
          <w:bCs/>
          <w:lang w:eastAsia="zh-CN"/>
        </w:rPr>
        <w:tab/>
      </w:r>
      <w:r w:rsidRPr="006D4157">
        <w:rPr>
          <w:lang w:eastAsia="zh-CN"/>
        </w:rPr>
        <w:t xml:space="preserve">It can be used to virtually test physical and aesthetic properties as well as functionality, reducing the need to prototype so many versions. </w:t>
      </w:r>
    </w:p>
    <w:p w14:paraId="4898AFD7" w14:textId="146B72BF" w:rsidR="00330078" w:rsidRPr="00330078" w:rsidRDefault="00330078" w:rsidP="56A7FB55">
      <w:pPr>
        <w:spacing w:after="200" w:line="276" w:lineRule="auto"/>
        <w:ind w:left="567" w:hanging="567"/>
        <w:rPr>
          <w:color w:val="943634" w:themeColor="accent2" w:themeShade="BF"/>
          <w:lang w:eastAsia="zh-CN"/>
        </w:rPr>
      </w:pPr>
      <w:r w:rsidRPr="00330078">
        <w:rPr>
          <w:b/>
          <w:bCs/>
          <w:color w:val="943634" w:themeColor="accent2" w:themeShade="BF"/>
          <w:lang w:eastAsia="zh-CN"/>
        </w:rPr>
        <w:t>Select and justify the most appropriate type of hinge for attaching the lid to the rear panel of the jewellery box pictured.</w:t>
      </w:r>
      <w:r w:rsidRPr="00330078">
        <w:rPr>
          <w:color w:val="943634" w:themeColor="accent2" w:themeShade="BF"/>
          <w:lang w:eastAsia="zh-CN"/>
        </w:rPr>
        <w:t xml:space="preserve"> </w:t>
      </w:r>
    </w:p>
    <w:p w14:paraId="28CA8676" w14:textId="63CC1955" w:rsidR="00B158BD" w:rsidRDefault="00B158BD" w:rsidP="56A7FB55">
      <w:pPr>
        <w:spacing w:after="200" w:line="276" w:lineRule="auto"/>
        <w:ind w:left="567" w:hanging="567"/>
        <w:rPr>
          <w:lang w:eastAsia="zh-CN"/>
        </w:rPr>
      </w:pPr>
      <w:r w:rsidRPr="006D4157">
        <w:rPr>
          <w:b/>
          <w:bCs/>
          <w:lang w:eastAsia="zh-CN"/>
        </w:rPr>
        <w:t xml:space="preserve">Q2: </w:t>
      </w:r>
      <w:r w:rsidRPr="006D4157">
        <w:rPr>
          <w:b/>
          <w:bCs/>
          <w:lang w:eastAsia="zh-CN"/>
        </w:rPr>
        <w:tab/>
      </w:r>
      <w:r w:rsidRPr="006D4157">
        <w:rPr>
          <w:lang w:eastAsia="zh-CN"/>
        </w:rPr>
        <w:t>Ornate</w:t>
      </w:r>
      <w:r w:rsidR="00AA1B6B" w:rsidRPr="006D4157">
        <w:rPr>
          <w:lang w:eastAsia="zh-CN"/>
        </w:rPr>
        <w:t>,</w:t>
      </w:r>
      <w:r w:rsidRPr="006D4157">
        <w:rPr>
          <w:lang w:eastAsia="zh-CN"/>
        </w:rPr>
        <w:t xml:space="preserve"> antique brass, externally mounted hinge to match the style colour and mounting technique of the front locking mechanism. Medium duty is preferable over light as the lid looks quite heavy</w:t>
      </w:r>
      <w:r w:rsidR="00AA1B6B" w:rsidRPr="006D4157">
        <w:rPr>
          <w:lang w:eastAsia="zh-CN"/>
        </w:rPr>
        <w:t>, whereas heavy duty would be unnecessary</w:t>
      </w:r>
      <w:r w:rsidRPr="006D4157">
        <w:rPr>
          <w:lang w:eastAsia="zh-CN"/>
        </w:rPr>
        <w:t xml:space="preserve">. </w:t>
      </w:r>
    </w:p>
    <w:p w14:paraId="27F4D0A9" w14:textId="5E580A6D" w:rsidR="00330078" w:rsidRPr="00BD340B" w:rsidRDefault="00330078" w:rsidP="56A7FB55">
      <w:pPr>
        <w:spacing w:after="200" w:line="276" w:lineRule="auto"/>
        <w:ind w:left="567" w:hanging="567"/>
        <w:rPr>
          <w:color w:val="943634" w:themeColor="accent2" w:themeShade="BF"/>
          <w:lang w:eastAsia="zh-CN"/>
        </w:rPr>
      </w:pPr>
      <w:r w:rsidRPr="00BD340B">
        <w:rPr>
          <w:b/>
          <w:bCs/>
          <w:color w:val="943634" w:themeColor="accent2" w:themeShade="BF"/>
          <w:lang w:eastAsia="zh-CN"/>
        </w:rPr>
        <w:t>In relation to the one of the three functionality factors listed, explain how you could avoid potential issues when using a material that you have not worked with before.</w:t>
      </w:r>
    </w:p>
    <w:p w14:paraId="7FBD3953" w14:textId="41E6895C" w:rsidR="00B158BD" w:rsidRDefault="00B158BD" w:rsidP="56A7FB55">
      <w:pPr>
        <w:spacing w:after="200" w:line="276" w:lineRule="auto"/>
        <w:ind w:left="567" w:hanging="567"/>
        <w:rPr>
          <w:lang w:eastAsia="zh-CN"/>
        </w:rPr>
      </w:pPr>
      <w:r w:rsidRPr="006D4157">
        <w:rPr>
          <w:b/>
          <w:bCs/>
          <w:lang w:eastAsia="zh-CN"/>
        </w:rPr>
        <w:t xml:space="preserve">Q3: </w:t>
      </w:r>
      <w:r w:rsidRPr="006D4157">
        <w:rPr>
          <w:b/>
          <w:bCs/>
          <w:lang w:eastAsia="zh-CN"/>
        </w:rPr>
        <w:tab/>
      </w:r>
      <w:r w:rsidRPr="006D4157">
        <w:rPr>
          <w:lang w:eastAsia="zh-CN"/>
        </w:rPr>
        <w:t>Answers will vary – award credit to appropriate investigation</w:t>
      </w:r>
      <w:r w:rsidR="00FA5FDE" w:rsidRPr="006D4157">
        <w:rPr>
          <w:lang w:eastAsia="zh-CN"/>
        </w:rPr>
        <w:t xml:space="preserve"> through research</w:t>
      </w:r>
      <w:r w:rsidRPr="006D4157">
        <w:rPr>
          <w:lang w:eastAsia="zh-CN"/>
        </w:rPr>
        <w:t xml:space="preserve"> and testing techniques relating to the chosen functionality. </w:t>
      </w:r>
    </w:p>
    <w:p w14:paraId="44306856" w14:textId="610B5377" w:rsidR="00BD340B" w:rsidRPr="00BD340B" w:rsidRDefault="00BD340B" w:rsidP="56A7FB55">
      <w:pPr>
        <w:spacing w:after="200" w:line="276" w:lineRule="auto"/>
        <w:ind w:left="567" w:hanging="567"/>
        <w:rPr>
          <w:color w:val="943634" w:themeColor="accent2" w:themeShade="BF"/>
          <w:lang w:eastAsia="zh-CN"/>
        </w:rPr>
      </w:pPr>
      <w:r w:rsidRPr="00BD340B">
        <w:rPr>
          <w:b/>
          <w:bCs/>
          <w:color w:val="943634" w:themeColor="accent2" w:themeShade="BF"/>
          <w:lang w:eastAsia="zh-CN"/>
        </w:rPr>
        <w:t>Explain which 2 factors from the project management triangle you would most want to achieve when making a bespoke, one off product such as a wedding dress.</w:t>
      </w:r>
      <w:r w:rsidRPr="00BD340B">
        <w:rPr>
          <w:color w:val="943634" w:themeColor="accent2" w:themeShade="BF"/>
          <w:lang w:eastAsia="zh-CN"/>
        </w:rPr>
        <w:t xml:space="preserve">  </w:t>
      </w:r>
      <w:r w:rsidRPr="00BD340B">
        <w:rPr>
          <w:b/>
          <w:color w:val="943634" w:themeColor="accent2" w:themeShade="BF"/>
          <w:lang w:eastAsia="zh-CN"/>
        </w:rPr>
        <w:t>Explain why you think the one left is of least importance.</w:t>
      </w:r>
    </w:p>
    <w:p w14:paraId="60A7F4FD" w14:textId="41C259F4" w:rsidR="00DA2FF5" w:rsidRPr="006D4157" w:rsidRDefault="00B158BD" w:rsidP="56A7FB55">
      <w:pPr>
        <w:spacing w:after="200" w:line="276" w:lineRule="auto"/>
        <w:ind w:left="567" w:hanging="567"/>
        <w:rPr>
          <w:lang w:eastAsia="zh-CN"/>
        </w:rPr>
      </w:pPr>
      <w:r w:rsidRPr="006D4157">
        <w:rPr>
          <w:b/>
          <w:bCs/>
          <w:lang w:eastAsia="zh-CN"/>
        </w:rPr>
        <w:t>Q4:</w:t>
      </w:r>
      <w:r w:rsidRPr="006D4157">
        <w:rPr>
          <w:b/>
          <w:bCs/>
          <w:lang w:eastAsia="zh-CN"/>
        </w:rPr>
        <w:tab/>
      </w:r>
      <w:r w:rsidRPr="006D4157">
        <w:rPr>
          <w:lang w:eastAsia="zh-CN"/>
        </w:rPr>
        <w:t xml:space="preserve">Quality and cost are usually the most important factors as bespoke items are tailor made to a specific design and usually take time to produce. The budget is normally set by the client and high quality would be expected at this level of production. Most people would expect a personalised product to take time to produce. </w:t>
      </w:r>
      <w:r w:rsidR="00DA2FF5" w:rsidRPr="006D4157">
        <w:rPr>
          <w:lang w:eastAsia="zh-CN"/>
        </w:rPr>
        <w:br w:type="page"/>
      </w:r>
    </w:p>
    <w:p w14:paraId="43E92277" w14:textId="77777777" w:rsidR="00DA2FF5" w:rsidRPr="006D4157" w:rsidRDefault="56A7FB55" w:rsidP="56A7FB55">
      <w:pPr>
        <w:pStyle w:val="Heading1"/>
        <w:ind w:left="2940" w:hanging="2940"/>
        <w:rPr>
          <w:rFonts w:eastAsia="Arial" w:cs="Arial"/>
          <w:b w:val="0"/>
          <w:bCs w:val="0"/>
          <w:color w:val="C00000"/>
          <w:sz w:val="48"/>
          <w:szCs w:val="48"/>
          <w:lang w:eastAsia="zh-CN"/>
        </w:rPr>
      </w:pPr>
      <w:r w:rsidRPr="006D4157">
        <w:rPr>
          <w:rFonts w:eastAsia="Arial" w:cs="Arial"/>
          <w:b w:val="0"/>
          <w:bCs w:val="0"/>
          <w:color w:val="C00000"/>
          <w:sz w:val="48"/>
          <w:szCs w:val="48"/>
          <w:lang w:eastAsia="zh-CN"/>
        </w:rPr>
        <w:lastRenderedPageBreak/>
        <w:t>Chapter 47 – Tolerances</w:t>
      </w:r>
    </w:p>
    <w:p w14:paraId="1ABD439C" w14:textId="0BB5520D" w:rsidR="00DA2FF5" w:rsidRPr="006D4157" w:rsidRDefault="56A7FB55" w:rsidP="56A7FB55">
      <w:pPr>
        <w:pStyle w:val="Heading1"/>
        <w:ind w:left="2940" w:hanging="2940"/>
        <w:rPr>
          <w:rFonts w:eastAsia="Arial" w:cs="Arial"/>
        </w:rPr>
      </w:pPr>
      <w:r w:rsidRPr="006D4157">
        <w:rPr>
          <w:rFonts w:eastAsia="Arial" w:cs="Arial"/>
        </w:rPr>
        <w:t>In-text questions</w:t>
      </w:r>
    </w:p>
    <w:p w14:paraId="46196ABB" w14:textId="77777777" w:rsidR="002A26CF" w:rsidRPr="006D4157" w:rsidRDefault="002A26CF" w:rsidP="002A26CF"/>
    <w:p w14:paraId="77F9D0C3" w14:textId="1F1E2733" w:rsidR="00D71D0C" w:rsidRPr="006D4157" w:rsidRDefault="00631B13" w:rsidP="56A7FB55">
      <w:pPr>
        <w:spacing w:after="200" w:line="276" w:lineRule="auto"/>
        <w:rPr>
          <w:lang w:eastAsia="zh-CN"/>
        </w:rPr>
      </w:pPr>
      <w:r w:rsidRPr="006D4157">
        <w:rPr>
          <w:b/>
          <w:bCs/>
          <w:lang w:eastAsia="zh-CN"/>
        </w:rPr>
        <w:t>Q1:</w:t>
      </w:r>
      <w:r w:rsidRPr="006D4157">
        <w:rPr>
          <w:b/>
          <w:bCs/>
          <w:lang w:eastAsia="zh-CN"/>
        </w:rPr>
        <w:tab/>
      </w:r>
      <w:r w:rsidR="00D71D0C" w:rsidRPr="006D4157">
        <w:rPr>
          <w:b/>
          <w:bCs/>
          <w:lang w:eastAsia="zh-CN"/>
        </w:rPr>
        <w:t>(a)</w:t>
      </w:r>
      <w:r w:rsidR="00D71D0C" w:rsidRPr="006D4157">
        <w:rPr>
          <w:lang w:eastAsia="zh-CN"/>
        </w:rPr>
        <w:t xml:space="preserve"> 99mm</w:t>
      </w:r>
      <w:r w:rsidRPr="006D4157">
        <w:rPr>
          <w:lang w:eastAsia="zh-CN"/>
        </w:rPr>
        <w:t xml:space="preserve"> </w:t>
      </w:r>
    </w:p>
    <w:p w14:paraId="625011CE" w14:textId="39C7C808" w:rsidR="00D71D0C" w:rsidRPr="006D4157" w:rsidRDefault="56A7FB55" w:rsidP="56A7FB55">
      <w:pPr>
        <w:spacing w:after="200" w:line="276" w:lineRule="auto"/>
        <w:ind w:firstLine="720"/>
        <w:rPr>
          <w:lang w:eastAsia="zh-CN"/>
        </w:rPr>
      </w:pPr>
      <w:r w:rsidRPr="006D4157">
        <w:rPr>
          <w:b/>
          <w:bCs/>
          <w:lang w:eastAsia="zh-CN"/>
        </w:rPr>
        <w:t xml:space="preserve">(b) </w:t>
      </w:r>
      <w:r w:rsidRPr="006D4157">
        <w:rPr>
          <w:lang w:eastAsia="zh-CN"/>
        </w:rPr>
        <w:t>34mm</w:t>
      </w:r>
    </w:p>
    <w:p w14:paraId="5922031E" w14:textId="4EFA550A" w:rsidR="00631B13" w:rsidRPr="006D4157" w:rsidRDefault="56A7FB55" w:rsidP="56A7FB55">
      <w:pPr>
        <w:spacing w:after="200" w:line="276" w:lineRule="auto"/>
        <w:ind w:firstLine="720"/>
        <w:rPr>
          <w:lang w:eastAsia="zh-CN"/>
        </w:rPr>
      </w:pPr>
      <w:r w:rsidRPr="006D4157">
        <w:rPr>
          <w:b/>
          <w:bCs/>
          <w:lang w:eastAsia="zh-CN"/>
        </w:rPr>
        <w:t xml:space="preserve">(c) </w:t>
      </w:r>
      <w:r w:rsidRPr="006D4157">
        <w:rPr>
          <w:lang w:eastAsia="zh-CN"/>
        </w:rPr>
        <w:t xml:space="preserve">126mm </w:t>
      </w:r>
    </w:p>
    <w:p w14:paraId="6332996F" w14:textId="34E86485" w:rsidR="00D71D0C" w:rsidRPr="006D4157" w:rsidRDefault="00631B13" w:rsidP="56A7FB55">
      <w:pPr>
        <w:spacing w:after="200" w:line="276" w:lineRule="auto"/>
        <w:rPr>
          <w:lang w:eastAsia="zh-CN"/>
        </w:rPr>
      </w:pPr>
      <w:r w:rsidRPr="006D4157">
        <w:rPr>
          <w:b/>
          <w:bCs/>
          <w:lang w:eastAsia="zh-CN"/>
        </w:rPr>
        <w:t xml:space="preserve">Q2: </w:t>
      </w:r>
      <w:r w:rsidRPr="006D4157">
        <w:rPr>
          <w:b/>
          <w:bCs/>
          <w:lang w:eastAsia="zh-CN"/>
        </w:rPr>
        <w:tab/>
      </w:r>
      <w:r w:rsidR="00D71D0C" w:rsidRPr="006D4157">
        <w:rPr>
          <w:b/>
          <w:bCs/>
          <w:lang w:eastAsia="zh-CN"/>
        </w:rPr>
        <w:t>(a)</w:t>
      </w:r>
      <w:r w:rsidR="00D71D0C" w:rsidRPr="006D4157">
        <w:rPr>
          <w:lang w:eastAsia="zh-CN"/>
        </w:rPr>
        <w:t xml:space="preserve"> 48°</w:t>
      </w:r>
    </w:p>
    <w:p w14:paraId="27352865" w14:textId="3F7A3E38" w:rsidR="00D71D0C" w:rsidRPr="006D4157" w:rsidRDefault="56A7FB55" w:rsidP="56A7FB55">
      <w:pPr>
        <w:spacing w:after="200" w:line="276" w:lineRule="auto"/>
        <w:ind w:firstLine="720"/>
        <w:rPr>
          <w:lang w:eastAsia="zh-CN"/>
        </w:rPr>
      </w:pPr>
      <w:r w:rsidRPr="006D4157">
        <w:rPr>
          <w:b/>
          <w:bCs/>
          <w:lang w:eastAsia="zh-CN"/>
        </w:rPr>
        <w:t xml:space="preserve">(b) </w:t>
      </w:r>
      <w:r w:rsidRPr="006D4157">
        <w:rPr>
          <w:lang w:eastAsia="zh-CN"/>
        </w:rPr>
        <w:t>150°</w:t>
      </w:r>
    </w:p>
    <w:p w14:paraId="3D5B61D7" w14:textId="4C8983EC" w:rsidR="00D71D0C" w:rsidRPr="006D4157" w:rsidRDefault="56A7FB55" w:rsidP="56A7FB55">
      <w:pPr>
        <w:spacing w:after="200" w:line="276" w:lineRule="auto"/>
        <w:ind w:firstLine="720"/>
        <w:rPr>
          <w:lang w:eastAsia="zh-CN"/>
        </w:rPr>
      </w:pPr>
      <w:r w:rsidRPr="006D4157">
        <w:rPr>
          <w:b/>
          <w:bCs/>
          <w:lang w:eastAsia="zh-CN"/>
        </w:rPr>
        <w:t xml:space="preserve">(c) </w:t>
      </w:r>
      <w:r w:rsidRPr="006D4157">
        <w:rPr>
          <w:lang w:eastAsia="zh-CN"/>
        </w:rPr>
        <w:t>19°</w:t>
      </w:r>
    </w:p>
    <w:p w14:paraId="669B9D89" w14:textId="1A2809A0" w:rsidR="00D71D0C" w:rsidRPr="006D4157" w:rsidRDefault="56A7FB55" w:rsidP="56A7FB55">
      <w:pPr>
        <w:spacing w:after="200" w:line="276" w:lineRule="auto"/>
        <w:ind w:firstLine="720"/>
        <w:rPr>
          <w:lang w:eastAsia="zh-CN"/>
        </w:rPr>
      </w:pPr>
      <w:r w:rsidRPr="006D4157">
        <w:rPr>
          <w:b/>
          <w:bCs/>
          <w:lang w:eastAsia="zh-CN"/>
        </w:rPr>
        <w:t xml:space="preserve">(d) </w:t>
      </w:r>
      <w:r w:rsidRPr="006D4157">
        <w:rPr>
          <w:lang w:eastAsia="zh-CN"/>
        </w:rPr>
        <w:t>98°</w:t>
      </w:r>
    </w:p>
    <w:p w14:paraId="0941C627" w14:textId="39ADC8DF" w:rsidR="001111B7" w:rsidRPr="006D4157" w:rsidRDefault="001111B7" w:rsidP="56A7FB55">
      <w:pPr>
        <w:spacing w:after="200" w:line="276" w:lineRule="auto"/>
        <w:rPr>
          <w:lang w:eastAsia="zh-CN"/>
        </w:rPr>
      </w:pPr>
      <w:r w:rsidRPr="006D4157">
        <w:rPr>
          <w:b/>
          <w:bCs/>
          <w:lang w:eastAsia="zh-CN"/>
        </w:rPr>
        <w:t xml:space="preserve">Q3: </w:t>
      </w:r>
      <w:r w:rsidRPr="006D4157">
        <w:rPr>
          <w:b/>
          <w:bCs/>
          <w:lang w:eastAsia="zh-CN"/>
        </w:rPr>
        <w:tab/>
        <w:t>(b)</w:t>
      </w:r>
      <w:r w:rsidRPr="006D4157">
        <w:rPr>
          <w:lang w:eastAsia="zh-CN"/>
        </w:rPr>
        <w:t xml:space="preserve"> 360 ohm </w:t>
      </w:r>
    </w:p>
    <w:p w14:paraId="7FA650ED" w14:textId="55DB5762" w:rsidR="00631B13" w:rsidRPr="006D4157" w:rsidRDefault="001111B7" w:rsidP="56A7FB55">
      <w:pPr>
        <w:spacing w:after="200" w:line="276" w:lineRule="auto"/>
        <w:rPr>
          <w:lang w:eastAsia="zh-CN"/>
        </w:rPr>
      </w:pPr>
      <w:r w:rsidRPr="006D4157">
        <w:rPr>
          <w:b/>
          <w:bCs/>
          <w:lang w:eastAsia="zh-CN"/>
        </w:rPr>
        <w:t>Q4</w:t>
      </w:r>
      <w:r w:rsidR="00631B13" w:rsidRPr="006D4157">
        <w:rPr>
          <w:b/>
          <w:bCs/>
          <w:lang w:eastAsia="zh-CN"/>
        </w:rPr>
        <w:t xml:space="preserve">: </w:t>
      </w:r>
      <w:r w:rsidR="00631B13" w:rsidRPr="006D4157">
        <w:rPr>
          <w:b/>
          <w:bCs/>
          <w:lang w:eastAsia="zh-CN"/>
        </w:rPr>
        <w:tab/>
      </w:r>
      <w:r w:rsidRPr="006D4157">
        <w:rPr>
          <w:b/>
          <w:bCs/>
          <w:lang w:eastAsia="zh-CN"/>
        </w:rPr>
        <w:t>(</w:t>
      </w:r>
      <w:r w:rsidR="00631B13" w:rsidRPr="006D4157">
        <w:rPr>
          <w:b/>
          <w:bCs/>
          <w:lang w:eastAsia="zh-CN"/>
        </w:rPr>
        <w:t>a</w:t>
      </w:r>
      <w:r w:rsidRPr="006D4157">
        <w:rPr>
          <w:b/>
          <w:bCs/>
          <w:lang w:eastAsia="zh-CN"/>
        </w:rPr>
        <w:t>)</w:t>
      </w:r>
      <w:r w:rsidRPr="006D4157">
        <w:rPr>
          <w:lang w:eastAsia="zh-CN"/>
        </w:rPr>
        <w:t xml:space="preserve"> </w:t>
      </w:r>
      <w:r w:rsidR="00631B13" w:rsidRPr="006D4157">
        <w:rPr>
          <w:lang w:eastAsia="zh-CN"/>
        </w:rPr>
        <w:t xml:space="preserve">840x640 </w:t>
      </w:r>
    </w:p>
    <w:p w14:paraId="2A7BA024" w14:textId="18723367" w:rsidR="00631B13" w:rsidRPr="006D4157" w:rsidRDefault="56A7FB55" w:rsidP="56A7FB55">
      <w:pPr>
        <w:spacing w:after="200" w:line="276" w:lineRule="auto"/>
        <w:ind w:firstLine="720"/>
        <w:rPr>
          <w:lang w:eastAsia="zh-CN"/>
        </w:rPr>
      </w:pPr>
      <w:r w:rsidRPr="006D4157">
        <w:rPr>
          <w:b/>
          <w:bCs/>
          <w:lang w:eastAsia="zh-CN"/>
        </w:rPr>
        <w:t>(b)</w:t>
      </w:r>
      <w:r w:rsidRPr="006D4157">
        <w:rPr>
          <w:lang w:eastAsia="zh-CN"/>
        </w:rPr>
        <w:t xml:space="preserve"> 0.0576m</w:t>
      </w:r>
      <w:r w:rsidRPr="006D4157">
        <w:rPr>
          <w:vertAlign w:val="superscript"/>
          <w:lang w:eastAsia="zh-CN"/>
        </w:rPr>
        <w:t xml:space="preserve">2 </w:t>
      </w:r>
    </w:p>
    <w:p w14:paraId="63BB4B49" w14:textId="25A4B930" w:rsidR="00631B13" w:rsidRPr="006D4157" w:rsidRDefault="56A7FB55" w:rsidP="56A7FB55">
      <w:pPr>
        <w:spacing w:after="200" w:line="276" w:lineRule="auto"/>
        <w:ind w:firstLine="720"/>
        <w:rPr>
          <w:lang w:eastAsia="zh-CN"/>
        </w:rPr>
      </w:pPr>
      <w:r w:rsidRPr="006D4157">
        <w:rPr>
          <w:b/>
          <w:bCs/>
          <w:lang w:eastAsia="zh-CN"/>
        </w:rPr>
        <w:t>(c)</w:t>
      </w:r>
      <w:r w:rsidRPr="006D4157">
        <w:rPr>
          <w:lang w:eastAsia="zh-CN"/>
        </w:rPr>
        <w:t xml:space="preserve"> £0.40 </w:t>
      </w:r>
    </w:p>
    <w:p w14:paraId="526D59E2" w14:textId="15F5898B" w:rsidR="00DA2FF5" w:rsidRPr="006D4157" w:rsidRDefault="00DA2FF5" w:rsidP="00631B13">
      <w:pPr>
        <w:spacing w:after="200" w:line="276" w:lineRule="auto"/>
        <w:ind w:left="720" w:hanging="720"/>
        <w:rPr>
          <w:lang w:eastAsia="zh-CN"/>
        </w:rPr>
      </w:pPr>
      <w:r w:rsidRPr="006D4157">
        <w:rPr>
          <w:lang w:eastAsia="zh-CN"/>
        </w:rPr>
        <w:br w:type="page"/>
      </w:r>
    </w:p>
    <w:p w14:paraId="5F7F883B" w14:textId="176827DD" w:rsidR="00DA2FF5" w:rsidRPr="006D4157" w:rsidRDefault="56A7FB55" w:rsidP="56A7FB55">
      <w:pPr>
        <w:pStyle w:val="Heading1"/>
        <w:ind w:left="2940" w:hanging="2940"/>
        <w:rPr>
          <w:rFonts w:eastAsia="Arial" w:cs="Arial"/>
          <w:b w:val="0"/>
          <w:bCs w:val="0"/>
          <w:color w:val="C00000"/>
          <w:sz w:val="48"/>
          <w:szCs w:val="48"/>
          <w:lang w:eastAsia="zh-CN"/>
        </w:rPr>
      </w:pPr>
      <w:r w:rsidRPr="006D4157">
        <w:rPr>
          <w:rFonts w:eastAsia="Arial" w:cs="Arial"/>
          <w:b w:val="0"/>
          <w:bCs w:val="0"/>
          <w:color w:val="C00000"/>
          <w:sz w:val="48"/>
          <w:szCs w:val="48"/>
          <w:lang w:eastAsia="zh-CN"/>
        </w:rPr>
        <w:lastRenderedPageBreak/>
        <w:t>Chapter 48 – Material management and marking out</w:t>
      </w:r>
    </w:p>
    <w:p w14:paraId="3A9A2423" w14:textId="53B2EDF9" w:rsidR="00DA2FF5" w:rsidRPr="006D4157" w:rsidRDefault="56A7FB55" w:rsidP="56A7FB55">
      <w:pPr>
        <w:pStyle w:val="Heading1"/>
        <w:ind w:left="2940" w:hanging="2940"/>
        <w:rPr>
          <w:rFonts w:eastAsia="Arial" w:cs="Arial"/>
        </w:rPr>
      </w:pPr>
      <w:r w:rsidRPr="006D4157">
        <w:rPr>
          <w:rFonts w:eastAsia="Arial" w:cs="Arial"/>
        </w:rPr>
        <w:t>In-text questions</w:t>
      </w:r>
    </w:p>
    <w:p w14:paraId="12603A88" w14:textId="77777777" w:rsidR="00564603" w:rsidRPr="006D4157" w:rsidRDefault="00564603" w:rsidP="00564603"/>
    <w:p w14:paraId="2ADEEF4D" w14:textId="26AB4297" w:rsidR="000F04F2" w:rsidRPr="00631B13" w:rsidRDefault="000F04F2" w:rsidP="000F04F2">
      <w:pPr>
        <w:spacing w:after="200" w:line="276" w:lineRule="auto"/>
        <w:ind w:left="720" w:hanging="720"/>
        <w:rPr>
          <w:lang w:eastAsia="zh-CN"/>
        </w:rPr>
      </w:pPr>
      <w:r w:rsidRPr="00631B13">
        <w:rPr>
          <w:b/>
          <w:bCs/>
          <w:lang w:eastAsia="zh-CN"/>
        </w:rPr>
        <w:t xml:space="preserve">Q1: </w:t>
      </w:r>
      <w:r>
        <w:rPr>
          <w:b/>
          <w:bCs/>
          <w:lang w:eastAsia="zh-CN"/>
        </w:rPr>
        <w:tab/>
      </w:r>
      <w:r w:rsidRPr="56A7FB55">
        <w:rPr>
          <w:b/>
          <w:bCs/>
          <w:lang w:eastAsia="zh-CN"/>
        </w:rPr>
        <w:t>(a)</w:t>
      </w:r>
      <w:r>
        <w:rPr>
          <w:lang w:eastAsia="zh-CN"/>
        </w:rPr>
        <w:tab/>
        <w:t>18,270m</w:t>
      </w:r>
      <w:r w:rsidRPr="005527BB">
        <w:rPr>
          <w:lang w:eastAsia="zh-CN"/>
        </w:rPr>
        <w:t>m</w:t>
      </w:r>
      <w:r w:rsidRPr="005527BB">
        <w:rPr>
          <w:vertAlign w:val="superscript"/>
          <w:lang w:eastAsia="zh-CN"/>
        </w:rPr>
        <w:t>2</w:t>
      </w:r>
      <w:r w:rsidR="00872D2A">
        <w:rPr>
          <w:vertAlign w:val="superscript"/>
          <w:lang w:eastAsia="zh-CN"/>
        </w:rPr>
        <w:t xml:space="preserve"> </w:t>
      </w:r>
      <w:r>
        <w:rPr>
          <w:lang w:eastAsia="zh-CN"/>
        </w:rPr>
        <w:t>or 0.01827</w:t>
      </w:r>
      <w:r w:rsidRPr="005527BB">
        <w:rPr>
          <w:lang w:eastAsia="zh-CN"/>
        </w:rPr>
        <w:t>m</w:t>
      </w:r>
      <w:r w:rsidRPr="005527BB">
        <w:rPr>
          <w:vertAlign w:val="superscript"/>
          <w:lang w:eastAsia="zh-CN"/>
        </w:rPr>
        <w:t>2</w:t>
      </w:r>
    </w:p>
    <w:p w14:paraId="458F1E16" w14:textId="19C2EC6A" w:rsidR="000F04F2" w:rsidRPr="00E9353F" w:rsidRDefault="000F04F2" w:rsidP="00E9353F">
      <w:pPr>
        <w:spacing w:after="200" w:line="276" w:lineRule="auto"/>
        <w:ind w:left="1440" w:hanging="720"/>
        <w:rPr>
          <w:b/>
          <w:bCs/>
          <w:lang w:eastAsia="zh-CN"/>
        </w:rPr>
      </w:pPr>
      <w:r>
        <w:rPr>
          <w:b/>
          <w:bCs/>
          <w:lang w:eastAsia="zh-CN"/>
        </w:rPr>
        <w:t>(b)</w:t>
      </w:r>
      <w:r>
        <w:rPr>
          <w:b/>
          <w:bCs/>
          <w:lang w:eastAsia="zh-CN"/>
        </w:rPr>
        <w:tab/>
      </w:r>
      <w:r w:rsidR="00E9353F" w:rsidRPr="00E9353F">
        <w:rPr>
          <w:bCs/>
          <w:lang w:eastAsia="zh-CN"/>
        </w:rPr>
        <w:t>195</w:t>
      </w:r>
      <w:r w:rsidR="00872D2A">
        <w:rPr>
          <w:bCs/>
          <w:lang w:eastAsia="zh-CN"/>
        </w:rPr>
        <w:t>mm</w:t>
      </w:r>
      <w:r w:rsidR="00E9353F" w:rsidRPr="00E9353F">
        <w:rPr>
          <w:bCs/>
          <w:lang w:eastAsia="zh-CN"/>
        </w:rPr>
        <w:t xml:space="preserve"> x 195</w:t>
      </w:r>
      <w:r w:rsidR="00872D2A">
        <w:rPr>
          <w:bCs/>
          <w:lang w:eastAsia="zh-CN"/>
        </w:rPr>
        <w:t>mm</w:t>
      </w:r>
      <w:r w:rsidR="00E9353F" w:rsidRPr="00E9353F">
        <w:rPr>
          <w:bCs/>
          <w:lang w:eastAsia="zh-CN"/>
        </w:rPr>
        <w:t xml:space="preserve"> = 38,025</w:t>
      </w:r>
      <w:r w:rsidR="00872D2A" w:rsidRPr="00872D2A">
        <w:rPr>
          <w:bCs/>
          <w:lang w:eastAsia="zh-CN"/>
        </w:rPr>
        <w:t>mm</w:t>
      </w:r>
      <w:r w:rsidR="00872D2A" w:rsidRPr="00872D2A">
        <w:rPr>
          <w:vertAlign w:val="superscript"/>
          <w:lang w:eastAsia="zh-CN"/>
        </w:rPr>
        <w:t>2</w:t>
      </w:r>
      <w:r w:rsidR="00E9353F" w:rsidRPr="00E9353F">
        <w:rPr>
          <w:bCs/>
          <w:lang w:eastAsia="zh-CN"/>
        </w:rPr>
        <w:t>. 297</w:t>
      </w:r>
      <w:r w:rsidR="00872D2A">
        <w:rPr>
          <w:bCs/>
          <w:lang w:eastAsia="zh-CN"/>
        </w:rPr>
        <w:t>mm</w:t>
      </w:r>
      <w:r w:rsidR="00E9353F" w:rsidRPr="00E9353F">
        <w:rPr>
          <w:bCs/>
          <w:lang w:eastAsia="zh-CN"/>
        </w:rPr>
        <w:t xml:space="preserve"> x 210</w:t>
      </w:r>
      <w:r w:rsidR="00872D2A">
        <w:rPr>
          <w:bCs/>
          <w:lang w:eastAsia="zh-CN"/>
        </w:rPr>
        <w:t>mm</w:t>
      </w:r>
      <w:r w:rsidR="00E9353F" w:rsidRPr="00E9353F">
        <w:rPr>
          <w:bCs/>
          <w:lang w:eastAsia="zh-CN"/>
        </w:rPr>
        <w:t xml:space="preserve"> = 62,370</w:t>
      </w:r>
      <w:r w:rsidR="00872D2A" w:rsidRPr="00872D2A">
        <w:rPr>
          <w:bCs/>
          <w:lang w:eastAsia="zh-CN"/>
        </w:rPr>
        <w:t>mm</w:t>
      </w:r>
      <w:r w:rsidR="00872D2A" w:rsidRPr="00872D2A">
        <w:rPr>
          <w:vertAlign w:val="superscript"/>
          <w:lang w:eastAsia="zh-CN"/>
        </w:rPr>
        <w:t>2</w:t>
      </w:r>
      <w:r w:rsidR="00E9353F" w:rsidRPr="00E9353F">
        <w:rPr>
          <w:bCs/>
          <w:lang w:eastAsia="zh-CN"/>
        </w:rPr>
        <w:t>.</w:t>
      </w:r>
      <w:r w:rsidR="00E9353F">
        <w:rPr>
          <w:b/>
          <w:bCs/>
          <w:lang w:eastAsia="zh-CN"/>
        </w:rPr>
        <w:br/>
      </w:r>
      <w:r w:rsidR="00E9353F">
        <w:rPr>
          <w:lang w:eastAsia="zh-CN"/>
        </w:rPr>
        <w:t>62,370</w:t>
      </w:r>
      <w:r w:rsidR="00872D2A" w:rsidRPr="00872D2A">
        <w:rPr>
          <w:bCs/>
          <w:lang w:eastAsia="zh-CN"/>
        </w:rPr>
        <w:t>mm</w:t>
      </w:r>
      <w:r w:rsidR="00872D2A" w:rsidRPr="00872D2A">
        <w:rPr>
          <w:vertAlign w:val="superscript"/>
          <w:lang w:eastAsia="zh-CN"/>
        </w:rPr>
        <w:t>2</w:t>
      </w:r>
      <w:r w:rsidR="00E9353F">
        <w:rPr>
          <w:lang w:eastAsia="zh-CN"/>
        </w:rPr>
        <w:t xml:space="preserve"> – 38,025</w:t>
      </w:r>
      <w:r w:rsidR="00872D2A" w:rsidRPr="00872D2A">
        <w:rPr>
          <w:bCs/>
          <w:lang w:eastAsia="zh-CN"/>
        </w:rPr>
        <w:t>mm</w:t>
      </w:r>
      <w:r w:rsidR="00872D2A" w:rsidRPr="00872D2A">
        <w:rPr>
          <w:vertAlign w:val="superscript"/>
          <w:lang w:eastAsia="zh-CN"/>
        </w:rPr>
        <w:t>2</w:t>
      </w:r>
      <w:r w:rsidR="00E9353F">
        <w:rPr>
          <w:lang w:eastAsia="zh-CN"/>
        </w:rPr>
        <w:t xml:space="preserve"> = 24,</w:t>
      </w:r>
      <w:r>
        <w:rPr>
          <w:lang w:eastAsia="zh-CN"/>
        </w:rPr>
        <w:t>345m</w:t>
      </w:r>
      <w:r w:rsidRPr="005527BB">
        <w:rPr>
          <w:lang w:eastAsia="zh-CN"/>
        </w:rPr>
        <w:t>m</w:t>
      </w:r>
      <w:r w:rsidRPr="005527BB">
        <w:rPr>
          <w:vertAlign w:val="superscript"/>
          <w:lang w:eastAsia="zh-CN"/>
        </w:rPr>
        <w:t>2</w:t>
      </w:r>
      <w:r w:rsidRPr="00631B13">
        <w:rPr>
          <w:lang w:eastAsia="zh-CN"/>
        </w:rPr>
        <w:t xml:space="preserve"> </w:t>
      </w:r>
      <w:r>
        <w:rPr>
          <w:lang w:eastAsia="zh-CN"/>
        </w:rPr>
        <w:t>or 0.024345</w:t>
      </w:r>
      <w:r w:rsidRPr="005527BB">
        <w:rPr>
          <w:lang w:eastAsia="zh-CN"/>
        </w:rPr>
        <w:t>m</w:t>
      </w:r>
      <w:r w:rsidRPr="005527BB">
        <w:rPr>
          <w:vertAlign w:val="superscript"/>
          <w:lang w:eastAsia="zh-CN"/>
        </w:rPr>
        <w:t>2</w:t>
      </w:r>
    </w:p>
    <w:p w14:paraId="7E285C80" w14:textId="77777777" w:rsidR="00E9353F" w:rsidRDefault="000F04F2" w:rsidP="000F04F2">
      <w:pPr>
        <w:spacing w:after="200" w:line="276" w:lineRule="auto"/>
        <w:ind w:left="1440" w:hanging="720"/>
        <w:rPr>
          <w:lang w:eastAsia="zh-CN"/>
        </w:rPr>
      </w:pPr>
      <w:r>
        <w:rPr>
          <w:b/>
          <w:bCs/>
          <w:lang w:eastAsia="zh-CN"/>
        </w:rPr>
        <w:t>(c)</w:t>
      </w:r>
      <w:r>
        <w:rPr>
          <w:b/>
          <w:bCs/>
          <w:lang w:eastAsia="zh-CN"/>
        </w:rPr>
        <w:tab/>
      </w:r>
      <w:r w:rsidRPr="00631B13">
        <w:rPr>
          <w:lang w:eastAsia="zh-CN"/>
        </w:rPr>
        <w:t>A2</w:t>
      </w:r>
      <w:r>
        <w:rPr>
          <w:lang w:eastAsia="zh-CN"/>
        </w:rPr>
        <w:t>.</w:t>
      </w:r>
      <w:r w:rsidRPr="00631B13">
        <w:rPr>
          <w:lang w:eastAsia="zh-CN"/>
        </w:rPr>
        <w:t xml:space="preserve"> </w:t>
      </w:r>
    </w:p>
    <w:p w14:paraId="1E8205EA" w14:textId="30D11691" w:rsidR="000F04F2" w:rsidRPr="00E51727" w:rsidRDefault="00E9353F" w:rsidP="00E51727">
      <w:pPr>
        <w:spacing w:after="200" w:line="276" w:lineRule="auto"/>
        <w:ind w:left="1440"/>
      </w:pPr>
      <w:r w:rsidRPr="00872D2A">
        <w:rPr>
          <w:bCs/>
          <w:lang w:eastAsia="zh-CN"/>
        </w:rPr>
        <w:t>594</w:t>
      </w:r>
      <w:r w:rsidR="00872D2A">
        <w:rPr>
          <w:bCs/>
          <w:lang w:eastAsia="zh-CN"/>
        </w:rPr>
        <w:t>mm</w:t>
      </w:r>
      <w:r w:rsidRPr="00872D2A">
        <w:rPr>
          <w:bCs/>
          <w:lang w:eastAsia="zh-CN"/>
        </w:rPr>
        <w:t xml:space="preserve"> x 420</w:t>
      </w:r>
      <w:r w:rsidR="00872D2A">
        <w:rPr>
          <w:bCs/>
          <w:lang w:eastAsia="zh-CN"/>
        </w:rPr>
        <w:t>mm</w:t>
      </w:r>
      <w:r w:rsidRPr="00872D2A">
        <w:rPr>
          <w:bCs/>
          <w:lang w:eastAsia="zh-CN"/>
        </w:rPr>
        <w:t xml:space="preserve"> = </w:t>
      </w:r>
      <w:r w:rsidR="00872D2A" w:rsidRPr="00872D2A">
        <w:rPr>
          <w:bCs/>
          <w:lang w:eastAsia="zh-CN"/>
        </w:rPr>
        <w:t>249,480mm</w:t>
      </w:r>
      <w:r w:rsidR="00872D2A" w:rsidRPr="00872D2A">
        <w:rPr>
          <w:vertAlign w:val="superscript"/>
          <w:lang w:eastAsia="zh-CN"/>
        </w:rPr>
        <w:t>2</w:t>
      </w:r>
      <w:r w:rsidR="00872D2A" w:rsidRPr="00872D2A">
        <w:rPr>
          <w:bCs/>
          <w:lang w:eastAsia="zh-CN"/>
        </w:rPr>
        <w:t xml:space="preserve">. </w:t>
      </w:r>
      <w:r w:rsidR="00E51727">
        <w:rPr>
          <w:bCs/>
          <w:lang w:eastAsia="zh-CN"/>
        </w:rPr>
        <w:br/>
      </w:r>
      <w:r w:rsidR="00872D2A" w:rsidRPr="00872D2A">
        <w:rPr>
          <w:bCs/>
          <w:lang w:eastAsia="zh-CN"/>
        </w:rPr>
        <w:t>6 squares each at 38,025mm</w:t>
      </w:r>
      <w:r w:rsidR="00872D2A" w:rsidRPr="00872D2A">
        <w:rPr>
          <w:vertAlign w:val="superscript"/>
          <w:lang w:eastAsia="zh-CN"/>
        </w:rPr>
        <w:t>2</w:t>
      </w:r>
      <w:r w:rsidR="00872D2A">
        <w:rPr>
          <w:vertAlign w:val="superscript"/>
          <w:lang w:eastAsia="zh-CN"/>
        </w:rPr>
        <w:t xml:space="preserve"> </w:t>
      </w:r>
      <w:r w:rsidR="00E51727">
        <w:t xml:space="preserve">(from part b) </w:t>
      </w:r>
      <w:r w:rsidR="00872D2A">
        <w:t>= 228,150</w:t>
      </w:r>
      <w:r w:rsidR="00872D2A" w:rsidRPr="00872D2A">
        <w:rPr>
          <w:bCs/>
          <w:lang w:eastAsia="zh-CN"/>
        </w:rPr>
        <w:t>mm</w:t>
      </w:r>
      <w:r w:rsidR="00872D2A" w:rsidRPr="00872D2A">
        <w:rPr>
          <w:vertAlign w:val="superscript"/>
          <w:lang w:eastAsia="zh-CN"/>
        </w:rPr>
        <w:t>2</w:t>
      </w:r>
      <w:r w:rsidR="00E51727">
        <w:rPr>
          <w:vertAlign w:val="superscript"/>
          <w:lang w:eastAsia="zh-CN"/>
        </w:rPr>
        <w:br/>
      </w:r>
      <w:r w:rsidR="00E51727">
        <w:t>249,480</w:t>
      </w:r>
      <w:r w:rsidR="00E51727" w:rsidRPr="00872D2A">
        <w:rPr>
          <w:bCs/>
          <w:lang w:eastAsia="zh-CN"/>
        </w:rPr>
        <w:t>mm</w:t>
      </w:r>
      <w:r w:rsidR="00E51727" w:rsidRPr="00872D2A">
        <w:rPr>
          <w:vertAlign w:val="superscript"/>
          <w:lang w:eastAsia="zh-CN"/>
        </w:rPr>
        <w:t>2</w:t>
      </w:r>
      <w:r w:rsidR="00E51727">
        <w:t xml:space="preserve"> – 228,150</w:t>
      </w:r>
      <w:r w:rsidR="00E51727" w:rsidRPr="00872D2A">
        <w:rPr>
          <w:bCs/>
          <w:lang w:eastAsia="zh-CN"/>
        </w:rPr>
        <w:t>mm</w:t>
      </w:r>
      <w:r w:rsidR="00E51727" w:rsidRPr="00872D2A">
        <w:rPr>
          <w:vertAlign w:val="superscript"/>
          <w:lang w:eastAsia="zh-CN"/>
        </w:rPr>
        <w:t>2</w:t>
      </w:r>
      <w:r w:rsidR="00E51727">
        <w:t xml:space="preserve"> = </w:t>
      </w:r>
      <w:r w:rsidR="000F04F2" w:rsidRPr="00631B13">
        <w:rPr>
          <w:lang w:eastAsia="zh-CN"/>
        </w:rPr>
        <w:t>21</w:t>
      </w:r>
      <w:r w:rsidR="000F04F2">
        <w:rPr>
          <w:lang w:eastAsia="zh-CN"/>
        </w:rPr>
        <w:t>,</w:t>
      </w:r>
      <w:r w:rsidR="000F04F2" w:rsidRPr="00E51727">
        <w:t>330</w:t>
      </w:r>
      <w:r w:rsidR="00E51727" w:rsidRPr="00872D2A">
        <w:rPr>
          <w:bCs/>
          <w:lang w:eastAsia="zh-CN"/>
        </w:rPr>
        <w:t>mm</w:t>
      </w:r>
      <w:r w:rsidR="00E51727" w:rsidRPr="00872D2A">
        <w:rPr>
          <w:vertAlign w:val="superscript"/>
          <w:lang w:eastAsia="zh-CN"/>
        </w:rPr>
        <w:t>2</w:t>
      </w:r>
      <w:r w:rsidR="00E51727">
        <w:t xml:space="preserve"> </w:t>
      </w:r>
      <w:r w:rsidR="000F04F2" w:rsidRPr="00E51727">
        <w:t>waste</w:t>
      </w:r>
      <w:r w:rsidR="000F04F2" w:rsidRPr="00631B13">
        <w:rPr>
          <w:lang w:eastAsia="zh-CN"/>
        </w:rPr>
        <w:t xml:space="preserve"> per sheet. </w:t>
      </w:r>
      <w:r w:rsidR="00E51727">
        <w:rPr>
          <w:lang w:eastAsia="zh-CN"/>
        </w:rPr>
        <w:t>11</w:t>
      </w:r>
      <w:r w:rsidR="000F04F2" w:rsidRPr="00631B13">
        <w:rPr>
          <w:lang w:eastAsia="zh-CN"/>
        </w:rPr>
        <w:t xml:space="preserve"> x A2 sheets </w:t>
      </w:r>
      <w:r w:rsidR="00254C50">
        <w:rPr>
          <w:lang w:eastAsia="zh-CN"/>
        </w:rPr>
        <w:t xml:space="preserve">required </w:t>
      </w:r>
      <w:r w:rsidR="000F04F2">
        <w:rPr>
          <w:lang w:eastAsia="zh-CN"/>
        </w:rPr>
        <w:t xml:space="preserve">produces less waste than </w:t>
      </w:r>
      <w:r w:rsidR="00E51727">
        <w:rPr>
          <w:lang w:eastAsia="zh-CN"/>
        </w:rPr>
        <w:t>6</w:t>
      </w:r>
      <w:r w:rsidR="000F04F2">
        <w:rPr>
          <w:lang w:eastAsia="zh-CN"/>
        </w:rPr>
        <w:t xml:space="preserve"> x A1</w:t>
      </w:r>
      <w:r w:rsidR="00E51727">
        <w:rPr>
          <w:lang w:eastAsia="zh-CN"/>
        </w:rPr>
        <w:t xml:space="preserve"> since there would be an additional half a sheet </w:t>
      </w:r>
      <w:r w:rsidR="00254C50">
        <w:rPr>
          <w:lang w:eastAsia="zh-CN"/>
        </w:rPr>
        <w:t>unused</w:t>
      </w:r>
      <w:r w:rsidR="00E51727">
        <w:rPr>
          <w:lang w:eastAsia="zh-CN"/>
        </w:rPr>
        <w:t>.</w:t>
      </w:r>
    </w:p>
    <w:p w14:paraId="7D29A644" w14:textId="1AF0802D" w:rsidR="000F04F2" w:rsidRPr="00631B13" w:rsidRDefault="000F04F2" w:rsidP="000F04F2">
      <w:pPr>
        <w:spacing w:after="200" w:line="276" w:lineRule="auto"/>
        <w:ind w:left="720" w:hanging="720"/>
        <w:rPr>
          <w:lang w:eastAsia="zh-CN"/>
        </w:rPr>
      </w:pPr>
      <w:r w:rsidRPr="00631B13">
        <w:rPr>
          <w:b/>
          <w:bCs/>
          <w:lang w:eastAsia="zh-CN"/>
        </w:rPr>
        <w:t xml:space="preserve">Q2: </w:t>
      </w:r>
      <w:r>
        <w:rPr>
          <w:b/>
          <w:bCs/>
          <w:lang w:eastAsia="zh-CN"/>
        </w:rPr>
        <w:tab/>
        <w:t>(a)</w:t>
      </w:r>
      <w:r w:rsidRPr="00631B13">
        <w:rPr>
          <w:b/>
          <w:bCs/>
          <w:lang w:eastAsia="zh-CN"/>
        </w:rPr>
        <w:t xml:space="preserve"> </w:t>
      </w:r>
      <w:r>
        <w:rPr>
          <w:b/>
          <w:bCs/>
          <w:lang w:eastAsia="zh-CN"/>
        </w:rPr>
        <w:tab/>
      </w:r>
      <w:r>
        <w:rPr>
          <w:lang w:eastAsia="zh-CN"/>
        </w:rPr>
        <w:t xml:space="preserve">iii. </w:t>
      </w:r>
    </w:p>
    <w:p w14:paraId="41DC6AC0" w14:textId="376FD244" w:rsidR="000F04F2" w:rsidRPr="00631B13" w:rsidRDefault="000F04F2" w:rsidP="000F04F2">
      <w:pPr>
        <w:spacing w:after="200" w:line="276" w:lineRule="auto"/>
        <w:ind w:left="720"/>
        <w:rPr>
          <w:lang w:eastAsia="zh-CN"/>
        </w:rPr>
      </w:pPr>
      <w:r w:rsidRPr="56A7FB55">
        <w:rPr>
          <w:b/>
          <w:bCs/>
          <w:lang w:eastAsia="zh-CN"/>
        </w:rPr>
        <w:t>(b)</w:t>
      </w:r>
      <w:r>
        <w:rPr>
          <w:b/>
          <w:bCs/>
          <w:lang w:eastAsia="zh-CN"/>
        </w:rPr>
        <w:tab/>
      </w:r>
      <w:r w:rsidRPr="56A7FB55">
        <w:rPr>
          <w:lang w:eastAsia="zh-CN"/>
        </w:rPr>
        <w:t>50000mm</w:t>
      </w:r>
      <w:r w:rsidRPr="56A7FB55">
        <w:rPr>
          <w:vertAlign w:val="superscript"/>
          <w:lang w:eastAsia="zh-CN"/>
        </w:rPr>
        <w:t>2</w:t>
      </w:r>
      <w:r w:rsidRPr="56A7FB55">
        <w:rPr>
          <w:lang w:eastAsia="zh-CN"/>
        </w:rPr>
        <w:t xml:space="preserve"> or 0.05m</w:t>
      </w:r>
      <w:r w:rsidRPr="56A7FB55">
        <w:rPr>
          <w:vertAlign w:val="superscript"/>
          <w:lang w:eastAsia="zh-CN"/>
        </w:rPr>
        <w:t>2</w:t>
      </w:r>
    </w:p>
    <w:p w14:paraId="3FF81EE4" w14:textId="473AF565" w:rsidR="000F04F2" w:rsidRPr="00631B13" w:rsidRDefault="000F04F2" w:rsidP="000F04F2">
      <w:pPr>
        <w:spacing w:after="200" w:line="276" w:lineRule="auto"/>
        <w:rPr>
          <w:lang w:eastAsia="zh-CN"/>
        </w:rPr>
      </w:pPr>
      <w:r w:rsidRPr="00631B13">
        <w:rPr>
          <w:b/>
          <w:bCs/>
          <w:lang w:eastAsia="zh-CN"/>
        </w:rPr>
        <w:t xml:space="preserve">Q3: </w:t>
      </w:r>
      <w:r>
        <w:rPr>
          <w:b/>
          <w:bCs/>
          <w:lang w:eastAsia="zh-CN"/>
        </w:rPr>
        <w:tab/>
        <w:t>(</w:t>
      </w:r>
      <w:r w:rsidRPr="00631B13">
        <w:rPr>
          <w:b/>
          <w:bCs/>
          <w:lang w:eastAsia="zh-CN"/>
        </w:rPr>
        <w:t>a</w:t>
      </w:r>
      <w:r>
        <w:rPr>
          <w:b/>
          <w:bCs/>
          <w:lang w:eastAsia="zh-CN"/>
        </w:rPr>
        <w:t>)</w:t>
      </w:r>
      <w:r w:rsidRPr="00631B13">
        <w:rPr>
          <w:b/>
          <w:bCs/>
          <w:lang w:eastAsia="zh-CN"/>
        </w:rPr>
        <w:t xml:space="preserve"> </w:t>
      </w:r>
      <w:r>
        <w:rPr>
          <w:b/>
          <w:bCs/>
          <w:lang w:eastAsia="zh-CN"/>
        </w:rPr>
        <w:tab/>
      </w:r>
      <w:r>
        <w:rPr>
          <w:lang w:eastAsia="zh-CN"/>
        </w:rPr>
        <w:t>5</w:t>
      </w:r>
      <w:r w:rsidRPr="00631B13">
        <w:rPr>
          <w:lang w:eastAsia="zh-CN"/>
        </w:rPr>
        <w:t xml:space="preserve"> </w:t>
      </w:r>
    </w:p>
    <w:p w14:paraId="2CC5F42F" w14:textId="2F53EA8D" w:rsidR="000F04F2" w:rsidRPr="00631B13" w:rsidRDefault="000F04F2" w:rsidP="000F04F2">
      <w:pPr>
        <w:spacing w:after="200" w:line="276" w:lineRule="auto"/>
        <w:ind w:firstLine="720"/>
        <w:rPr>
          <w:lang w:eastAsia="zh-CN"/>
        </w:rPr>
      </w:pPr>
      <w:r w:rsidRPr="56A7FB55">
        <w:rPr>
          <w:b/>
          <w:bCs/>
          <w:lang w:eastAsia="zh-CN"/>
        </w:rPr>
        <w:t>(b)</w:t>
      </w:r>
      <w:r>
        <w:rPr>
          <w:b/>
          <w:bCs/>
          <w:lang w:eastAsia="zh-CN"/>
        </w:rPr>
        <w:tab/>
      </w:r>
      <w:r w:rsidRPr="56A7FB55">
        <w:rPr>
          <w:b/>
          <w:bCs/>
          <w:lang w:eastAsia="zh-CN"/>
        </w:rPr>
        <w:t xml:space="preserve"> </w:t>
      </w:r>
      <w:r w:rsidRPr="56A7FB55">
        <w:rPr>
          <w:lang w:eastAsia="zh-CN"/>
        </w:rPr>
        <w:t>0.04815m</w:t>
      </w:r>
      <w:r w:rsidRPr="56A7FB55">
        <w:rPr>
          <w:vertAlign w:val="superscript"/>
          <w:lang w:eastAsia="zh-CN"/>
        </w:rPr>
        <w:t>2</w:t>
      </w:r>
    </w:p>
    <w:p w14:paraId="270EF82F" w14:textId="77777777" w:rsidR="0050415D" w:rsidRPr="006D4157" w:rsidRDefault="00631B13" w:rsidP="56A7FB55">
      <w:pPr>
        <w:spacing w:after="200" w:line="276" w:lineRule="auto"/>
        <w:ind w:left="720" w:hanging="720"/>
        <w:rPr>
          <w:lang w:eastAsia="zh-CN"/>
        </w:rPr>
      </w:pPr>
      <w:r w:rsidRPr="006D4157">
        <w:rPr>
          <w:b/>
          <w:bCs/>
          <w:lang w:eastAsia="zh-CN"/>
        </w:rPr>
        <w:t xml:space="preserve">Q4: </w:t>
      </w:r>
      <w:r w:rsidRPr="006D4157">
        <w:rPr>
          <w:b/>
          <w:bCs/>
          <w:lang w:eastAsia="zh-CN"/>
        </w:rPr>
        <w:tab/>
      </w:r>
      <w:r w:rsidR="0050415D" w:rsidRPr="006D4157">
        <w:rPr>
          <w:lang w:eastAsia="zh-CN"/>
        </w:rPr>
        <w:t>A roll of wallpaper is used to decorate a wall that 3meters wide and 2.6meters tall. The width of the roll is 700mm wide.</w:t>
      </w:r>
    </w:p>
    <w:p w14:paraId="0453FCD8" w14:textId="580ABC1E" w:rsidR="0050415D" w:rsidRPr="006D4157" w:rsidRDefault="56A7FB55" w:rsidP="56A7FB55">
      <w:pPr>
        <w:spacing w:after="200" w:line="276" w:lineRule="auto"/>
        <w:ind w:left="720"/>
        <w:rPr>
          <w:lang w:eastAsia="zh-CN"/>
        </w:rPr>
      </w:pPr>
      <w:r w:rsidRPr="006D4157">
        <w:rPr>
          <w:b/>
          <w:bCs/>
          <w:lang w:eastAsia="zh-CN"/>
        </w:rPr>
        <w:t>(a)</w:t>
      </w:r>
      <w:r w:rsidRPr="006D4157">
        <w:rPr>
          <w:lang w:eastAsia="zh-CN"/>
        </w:rPr>
        <w:t xml:space="preserve"> </w:t>
      </w:r>
      <w:r w:rsidR="00655A4C">
        <w:rPr>
          <w:lang w:eastAsia="zh-CN"/>
        </w:rPr>
        <w:tab/>
      </w:r>
      <w:r w:rsidRPr="006D4157">
        <w:rPr>
          <w:lang w:eastAsia="zh-CN"/>
        </w:rPr>
        <w:t xml:space="preserve">13 meters </w:t>
      </w:r>
    </w:p>
    <w:p w14:paraId="25178ED0" w14:textId="523CA9CE" w:rsidR="0050415D" w:rsidRPr="006D4157" w:rsidRDefault="56A7FB55" w:rsidP="56A7FB55">
      <w:pPr>
        <w:spacing w:after="200" w:line="276" w:lineRule="auto"/>
        <w:ind w:left="720"/>
        <w:rPr>
          <w:lang w:eastAsia="zh-CN"/>
        </w:rPr>
      </w:pPr>
      <w:r w:rsidRPr="006D4157">
        <w:rPr>
          <w:b/>
          <w:bCs/>
          <w:lang w:eastAsia="zh-CN"/>
        </w:rPr>
        <w:t xml:space="preserve">(b) </w:t>
      </w:r>
      <w:proofErr w:type="spellStart"/>
      <w:r w:rsidRPr="006D4157">
        <w:rPr>
          <w:b/>
          <w:bCs/>
          <w:lang w:eastAsia="zh-CN"/>
        </w:rPr>
        <w:t>i</w:t>
      </w:r>
      <w:proofErr w:type="spellEnd"/>
      <w:r w:rsidRPr="006D4157">
        <w:rPr>
          <w:b/>
          <w:bCs/>
          <w:lang w:eastAsia="zh-CN"/>
        </w:rPr>
        <w:t>.</w:t>
      </w:r>
      <w:r w:rsidRPr="006D4157">
        <w:rPr>
          <w:lang w:eastAsia="zh-CN"/>
        </w:rPr>
        <w:t xml:space="preserve"> </w:t>
      </w:r>
      <w:r w:rsidR="00655A4C">
        <w:rPr>
          <w:lang w:eastAsia="zh-CN"/>
        </w:rPr>
        <w:tab/>
      </w:r>
      <w:r w:rsidRPr="006D4157">
        <w:rPr>
          <w:lang w:eastAsia="zh-CN"/>
        </w:rPr>
        <w:t>2 rolls, accept 1.3 rolls.</w:t>
      </w:r>
    </w:p>
    <w:p w14:paraId="13CE78B6" w14:textId="76F4344A" w:rsidR="0050415D" w:rsidRPr="006D4157" w:rsidRDefault="56A7FB55" w:rsidP="56A7FB55">
      <w:pPr>
        <w:spacing w:after="200" w:line="276" w:lineRule="auto"/>
        <w:ind w:left="720"/>
        <w:rPr>
          <w:lang w:eastAsia="zh-CN"/>
        </w:rPr>
      </w:pPr>
      <w:r w:rsidRPr="006D4157">
        <w:rPr>
          <w:b/>
          <w:bCs/>
          <w:lang w:eastAsia="zh-CN"/>
        </w:rPr>
        <w:t>(b) ii.</w:t>
      </w:r>
      <w:r w:rsidRPr="006D4157">
        <w:rPr>
          <w:lang w:eastAsia="zh-CN"/>
        </w:rPr>
        <w:t xml:space="preserve"> </w:t>
      </w:r>
      <w:r w:rsidR="00655A4C">
        <w:rPr>
          <w:lang w:eastAsia="zh-CN"/>
        </w:rPr>
        <w:tab/>
      </w:r>
      <w:r w:rsidRPr="006D4157">
        <w:rPr>
          <w:lang w:eastAsia="zh-CN"/>
        </w:rPr>
        <w:t>£17.50</w:t>
      </w:r>
    </w:p>
    <w:p w14:paraId="76FBF222" w14:textId="5B42A709" w:rsidR="00E011A7" w:rsidRPr="006D4157" w:rsidRDefault="00631B13" w:rsidP="56A7FB55">
      <w:pPr>
        <w:spacing w:after="200" w:line="276" w:lineRule="auto"/>
        <w:ind w:left="720" w:hanging="720"/>
        <w:rPr>
          <w:lang w:eastAsia="zh-CN"/>
        </w:rPr>
      </w:pPr>
      <w:r w:rsidRPr="006D4157">
        <w:rPr>
          <w:b/>
          <w:bCs/>
          <w:lang w:eastAsia="zh-CN"/>
        </w:rPr>
        <w:t xml:space="preserve">Q5: </w:t>
      </w:r>
      <w:r w:rsidRPr="006D4157">
        <w:rPr>
          <w:b/>
          <w:bCs/>
          <w:lang w:eastAsia="zh-CN"/>
        </w:rPr>
        <w:tab/>
      </w:r>
      <w:r w:rsidR="00F54C89" w:rsidRPr="006D4157">
        <w:rPr>
          <w:lang w:eastAsia="zh-CN"/>
        </w:rPr>
        <w:t>Ensure all the measurements are take</w:t>
      </w:r>
      <w:r w:rsidR="00F50386" w:rsidRPr="006D4157">
        <w:rPr>
          <w:lang w:eastAsia="zh-CN"/>
        </w:rPr>
        <w:t>n f</w:t>
      </w:r>
      <w:r w:rsidR="00F54C89" w:rsidRPr="006D4157">
        <w:rPr>
          <w:lang w:eastAsia="zh-CN"/>
        </w:rPr>
        <w:t>r</w:t>
      </w:r>
      <w:r w:rsidR="00F50386" w:rsidRPr="006D4157">
        <w:rPr>
          <w:lang w:eastAsia="zh-CN"/>
        </w:rPr>
        <w:t>om</w:t>
      </w:r>
      <w:r w:rsidR="00F54C89" w:rsidRPr="006D4157">
        <w:rPr>
          <w:lang w:eastAsia="zh-CN"/>
        </w:rPr>
        <w:t xml:space="preserve"> the datum point or from the face side and face edge.</w:t>
      </w:r>
    </w:p>
    <w:p w14:paraId="118278BD" w14:textId="3F2296C0" w:rsidR="00631B13" w:rsidRPr="006D4157" w:rsidRDefault="00631B13" w:rsidP="56A7FB55">
      <w:pPr>
        <w:spacing w:after="200" w:line="276" w:lineRule="auto"/>
        <w:ind w:left="720" w:hanging="720"/>
        <w:rPr>
          <w:lang w:eastAsia="zh-CN"/>
        </w:rPr>
      </w:pPr>
      <w:r w:rsidRPr="006D4157">
        <w:rPr>
          <w:b/>
          <w:bCs/>
          <w:lang w:eastAsia="zh-CN"/>
        </w:rPr>
        <w:t xml:space="preserve">Q6: </w:t>
      </w:r>
      <w:r w:rsidRPr="006D4157">
        <w:rPr>
          <w:b/>
          <w:bCs/>
          <w:lang w:eastAsia="zh-CN"/>
        </w:rPr>
        <w:tab/>
      </w:r>
      <w:r w:rsidR="00F50386" w:rsidRPr="006D4157">
        <w:rPr>
          <w:lang w:eastAsia="zh-CN"/>
        </w:rPr>
        <w:t>Start from one side of the material, try to leave as much unused material in one complete piece. Double check measurements to avoid mistakes.</w:t>
      </w:r>
    </w:p>
    <w:p w14:paraId="5C778F0D" w14:textId="3B03CE0C" w:rsidR="00F54C89" w:rsidRPr="006D4157" w:rsidRDefault="00631B13" w:rsidP="56A7FB55">
      <w:pPr>
        <w:spacing w:after="200" w:line="276" w:lineRule="auto"/>
        <w:ind w:left="720" w:hanging="720"/>
        <w:rPr>
          <w:lang w:eastAsia="zh-CN"/>
        </w:rPr>
      </w:pPr>
      <w:r w:rsidRPr="006D4157">
        <w:rPr>
          <w:b/>
          <w:bCs/>
          <w:lang w:eastAsia="zh-CN"/>
        </w:rPr>
        <w:t xml:space="preserve">Q7: </w:t>
      </w:r>
      <w:r w:rsidRPr="006D4157">
        <w:rPr>
          <w:b/>
          <w:bCs/>
          <w:lang w:eastAsia="zh-CN"/>
        </w:rPr>
        <w:tab/>
      </w:r>
      <w:r w:rsidR="00F50386" w:rsidRPr="006D4157">
        <w:rPr>
          <w:lang w:eastAsia="zh-CN"/>
        </w:rPr>
        <w:t>The repeat pattern can cause additional waste</w:t>
      </w:r>
      <w:r w:rsidR="00B9109A" w:rsidRPr="006D4157">
        <w:rPr>
          <w:lang w:eastAsia="zh-CN"/>
        </w:rPr>
        <w:t xml:space="preserve"> as an allowance is usually required at the top and the bottom to enable </w:t>
      </w:r>
      <w:r w:rsidR="00277370" w:rsidRPr="006D4157">
        <w:rPr>
          <w:lang w:eastAsia="zh-CN"/>
        </w:rPr>
        <w:t xml:space="preserve">correct </w:t>
      </w:r>
      <w:r w:rsidR="0050415D" w:rsidRPr="006D4157">
        <w:rPr>
          <w:lang w:eastAsia="zh-CN"/>
        </w:rPr>
        <w:t>alignment</w:t>
      </w:r>
      <w:r w:rsidR="00F50386" w:rsidRPr="006D4157">
        <w:rPr>
          <w:lang w:eastAsia="zh-CN"/>
        </w:rPr>
        <w:t>. Ensuring that a wood grain is aligned e.g. the grain traveling</w:t>
      </w:r>
      <w:r w:rsidR="00277370" w:rsidRPr="006D4157">
        <w:rPr>
          <w:lang w:eastAsia="zh-CN"/>
        </w:rPr>
        <w:t xml:space="preserve"> in the same direction</w:t>
      </w:r>
      <w:r w:rsidR="00F50386" w:rsidRPr="006D4157">
        <w:rPr>
          <w:lang w:eastAsia="zh-CN"/>
        </w:rPr>
        <w:t xml:space="preserve"> around a piece of furniture, can mean that large offcuts are left over</w:t>
      </w:r>
      <w:r w:rsidR="00B9109A" w:rsidRPr="006D4157">
        <w:rPr>
          <w:lang w:eastAsia="zh-CN"/>
        </w:rPr>
        <w:t>. The offcuts may fit vertically but would not match the direction of the grain.</w:t>
      </w:r>
    </w:p>
    <w:p w14:paraId="44D8A71D" w14:textId="5084252C" w:rsidR="007A4251" w:rsidRPr="006D4157" w:rsidRDefault="007A4251" w:rsidP="007A4251">
      <w:pPr>
        <w:spacing w:after="200" w:line="276" w:lineRule="auto"/>
        <w:ind w:left="720" w:hanging="720"/>
        <w:rPr>
          <w:lang w:eastAsia="zh-CN"/>
        </w:rPr>
      </w:pPr>
    </w:p>
    <w:p w14:paraId="103FA812" w14:textId="6A4746D0" w:rsidR="00DA2FF5" w:rsidRPr="006D4157" w:rsidRDefault="00DA2FF5" w:rsidP="002A26CF">
      <w:pPr>
        <w:spacing w:after="200" w:line="276" w:lineRule="auto"/>
        <w:ind w:left="1418" w:hanging="709"/>
        <w:rPr>
          <w:lang w:eastAsia="zh-CN"/>
        </w:rPr>
      </w:pPr>
      <w:r w:rsidRPr="006D4157">
        <w:rPr>
          <w:lang w:eastAsia="zh-CN"/>
        </w:rPr>
        <w:br w:type="page"/>
      </w:r>
    </w:p>
    <w:p w14:paraId="48EA3D3B" w14:textId="3B37064C" w:rsidR="00DA2FF5" w:rsidRPr="006D4157" w:rsidRDefault="56A7FB55" w:rsidP="56A7FB55">
      <w:pPr>
        <w:pStyle w:val="Heading1"/>
        <w:ind w:left="2940" w:hanging="2940"/>
        <w:rPr>
          <w:rFonts w:eastAsia="Arial" w:cs="Arial"/>
          <w:b w:val="0"/>
          <w:bCs w:val="0"/>
          <w:color w:val="C00000"/>
          <w:sz w:val="48"/>
          <w:szCs w:val="48"/>
          <w:lang w:eastAsia="zh-CN"/>
        </w:rPr>
      </w:pPr>
      <w:r w:rsidRPr="006D4157">
        <w:rPr>
          <w:rFonts w:eastAsia="Arial" w:cs="Arial"/>
          <w:b w:val="0"/>
          <w:bCs w:val="0"/>
          <w:color w:val="C00000"/>
          <w:sz w:val="48"/>
          <w:szCs w:val="48"/>
          <w:lang w:eastAsia="zh-CN"/>
        </w:rPr>
        <w:lastRenderedPageBreak/>
        <w:t>Chapter 49 – Specialist tools, equipment, techniques and processes</w:t>
      </w:r>
    </w:p>
    <w:p w14:paraId="5D3BC930" w14:textId="6EF9C0F7" w:rsidR="00DA2FF5" w:rsidRPr="006D4157" w:rsidRDefault="56A7FB55" w:rsidP="56A7FB55">
      <w:pPr>
        <w:pStyle w:val="Heading1"/>
        <w:ind w:left="2940" w:hanging="2940"/>
        <w:rPr>
          <w:rFonts w:eastAsia="Arial" w:cs="Arial"/>
        </w:rPr>
      </w:pPr>
      <w:r w:rsidRPr="006D4157">
        <w:rPr>
          <w:rFonts w:eastAsia="Arial" w:cs="Arial"/>
        </w:rPr>
        <w:t>In-text questions</w:t>
      </w:r>
    </w:p>
    <w:p w14:paraId="7E6CA968" w14:textId="77777777" w:rsidR="002A26CF" w:rsidRPr="006D4157" w:rsidRDefault="002A26CF" w:rsidP="002A26CF"/>
    <w:p w14:paraId="759CDEAF" w14:textId="6AC0A622" w:rsidR="00631B13" w:rsidRPr="006D4157" w:rsidRDefault="00631B13" w:rsidP="56A7FB55">
      <w:pPr>
        <w:spacing w:after="200" w:line="276" w:lineRule="auto"/>
        <w:ind w:left="709" w:hanging="709"/>
        <w:rPr>
          <w:lang w:eastAsia="zh-CN"/>
        </w:rPr>
      </w:pPr>
      <w:r w:rsidRPr="006D4157">
        <w:rPr>
          <w:b/>
          <w:bCs/>
          <w:lang w:eastAsia="zh-CN"/>
        </w:rPr>
        <w:t xml:space="preserve">Q1: </w:t>
      </w:r>
      <w:r w:rsidRPr="006D4157">
        <w:rPr>
          <w:b/>
          <w:bCs/>
          <w:lang w:eastAsia="zh-CN"/>
        </w:rPr>
        <w:tab/>
      </w:r>
      <w:r w:rsidR="007904EC" w:rsidRPr="006D4157">
        <w:rPr>
          <w:lang w:eastAsia="zh-CN"/>
        </w:rPr>
        <w:t>Where possible encourage students</w:t>
      </w:r>
      <w:r w:rsidR="007904EC" w:rsidRPr="006D4157">
        <w:rPr>
          <w:b/>
          <w:bCs/>
          <w:lang w:eastAsia="zh-CN"/>
        </w:rPr>
        <w:t xml:space="preserve"> </w:t>
      </w:r>
      <w:r w:rsidR="007904EC" w:rsidRPr="006D4157">
        <w:rPr>
          <w:lang w:eastAsia="zh-CN"/>
        </w:rPr>
        <w:t>to list tools in categories i.e. hand tools, wasting tools, forming tools etc.</w:t>
      </w:r>
      <w:r w:rsidRPr="006D4157">
        <w:rPr>
          <w:lang w:eastAsia="zh-CN"/>
        </w:rPr>
        <w:t xml:space="preserve"> </w:t>
      </w:r>
    </w:p>
    <w:p w14:paraId="129AC1F1" w14:textId="472D1C6F" w:rsidR="00631B13" w:rsidRPr="006D4157" w:rsidRDefault="00631B13" w:rsidP="56A7FB55">
      <w:pPr>
        <w:spacing w:after="200" w:line="276" w:lineRule="auto"/>
        <w:ind w:left="720" w:hanging="720"/>
        <w:rPr>
          <w:lang w:eastAsia="zh-CN"/>
        </w:rPr>
      </w:pPr>
      <w:r w:rsidRPr="006D4157">
        <w:rPr>
          <w:b/>
          <w:bCs/>
          <w:lang w:eastAsia="zh-CN"/>
        </w:rPr>
        <w:t xml:space="preserve">Q2: </w:t>
      </w:r>
      <w:r w:rsidRPr="006D4157">
        <w:rPr>
          <w:b/>
          <w:bCs/>
          <w:lang w:eastAsia="zh-CN"/>
        </w:rPr>
        <w:tab/>
      </w:r>
      <w:r w:rsidRPr="006D4157">
        <w:rPr>
          <w:lang w:eastAsia="zh-CN"/>
        </w:rPr>
        <w:t>This will vary school to school but should include; circular table saw, table router, abrasive wheels, there may be age restrictions on the band saw, others as directed by</w:t>
      </w:r>
      <w:r w:rsidR="006B1410" w:rsidRPr="006D4157">
        <w:rPr>
          <w:lang w:eastAsia="zh-CN"/>
        </w:rPr>
        <w:t xml:space="preserve"> the</w:t>
      </w:r>
      <w:r w:rsidRPr="006D4157">
        <w:rPr>
          <w:lang w:eastAsia="zh-CN"/>
        </w:rPr>
        <w:t xml:space="preserve"> teacher. </w:t>
      </w:r>
    </w:p>
    <w:p w14:paraId="6005AB23" w14:textId="77777777" w:rsidR="006B1410" w:rsidRPr="006D4157" w:rsidRDefault="00631B13" w:rsidP="56A7FB55">
      <w:pPr>
        <w:spacing w:after="200" w:line="276" w:lineRule="auto"/>
        <w:ind w:left="720" w:hanging="720"/>
        <w:rPr>
          <w:lang w:eastAsia="zh-CN"/>
        </w:rPr>
      </w:pPr>
      <w:r w:rsidRPr="006D4157">
        <w:rPr>
          <w:b/>
          <w:bCs/>
          <w:lang w:eastAsia="zh-CN"/>
        </w:rPr>
        <w:t>Q3:</w:t>
      </w:r>
      <w:r w:rsidRPr="006D4157">
        <w:rPr>
          <w:b/>
          <w:bCs/>
          <w:lang w:eastAsia="zh-CN"/>
        </w:rPr>
        <w:tab/>
      </w:r>
      <w:r w:rsidR="006B1410" w:rsidRPr="006D4157">
        <w:rPr>
          <w:b/>
          <w:bCs/>
          <w:lang w:eastAsia="zh-CN"/>
        </w:rPr>
        <w:t xml:space="preserve">(a) </w:t>
      </w:r>
      <w:r w:rsidRPr="006D4157">
        <w:rPr>
          <w:lang w:eastAsia="zh-CN"/>
        </w:rPr>
        <w:t>Any data sheet that covers health and safety information regarding use.</w:t>
      </w:r>
    </w:p>
    <w:p w14:paraId="18C25234" w14:textId="3D0E3F07" w:rsidR="00631B13" w:rsidRPr="006D4157" w:rsidRDefault="006B1410" w:rsidP="56A7FB55">
      <w:pPr>
        <w:spacing w:after="200" w:line="276" w:lineRule="auto"/>
        <w:ind w:left="720" w:hanging="720"/>
        <w:rPr>
          <w:lang w:eastAsia="zh-CN"/>
        </w:rPr>
      </w:pPr>
      <w:r w:rsidRPr="006D4157">
        <w:rPr>
          <w:b/>
          <w:bCs/>
          <w:lang w:eastAsia="zh-CN"/>
        </w:rPr>
        <w:tab/>
        <w:t xml:space="preserve">(b) </w:t>
      </w:r>
      <w:r w:rsidRPr="006D4157">
        <w:rPr>
          <w:lang w:eastAsia="zh-CN"/>
        </w:rPr>
        <w:t>Encourage discussion around storage, use, PPE etc.</w:t>
      </w:r>
    </w:p>
    <w:p w14:paraId="1598BF11" w14:textId="3988E2F9" w:rsidR="00631B13" w:rsidRPr="006D4157" w:rsidRDefault="00631B13" w:rsidP="56A7FB55">
      <w:pPr>
        <w:spacing w:after="200" w:line="276" w:lineRule="auto"/>
        <w:ind w:left="709" w:hanging="709"/>
        <w:rPr>
          <w:lang w:eastAsia="zh-CN"/>
        </w:rPr>
      </w:pPr>
      <w:r w:rsidRPr="006D4157">
        <w:rPr>
          <w:b/>
          <w:bCs/>
          <w:lang w:eastAsia="zh-CN"/>
        </w:rPr>
        <w:t xml:space="preserve">Q4: </w:t>
      </w:r>
      <w:r w:rsidRPr="006D4157">
        <w:rPr>
          <w:b/>
          <w:bCs/>
          <w:lang w:eastAsia="zh-CN"/>
        </w:rPr>
        <w:tab/>
      </w:r>
      <w:r w:rsidR="007904EC" w:rsidRPr="006D4157">
        <w:rPr>
          <w:lang w:eastAsia="zh-CN"/>
        </w:rPr>
        <w:t xml:space="preserve">Award credit for thorough identification of the risks, those at risk, the risk analysis and appropriate control measures. </w:t>
      </w:r>
      <w:r w:rsidR="006B1410" w:rsidRPr="006D4157">
        <w:rPr>
          <w:lang w:eastAsia="zh-CN"/>
        </w:rPr>
        <w:t>Show examples of school based risk assessments</w:t>
      </w:r>
      <w:r w:rsidR="007904EC" w:rsidRPr="006D4157">
        <w:rPr>
          <w:lang w:eastAsia="zh-CN"/>
        </w:rPr>
        <w:t>.</w:t>
      </w:r>
    </w:p>
    <w:p w14:paraId="489E10B7" w14:textId="516B81F6" w:rsidR="00DA2FF5" w:rsidRPr="006D4157" w:rsidRDefault="00DA2FF5" w:rsidP="002A26CF">
      <w:pPr>
        <w:spacing w:after="200" w:line="276" w:lineRule="auto"/>
        <w:ind w:left="720" w:hanging="720"/>
        <w:rPr>
          <w:lang w:eastAsia="zh-CN"/>
        </w:rPr>
      </w:pPr>
      <w:r w:rsidRPr="006D4157">
        <w:rPr>
          <w:lang w:eastAsia="zh-CN"/>
        </w:rPr>
        <w:br w:type="page"/>
      </w:r>
    </w:p>
    <w:p w14:paraId="3CFF4E5E" w14:textId="6ADDA1F3" w:rsidR="00DA2FF5" w:rsidRPr="006D4157" w:rsidRDefault="56A7FB55" w:rsidP="56A7FB55">
      <w:pPr>
        <w:pStyle w:val="Heading1"/>
        <w:ind w:left="2940" w:hanging="2940"/>
        <w:rPr>
          <w:rFonts w:eastAsia="Arial" w:cs="Arial"/>
          <w:b w:val="0"/>
          <w:bCs w:val="0"/>
          <w:color w:val="C00000"/>
          <w:sz w:val="48"/>
          <w:szCs w:val="48"/>
          <w:lang w:eastAsia="zh-CN"/>
        </w:rPr>
      </w:pPr>
      <w:r w:rsidRPr="006D4157">
        <w:rPr>
          <w:rFonts w:eastAsia="Arial" w:cs="Arial"/>
          <w:b w:val="0"/>
          <w:bCs w:val="0"/>
          <w:color w:val="C00000"/>
          <w:sz w:val="48"/>
          <w:szCs w:val="48"/>
          <w:lang w:eastAsia="zh-CN"/>
        </w:rPr>
        <w:lastRenderedPageBreak/>
        <w:t>Chapter 50 – Surface treatments and finishes</w:t>
      </w:r>
    </w:p>
    <w:p w14:paraId="296E30C9" w14:textId="2B76DC68" w:rsidR="00DA2FF5" w:rsidRPr="006D4157" w:rsidRDefault="56A7FB55" w:rsidP="56A7FB55">
      <w:pPr>
        <w:pStyle w:val="Heading1"/>
        <w:ind w:left="2940" w:hanging="2940"/>
        <w:rPr>
          <w:rFonts w:eastAsia="Arial" w:cs="Arial"/>
        </w:rPr>
      </w:pPr>
      <w:r w:rsidRPr="006D4157">
        <w:rPr>
          <w:rFonts w:eastAsia="Arial" w:cs="Arial"/>
        </w:rPr>
        <w:t>In-text questions</w:t>
      </w:r>
    </w:p>
    <w:p w14:paraId="09F25ABA" w14:textId="77777777" w:rsidR="005142B6" w:rsidRPr="006D4157" w:rsidRDefault="005142B6" w:rsidP="005142B6"/>
    <w:p w14:paraId="465F1E6E" w14:textId="245DCF14" w:rsidR="00631B13" w:rsidRPr="006D4157" w:rsidRDefault="00631B13" w:rsidP="56A7FB55">
      <w:pPr>
        <w:autoSpaceDE w:val="0"/>
        <w:autoSpaceDN w:val="0"/>
        <w:adjustRightInd w:val="0"/>
        <w:spacing w:before="120" w:after="120"/>
        <w:ind w:left="567" w:hanging="568"/>
        <w:rPr>
          <w:lang w:eastAsia="zh-CN"/>
        </w:rPr>
      </w:pPr>
      <w:r w:rsidRPr="006D4157">
        <w:rPr>
          <w:b/>
          <w:bCs/>
          <w:lang w:eastAsia="zh-CN"/>
        </w:rPr>
        <w:t>Q1:</w:t>
      </w:r>
      <w:r w:rsidRPr="006D4157">
        <w:rPr>
          <w:rFonts w:eastAsia="Calibri,"/>
          <w:b/>
          <w:bCs/>
          <w:color w:val="000000"/>
        </w:rPr>
        <w:t xml:space="preserve"> </w:t>
      </w:r>
      <w:r w:rsidRPr="006D4157">
        <w:rPr>
          <w:rFonts w:eastAsiaTheme="minorEastAsia"/>
          <w:b/>
          <w:bCs/>
          <w:color w:val="000000"/>
        </w:rPr>
        <w:tab/>
      </w:r>
      <w:r w:rsidR="00C039EF" w:rsidRPr="006D4157">
        <w:rPr>
          <w:lang w:eastAsia="zh-CN"/>
        </w:rPr>
        <w:t>Waterproofing for functionality and dying</w:t>
      </w:r>
      <w:r w:rsidRPr="006D4157">
        <w:rPr>
          <w:lang w:eastAsia="zh-CN"/>
        </w:rPr>
        <w:t xml:space="preserve"> </w:t>
      </w:r>
      <w:r w:rsidR="00C039EF" w:rsidRPr="006D4157">
        <w:rPr>
          <w:lang w:eastAsia="zh-CN"/>
        </w:rPr>
        <w:t>or aesthetics.</w:t>
      </w:r>
    </w:p>
    <w:p w14:paraId="2E2E77A7" w14:textId="11CCAF4D" w:rsidR="00631B13" w:rsidRPr="006D4157" w:rsidRDefault="00631B13" w:rsidP="56A7FB55">
      <w:pPr>
        <w:autoSpaceDE w:val="0"/>
        <w:autoSpaceDN w:val="0"/>
        <w:adjustRightInd w:val="0"/>
        <w:spacing w:before="120" w:after="120"/>
        <w:ind w:left="567" w:hanging="568"/>
        <w:rPr>
          <w:lang w:eastAsia="zh-CN"/>
        </w:rPr>
      </w:pPr>
      <w:r w:rsidRPr="006D4157">
        <w:rPr>
          <w:b/>
          <w:bCs/>
          <w:lang w:eastAsia="zh-CN"/>
        </w:rPr>
        <w:t>Q2:</w:t>
      </w:r>
      <w:r w:rsidRPr="006D4157">
        <w:rPr>
          <w:rFonts w:eastAsia="Calibri,"/>
          <w:b/>
          <w:bCs/>
          <w:color w:val="000000"/>
        </w:rPr>
        <w:t xml:space="preserve"> </w:t>
      </w:r>
      <w:r w:rsidRPr="006D4157">
        <w:rPr>
          <w:rFonts w:eastAsiaTheme="minorEastAsia"/>
          <w:b/>
          <w:bCs/>
          <w:color w:val="000000"/>
        </w:rPr>
        <w:tab/>
      </w:r>
      <w:r w:rsidR="002A26CF" w:rsidRPr="006D4157">
        <w:rPr>
          <w:rFonts w:eastAsia="Calibri,"/>
          <w:color w:val="000000"/>
        </w:rPr>
        <w:t>W</w:t>
      </w:r>
      <w:r w:rsidRPr="006D4157">
        <w:rPr>
          <w:lang w:eastAsia="zh-CN"/>
        </w:rPr>
        <w:t xml:space="preserve">ater </w:t>
      </w:r>
      <w:r w:rsidR="005907AD" w:rsidRPr="006D4157">
        <w:rPr>
          <w:lang w:eastAsia="zh-CN"/>
        </w:rPr>
        <w:t>can</w:t>
      </w:r>
      <w:r w:rsidRPr="006D4157">
        <w:rPr>
          <w:lang w:eastAsia="zh-CN"/>
        </w:rPr>
        <w:t xml:space="preserve"> impregnate</w:t>
      </w:r>
      <w:r w:rsidR="005907AD" w:rsidRPr="006D4157">
        <w:rPr>
          <w:lang w:eastAsia="zh-CN"/>
        </w:rPr>
        <w:t xml:space="preserve"> some </w:t>
      </w:r>
      <w:r w:rsidRPr="006D4157">
        <w:rPr>
          <w:lang w:eastAsia="zh-CN"/>
        </w:rPr>
        <w:t>material</w:t>
      </w:r>
      <w:r w:rsidR="005907AD" w:rsidRPr="006D4157">
        <w:rPr>
          <w:lang w:eastAsia="zh-CN"/>
        </w:rPr>
        <w:t>s</w:t>
      </w:r>
      <w:r w:rsidRPr="006D4157">
        <w:rPr>
          <w:lang w:eastAsia="zh-CN"/>
        </w:rPr>
        <w:t xml:space="preserve"> and create the right environment to facilitate issues such as rust, mould, oxidation and rot. The wider temperature fluctuations </w:t>
      </w:r>
      <w:r w:rsidR="00C039EF" w:rsidRPr="006D4157">
        <w:rPr>
          <w:lang w:eastAsia="zh-CN"/>
        </w:rPr>
        <w:t>can</w:t>
      </w:r>
      <w:r w:rsidRPr="006D4157">
        <w:rPr>
          <w:lang w:eastAsia="zh-CN"/>
        </w:rPr>
        <w:t xml:space="preserve"> have an effect</w:t>
      </w:r>
      <w:r w:rsidR="005907AD" w:rsidRPr="006D4157">
        <w:rPr>
          <w:lang w:eastAsia="zh-CN"/>
        </w:rPr>
        <w:t xml:space="preserve"> on many materials over time</w:t>
      </w:r>
      <w:r w:rsidR="00C039EF" w:rsidRPr="006D4157">
        <w:rPr>
          <w:lang w:eastAsia="zh-CN"/>
        </w:rPr>
        <w:t>,</w:t>
      </w:r>
      <w:r w:rsidR="005907AD" w:rsidRPr="006D4157">
        <w:rPr>
          <w:lang w:eastAsia="zh-CN"/>
        </w:rPr>
        <w:t xml:space="preserve"> as will exposure to UV light</w:t>
      </w:r>
      <w:r w:rsidRPr="006D4157">
        <w:rPr>
          <w:lang w:eastAsia="zh-CN"/>
        </w:rPr>
        <w:t xml:space="preserve">. </w:t>
      </w:r>
      <w:r w:rsidR="00C039EF" w:rsidRPr="006D4157">
        <w:rPr>
          <w:lang w:eastAsia="zh-CN"/>
        </w:rPr>
        <w:t>Protection in the form of surface treatments can reduce / prevent the effects.</w:t>
      </w:r>
    </w:p>
    <w:p w14:paraId="01BD80A3" w14:textId="6777013F" w:rsidR="00631B13" w:rsidRPr="006D4157" w:rsidRDefault="00631B13" w:rsidP="56A7FB55">
      <w:pPr>
        <w:autoSpaceDE w:val="0"/>
        <w:autoSpaceDN w:val="0"/>
        <w:adjustRightInd w:val="0"/>
        <w:spacing w:before="120" w:after="120"/>
        <w:ind w:left="567" w:hanging="568"/>
        <w:rPr>
          <w:lang w:eastAsia="zh-CN"/>
        </w:rPr>
      </w:pPr>
      <w:r w:rsidRPr="006D4157">
        <w:rPr>
          <w:b/>
          <w:bCs/>
          <w:lang w:eastAsia="zh-CN"/>
        </w:rPr>
        <w:t>Q3:</w:t>
      </w:r>
      <w:r w:rsidRPr="006D4157">
        <w:rPr>
          <w:rFonts w:eastAsia="Calibri,"/>
          <w:b/>
          <w:bCs/>
          <w:color w:val="000000"/>
        </w:rPr>
        <w:t xml:space="preserve"> </w:t>
      </w:r>
      <w:r w:rsidR="00D63DAA" w:rsidRPr="006D4157">
        <w:rPr>
          <w:rFonts w:eastAsiaTheme="minorEastAsia"/>
          <w:b/>
          <w:bCs/>
          <w:color w:val="000000"/>
        </w:rPr>
        <w:tab/>
      </w:r>
      <w:r w:rsidRPr="006D4157">
        <w:rPr>
          <w:lang w:eastAsia="zh-CN"/>
        </w:rPr>
        <w:t xml:space="preserve">See end chapter in each specialist section for the list of treatments and finishes. Accept entries from any of the areas. </w:t>
      </w:r>
    </w:p>
    <w:p w14:paraId="3CFB9704" w14:textId="0DB40206" w:rsidR="00631B13" w:rsidRPr="006D4157" w:rsidRDefault="00631B13" w:rsidP="56A7FB55">
      <w:pPr>
        <w:autoSpaceDE w:val="0"/>
        <w:autoSpaceDN w:val="0"/>
        <w:adjustRightInd w:val="0"/>
        <w:spacing w:before="120" w:after="120"/>
        <w:ind w:left="567" w:hanging="568"/>
        <w:rPr>
          <w:lang w:eastAsia="zh-CN"/>
        </w:rPr>
      </w:pPr>
      <w:r w:rsidRPr="006D4157">
        <w:rPr>
          <w:b/>
          <w:bCs/>
          <w:lang w:eastAsia="zh-CN"/>
        </w:rPr>
        <w:t>Q4:</w:t>
      </w:r>
      <w:r w:rsidRPr="006D4157">
        <w:rPr>
          <w:rFonts w:eastAsia="Calibri,"/>
          <w:b/>
          <w:bCs/>
          <w:color w:val="000000"/>
        </w:rPr>
        <w:t xml:space="preserve"> </w:t>
      </w:r>
      <w:r w:rsidR="00D63DAA" w:rsidRPr="006D4157">
        <w:rPr>
          <w:rFonts w:eastAsiaTheme="minorEastAsia"/>
          <w:b/>
          <w:bCs/>
          <w:color w:val="000000"/>
        </w:rPr>
        <w:tab/>
      </w:r>
      <w:r w:rsidRPr="006D4157">
        <w:rPr>
          <w:lang w:eastAsia="zh-CN"/>
        </w:rPr>
        <w:t xml:space="preserve">Answers will vary but usually the treatment or finish will not last as long or perform its function as well as it should. </w:t>
      </w:r>
    </w:p>
    <w:p w14:paraId="6964F006" w14:textId="30A8D1DF" w:rsidR="00631B13" w:rsidRPr="006D4157" w:rsidRDefault="00631B13" w:rsidP="56A7FB55">
      <w:pPr>
        <w:autoSpaceDE w:val="0"/>
        <w:autoSpaceDN w:val="0"/>
        <w:adjustRightInd w:val="0"/>
        <w:spacing w:before="120" w:after="120"/>
        <w:ind w:left="567" w:hanging="568"/>
        <w:rPr>
          <w:lang w:eastAsia="zh-CN"/>
        </w:rPr>
      </w:pPr>
      <w:r w:rsidRPr="006D4157">
        <w:rPr>
          <w:b/>
          <w:bCs/>
          <w:lang w:eastAsia="zh-CN"/>
        </w:rPr>
        <w:t>Q5:</w:t>
      </w:r>
      <w:r w:rsidRPr="006D4157">
        <w:rPr>
          <w:rFonts w:eastAsia="Calibri,"/>
          <w:b/>
          <w:bCs/>
          <w:color w:val="000000"/>
        </w:rPr>
        <w:t xml:space="preserve"> </w:t>
      </w:r>
      <w:r w:rsidR="00D63DAA" w:rsidRPr="006D4157">
        <w:rPr>
          <w:rFonts w:eastAsiaTheme="minorEastAsia"/>
          <w:b/>
          <w:bCs/>
          <w:color w:val="000000"/>
        </w:rPr>
        <w:tab/>
      </w:r>
      <w:r w:rsidRPr="006D4157">
        <w:rPr>
          <w:lang w:eastAsia="zh-CN"/>
        </w:rPr>
        <w:t>Answers will vary but should include; check instructions; preparation usually smooth, dry and clean surface; correct PPE, consideration for others e.g. VOCs, extraction etc. Thorough cleaning and packing away procedure.</w:t>
      </w:r>
    </w:p>
    <w:p w14:paraId="4F513D43" w14:textId="77777777" w:rsidR="00DA2FF5" w:rsidRPr="006D4157" w:rsidRDefault="00DA2FF5" w:rsidP="00DA2FF5">
      <w:pPr>
        <w:pStyle w:val="Questionstyle"/>
        <w:shd w:val="clear" w:color="auto" w:fill="auto"/>
        <w:rPr>
          <w:rFonts w:ascii="Arial" w:eastAsia="Times New Roman" w:hAnsi="Arial" w:cs="Arial"/>
          <w:lang w:eastAsia="zh-CN"/>
        </w:rPr>
      </w:pPr>
    </w:p>
    <w:p w14:paraId="1666AF86" w14:textId="77777777" w:rsidR="00017B44" w:rsidRPr="006D4157" w:rsidRDefault="00017B44" w:rsidP="00017B44">
      <w:pPr>
        <w:pStyle w:val="RedChapterHead"/>
      </w:pPr>
    </w:p>
    <w:p w14:paraId="544545C7" w14:textId="77777777" w:rsidR="00017B44" w:rsidRPr="006D4157" w:rsidRDefault="00017B44">
      <w:pPr>
        <w:spacing w:after="200" w:line="276" w:lineRule="auto"/>
        <w:rPr>
          <w:rFonts w:eastAsia="SimSun"/>
          <w:b/>
          <w:bCs/>
          <w:color w:val="365F91"/>
          <w:sz w:val="28"/>
          <w:szCs w:val="28"/>
        </w:rPr>
      </w:pPr>
      <w:r w:rsidRPr="006D4157">
        <w:br w:type="page"/>
      </w:r>
    </w:p>
    <w:p w14:paraId="74007590" w14:textId="7F2BCDF4" w:rsidR="00E11D45" w:rsidRPr="006D4157" w:rsidRDefault="56A7FB55" w:rsidP="002D7A97">
      <w:pPr>
        <w:pStyle w:val="RedChapterHead"/>
      </w:pPr>
      <w:r w:rsidRPr="006D4157">
        <w:lastRenderedPageBreak/>
        <w:t>Section 7 Exercises</w:t>
      </w:r>
    </w:p>
    <w:p w14:paraId="76F16B30" w14:textId="77777777" w:rsidR="00683F52" w:rsidRPr="006D4157" w:rsidRDefault="00683F52">
      <w:pPr>
        <w:spacing w:after="200" w:line="276" w:lineRule="auto"/>
        <w:rPr>
          <w:lang w:eastAsia="zh-CN"/>
        </w:rPr>
      </w:pPr>
    </w:p>
    <w:p w14:paraId="0596A83D" w14:textId="28BFAC31" w:rsidR="00683F52" w:rsidRPr="006D4157" w:rsidRDefault="00683F52" w:rsidP="56A7FB55">
      <w:pPr>
        <w:pStyle w:val="numberedquestion"/>
        <w:tabs>
          <w:tab w:val="clear" w:pos="1276"/>
          <w:tab w:val="left" w:pos="567"/>
        </w:tabs>
        <w:spacing w:before="120"/>
        <w:ind w:left="851" w:hanging="851"/>
        <w:rPr>
          <w:rFonts w:ascii="Arial" w:eastAsia="Arial" w:hAnsi="Arial" w:cs="Arial"/>
        </w:rPr>
      </w:pPr>
      <w:r w:rsidRPr="006D4157">
        <w:rPr>
          <w:rFonts w:ascii="Arial" w:eastAsia="Arial" w:hAnsi="Arial" w:cs="Arial"/>
        </w:rPr>
        <w:t>1.</w:t>
      </w:r>
      <w:r w:rsidRPr="006D4157">
        <w:rPr>
          <w:rFonts w:ascii="Arial" w:hAnsi="Arial" w:cs="Arial"/>
        </w:rPr>
        <w:tab/>
      </w:r>
      <w:r w:rsidRPr="006D4157">
        <w:rPr>
          <w:rFonts w:ascii="Arial" w:eastAsia="Arial" w:hAnsi="Arial" w:cs="Arial"/>
        </w:rPr>
        <w:t>Cost; properties; environmental impact; origin of material; aesthetics</w:t>
      </w:r>
      <w:r w:rsidR="00BF290A" w:rsidRPr="006D4157">
        <w:rPr>
          <w:rFonts w:ascii="Arial" w:eastAsia="Arial" w:hAnsi="Arial" w:cs="Arial"/>
        </w:rPr>
        <w:t>, size of stock form available</w:t>
      </w:r>
      <w:r w:rsidRPr="006D4157">
        <w:rPr>
          <w:rFonts w:ascii="Arial" w:eastAsia="Arial" w:hAnsi="Arial" w:cs="Arial"/>
        </w:rPr>
        <w:t xml:space="preserve">. </w:t>
      </w:r>
      <w:r w:rsidRPr="006D4157">
        <w:rPr>
          <w:rFonts w:ascii="Arial" w:hAnsi="Arial" w:cs="Arial"/>
        </w:rPr>
        <w:tab/>
      </w:r>
      <w:r w:rsidRPr="006D4157">
        <w:rPr>
          <w:rFonts w:ascii="Arial" w:eastAsia="Arial" w:hAnsi="Arial" w:cs="Arial"/>
        </w:rPr>
        <w:t>[2]</w:t>
      </w:r>
    </w:p>
    <w:p w14:paraId="7FC0D54B" w14:textId="52A795E9" w:rsidR="00683F52" w:rsidRPr="006D4157" w:rsidRDefault="00683F52" w:rsidP="56A7FB55">
      <w:pPr>
        <w:pStyle w:val="numberedquestion"/>
        <w:spacing w:before="120"/>
        <w:ind w:left="450" w:hanging="450"/>
        <w:rPr>
          <w:rFonts w:ascii="Arial" w:eastAsia="Arial" w:hAnsi="Arial" w:cs="Arial"/>
        </w:rPr>
      </w:pPr>
      <w:r w:rsidRPr="006D4157">
        <w:rPr>
          <w:rFonts w:ascii="Arial" w:eastAsia="Arial" w:hAnsi="Arial" w:cs="Arial"/>
        </w:rPr>
        <w:t>2.</w:t>
      </w:r>
      <w:r w:rsidRPr="006D4157">
        <w:rPr>
          <w:rFonts w:ascii="Arial" w:hAnsi="Arial" w:cs="Arial"/>
        </w:rPr>
        <w:tab/>
      </w:r>
      <w:r w:rsidRPr="006D4157">
        <w:rPr>
          <w:rFonts w:ascii="Arial" w:eastAsia="Arial" w:hAnsi="Arial" w:cs="Arial"/>
        </w:rPr>
        <w:t xml:space="preserve">The amount of error / margin of error; that is allowed / pre-set / </w:t>
      </w:r>
      <w:r w:rsidRPr="006D4157">
        <w:rPr>
          <w:rFonts w:ascii="Arial" w:hAnsi="Arial" w:cs="Arial"/>
        </w:rPr>
        <w:br/>
      </w:r>
      <w:r w:rsidRPr="006D4157">
        <w:rPr>
          <w:rFonts w:ascii="Arial" w:eastAsia="Arial" w:hAnsi="Arial" w:cs="Arial"/>
        </w:rPr>
        <w:t>predetermined for a given task</w:t>
      </w:r>
      <w:r w:rsidRPr="006D4157">
        <w:rPr>
          <w:rFonts w:ascii="Arial" w:hAnsi="Arial" w:cs="Arial"/>
        </w:rPr>
        <w:tab/>
      </w:r>
      <w:r w:rsidR="00FA4102" w:rsidRPr="006D4157">
        <w:rPr>
          <w:rFonts w:ascii="Arial" w:eastAsia="Arial" w:hAnsi="Arial" w:cs="Arial"/>
        </w:rPr>
        <w:t>[2</w:t>
      </w:r>
      <w:r w:rsidRPr="006D4157">
        <w:rPr>
          <w:rFonts w:ascii="Arial" w:eastAsia="Arial" w:hAnsi="Arial" w:cs="Arial"/>
        </w:rPr>
        <w:t>]</w:t>
      </w:r>
    </w:p>
    <w:p w14:paraId="23C393BC" w14:textId="374A8AF7" w:rsidR="00683F52" w:rsidRPr="00E76D50" w:rsidRDefault="00683F52" w:rsidP="56A7FB55">
      <w:pPr>
        <w:pStyle w:val="numberedquestion"/>
        <w:spacing w:before="120"/>
        <w:ind w:left="1700" w:hanging="1700"/>
        <w:rPr>
          <w:rFonts w:ascii="Arial" w:eastAsia="Arial" w:hAnsi="Arial" w:cs="Arial"/>
        </w:rPr>
      </w:pPr>
      <w:r w:rsidRPr="006D4157">
        <w:rPr>
          <w:rFonts w:ascii="Arial" w:eastAsia="Arial" w:hAnsi="Arial" w:cs="Arial"/>
        </w:rPr>
        <w:t>3.</w:t>
      </w:r>
      <w:r w:rsidRPr="006D4157">
        <w:rPr>
          <w:rFonts w:ascii="Arial" w:hAnsi="Arial" w:cs="Arial"/>
        </w:rPr>
        <w:tab/>
      </w:r>
      <w:r w:rsidRPr="00E76D50">
        <w:rPr>
          <w:rFonts w:ascii="Arial" w:eastAsia="Arial" w:hAnsi="Arial" w:cs="Arial"/>
        </w:rPr>
        <w:t>Award marks as follows:</w:t>
      </w:r>
      <w:r w:rsidRPr="00E76D50">
        <w:rPr>
          <w:rFonts w:ascii="Arial" w:hAnsi="Arial" w:cs="Arial"/>
        </w:rPr>
        <w:tab/>
      </w:r>
      <w:r w:rsidRPr="00E76D50">
        <w:rPr>
          <w:rFonts w:ascii="Arial" w:eastAsia="Arial" w:hAnsi="Arial" w:cs="Arial"/>
        </w:rPr>
        <w:t>[</w:t>
      </w:r>
      <w:r w:rsidR="00E76D50" w:rsidRPr="00E76D50">
        <w:rPr>
          <w:rFonts w:ascii="Arial" w:eastAsia="Arial" w:hAnsi="Arial" w:cs="Arial"/>
        </w:rPr>
        <w:t>3</w:t>
      </w:r>
      <w:r w:rsidRPr="00E76D50">
        <w:rPr>
          <w:rFonts w:ascii="Arial" w:eastAsia="Arial" w:hAnsi="Arial" w:cs="Arial"/>
        </w:rPr>
        <w:t>]</w:t>
      </w:r>
    </w:p>
    <w:p w14:paraId="210765F2" w14:textId="0C145EE7" w:rsidR="00683F52" w:rsidRPr="00E76D50" w:rsidRDefault="00683F52" w:rsidP="56A7FB55">
      <w:pPr>
        <w:pStyle w:val="numberedquestion"/>
        <w:numPr>
          <w:ilvl w:val="1"/>
          <w:numId w:val="27"/>
        </w:numPr>
        <w:tabs>
          <w:tab w:val="clear" w:pos="1276"/>
          <w:tab w:val="clear" w:pos="1701"/>
        </w:tabs>
        <w:spacing w:before="120"/>
        <w:ind w:left="709" w:hanging="283"/>
        <w:rPr>
          <w:rFonts w:ascii="Arial" w:eastAsia="Arial" w:hAnsi="Arial" w:cs="Arial"/>
        </w:rPr>
      </w:pPr>
      <w:r w:rsidRPr="00E76D50">
        <w:rPr>
          <w:rFonts w:ascii="Arial" w:hAnsi="Arial" w:cs="Arial"/>
        </w:rPr>
        <w:tab/>
      </w:r>
      <w:r w:rsidRPr="00E76D50">
        <w:rPr>
          <w:rFonts w:ascii="Arial" w:eastAsia="Arial" w:hAnsi="Arial" w:cs="Arial"/>
        </w:rPr>
        <w:t>Conversion of units [1]</w:t>
      </w:r>
    </w:p>
    <w:p w14:paraId="33DEB5CE" w14:textId="21B25188" w:rsidR="00683F52" w:rsidRPr="00E76D50" w:rsidRDefault="00683F52" w:rsidP="56A7FB55">
      <w:pPr>
        <w:pStyle w:val="numberedquestion"/>
        <w:numPr>
          <w:ilvl w:val="1"/>
          <w:numId w:val="27"/>
        </w:numPr>
        <w:tabs>
          <w:tab w:val="clear" w:pos="1276"/>
          <w:tab w:val="clear" w:pos="1701"/>
        </w:tabs>
        <w:spacing w:before="120"/>
        <w:ind w:left="709" w:hanging="283"/>
        <w:rPr>
          <w:rFonts w:ascii="Arial" w:eastAsia="Arial" w:hAnsi="Arial" w:cs="Arial"/>
        </w:rPr>
      </w:pPr>
      <w:r w:rsidRPr="00E76D50">
        <w:rPr>
          <w:rFonts w:ascii="Arial" w:hAnsi="Arial" w:cs="Arial"/>
        </w:rPr>
        <w:tab/>
      </w:r>
      <w:r w:rsidRPr="00E76D50">
        <w:rPr>
          <w:rFonts w:ascii="Arial" w:eastAsia="Arial" w:hAnsi="Arial" w:cs="Arial"/>
        </w:rPr>
        <w:t xml:space="preserve">Method </w:t>
      </w:r>
      <w:r w:rsidR="00E76D50" w:rsidRPr="00E76D50">
        <w:rPr>
          <w:rFonts w:ascii="Arial" w:eastAsia="Arial" w:hAnsi="Arial" w:cs="Arial"/>
        </w:rPr>
        <w:t xml:space="preserve">(1) </w:t>
      </w:r>
      <w:r w:rsidRPr="00E76D50">
        <w:rPr>
          <w:rFonts w:ascii="Arial" w:eastAsia="Arial" w:hAnsi="Arial" w:cs="Arial"/>
        </w:rPr>
        <w:t>to show one way results in 70 boards (10 x 7) [2]</w:t>
      </w:r>
    </w:p>
    <w:p w14:paraId="01F15EDB" w14:textId="3905213D" w:rsidR="00683F52" w:rsidRPr="00E76D50" w:rsidRDefault="00683F52" w:rsidP="56A7FB55">
      <w:pPr>
        <w:pStyle w:val="numberedquestion"/>
        <w:numPr>
          <w:ilvl w:val="1"/>
          <w:numId w:val="27"/>
        </w:numPr>
        <w:tabs>
          <w:tab w:val="clear" w:pos="1276"/>
          <w:tab w:val="clear" w:pos="1701"/>
        </w:tabs>
        <w:spacing w:before="120"/>
        <w:ind w:left="709" w:hanging="283"/>
        <w:rPr>
          <w:rFonts w:ascii="Arial" w:eastAsia="Arial" w:hAnsi="Arial" w:cs="Arial"/>
        </w:rPr>
      </w:pPr>
      <w:r w:rsidRPr="00E76D50">
        <w:rPr>
          <w:rFonts w:ascii="Arial" w:hAnsi="Arial" w:cs="Arial"/>
        </w:rPr>
        <w:tab/>
      </w:r>
      <w:r w:rsidRPr="00E76D50">
        <w:rPr>
          <w:rFonts w:ascii="Arial" w:eastAsia="Arial" w:hAnsi="Arial" w:cs="Arial"/>
        </w:rPr>
        <w:t xml:space="preserve">Method </w:t>
      </w:r>
      <w:r w:rsidR="00E76D50" w:rsidRPr="00E76D50">
        <w:rPr>
          <w:rFonts w:ascii="Arial" w:eastAsia="Arial" w:hAnsi="Arial" w:cs="Arial"/>
        </w:rPr>
        <w:t xml:space="preserve">(2) </w:t>
      </w:r>
      <w:r w:rsidRPr="00E76D50">
        <w:rPr>
          <w:rFonts w:ascii="Arial" w:eastAsia="Arial" w:hAnsi="Arial" w:cs="Arial"/>
        </w:rPr>
        <w:t>to show that the correct answer is 75 boards (15 x 5) [2]</w:t>
      </w:r>
    </w:p>
    <w:p w14:paraId="23D0A1D2" w14:textId="0B57E6C5" w:rsidR="00683F52" w:rsidRPr="006D4157" w:rsidRDefault="00683F52" w:rsidP="56A7FB55">
      <w:pPr>
        <w:pStyle w:val="numberedquestion"/>
        <w:spacing w:before="120"/>
        <w:ind w:left="851" w:hanging="709"/>
        <w:rPr>
          <w:rFonts w:ascii="Arial" w:eastAsia="Arial" w:hAnsi="Arial" w:cs="Arial"/>
        </w:rPr>
      </w:pPr>
      <w:r w:rsidRPr="006D4157">
        <w:rPr>
          <w:rFonts w:ascii="Arial" w:eastAsia="Arial" w:hAnsi="Arial" w:cs="Arial"/>
        </w:rPr>
        <w:t>4.</w:t>
      </w:r>
      <w:r w:rsidRPr="006D4157">
        <w:rPr>
          <w:rFonts w:ascii="Arial" w:hAnsi="Arial" w:cs="Arial"/>
        </w:rPr>
        <w:tab/>
      </w:r>
      <w:r w:rsidRPr="006D4157">
        <w:rPr>
          <w:rFonts w:ascii="Arial" w:eastAsia="Arial" w:hAnsi="Arial" w:cs="Arial"/>
        </w:rPr>
        <w:t>(a)</w:t>
      </w:r>
      <w:r w:rsidRPr="006D4157">
        <w:rPr>
          <w:rFonts w:ascii="Arial" w:hAnsi="Arial" w:cs="Arial"/>
        </w:rPr>
        <w:tab/>
      </w:r>
      <w:r w:rsidRPr="006D4157">
        <w:rPr>
          <w:rFonts w:ascii="Arial" w:eastAsia="Arial" w:hAnsi="Arial" w:cs="Arial"/>
        </w:rPr>
        <w:t xml:space="preserve">In order to minimise waste; </w:t>
      </w:r>
      <w:r w:rsidR="00FA4102" w:rsidRPr="006D4157">
        <w:rPr>
          <w:rFonts w:ascii="Arial" w:eastAsia="Arial" w:hAnsi="Arial" w:cs="Arial"/>
        </w:rPr>
        <w:t>therefore</w:t>
      </w:r>
      <w:r w:rsidRPr="006D4157">
        <w:rPr>
          <w:rFonts w:ascii="Arial" w:eastAsia="Arial" w:hAnsi="Arial" w:cs="Arial"/>
        </w:rPr>
        <w:t xml:space="preserve"> reducing overall cost of materials / waste sent to recycling / landfill.</w:t>
      </w:r>
    </w:p>
    <w:p w14:paraId="15DCB9DB" w14:textId="77777777" w:rsidR="00683F52" w:rsidRPr="006D4157" w:rsidRDefault="00683F52" w:rsidP="56A7FB55">
      <w:pPr>
        <w:pStyle w:val="numberedquestion"/>
        <w:spacing w:before="120"/>
        <w:ind w:left="851" w:hanging="284"/>
        <w:rPr>
          <w:rFonts w:ascii="Arial" w:eastAsia="Arial" w:hAnsi="Arial" w:cs="Arial"/>
        </w:rPr>
      </w:pPr>
      <w:r w:rsidRPr="006D4157">
        <w:rPr>
          <w:rFonts w:ascii="Arial" w:hAnsi="Arial" w:cs="Arial"/>
        </w:rPr>
        <w:tab/>
      </w:r>
      <w:r w:rsidRPr="006D4157">
        <w:rPr>
          <w:rFonts w:ascii="Arial" w:eastAsia="Arial" w:hAnsi="Arial" w:cs="Arial"/>
        </w:rPr>
        <w:t>Reduce the number of cuts; therefore reducing manufacturing time.</w:t>
      </w:r>
      <w:r w:rsidRPr="006D4157">
        <w:rPr>
          <w:rFonts w:ascii="Arial" w:hAnsi="Arial" w:cs="Arial"/>
        </w:rPr>
        <w:tab/>
      </w:r>
      <w:r w:rsidRPr="006D4157">
        <w:rPr>
          <w:rFonts w:ascii="Arial" w:eastAsia="Arial" w:hAnsi="Arial" w:cs="Arial"/>
        </w:rPr>
        <w:t>[2]</w:t>
      </w:r>
    </w:p>
    <w:p w14:paraId="4FD2B264" w14:textId="77777777" w:rsidR="00683F52" w:rsidRPr="006D4157" w:rsidRDefault="00683F52" w:rsidP="56A7FB55">
      <w:pPr>
        <w:pStyle w:val="numberedquestion"/>
        <w:spacing w:before="120"/>
        <w:ind w:left="851" w:hanging="709"/>
        <w:rPr>
          <w:rFonts w:ascii="Arial" w:eastAsia="Arial" w:hAnsi="Arial" w:cs="Arial"/>
        </w:rPr>
      </w:pPr>
      <w:r w:rsidRPr="006D4157">
        <w:rPr>
          <w:rFonts w:ascii="Arial" w:hAnsi="Arial" w:cs="Arial"/>
        </w:rPr>
        <w:tab/>
      </w:r>
      <w:r w:rsidRPr="006D4157">
        <w:rPr>
          <w:rFonts w:ascii="Arial" w:eastAsia="Arial" w:hAnsi="Arial" w:cs="Arial"/>
        </w:rPr>
        <w:t>(b)</w:t>
      </w:r>
      <w:r w:rsidRPr="006D4157">
        <w:rPr>
          <w:rFonts w:ascii="Arial" w:hAnsi="Arial" w:cs="Arial"/>
        </w:rPr>
        <w:tab/>
      </w:r>
      <w:r w:rsidRPr="006D4157">
        <w:rPr>
          <w:rFonts w:ascii="Arial" w:eastAsia="Arial" w:hAnsi="Arial" w:cs="Arial"/>
        </w:rPr>
        <w:t xml:space="preserve">Lay it out flat on the material up against one external edge; mark round </w:t>
      </w:r>
      <w:r w:rsidRPr="006D4157">
        <w:rPr>
          <w:rFonts w:ascii="Arial" w:hAnsi="Arial" w:cs="Arial"/>
        </w:rPr>
        <w:br/>
      </w:r>
      <w:r w:rsidRPr="006D4157">
        <w:rPr>
          <w:rFonts w:ascii="Arial" w:eastAsia="Arial" w:hAnsi="Arial" w:cs="Arial"/>
        </w:rPr>
        <w:t>with a scriber.</w:t>
      </w:r>
    </w:p>
    <w:p w14:paraId="61128A22" w14:textId="77777777" w:rsidR="00683F52" w:rsidRPr="006D4157" w:rsidRDefault="00683F52" w:rsidP="56A7FB55">
      <w:pPr>
        <w:pStyle w:val="numberedquestion"/>
        <w:tabs>
          <w:tab w:val="clear" w:pos="426"/>
        </w:tabs>
        <w:spacing w:before="120"/>
        <w:ind w:left="851" w:hanging="142"/>
        <w:rPr>
          <w:rFonts w:ascii="Arial" w:eastAsia="Arial" w:hAnsi="Arial" w:cs="Arial"/>
        </w:rPr>
      </w:pPr>
      <w:r w:rsidRPr="006D4157">
        <w:rPr>
          <w:rFonts w:ascii="Arial" w:hAnsi="Arial" w:cs="Arial"/>
        </w:rPr>
        <w:tab/>
      </w:r>
      <w:r w:rsidRPr="006D4157">
        <w:rPr>
          <w:rFonts w:ascii="Arial" w:eastAsia="Arial" w:hAnsi="Arial" w:cs="Arial"/>
        </w:rPr>
        <w:t>Once the shape has been marked out; the template can be positioned up close to the edge, minimising waste and then marking around it.</w:t>
      </w:r>
      <w:r w:rsidRPr="006D4157">
        <w:rPr>
          <w:rFonts w:ascii="Arial" w:hAnsi="Arial" w:cs="Arial"/>
        </w:rPr>
        <w:tab/>
      </w:r>
      <w:r w:rsidRPr="006D4157">
        <w:rPr>
          <w:rFonts w:ascii="Arial" w:eastAsia="Arial" w:hAnsi="Arial" w:cs="Arial"/>
        </w:rPr>
        <w:t>[2]</w:t>
      </w:r>
    </w:p>
    <w:p w14:paraId="1F4A1218" w14:textId="77777777" w:rsidR="00683F52" w:rsidRPr="00252F59" w:rsidRDefault="00683F52" w:rsidP="56A7FB55">
      <w:pPr>
        <w:pStyle w:val="numberedquestion"/>
        <w:spacing w:before="120"/>
        <w:ind w:left="450" w:hanging="450"/>
        <w:rPr>
          <w:rFonts w:ascii="Arial" w:eastAsia="Arial" w:hAnsi="Arial" w:cs="Arial"/>
        </w:rPr>
      </w:pPr>
      <w:r w:rsidRPr="006D4157">
        <w:rPr>
          <w:rFonts w:ascii="Arial" w:hAnsi="Arial" w:cs="Arial"/>
        </w:rPr>
        <w:tab/>
      </w:r>
      <w:r w:rsidRPr="006D4157">
        <w:rPr>
          <w:rFonts w:ascii="Arial" w:eastAsia="Arial" w:hAnsi="Arial" w:cs="Arial"/>
        </w:rPr>
        <w:t>(c)</w:t>
      </w:r>
      <w:r w:rsidRPr="006D4157">
        <w:rPr>
          <w:rFonts w:ascii="Arial" w:hAnsi="Arial" w:cs="Arial"/>
        </w:rPr>
        <w:tab/>
      </w:r>
      <w:r w:rsidRPr="00252F59">
        <w:rPr>
          <w:rFonts w:ascii="Arial" w:eastAsia="Arial" w:hAnsi="Arial" w:cs="Arial"/>
        </w:rPr>
        <w:t>Award marks as follows:</w:t>
      </w:r>
      <w:r w:rsidRPr="00252F59">
        <w:rPr>
          <w:rFonts w:ascii="Arial" w:hAnsi="Arial" w:cs="Arial"/>
        </w:rPr>
        <w:tab/>
      </w:r>
      <w:r w:rsidRPr="00252F59">
        <w:rPr>
          <w:rFonts w:ascii="Arial" w:eastAsia="Arial" w:hAnsi="Arial" w:cs="Arial"/>
        </w:rPr>
        <w:t>[3]</w:t>
      </w:r>
    </w:p>
    <w:p w14:paraId="77A4F117" w14:textId="7B2359BB" w:rsidR="00683F52" w:rsidRPr="00252F59" w:rsidRDefault="00E76D50" w:rsidP="56A7FB55">
      <w:pPr>
        <w:pStyle w:val="numberedquestion"/>
        <w:numPr>
          <w:ilvl w:val="1"/>
          <w:numId w:val="27"/>
        </w:numPr>
        <w:spacing w:before="120"/>
        <w:ind w:hanging="447"/>
        <w:rPr>
          <w:rFonts w:ascii="Arial" w:eastAsia="Arial" w:hAnsi="Arial" w:cs="Arial"/>
        </w:rPr>
      </w:pPr>
      <w:r w:rsidRPr="00252F59">
        <w:rPr>
          <w:rFonts w:ascii="Arial" w:eastAsia="Arial" w:hAnsi="Arial" w:cs="Arial"/>
        </w:rPr>
        <w:t>Conversion of units [1]</w:t>
      </w:r>
    </w:p>
    <w:p w14:paraId="0DC1FF69" w14:textId="744C43B2" w:rsidR="00683F52" w:rsidRPr="00252F59" w:rsidRDefault="56A7FB55" w:rsidP="00252F59">
      <w:pPr>
        <w:pStyle w:val="numberedquestion"/>
        <w:numPr>
          <w:ilvl w:val="1"/>
          <w:numId w:val="27"/>
        </w:numPr>
        <w:spacing w:before="120"/>
        <w:ind w:left="1302" w:hanging="309"/>
        <w:rPr>
          <w:rFonts w:ascii="Arial" w:eastAsia="Arial" w:hAnsi="Arial" w:cs="Arial"/>
        </w:rPr>
      </w:pPr>
      <w:r w:rsidRPr="00252F59">
        <w:rPr>
          <w:rFonts w:ascii="Arial" w:eastAsia="Arial" w:hAnsi="Arial" w:cs="Arial"/>
        </w:rPr>
        <w:t>Calculation to show 10cm x 15cm equals two units in the minimum area</w:t>
      </w:r>
      <w:r w:rsidR="00252F59">
        <w:rPr>
          <w:rFonts w:ascii="Arial" w:eastAsia="Arial" w:hAnsi="Arial" w:cs="Arial"/>
        </w:rPr>
        <w:t xml:space="preserve"> </w:t>
      </w:r>
      <w:r w:rsidR="00252F59">
        <w:rPr>
          <w:rFonts w:ascii="Arial" w:eastAsia="Arial" w:hAnsi="Arial" w:cs="Arial"/>
        </w:rPr>
        <w:br/>
        <w:t>or the area of one unit (75cm</w:t>
      </w:r>
      <w:r w:rsidR="00252F59" w:rsidRPr="00252F59">
        <w:rPr>
          <w:rFonts w:ascii="Arial" w:eastAsia="Arial" w:hAnsi="Arial" w:cs="Arial"/>
          <w:vertAlign w:val="superscript"/>
        </w:rPr>
        <w:t>2</w:t>
      </w:r>
      <w:r w:rsidR="00252F59">
        <w:rPr>
          <w:rFonts w:ascii="Arial" w:eastAsia="Arial" w:hAnsi="Arial" w:cs="Arial"/>
        </w:rPr>
        <w:t>)</w:t>
      </w:r>
      <w:r w:rsidRPr="00252F59">
        <w:rPr>
          <w:rFonts w:ascii="Arial" w:eastAsia="Arial" w:hAnsi="Arial" w:cs="Arial"/>
        </w:rPr>
        <w:t xml:space="preserve"> [1]</w:t>
      </w:r>
    </w:p>
    <w:p w14:paraId="3A9CB595" w14:textId="4878FC64" w:rsidR="00252F59" w:rsidRPr="00252F59" w:rsidRDefault="56A7FB55" w:rsidP="56A7FB55">
      <w:pPr>
        <w:pStyle w:val="numberedquestion"/>
        <w:numPr>
          <w:ilvl w:val="1"/>
          <w:numId w:val="27"/>
        </w:numPr>
        <w:spacing w:before="120"/>
        <w:ind w:hanging="447"/>
        <w:rPr>
          <w:rFonts w:ascii="Arial" w:eastAsia="Arial" w:hAnsi="Arial" w:cs="Arial"/>
          <w:color w:val="FF0000"/>
        </w:rPr>
      </w:pPr>
      <w:r w:rsidRPr="00252F59">
        <w:rPr>
          <w:rFonts w:ascii="Arial" w:eastAsia="Arial" w:hAnsi="Arial" w:cs="Arial"/>
        </w:rPr>
        <w:t>Calculation to show 150cm</w:t>
      </w:r>
      <w:r w:rsidRPr="00252F59">
        <w:rPr>
          <w:rFonts w:ascii="Arial" w:eastAsia="Arial" w:hAnsi="Arial" w:cs="Arial"/>
          <w:vertAlign w:val="superscript"/>
        </w:rPr>
        <w:t>2</w:t>
      </w:r>
      <w:r w:rsidRPr="00252F59">
        <w:rPr>
          <w:rFonts w:ascii="Arial" w:eastAsia="Arial" w:hAnsi="Arial" w:cs="Arial"/>
        </w:rPr>
        <w:t xml:space="preserve"> x 50 for minimal area</w:t>
      </w:r>
      <w:r w:rsidR="00252F59">
        <w:rPr>
          <w:rFonts w:ascii="Arial" w:eastAsia="Arial" w:hAnsi="Arial" w:cs="Arial"/>
        </w:rPr>
        <w:t xml:space="preserve"> or 75cm</w:t>
      </w:r>
      <w:r w:rsidR="00252F59" w:rsidRPr="00252F59">
        <w:rPr>
          <w:rFonts w:ascii="Arial" w:eastAsia="Arial" w:hAnsi="Arial" w:cs="Arial"/>
          <w:vertAlign w:val="superscript"/>
        </w:rPr>
        <w:t>2</w:t>
      </w:r>
      <w:r w:rsidR="00252F59">
        <w:rPr>
          <w:rFonts w:ascii="Arial" w:eastAsia="Arial" w:hAnsi="Arial" w:cs="Arial"/>
        </w:rPr>
        <w:t xml:space="preserve"> x 100</w:t>
      </w:r>
      <w:r w:rsidRPr="00252F59">
        <w:rPr>
          <w:rFonts w:ascii="Arial" w:eastAsia="Arial" w:hAnsi="Arial" w:cs="Arial"/>
        </w:rPr>
        <w:t xml:space="preserve"> [1] </w:t>
      </w:r>
    </w:p>
    <w:p w14:paraId="5D15EB02" w14:textId="6DC871F5" w:rsidR="00252F59" w:rsidRPr="00252F59" w:rsidRDefault="00252F59" w:rsidP="56A7FB55">
      <w:pPr>
        <w:pStyle w:val="numberedquestion"/>
        <w:numPr>
          <w:ilvl w:val="1"/>
          <w:numId w:val="27"/>
        </w:numPr>
        <w:spacing w:before="120"/>
        <w:ind w:hanging="447"/>
        <w:rPr>
          <w:rFonts w:ascii="Arial" w:eastAsia="Arial" w:hAnsi="Arial" w:cs="Arial"/>
          <w:color w:val="FF0000"/>
        </w:rPr>
      </w:pPr>
      <w:r w:rsidRPr="00252F59">
        <w:rPr>
          <w:rFonts w:ascii="Arial" w:hAnsi="Arial" w:cs="Arial"/>
        </w:rPr>
        <w:t>Answer = 7,500cm</w:t>
      </w:r>
      <w:r w:rsidRPr="00252F59">
        <w:rPr>
          <w:rFonts w:ascii="Arial" w:hAnsi="Arial" w:cs="Arial"/>
          <w:vertAlign w:val="superscript"/>
        </w:rPr>
        <w:t>2</w:t>
      </w:r>
    </w:p>
    <w:p w14:paraId="76F9D33D" w14:textId="77777777" w:rsidR="00683F52" w:rsidRPr="006D4157" w:rsidRDefault="00683F52" w:rsidP="00683F52">
      <w:pPr>
        <w:rPr>
          <w:noProof/>
        </w:rPr>
      </w:pPr>
    </w:p>
    <w:p w14:paraId="6929BAE0" w14:textId="77777777" w:rsidR="00683F52" w:rsidRPr="006D4157" w:rsidRDefault="00683F52" w:rsidP="00683F52">
      <w:pPr>
        <w:tabs>
          <w:tab w:val="right" w:pos="8931"/>
        </w:tabs>
        <w:rPr>
          <w:noProof/>
        </w:rPr>
      </w:pPr>
      <w:r w:rsidRPr="006D4157">
        <w:rPr>
          <w:noProof/>
        </w:rPr>
        <w:t>5.     Two correct tools identified from the respective material areas.</w:t>
      </w:r>
      <w:r w:rsidRPr="006D4157">
        <w:rPr>
          <w:noProof/>
        </w:rPr>
        <w:tab/>
        <w:t>[2]</w:t>
      </w:r>
    </w:p>
    <w:p w14:paraId="00F31CFD" w14:textId="77777777" w:rsidR="00683F52" w:rsidRPr="006D4157" w:rsidRDefault="00683F52" w:rsidP="00683F52">
      <w:pPr>
        <w:tabs>
          <w:tab w:val="right" w:pos="8931"/>
        </w:tabs>
      </w:pPr>
    </w:p>
    <w:tbl>
      <w:tblPr>
        <w:tblStyle w:val="TableGrid"/>
        <w:tblW w:w="0" w:type="auto"/>
        <w:tblLook w:val="04A0" w:firstRow="1" w:lastRow="0" w:firstColumn="1" w:lastColumn="0" w:noHBand="0" w:noVBand="1"/>
      </w:tblPr>
      <w:tblGrid>
        <w:gridCol w:w="1803"/>
        <w:gridCol w:w="1803"/>
        <w:gridCol w:w="1803"/>
        <w:gridCol w:w="1803"/>
        <w:gridCol w:w="1803"/>
      </w:tblGrid>
      <w:tr w:rsidR="00683F52" w:rsidRPr="006D4157" w14:paraId="27821B0A" w14:textId="77777777" w:rsidTr="56A7FB55">
        <w:tc>
          <w:tcPr>
            <w:tcW w:w="1803" w:type="dxa"/>
            <w:vAlign w:val="center"/>
          </w:tcPr>
          <w:p w14:paraId="09ABC1D2" w14:textId="77777777" w:rsidR="00683F52" w:rsidRPr="006D4157" w:rsidRDefault="56A7FB55" w:rsidP="56A7FB55">
            <w:pPr>
              <w:rPr>
                <w:b/>
                <w:bCs/>
              </w:rPr>
            </w:pPr>
            <w:r w:rsidRPr="006D4157">
              <w:rPr>
                <w:b/>
                <w:bCs/>
              </w:rPr>
              <w:t>Paper and boards</w:t>
            </w:r>
          </w:p>
        </w:tc>
        <w:tc>
          <w:tcPr>
            <w:tcW w:w="1803" w:type="dxa"/>
            <w:vAlign w:val="center"/>
          </w:tcPr>
          <w:p w14:paraId="1D3759B4" w14:textId="77777777" w:rsidR="00683F52" w:rsidRPr="006D4157" w:rsidRDefault="56A7FB55" w:rsidP="56A7FB55">
            <w:pPr>
              <w:rPr>
                <w:b/>
                <w:bCs/>
              </w:rPr>
            </w:pPr>
            <w:r w:rsidRPr="006D4157">
              <w:rPr>
                <w:b/>
                <w:bCs/>
              </w:rPr>
              <w:t>Timber</w:t>
            </w:r>
          </w:p>
        </w:tc>
        <w:tc>
          <w:tcPr>
            <w:tcW w:w="1803" w:type="dxa"/>
            <w:vAlign w:val="center"/>
          </w:tcPr>
          <w:p w14:paraId="6F790725" w14:textId="77777777" w:rsidR="00683F52" w:rsidRPr="006D4157" w:rsidRDefault="56A7FB55" w:rsidP="56A7FB55">
            <w:pPr>
              <w:rPr>
                <w:b/>
                <w:bCs/>
              </w:rPr>
            </w:pPr>
            <w:r w:rsidRPr="006D4157">
              <w:rPr>
                <w:b/>
                <w:bCs/>
              </w:rPr>
              <w:t>Metals</w:t>
            </w:r>
          </w:p>
        </w:tc>
        <w:tc>
          <w:tcPr>
            <w:tcW w:w="1803" w:type="dxa"/>
            <w:vAlign w:val="center"/>
          </w:tcPr>
          <w:p w14:paraId="11141A35" w14:textId="77777777" w:rsidR="00683F52" w:rsidRPr="006D4157" w:rsidRDefault="56A7FB55" w:rsidP="56A7FB55">
            <w:pPr>
              <w:rPr>
                <w:b/>
                <w:bCs/>
              </w:rPr>
            </w:pPr>
            <w:r w:rsidRPr="006D4157">
              <w:rPr>
                <w:b/>
                <w:bCs/>
              </w:rPr>
              <w:t>Polymers</w:t>
            </w:r>
          </w:p>
        </w:tc>
        <w:tc>
          <w:tcPr>
            <w:tcW w:w="1803" w:type="dxa"/>
            <w:vAlign w:val="center"/>
          </w:tcPr>
          <w:p w14:paraId="4B3E1395" w14:textId="77777777" w:rsidR="00683F52" w:rsidRPr="006D4157" w:rsidRDefault="56A7FB55" w:rsidP="56A7FB55">
            <w:pPr>
              <w:rPr>
                <w:b/>
                <w:bCs/>
              </w:rPr>
            </w:pPr>
            <w:r w:rsidRPr="006D4157">
              <w:rPr>
                <w:b/>
                <w:bCs/>
              </w:rPr>
              <w:t>Textiles</w:t>
            </w:r>
          </w:p>
        </w:tc>
      </w:tr>
      <w:tr w:rsidR="00683F52" w:rsidRPr="006D4157" w14:paraId="5FF381CB" w14:textId="77777777" w:rsidTr="56A7FB55">
        <w:tc>
          <w:tcPr>
            <w:tcW w:w="1803" w:type="dxa"/>
          </w:tcPr>
          <w:p w14:paraId="4554154A" w14:textId="77777777" w:rsidR="00683F52" w:rsidRPr="006D4157" w:rsidRDefault="56A7FB55" w:rsidP="005C7E5E">
            <w:r w:rsidRPr="006D4157">
              <w:t>Compass</w:t>
            </w:r>
          </w:p>
          <w:p w14:paraId="45C19CBC" w14:textId="77777777" w:rsidR="00683F52" w:rsidRPr="006D4157" w:rsidRDefault="56A7FB55" w:rsidP="005C7E5E">
            <w:r w:rsidRPr="006D4157">
              <w:t>Craft knife</w:t>
            </w:r>
          </w:p>
          <w:p w14:paraId="2FA6C4DF" w14:textId="77777777" w:rsidR="00683F52" w:rsidRPr="006D4157" w:rsidRDefault="56A7FB55" w:rsidP="005C7E5E">
            <w:r w:rsidRPr="006D4157">
              <w:t>Safety rule</w:t>
            </w:r>
          </w:p>
          <w:p w14:paraId="2BDB5A0F" w14:textId="77777777" w:rsidR="00683F52" w:rsidRPr="006D4157" w:rsidRDefault="56A7FB55" w:rsidP="005C7E5E">
            <w:r w:rsidRPr="006D4157">
              <w:t>Dividers</w:t>
            </w:r>
          </w:p>
          <w:p w14:paraId="191AAA06" w14:textId="77777777" w:rsidR="00683F52" w:rsidRPr="006D4157" w:rsidRDefault="56A7FB55" w:rsidP="005C7E5E">
            <w:r w:rsidRPr="006D4157">
              <w:t>Rotary cutting tool</w:t>
            </w:r>
          </w:p>
        </w:tc>
        <w:tc>
          <w:tcPr>
            <w:tcW w:w="1803" w:type="dxa"/>
          </w:tcPr>
          <w:p w14:paraId="2EF960FA" w14:textId="77777777" w:rsidR="00683F52" w:rsidRPr="006D4157" w:rsidRDefault="56A7FB55" w:rsidP="005C7E5E">
            <w:r w:rsidRPr="006D4157">
              <w:t>Try square</w:t>
            </w:r>
          </w:p>
          <w:p w14:paraId="300A2486" w14:textId="77777777" w:rsidR="00683F52" w:rsidRPr="006D4157" w:rsidRDefault="56A7FB55" w:rsidP="005C7E5E">
            <w:r w:rsidRPr="006D4157">
              <w:t>Mitre square</w:t>
            </w:r>
          </w:p>
          <w:p w14:paraId="1027EA05" w14:textId="77777777" w:rsidR="00683F52" w:rsidRPr="006D4157" w:rsidRDefault="56A7FB55" w:rsidP="005C7E5E">
            <w:r w:rsidRPr="006D4157">
              <w:t>Marking knife / craft knife</w:t>
            </w:r>
          </w:p>
          <w:p w14:paraId="66498447" w14:textId="77777777" w:rsidR="00683F52" w:rsidRPr="006D4157" w:rsidRDefault="56A7FB55" w:rsidP="005C7E5E">
            <w:r w:rsidRPr="006D4157">
              <w:t>Marking gauge</w:t>
            </w:r>
          </w:p>
          <w:p w14:paraId="2D64760E" w14:textId="77777777" w:rsidR="00683F52" w:rsidRPr="006D4157" w:rsidRDefault="56A7FB55" w:rsidP="005C7E5E">
            <w:r w:rsidRPr="006D4157">
              <w:t>Mortise gauge</w:t>
            </w:r>
          </w:p>
          <w:p w14:paraId="0211BDE6" w14:textId="77777777" w:rsidR="00683F52" w:rsidRPr="006D4157" w:rsidRDefault="56A7FB55" w:rsidP="005C7E5E">
            <w:r w:rsidRPr="006D4157">
              <w:t>Cutting gauge</w:t>
            </w:r>
          </w:p>
          <w:p w14:paraId="7DAEC69D" w14:textId="77777777" w:rsidR="00683F52" w:rsidRPr="006D4157" w:rsidRDefault="56A7FB55" w:rsidP="005C7E5E">
            <w:r w:rsidRPr="006D4157">
              <w:t>Pencil</w:t>
            </w:r>
          </w:p>
          <w:p w14:paraId="35067FBB" w14:textId="77777777" w:rsidR="00683F52" w:rsidRPr="006D4157" w:rsidRDefault="56A7FB55" w:rsidP="005C7E5E">
            <w:r w:rsidRPr="006D4157">
              <w:t>Ruler</w:t>
            </w:r>
          </w:p>
          <w:p w14:paraId="555EFBBA" w14:textId="77777777" w:rsidR="00683F52" w:rsidRPr="006D4157" w:rsidRDefault="56A7FB55" w:rsidP="005C7E5E">
            <w:r w:rsidRPr="006D4157">
              <w:t>Compass</w:t>
            </w:r>
          </w:p>
          <w:p w14:paraId="37EC03C2" w14:textId="109867B9" w:rsidR="00683F52" w:rsidRPr="006D4157" w:rsidRDefault="56A7FB55" w:rsidP="005C7E5E">
            <w:r w:rsidRPr="006D4157">
              <w:t>Measuring tape</w:t>
            </w:r>
            <w:r w:rsidR="004E45AB">
              <w:br/>
            </w:r>
          </w:p>
        </w:tc>
        <w:tc>
          <w:tcPr>
            <w:tcW w:w="1803" w:type="dxa"/>
          </w:tcPr>
          <w:p w14:paraId="7459069C" w14:textId="77777777" w:rsidR="00683F52" w:rsidRPr="006D4157" w:rsidRDefault="56A7FB55" w:rsidP="005C7E5E">
            <w:r w:rsidRPr="006D4157">
              <w:t>Engineers square</w:t>
            </w:r>
          </w:p>
          <w:p w14:paraId="165F8669" w14:textId="77777777" w:rsidR="00683F52" w:rsidRPr="006D4157" w:rsidRDefault="56A7FB55" w:rsidP="005C7E5E">
            <w:r w:rsidRPr="006D4157">
              <w:t>Odd leg callipers</w:t>
            </w:r>
          </w:p>
          <w:p w14:paraId="69B427CF" w14:textId="77777777" w:rsidR="00683F52" w:rsidRPr="006D4157" w:rsidRDefault="56A7FB55" w:rsidP="005C7E5E">
            <w:r w:rsidRPr="006D4157">
              <w:t>Dividers</w:t>
            </w:r>
          </w:p>
          <w:p w14:paraId="3F681CD8" w14:textId="77777777" w:rsidR="00683F52" w:rsidRPr="006D4157" w:rsidRDefault="56A7FB55" w:rsidP="005C7E5E">
            <w:r w:rsidRPr="006D4157">
              <w:t>Scriber</w:t>
            </w:r>
          </w:p>
          <w:p w14:paraId="182772D9" w14:textId="77777777" w:rsidR="00683F52" w:rsidRPr="006D4157" w:rsidRDefault="56A7FB55" w:rsidP="005C7E5E">
            <w:r w:rsidRPr="006D4157">
              <w:t>Centre punch</w:t>
            </w:r>
          </w:p>
        </w:tc>
        <w:tc>
          <w:tcPr>
            <w:tcW w:w="1803" w:type="dxa"/>
          </w:tcPr>
          <w:p w14:paraId="3C6DA348" w14:textId="77777777" w:rsidR="00683F52" w:rsidRPr="006D4157" w:rsidRDefault="56A7FB55" w:rsidP="005C7E5E">
            <w:r w:rsidRPr="006D4157">
              <w:t>Try square</w:t>
            </w:r>
          </w:p>
          <w:p w14:paraId="551DE0B0" w14:textId="77777777" w:rsidR="00683F52" w:rsidRPr="006D4157" w:rsidRDefault="56A7FB55" w:rsidP="005C7E5E">
            <w:r w:rsidRPr="006D4157">
              <w:t>Permanent marker / china graph</w:t>
            </w:r>
          </w:p>
        </w:tc>
        <w:tc>
          <w:tcPr>
            <w:tcW w:w="1803" w:type="dxa"/>
          </w:tcPr>
          <w:p w14:paraId="7641B07A" w14:textId="77777777" w:rsidR="00683F52" w:rsidRPr="006D4157" w:rsidRDefault="56A7FB55" w:rsidP="005C7E5E">
            <w:r w:rsidRPr="006D4157">
              <w:t>Tailors chalk</w:t>
            </w:r>
          </w:p>
          <w:p w14:paraId="511C31C7" w14:textId="77777777" w:rsidR="00683F52" w:rsidRPr="006D4157" w:rsidRDefault="56A7FB55" w:rsidP="005C7E5E">
            <w:r w:rsidRPr="006D4157">
              <w:t>Pins and needles</w:t>
            </w:r>
          </w:p>
          <w:p w14:paraId="41AE8A11" w14:textId="77777777" w:rsidR="00683F52" w:rsidRPr="006D4157" w:rsidRDefault="56A7FB55" w:rsidP="005C7E5E">
            <w:r w:rsidRPr="006D4157">
              <w:t>Tracing wheel and carbon paper</w:t>
            </w:r>
          </w:p>
        </w:tc>
      </w:tr>
    </w:tbl>
    <w:p w14:paraId="1BC73DDD" w14:textId="77777777" w:rsidR="00683F52" w:rsidRPr="006D4157" w:rsidRDefault="00683F52" w:rsidP="00683F52"/>
    <w:p w14:paraId="0C22AC06" w14:textId="77777777" w:rsidR="00683F52" w:rsidRPr="006D4157" w:rsidRDefault="00683F52">
      <w:pPr>
        <w:spacing w:after="200" w:line="276" w:lineRule="auto"/>
      </w:pPr>
      <w:r w:rsidRPr="006D4157">
        <w:br w:type="page"/>
      </w:r>
    </w:p>
    <w:p w14:paraId="459CF717" w14:textId="7C596272" w:rsidR="00683F52" w:rsidRPr="006D4157" w:rsidRDefault="00683F52" w:rsidP="00683F52">
      <w:pPr>
        <w:tabs>
          <w:tab w:val="right" w:pos="8931"/>
        </w:tabs>
      </w:pPr>
      <w:r w:rsidRPr="006D4157">
        <w:lastRenderedPageBreak/>
        <w:t xml:space="preserve">6.    Award marks as follows: </w:t>
      </w:r>
      <w:r w:rsidRPr="006D4157">
        <w:tab/>
        <w:t>[2]</w:t>
      </w:r>
    </w:p>
    <w:p w14:paraId="31C002DA" w14:textId="77777777" w:rsidR="00683F52" w:rsidRPr="006D4157" w:rsidRDefault="56A7FB55" w:rsidP="56A7FB55">
      <w:pPr>
        <w:pStyle w:val="numberedquestion"/>
        <w:numPr>
          <w:ilvl w:val="1"/>
          <w:numId w:val="27"/>
        </w:numPr>
        <w:tabs>
          <w:tab w:val="clear" w:pos="851"/>
          <w:tab w:val="clear" w:pos="1276"/>
          <w:tab w:val="clear" w:pos="1701"/>
          <w:tab w:val="left" w:pos="1134"/>
        </w:tabs>
        <w:spacing w:before="120"/>
        <w:ind w:left="1134" w:hanging="425"/>
        <w:rPr>
          <w:rFonts w:ascii="Arial" w:eastAsia="Arial" w:hAnsi="Arial" w:cs="Arial"/>
        </w:rPr>
      </w:pPr>
      <w:r w:rsidRPr="006D4157">
        <w:rPr>
          <w:rFonts w:ascii="Arial" w:eastAsia="Arial" w:hAnsi="Arial" w:cs="Arial"/>
        </w:rPr>
        <w:t>Identify the risk factors [1]</w:t>
      </w:r>
    </w:p>
    <w:p w14:paraId="2E3A2257" w14:textId="77777777" w:rsidR="00683F52" w:rsidRPr="006D4157" w:rsidRDefault="56A7FB55" w:rsidP="56A7FB55">
      <w:pPr>
        <w:pStyle w:val="numberedquestion"/>
        <w:numPr>
          <w:ilvl w:val="1"/>
          <w:numId w:val="27"/>
        </w:numPr>
        <w:tabs>
          <w:tab w:val="clear" w:pos="851"/>
          <w:tab w:val="clear" w:pos="1276"/>
          <w:tab w:val="clear" w:pos="1701"/>
          <w:tab w:val="left" w:pos="1134"/>
        </w:tabs>
        <w:spacing w:before="120"/>
        <w:ind w:left="1134" w:hanging="425"/>
        <w:rPr>
          <w:rFonts w:ascii="Arial" w:eastAsia="Arial" w:hAnsi="Arial" w:cs="Arial"/>
        </w:rPr>
      </w:pPr>
      <w:r w:rsidRPr="006D4157">
        <w:rPr>
          <w:rFonts w:ascii="Arial" w:eastAsia="Arial" w:hAnsi="Arial" w:cs="Arial"/>
        </w:rPr>
        <w:t>Identify who is at risk [1]</w:t>
      </w:r>
    </w:p>
    <w:p w14:paraId="07441F7A" w14:textId="77777777" w:rsidR="00683F52" w:rsidRPr="006D4157" w:rsidRDefault="56A7FB55" w:rsidP="56A7FB55">
      <w:pPr>
        <w:pStyle w:val="numberedquestion"/>
        <w:numPr>
          <w:ilvl w:val="1"/>
          <w:numId w:val="27"/>
        </w:numPr>
        <w:tabs>
          <w:tab w:val="clear" w:pos="851"/>
          <w:tab w:val="clear" w:pos="1276"/>
          <w:tab w:val="clear" w:pos="1701"/>
          <w:tab w:val="left" w:pos="1134"/>
        </w:tabs>
        <w:spacing w:before="120"/>
        <w:ind w:left="1134" w:hanging="425"/>
        <w:rPr>
          <w:rFonts w:ascii="Arial" w:eastAsia="Arial" w:hAnsi="Arial" w:cs="Arial"/>
        </w:rPr>
      </w:pPr>
      <w:r w:rsidRPr="006D4157">
        <w:rPr>
          <w:rFonts w:ascii="Arial" w:eastAsia="Arial" w:hAnsi="Arial" w:cs="Arial"/>
        </w:rPr>
        <w:t>Evaluate the risk by assessing its severity and likelihood [1]</w:t>
      </w:r>
    </w:p>
    <w:p w14:paraId="5B7843D1" w14:textId="77777777" w:rsidR="00683F52" w:rsidRPr="006D4157" w:rsidRDefault="56A7FB55" w:rsidP="56A7FB55">
      <w:pPr>
        <w:pStyle w:val="numberedquestion"/>
        <w:numPr>
          <w:ilvl w:val="1"/>
          <w:numId w:val="27"/>
        </w:numPr>
        <w:tabs>
          <w:tab w:val="clear" w:pos="851"/>
          <w:tab w:val="clear" w:pos="1276"/>
          <w:tab w:val="clear" w:pos="1701"/>
          <w:tab w:val="left" w:pos="1134"/>
        </w:tabs>
        <w:spacing w:before="120"/>
        <w:ind w:left="1134" w:hanging="425"/>
        <w:rPr>
          <w:rFonts w:ascii="Arial" w:eastAsia="Arial" w:hAnsi="Arial" w:cs="Arial"/>
        </w:rPr>
      </w:pPr>
      <w:r w:rsidRPr="006D4157">
        <w:rPr>
          <w:rFonts w:ascii="Arial" w:eastAsia="Arial" w:hAnsi="Arial" w:cs="Arial"/>
        </w:rPr>
        <w:t xml:space="preserve">Record findings and implement any control measures that will make </w:t>
      </w:r>
      <w:r w:rsidR="00683F52" w:rsidRPr="006D4157">
        <w:rPr>
          <w:rFonts w:ascii="Arial" w:hAnsi="Arial" w:cs="Arial"/>
        </w:rPr>
        <w:br/>
      </w:r>
      <w:r w:rsidRPr="006D4157">
        <w:rPr>
          <w:rFonts w:ascii="Arial" w:eastAsia="Arial" w:hAnsi="Arial" w:cs="Arial"/>
        </w:rPr>
        <w:t>the activity safe [1]</w:t>
      </w:r>
    </w:p>
    <w:p w14:paraId="2FCE811E" w14:textId="77777777" w:rsidR="00683F52" w:rsidRPr="006D4157" w:rsidRDefault="56A7FB55" w:rsidP="56A7FB55">
      <w:pPr>
        <w:pStyle w:val="numberedquestion"/>
        <w:numPr>
          <w:ilvl w:val="1"/>
          <w:numId w:val="27"/>
        </w:numPr>
        <w:tabs>
          <w:tab w:val="clear" w:pos="851"/>
          <w:tab w:val="clear" w:pos="1276"/>
          <w:tab w:val="clear" w:pos="1701"/>
          <w:tab w:val="left" w:pos="1134"/>
        </w:tabs>
        <w:spacing w:before="120"/>
        <w:ind w:left="1134" w:hanging="425"/>
        <w:rPr>
          <w:rFonts w:ascii="Arial" w:eastAsia="Arial" w:hAnsi="Arial" w:cs="Arial"/>
        </w:rPr>
      </w:pPr>
      <w:r w:rsidRPr="006D4157">
        <w:rPr>
          <w:rFonts w:ascii="Arial" w:eastAsia="Arial" w:hAnsi="Arial" w:cs="Arial"/>
        </w:rPr>
        <w:t>Monitor and review the risk assessment [1]</w:t>
      </w:r>
    </w:p>
    <w:p w14:paraId="203C2DB9" w14:textId="77777777" w:rsidR="00683F52" w:rsidRPr="006D4157" w:rsidRDefault="00683F52" w:rsidP="00683F52">
      <w:r w:rsidRPr="006D4157">
        <w:t>7.</w:t>
      </w:r>
      <w:r w:rsidRPr="006D4157">
        <w:tab/>
        <w:t>To protect the material; making it more durable / last longer</w:t>
      </w:r>
    </w:p>
    <w:p w14:paraId="3FB2D32C" w14:textId="77777777" w:rsidR="00683F52" w:rsidRPr="006D4157" w:rsidRDefault="00683F52" w:rsidP="00683F52">
      <w:r w:rsidRPr="006D4157">
        <w:tab/>
        <w:t>To improve its aesthetic appeal; therefore improving the chance of selling items.</w:t>
      </w:r>
      <w:r w:rsidRPr="006D4157">
        <w:tab/>
        <w:t>[2]</w:t>
      </w:r>
    </w:p>
    <w:p w14:paraId="4A5C04F8" w14:textId="77777777" w:rsidR="00683F52" w:rsidRPr="006D4157" w:rsidRDefault="00683F52" w:rsidP="00683F52"/>
    <w:p w14:paraId="47376A98" w14:textId="77777777" w:rsidR="00683F52" w:rsidRPr="006D4157" w:rsidRDefault="00683F52" w:rsidP="00683F52">
      <w:pPr>
        <w:tabs>
          <w:tab w:val="left" w:pos="709"/>
          <w:tab w:val="right" w:pos="8931"/>
        </w:tabs>
      </w:pPr>
      <w:r w:rsidRPr="006D4157">
        <w:t>8.</w:t>
      </w:r>
      <w:r w:rsidRPr="006D4157">
        <w:tab/>
        <w:t xml:space="preserve">(a) Wear safety specs / goggles </w:t>
      </w:r>
      <w:r w:rsidRPr="006D4157">
        <w:tab/>
        <w:t>[1]</w:t>
      </w:r>
    </w:p>
    <w:p w14:paraId="34013484" w14:textId="77777777" w:rsidR="00683F52" w:rsidRPr="006D4157" w:rsidRDefault="00683F52" w:rsidP="00683F52">
      <w:pPr>
        <w:tabs>
          <w:tab w:val="left" w:pos="709"/>
          <w:tab w:val="right" w:pos="8931"/>
        </w:tabs>
      </w:pPr>
      <w:r w:rsidRPr="006D4157">
        <w:tab/>
        <w:t xml:space="preserve">(b) Wear ear defenders </w:t>
      </w:r>
      <w:r w:rsidRPr="006D4157">
        <w:tab/>
        <w:t>[1]</w:t>
      </w:r>
    </w:p>
    <w:p w14:paraId="2D4889FD" w14:textId="77777777" w:rsidR="00683F52" w:rsidRPr="006D4157" w:rsidRDefault="00683F52" w:rsidP="005D271F">
      <w:pPr>
        <w:tabs>
          <w:tab w:val="left" w:pos="709"/>
          <w:tab w:val="right" w:pos="8931"/>
        </w:tabs>
      </w:pPr>
      <w:r w:rsidRPr="006D4157">
        <w:tab/>
        <w:t xml:space="preserve">(c) Wear a breathing mask / respirator </w:t>
      </w:r>
      <w:r w:rsidRPr="006D4157">
        <w:tab/>
        <w:t>[1]</w:t>
      </w:r>
    </w:p>
    <w:p w14:paraId="2D0B3131" w14:textId="77777777" w:rsidR="006355C0" w:rsidRPr="006D4157" w:rsidRDefault="006355C0" w:rsidP="005D271F">
      <w:pPr>
        <w:tabs>
          <w:tab w:val="right" w:pos="8931"/>
        </w:tabs>
        <w:ind w:left="709" w:hanging="709"/>
      </w:pPr>
    </w:p>
    <w:p w14:paraId="63B83C65" w14:textId="7C9FA7BB" w:rsidR="005D271F" w:rsidRPr="006D4157" w:rsidRDefault="005D271F" w:rsidP="005D271F">
      <w:pPr>
        <w:tabs>
          <w:tab w:val="right" w:pos="8931"/>
        </w:tabs>
        <w:ind w:left="709" w:hanging="709"/>
      </w:pPr>
      <w:r w:rsidRPr="006D4157">
        <w:t>9.</w:t>
      </w:r>
      <w:r w:rsidRPr="006D4157">
        <w:tab/>
        <w:t>It is a flammable material; and as such it ne</w:t>
      </w:r>
      <w:r w:rsidR="00091E8F" w:rsidRPr="006D4157">
        <w:t xml:space="preserve">eds to be stored in a </w:t>
      </w:r>
      <w:r w:rsidR="00091E8F" w:rsidRPr="006D4157">
        <w:br/>
        <w:t xml:space="preserve">flameproof </w:t>
      </w:r>
      <w:r w:rsidRPr="006D4157">
        <w:t>chest / metal storage cabinet.</w:t>
      </w:r>
      <w:r w:rsidRPr="006D4157">
        <w:tab/>
        <w:t>[</w:t>
      </w:r>
      <w:r w:rsidR="00AC21DD" w:rsidRPr="006D4157">
        <w:t>2]</w:t>
      </w:r>
    </w:p>
    <w:p w14:paraId="79450722" w14:textId="77777777" w:rsidR="005D271F" w:rsidRPr="006D4157" w:rsidRDefault="005D271F" w:rsidP="005D271F">
      <w:pPr>
        <w:ind w:left="709" w:hanging="709"/>
      </w:pPr>
    </w:p>
    <w:p w14:paraId="30C36E47" w14:textId="555ADD60" w:rsidR="005D271F" w:rsidRPr="006D4157" w:rsidRDefault="005D271F" w:rsidP="005D271F">
      <w:pPr>
        <w:tabs>
          <w:tab w:val="right" w:pos="8931"/>
        </w:tabs>
        <w:ind w:left="709" w:hanging="709"/>
      </w:pPr>
      <w:r w:rsidRPr="006D4157">
        <w:t xml:space="preserve">10. </w:t>
      </w:r>
      <w:r w:rsidRPr="006D4157">
        <w:tab/>
        <w:t>If the material is not prepared thoroughly before the surface finish is applied it might compromise the surface finish; therefore the applied finish might not last as long / it might start to flake / come away / deteriorate.</w:t>
      </w:r>
      <w:r w:rsidRPr="006D4157">
        <w:tab/>
        <w:t>[2]</w:t>
      </w:r>
    </w:p>
    <w:p w14:paraId="19EB9168" w14:textId="77777777" w:rsidR="005D271F" w:rsidRPr="006D4157" w:rsidRDefault="005D271F" w:rsidP="005D271F">
      <w:pPr>
        <w:tabs>
          <w:tab w:val="right" w:pos="8931"/>
        </w:tabs>
        <w:ind w:left="709" w:hanging="709"/>
      </w:pPr>
    </w:p>
    <w:p w14:paraId="546A5AD4" w14:textId="54EF137A" w:rsidR="005D271F" w:rsidRPr="006D4157" w:rsidRDefault="005D271F" w:rsidP="005D271F">
      <w:pPr>
        <w:tabs>
          <w:tab w:val="left" w:pos="709"/>
          <w:tab w:val="right" w:pos="8931"/>
        </w:tabs>
      </w:pPr>
      <w:r w:rsidRPr="006D4157">
        <w:t>11.</w:t>
      </w:r>
      <w:r w:rsidRPr="006D4157">
        <w:tab/>
        <w:t>1.2 m + 10 mm or 1cm = 1.21m</w:t>
      </w:r>
      <w:r w:rsidRPr="006D4157">
        <w:tab/>
        <w:t xml:space="preserve"> [1]</w:t>
      </w:r>
    </w:p>
    <w:p w14:paraId="0F2B6A55" w14:textId="711825B5" w:rsidR="005D271F" w:rsidRPr="006D4157" w:rsidRDefault="005D271F" w:rsidP="005D271F">
      <w:pPr>
        <w:tabs>
          <w:tab w:val="left" w:pos="709"/>
          <w:tab w:val="right" w:pos="8931"/>
        </w:tabs>
      </w:pPr>
      <w:r w:rsidRPr="006D4157">
        <w:tab/>
        <w:t xml:space="preserve">1.2 m – 10 mm or 1cm = 1.19m </w:t>
      </w:r>
      <w:r w:rsidRPr="006D4157">
        <w:tab/>
        <w:t>[1]</w:t>
      </w:r>
    </w:p>
    <w:p w14:paraId="7D14F56B" w14:textId="29C6BA14" w:rsidR="003A37C4" w:rsidRPr="006D4157" w:rsidRDefault="003A37C4" w:rsidP="003A37C4">
      <w:pPr>
        <w:tabs>
          <w:tab w:val="center" w:pos="4513"/>
        </w:tabs>
        <w:spacing w:after="200" w:line="276" w:lineRule="auto"/>
        <w:jc w:val="center"/>
      </w:pPr>
    </w:p>
    <w:p w14:paraId="47DD5959" w14:textId="4A26CF81" w:rsidR="0083601D" w:rsidRPr="006D4157" w:rsidRDefault="003A37C4" w:rsidP="003A37C4">
      <w:pPr>
        <w:tabs>
          <w:tab w:val="center" w:pos="4513"/>
        </w:tabs>
        <w:spacing w:after="200" w:line="276" w:lineRule="auto"/>
        <w:sectPr w:rsidR="0083601D" w:rsidRPr="006D4157" w:rsidSect="000000D4">
          <w:headerReference w:type="default" r:id="rId42"/>
          <w:pgSz w:w="11906" w:h="16838"/>
          <w:pgMar w:top="1440" w:right="1440" w:bottom="1440" w:left="1440" w:header="708" w:footer="708" w:gutter="0"/>
          <w:cols w:space="708"/>
          <w:docGrid w:linePitch="360"/>
        </w:sectPr>
      </w:pPr>
      <w:r w:rsidRPr="006D4157">
        <w:tab/>
      </w:r>
    </w:p>
    <w:p w14:paraId="2521BCB9" w14:textId="7D8C0CAD" w:rsidR="00DF375C" w:rsidRPr="006D4157" w:rsidRDefault="56A7FB55" w:rsidP="56A7FB55">
      <w:pPr>
        <w:pStyle w:val="PGHeading2"/>
        <w:rPr>
          <w:rFonts w:eastAsia="Arial" w:cs="Arial"/>
        </w:rPr>
      </w:pPr>
      <w:r w:rsidRPr="006D4157">
        <w:rPr>
          <w:rFonts w:eastAsia="Arial" w:cs="Arial"/>
        </w:rPr>
        <w:lastRenderedPageBreak/>
        <w:t>Acknowledgements</w:t>
      </w:r>
    </w:p>
    <w:p w14:paraId="1A51D276" w14:textId="77777777" w:rsidR="00DF375C" w:rsidRPr="006D4157" w:rsidRDefault="56A7FB55" w:rsidP="56A7FB55">
      <w:pPr>
        <w:pStyle w:val="PGKS3text"/>
        <w:rPr>
          <w:rFonts w:ascii="Arial" w:eastAsia="Arial" w:hAnsi="Arial"/>
        </w:rPr>
      </w:pPr>
      <w:r w:rsidRPr="006D4157">
        <w:rPr>
          <w:rFonts w:ascii="Arial" w:eastAsia="Arial" w:hAnsi="Arial"/>
        </w:rPr>
        <w:t>The authors and publisher would like to thank all contributors for their kind permission to reproduce their photographs or images, screenshots of their websites or other copyright material in the Answers Pack.</w:t>
      </w:r>
    </w:p>
    <w:p w14:paraId="5003B6C2" w14:textId="77777777" w:rsidR="00DF375C" w:rsidRPr="006D4157" w:rsidRDefault="56A7FB55" w:rsidP="56A7FB55">
      <w:pPr>
        <w:pStyle w:val="PGKS3text"/>
        <w:rPr>
          <w:rFonts w:ascii="Arial" w:eastAsia="Arial" w:hAnsi="Arial"/>
        </w:rPr>
      </w:pPr>
      <w:r w:rsidRPr="006D4157">
        <w:rPr>
          <w:rFonts w:ascii="Arial" w:eastAsia="Arial" w:hAnsi="Arial"/>
        </w:rPr>
        <w:t>This material contains links to relevant websites. Every effort has been made to ensure that at the time of distribution, the links remain unbroken, the material remains up-to-date and that links are not inadvertently linked to sites that could be considered offensive. PG Online cannot be held responsible for the content of any website mentioned in this material. It is sometimes possible to find relocated sites by typing the original URL into a browser. Any errors should be reported directly to support@pgonline.co.uk and changes will be made in any subsequent editions of the material.</w:t>
      </w:r>
    </w:p>
    <w:p w14:paraId="39870BAA" w14:textId="77777777" w:rsidR="00DF375C" w:rsidRPr="006D4157" w:rsidRDefault="56A7FB55" w:rsidP="56A7FB55">
      <w:pPr>
        <w:pStyle w:val="PGHeading2"/>
        <w:rPr>
          <w:rFonts w:eastAsia="Arial" w:cs="Arial"/>
        </w:rPr>
      </w:pPr>
      <w:r w:rsidRPr="006D4157">
        <w:rPr>
          <w:rFonts w:eastAsia="Arial" w:cs="Arial"/>
        </w:rPr>
        <w:t>Artwork</w:t>
      </w:r>
    </w:p>
    <w:p w14:paraId="4FC36091" w14:textId="7D6D86C9" w:rsidR="007637E6" w:rsidRPr="006D4157" w:rsidRDefault="007637E6" w:rsidP="007637E6">
      <w:pPr>
        <w:pStyle w:val="PGKS3text"/>
        <w:rPr>
          <w:rFonts w:ascii="Arial" w:hAnsi="Arial"/>
          <w:highlight w:val="yellow"/>
        </w:rPr>
      </w:pPr>
      <w:r w:rsidRPr="006D4157">
        <w:rPr>
          <w:rFonts w:ascii="Arial" w:hAnsi="Arial"/>
          <w:noProof/>
        </w:rPr>
        <w:drawing>
          <wp:inline distT="0" distB="0" distL="0" distR="0" wp14:anchorId="3B0241F5" wp14:editId="3865392B">
            <wp:extent cx="2846769" cy="1440000"/>
            <wp:effectExtent l="0" t="0" r="0" b="8255"/>
            <wp:docPr id="6" name="Picture 6" descr="C:\Users\Rob\AppData\Roaming\PixelMetrics\CaptureWiz\Tem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Roaming\PixelMetrics\CaptureWiz\Temp\14.png"/>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2846769" cy="1440000"/>
                    </a:xfrm>
                    <a:prstGeom prst="rect">
                      <a:avLst/>
                    </a:prstGeom>
                    <a:noFill/>
                    <a:ln>
                      <a:noFill/>
                    </a:ln>
                  </pic:spPr>
                </pic:pic>
              </a:graphicData>
            </a:graphic>
          </wp:inline>
        </w:drawing>
      </w:r>
    </w:p>
    <w:p w14:paraId="155C6B14" w14:textId="43D953E7" w:rsidR="007637E6" w:rsidRPr="006D4157" w:rsidRDefault="56A7FB55" w:rsidP="56A7FB55">
      <w:pPr>
        <w:pStyle w:val="PGKS3text"/>
        <w:rPr>
          <w:rFonts w:ascii="Arial" w:eastAsia="Arial" w:hAnsi="Arial"/>
        </w:rPr>
      </w:pPr>
      <w:r w:rsidRPr="006D4157">
        <w:rPr>
          <w:rFonts w:ascii="Arial" w:eastAsia="Arial" w:hAnsi="Arial"/>
        </w:rPr>
        <w:t xml:space="preserve">Stony Sunrise © 2015 Amy </w:t>
      </w:r>
      <w:proofErr w:type="spellStart"/>
      <w:r w:rsidRPr="006D4157">
        <w:rPr>
          <w:rFonts w:ascii="Arial" w:eastAsia="Arial" w:hAnsi="Arial"/>
        </w:rPr>
        <w:t>Genser</w:t>
      </w:r>
      <w:proofErr w:type="spellEnd"/>
    </w:p>
    <w:p w14:paraId="15848DEC" w14:textId="18D364AD" w:rsidR="007637E6" w:rsidRPr="006D4157" w:rsidRDefault="56A7FB55" w:rsidP="56A7FB55">
      <w:pPr>
        <w:pStyle w:val="PGKS3text"/>
        <w:rPr>
          <w:rFonts w:ascii="Arial" w:eastAsia="Arial" w:hAnsi="Arial"/>
        </w:rPr>
      </w:pPr>
      <w:r w:rsidRPr="006D4157">
        <w:rPr>
          <w:rFonts w:ascii="Arial" w:eastAsia="Arial" w:hAnsi="Arial"/>
        </w:rPr>
        <w:t>Paper and acrylic on Masonite board, 90x45x3cm</w:t>
      </w:r>
    </w:p>
    <w:p w14:paraId="19455E4B" w14:textId="094B5378" w:rsidR="007637E6" w:rsidRPr="006D4157" w:rsidRDefault="56A7FB55" w:rsidP="56A7FB55">
      <w:pPr>
        <w:pStyle w:val="PGKS3text"/>
        <w:rPr>
          <w:rFonts w:ascii="Arial" w:eastAsia="Arial" w:hAnsi="Arial"/>
        </w:rPr>
      </w:pPr>
      <w:r w:rsidRPr="006D4157">
        <w:rPr>
          <w:rFonts w:ascii="Arial" w:eastAsia="Arial" w:hAnsi="Arial"/>
        </w:rPr>
        <w:t xml:space="preserve">www.amygenser.com / www.nummer40.com </w:t>
      </w:r>
    </w:p>
    <w:p w14:paraId="7632B261" w14:textId="77777777" w:rsidR="0082708D" w:rsidRPr="006D4157" w:rsidRDefault="0082708D" w:rsidP="00DF160D">
      <w:pPr>
        <w:spacing w:after="200" w:line="276" w:lineRule="auto"/>
        <w:ind w:left="426" w:hanging="426"/>
        <w:rPr>
          <w:rFonts w:eastAsiaTheme="minorHAnsi"/>
          <w:lang w:eastAsia="en-US"/>
        </w:rPr>
      </w:pPr>
    </w:p>
    <w:sectPr w:rsidR="0082708D" w:rsidRPr="006D4157" w:rsidSect="000000D4">
      <w:head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FA36E" w14:textId="77777777" w:rsidR="00AA66BE" w:rsidRDefault="00AA66BE" w:rsidP="00F25B9C">
      <w:r>
        <w:separator/>
      </w:r>
    </w:p>
  </w:endnote>
  <w:endnote w:type="continuationSeparator" w:id="0">
    <w:p w14:paraId="17C9302E" w14:textId="77777777" w:rsidR="00AA66BE" w:rsidRDefault="00AA66BE" w:rsidP="00F25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iec_symbols_unicoderegular">
    <w:altName w:val="Times New Roman"/>
    <w:panose1 w:val="00000000000000000000"/>
    <w:charset w:val="00"/>
    <w:family w:val="auto"/>
    <w:notTrueType/>
    <w:pitch w:val="default"/>
    <w:sig w:usb0="00000003" w:usb1="00000000" w:usb2="00000000" w:usb3="00000000" w:csb0="00000001" w:csb1="00000000"/>
  </w:font>
  <w:font w:name="Arial,SimSun">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HelveticaNeueLTStd-Lt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64C000" w:usb3="00000000" w:csb0="00000001" w:csb1="00000000"/>
  </w:font>
  <w:font w:name="Arial,Corbel">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Times New Roman,Corbel">
    <w:altName w:val="Times"/>
    <w:panose1 w:val="00000000000000000000"/>
    <w:charset w:val="00"/>
    <w:family w:val="roman"/>
    <w:notTrueType/>
    <w:pitch w:val="default"/>
  </w:font>
  <w:font w:name="Arial,">
    <w:altName w:val="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72FC4" w14:textId="77777777" w:rsidR="00AA66BE" w:rsidRDefault="00AA66BE">
    <w:pPr>
      <w:pStyle w:val="Footer"/>
    </w:pP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B0879" w14:textId="30D81868" w:rsidR="00AA66BE" w:rsidRPr="00B643F8" w:rsidRDefault="00AA66BE" w:rsidP="56A7FB55">
    <w:pPr>
      <w:pStyle w:val="PGFooter"/>
      <w:tabs>
        <w:tab w:val="clear" w:pos="4513"/>
        <w:tab w:val="center" w:pos="8364"/>
      </w:tabs>
      <w:rPr>
        <w:rFonts w:ascii="Arial" w:eastAsia="Arial" w:hAnsi="Arial"/>
      </w:rPr>
    </w:pPr>
    <w:r w:rsidRPr="56A7FB55">
      <w:rPr>
        <w:rFonts w:ascii="Arial" w:eastAsia="Arial" w:hAnsi="Arial"/>
      </w:rPr>
      <w:t>AQA GCSE (9-1) Design and Technology Answers Pack © 2017 PG Online Limited</w:t>
    </w:r>
    <w:r w:rsidRPr="00B643F8">
      <w:rPr>
        <w:rFonts w:ascii="Arial" w:hAnsi="Arial"/>
      </w:rPr>
      <w:tab/>
    </w:r>
    <w:r w:rsidRPr="00B643F8">
      <w:rPr>
        <w:rFonts w:ascii="Arial" w:hAnsi="Arial"/>
      </w:rPr>
      <w:tab/>
    </w:r>
    <w:r w:rsidRPr="56A7FB55">
      <w:rPr>
        <w:rFonts w:ascii="Arial" w:eastAsia="Arial" w:hAnsi="Arial"/>
        <w:noProof/>
      </w:rPr>
      <w:fldChar w:fldCharType="begin"/>
    </w:r>
    <w:r w:rsidRPr="00B643F8">
      <w:rPr>
        <w:rFonts w:ascii="Arial" w:hAnsi="Arial"/>
      </w:rPr>
      <w:instrText xml:space="preserve"> PAGE </w:instrText>
    </w:r>
    <w:r w:rsidRPr="56A7FB55">
      <w:rPr>
        <w:rFonts w:ascii="Arial" w:hAnsi="Arial"/>
      </w:rPr>
      <w:fldChar w:fldCharType="separate"/>
    </w:r>
    <w:r w:rsidR="00300717">
      <w:rPr>
        <w:rFonts w:ascii="Arial" w:hAnsi="Arial"/>
        <w:noProof/>
      </w:rPr>
      <w:t>14</w:t>
    </w:r>
    <w:r w:rsidRPr="56A7FB55">
      <w:rPr>
        <w:rFonts w:ascii="Arial" w:eastAsia="Arial" w:hAnsi="Arial"/>
        <w:noProof/>
      </w:rPr>
      <w:fldChar w:fldCharType="end"/>
    </w:r>
  </w:p>
  <w:p w14:paraId="0EC0FCC0" w14:textId="77777777" w:rsidR="00AA66BE" w:rsidRPr="0045774F" w:rsidRDefault="00AA66BE" w:rsidP="00BE5BCA">
    <w:pPr>
      <w:pStyle w:val="Footer"/>
      <w:rPr>
        <w:rFonts w:ascii="Arial" w:hAnsi="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40741" w14:textId="77777777" w:rsidR="00AA66BE" w:rsidRDefault="00AA6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456F4" w14:textId="77777777" w:rsidR="00AA66BE" w:rsidRDefault="00AA66BE" w:rsidP="00F25B9C">
      <w:r>
        <w:separator/>
      </w:r>
    </w:p>
  </w:footnote>
  <w:footnote w:type="continuationSeparator" w:id="0">
    <w:p w14:paraId="7C14BEBB" w14:textId="77777777" w:rsidR="00AA66BE" w:rsidRDefault="00AA66BE" w:rsidP="00F25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AED62" w14:textId="77777777" w:rsidR="00AA66BE" w:rsidRDefault="00AA66BE" w:rsidP="00BE5BCA">
    <w:pPr>
      <w:pStyle w:val="Header"/>
      <w:tabs>
        <w:tab w:val="left" w:pos="4772"/>
      </w:tabs>
    </w:pPr>
    <w:r>
      <w:tab/>
    </w:r>
    <w:r>
      <w:tab/>
    </w:r>
    <w:r>
      <w:tab/>
      <w:t>Chapter 1 – Programming Basics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E70BA" w14:textId="2570A470" w:rsidR="00AA66BE" w:rsidRPr="000000D4" w:rsidRDefault="00AA66BE" w:rsidP="000000D4">
    <w:pPr>
      <w:pStyle w:val="Header"/>
    </w:pPr>
    <w:r>
      <w:t>Section 5 – Specialist technical principles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9277" w14:textId="47E3504A" w:rsidR="00AA66BE" w:rsidRPr="000000D4" w:rsidRDefault="00AA66BE" w:rsidP="000000D4">
    <w:pPr>
      <w:pStyle w:val="Header"/>
    </w:pPr>
    <w:r>
      <w:t>Section 5A – Papers and boards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4DAE4" w14:textId="5EFCDE20" w:rsidR="00AA66BE" w:rsidRPr="000000D4" w:rsidRDefault="00AA66BE" w:rsidP="000000D4">
    <w:pPr>
      <w:pStyle w:val="Header"/>
    </w:pPr>
    <w:r>
      <w:t>Section 5B – Timber based materials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1F964" w14:textId="19966A3F" w:rsidR="00AA66BE" w:rsidRPr="000000D4" w:rsidRDefault="00AA66BE" w:rsidP="000000D4">
    <w:pPr>
      <w:pStyle w:val="Header"/>
    </w:pPr>
    <w:r>
      <w:t>Section 5C – Metal based materials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3FFE1" w14:textId="0D9A4C14" w:rsidR="00AA66BE" w:rsidRPr="000000D4" w:rsidRDefault="00AA66BE" w:rsidP="000000D4">
    <w:pPr>
      <w:pStyle w:val="Header"/>
    </w:pPr>
    <w:r>
      <w:t>Section 5D – Polymers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F355F" w14:textId="62BD969B" w:rsidR="00AA66BE" w:rsidRPr="0083601D" w:rsidRDefault="00AA66BE" w:rsidP="0083601D">
    <w:pPr>
      <w:pStyle w:val="Header"/>
    </w:pPr>
    <w:r>
      <w:t>Section 5E – Textile based materials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C8D7D" w14:textId="1D6F52FF" w:rsidR="00AA66BE" w:rsidRPr="0083601D" w:rsidRDefault="00AA66BE" w:rsidP="0083601D">
    <w:pPr>
      <w:pStyle w:val="Header"/>
    </w:pPr>
    <w:r>
      <w:t>Section 5F – Electronic systems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61E7A" w14:textId="5855F6EC" w:rsidR="00AA66BE" w:rsidRPr="0083601D" w:rsidRDefault="00AA66BE" w:rsidP="0083601D">
    <w:pPr>
      <w:pStyle w:val="Header"/>
    </w:pPr>
    <w:r>
      <w:t>Section 5 – Specialist technical principles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D2037" w14:textId="02379A72" w:rsidR="00AA66BE" w:rsidRPr="0083601D" w:rsidRDefault="00AA66BE" w:rsidP="0083601D">
    <w:pPr>
      <w:pStyle w:val="Header"/>
    </w:pPr>
    <w:r>
      <w:t>Section 6 – Designing principles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614ED" w14:textId="0B68754F" w:rsidR="00AA66BE" w:rsidRPr="0083601D" w:rsidRDefault="00AA66BE" w:rsidP="0083601D">
    <w:pPr>
      <w:pStyle w:val="Header"/>
    </w:pPr>
    <w:r>
      <w:t>Section 7 – Making principles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B6F29" w14:textId="28D1CA6E" w:rsidR="00AA66BE" w:rsidRPr="00E46E14" w:rsidRDefault="00AA66BE" w:rsidP="56A7FB55">
    <w:pPr>
      <w:pStyle w:val="Header"/>
      <w:rPr>
        <w:lang w:val="en-US"/>
      </w:rPr>
    </w:pPr>
    <w:proofErr w:type="spellStart"/>
    <w:r w:rsidRPr="56A7FB55">
      <w:rPr>
        <w:lang w:val="en-US"/>
      </w:rPr>
      <w:t>Licence</w:t>
    </w:r>
    <w:proofErr w:type="spellEnd"/>
    <w:r w:rsidRPr="56A7FB55">
      <w:rPr>
        <w:lang w:val="en-US"/>
      </w:rPr>
      <w:t xml:space="preserve"> agreement</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FCDC1" w14:textId="0CB8303D" w:rsidR="00AA66BE" w:rsidRPr="0083601D" w:rsidRDefault="00AA66BE" w:rsidP="56A7FB55">
    <w:pPr>
      <w:pStyle w:val="Header"/>
      <w:rPr>
        <w:lang w:val="en-US"/>
      </w:rPr>
    </w:pPr>
    <w:r w:rsidRPr="56A7FB55">
      <w:rPr>
        <w:lang w:val="en-US"/>
      </w:rPr>
      <w:t>Acknowledgements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57F99" w14:textId="77777777" w:rsidR="00AA66BE" w:rsidRDefault="00AA66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C1A3" w14:textId="66D708C4" w:rsidR="00AA66BE" w:rsidRPr="000000D4" w:rsidRDefault="00AA66BE" w:rsidP="56A7FB55">
    <w:pPr>
      <w:pStyle w:val="Header"/>
      <w:rPr>
        <w:lang w:val="en-US"/>
      </w:rPr>
    </w:pPr>
    <w:r w:rsidRPr="56A7FB55">
      <w:rPr>
        <w:lang w:val="en-US"/>
      </w:rPr>
      <w:t>Introduction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5B0B5" w14:textId="46F7059F" w:rsidR="00AA66BE" w:rsidRPr="00A00620" w:rsidRDefault="00AA66BE" w:rsidP="00A00620">
    <w:pPr>
      <w:pStyle w:val="Header"/>
    </w:pPr>
    <w:r>
      <w:t>Section 1 – New and emerging technologies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32972" w14:textId="73D59440" w:rsidR="00AA66BE" w:rsidRPr="00A00620" w:rsidRDefault="00AA66BE" w:rsidP="00A00620">
    <w:pPr>
      <w:pStyle w:val="Header"/>
    </w:pPr>
    <w:r>
      <w:t>Section 2 – Energy, materials, systems and devices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3BD2E" w14:textId="64B7E191" w:rsidR="00AA66BE" w:rsidRPr="000000D4" w:rsidRDefault="00AA66BE" w:rsidP="000000D4">
    <w:pPr>
      <w:pStyle w:val="Header"/>
    </w:pPr>
    <w:r>
      <w:t>Section 3 – Materials and their working properties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2C0AF" w14:textId="4B40ED14" w:rsidR="00AA66BE" w:rsidRPr="000000D4" w:rsidRDefault="00AA66BE" w:rsidP="000000D4">
    <w:pPr>
      <w:pStyle w:val="Header"/>
    </w:pPr>
    <w:r>
      <w:t>Section 3 – Materials and their working properties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7F25E" w14:textId="2B806113" w:rsidR="00AA66BE" w:rsidRPr="000000D4" w:rsidRDefault="00AA66BE" w:rsidP="000000D4">
    <w:pPr>
      <w:pStyle w:val="Header"/>
    </w:pPr>
    <w:r>
      <w:t>Section 4 – Common specialist technical principles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3616"/>
    <w:multiLevelType w:val="hybridMultilevel"/>
    <w:tmpl w:val="D278DD6E"/>
    <w:lvl w:ilvl="0" w:tplc="50540608">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 w15:restartNumberingAfterBreak="0">
    <w:nsid w:val="074107E6"/>
    <w:multiLevelType w:val="hybridMultilevel"/>
    <w:tmpl w:val="33688EA8"/>
    <w:lvl w:ilvl="0" w:tplc="29F03F18">
      <w:start w:val="6"/>
      <w:numFmt w:val="decimal"/>
      <w:lvlText w:val="%1."/>
      <w:lvlJc w:val="left"/>
      <w:pPr>
        <w:ind w:left="360" w:hanging="360"/>
      </w:pPr>
      <w:rPr>
        <w:rFonts w:hint="default"/>
      </w:rPr>
    </w:lvl>
    <w:lvl w:ilvl="1" w:tplc="426465F0">
      <w:numFmt w:val="bullet"/>
      <w:lvlText w:val="•"/>
      <w:lvlJc w:val="left"/>
      <w:pPr>
        <w:ind w:left="1298" w:hanging="360"/>
      </w:pPr>
      <w:rPr>
        <w:rFonts w:ascii="Arial" w:eastAsia="Times New Roman" w:hAnsi="Arial" w:cs="Arial" w:hint="default"/>
      </w:r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 w15:restartNumberingAfterBreak="0">
    <w:nsid w:val="07B32085"/>
    <w:multiLevelType w:val="hybridMultilevel"/>
    <w:tmpl w:val="A796D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77690"/>
    <w:multiLevelType w:val="hybridMultilevel"/>
    <w:tmpl w:val="639843BA"/>
    <w:lvl w:ilvl="0" w:tplc="A25E954C">
      <w:start w:val="4"/>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4076A7"/>
    <w:multiLevelType w:val="hybridMultilevel"/>
    <w:tmpl w:val="6E74AFDE"/>
    <w:lvl w:ilvl="0" w:tplc="7308751E">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0A867557"/>
    <w:multiLevelType w:val="hybridMultilevel"/>
    <w:tmpl w:val="D50E2406"/>
    <w:lvl w:ilvl="0" w:tplc="F432E5E2">
      <w:start w:val="2"/>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6" w15:restartNumberingAfterBreak="0">
    <w:nsid w:val="0EC1276B"/>
    <w:multiLevelType w:val="hybridMultilevel"/>
    <w:tmpl w:val="1466FA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548A9"/>
    <w:multiLevelType w:val="hybridMultilevel"/>
    <w:tmpl w:val="1340D312"/>
    <w:lvl w:ilvl="0" w:tplc="EE0AA872">
      <w:start w:val="1"/>
      <w:numFmt w:val="bullet"/>
      <w:pStyle w:val="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2A1AC2"/>
    <w:multiLevelType w:val="hybridMultilevel"/>
    <w:tmpl w:val="63C4B1E6"/>
    <w:lvl w:ilvl="0" w:tplc="D0F84030">
      <w:start w:val="1"/>
      <w:numFmt w:val="bullet"/>
      <w:pStyle w:val="PGKS3bulletedlis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28196B"/>
    <w:multiLevelType w:val="hybridMultilevel"/>
    <w:tmpl w:val="CBD2B8A0"/>
    <w:lvl w:ilvl="0" w:tplc="08090001">
      <w:start w:val="1"/>
      <w:numFmt w:val="bullet"/>
      <w:lvlText w:val=""/>
      <w:lvlJc w:val="left"/>
      <w:pPr>
        <w:ind w:left="1639" w:hanging="360"/>
      </w:pPr>
      <w:rPr>
        <w:rFonts w:ascii="Symbol" w:hAnsi="Symbol" w:hint="default"/>
      </w:rPr>
    </w:lvl>
    <w:lvl w:ilvl="1" w:tplc="08090003" w:tentative="1">
      <w:start w:val="1"/>
      <w:numFmt w:val="bullet"/>
      <w:lvlText w:val="o"/>
      <w:lvlJc w:val="left"/>
      <w:pPr>
        <w:ind w:left="2359" w:hanging="360"/>
      </w:pPr>
      <w:rPr>
        <w:rFonts w:ascii="Courier New" w:hAnsi="Courier New" w:cs="Courier New" w:hint="default"/>
      </w:rPr>
    </w:lvl>
    <w:lvl w:ilvl="2" w:tplc="08090005" w:tentative="1">
      <w:start w:val="1"/>
      <w:numFmt w:val="bullet"/>
      <w:lvlText w:val=""/>
      <w:lvlJc w:val="left"/>
      <w:pPr>
        <w:ind w:left="3079" w:hanging="360"/>
      </w:pPr>
      <w:rPr>
        <w:rFonts w:ascii="Wingdings" w:hAnsi="Wingdings" w:hint="default"/>
      </w:rPr>
    </w:lvl>
    <w:lvl w:ilvl="3" w:tplc="08090001" w:tentative="1">
      <w:start w:val="1"/>
      <w:numFmt w:val="bullet"/>
      <w:lvlText w:val=""/>
      <w:lvlJc w:val="left"/>
      <w:pPr>
        <w:ind w:left="3799" w:hanging="360"/>
      </w:pPr>
      <w:rPr>
        <w:rFonts w:ascii="Symbol" w:hAnsi="Symbol" w:hint="default"/>
      </w:rPr>
    </w:lvl>
    <w:lvl w:ilvl="4" w:tplc="08090003" w:tentative="1">
      <w:start w:val="1"/>
      <w:numFmt w:val="bullet"/>
      <w:lvlText w:val="o"/>
      <w:lvlJc w:val="left"/>
      <w:pPr>
        <w:ind w:left="4519" w:hanging="360"/>
      </w:pPr>
      <w:rPr>
        <w:rFonts w:ascii="Courier New" w:hAnsi="Courier New" w:cs="Courier New" w:hint="default"/>
      </w:rPr>
    </w:lvl>
    <w:lvl w:ilvl="5" w:tplc="08090005" w:tentative="1">
      <w:start w:val="1"/>
      <w:numFmt w:val="bullet"/>
      <w:lvlText w:val=""/>
      <w:lvlJc w:val="left"/>
      <w:pPr>
        <w:ind w:left="5239" w:hanging="360"/>
      </w:pPr>
      <w:rPr>
        <w:rFonts w:ascii="Wingdings" w:hAnsi="Wingdings" w:hint="default"/>
      </w:rPr>
    </w:lvl>
    <w:lvl w:ilvl="6" w:tplc="08090001" w:tentative="1">
      <w:start w:val="1"/>
      <w:numFmt w:val="bullet"/>
      <w:lvlText w:val=""/>
      <w:lvlJc w:val="left"/>
      <w:pPr>
        <w:ind w:left="5959" w:hanging="360"/>
      </w:pPr>
      <w:rPr>
        <w:rFonts w:ascii="Symbol" w:hAnsi="Symbol" w:hint="default"/>
      </w:rPr>
    </w:lvl>
    <w:lvl w:ilvl="7" w:tplc="08090003" w:tentative="1">
      <w:start w:val="1"/>
      <w:numFmt w:val="bullet"/>
      <w:lvlText w:val="o"/>
      <w:lvlJc w:val="left"/>
      <w:pPr>
        <w:ind w:left="6679" w:hanging="360"/>
      </w:pPr>
      <w:rPr>
        <w:rFonts w:ascii="Courier New" w:hAnsi="Courier New" w:cs="Courier New" w:hint="default"/>
      </w:rPr>
    </w:lvl>
    <w:lvl w:ilvl="8" w:tplc="08090005" w:tentative="1">
      <w:start w:val="1"/>
      <w:numFmt w:val="bullet"/>
      <w:lvlText w:val=""/>
      <w:lvlJc w:val="left"/>
      <w:pPr>
        <w:ind w:left="7399" w:hanging="360"/>
      </w:pPr>
      <w:rPr>
        <w:rFonts w:ascii="Wingdings" w:hAnsi="Wingdings" w:hint="default"/>
      </w:rPr>
    </w:lvl>
  </w:abstractNum>
  <w:abstractNum w:abstractNumId="10" w15:restartNumberingAfterBreak="0">
    <w:nsid w:val="23FE7A03"/>
    <w:multiLevelType w:val="hybridMultilevel"/>
    <w:tmpl w:val="D9E01E7A"/>
    <w:lvl w:ilvl="0" w:tplc="08090001">
      <w:start w:val="1"/>
      <w:numFmt w:val="bullet"/>
      <w:lvlText w:val=""/>
      <w:lvlJc w:val="left"/>
      <w:pPr>
        <w:ind w:left="720" w:hanging="360"/>
      </w:pPr>
      <w:rPr>
        <w:rFonts w:ascii="Symbol" w:hAnsi="Symbol" w:hint="default"/>
      </w:rPr>
    </w:lvl>
    <w:lvl w:ilvl="1" w:tplc="98BCFA34">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9D45ED"/>
    <w:multiLevelType w:val="hybridMultilevel"/>
    <w:tmpl w:val="AC220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9851D5C"/>
    <w:multiLevelType w:val="hybridMultilevel"/>
    <w:tmpl w:val="1E588574"/>
    <w:lvl w:ilvl="0" w:tplc="08090001">
      <w:start w:val="1"/>
      <w:numFmt w:val="bullet"/>
      <w:lvlText w:val=""/>
      <w:lvlJc w:val="left"/>
      <w:pPr>
        <w:ind w:left="1658" w:hanging="360"/>
      </w:pPr>
      <w:rPr>
        <w:rFonts w:ascii="Symbol" w:hAnsi="Symbol" w:hint="default"/>
      </w:rPr>
    </w:lvl>
    <w:lvl w:ilvl="1" w:tplc="08090003" w:tentative="1">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13" w15:restartNumberingAfterBreak="0">
    <w:nsid w:val="2B7B4C43"/>
    <w:multiLevelType w:val="hybridMultilevel"/>
    <w:tmpl w:val="626A099C"/>
    <w:lvl w:ilvl="0" w:tplc="19BC8D46">
      <w:start w:val="1"/>
      <w:numFmt w:val="decimal"/>
      <w:lvlText w:val="%1."/>
      <w:lvlJc w:val="left"/>
      <w:pPr>
        <w:ind w:left="1440" w:hanging="360"/>
      </w:pPr>
      <w:rPr>
        <w:rFonts w:ascii="Arial" w:eastAsiaTheme="minorHAnsi" w:hAnsi="Arial"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1170EA3"/>
    <w:multiLevelType w:val="hybridMultilevel"/>
    <w:tmpl w:val="5634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908B3"/>
    <w:multiLevelType w:val="hybridMultilevel"/>
    <w:tmpl w:val="DB98DDF2"/>
    <w:lvl w:ilvl="0" w:tplc="ED266454">
      <w:start w:val="18"/>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B0278"/>
    <w:multiLevelType w:val="hybridMultilevel"/>
    <w:tmpl w:val="B272575C"/>
    <w:lvl w:ilvl="0" w:tplc="9B24262A">
      <w:start w:val="13"/>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C76300"/>
    <w:multiLevelType w:val="hybridMultilevel"/>
    <w:tmpl w:val="6F4052DA"/>
    <w:lvl w:ilvl="0" w:tplc="448622B8">
      <w:start w:val="12"/>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C36093"/>
    <w:multiLevelType w:val="multilevel"/>
    <w:tmpl w:val="40067F96"/>
    <w:styleLink w:val="Style1"/>
    <w:lvl w:ilvl="0">
      <w:start w:val="1"/>
      <w:numFmt w:val="bullet"/>
      <w:lvlText w:val=""/>
      <w:lvlJc w:val="left"/>
      <w:pPr>
        <w:tabs>
          <w:tab w:val="num" w:pos="1871"/>
        </w:tabs>
        <w:ind w:left="851" w:hanging="851"/>
      </w:pPr>
      <w:rPr>
        <w:rFonts w:ascii="Symbol" w:hAnsi="Symbol" w:hint="default"/>
      </w:rPr>
    </w:lvl>
    <w:lvl w:ilvl="1">
      <w:start w:val="1"/>
      <w:numFmt w:val="bullet"/>
      <w:lvlText w:val="-"/>
      <w:lvlJc w:val="left"/>
      <w:pPr>
        <w:tabs>
          <w:tab w:val="num" w:pos="2914"/>
        </w:tabs>
        <w:ind w:left="1758" w:hanging="907"/>
      </w:pPr>
      <w:rPr>
        <w:rFonts w:ascii="Courier New" w:hAnsi="Courier New" w:hint="default"/>
      </w:rPr>
    </w:lvl>
    <w:lvl w:ilvl="2">
      <w:start w:val="1"/>
      <w:numFmt w:val="bullet"/>
      <w:lvlText w:val=""/>
      <w:lvlJc w:val="left"/>
      <w:pPr>
        <w:tabs>
          <w:tab w:val="num" w:pos="3634"/>
        </w:tabs>
        <w:ind w:left="3634" w:hanging="360"/>
      </w:pPr>
      <w:rPr>
        <w:rFonts w:ascii="Wingdings" w:hAnsi="Wingdings" w:hint="default"/>
      </w:rPr>
    </w:lvl>
    <w:lvl w:ilvl="3">
      <w:start w:val="1"/>
      <w:numFmt w:val="bullet"/>
      <w:lvlText w:val=""/>
      <w:lvlJc w:val="left"/>
      <w:pPr>
        <w:tabs>
          <w:tab w:val="num" w:pos="4354"/>
        </w:tabs>
        <w:ind w:left="4354" w:hanging="360"/>
      </w:pPr>
      <w:rPr>
        <w:rFonts w:ascii="Symbol" w:hAnsi="Symbol" w:hint="default"/>
      </w:rPr>
    </w:lvl>
    <w:lvl w:ilvl="4">
      <w:start w:val="1"/>
      <w:numFmt w:val="bullet"/>
      <w:lvlText w:val="o"/>
      <w:lvlJc w:val="left"/>
      <w:pPr>
        <w:tabs>
          <w:tab w:val="num" w:pos="5074"/>
        </w:tabs>
        <w:ind w:left="5074" w:hanging="360"/>
      </w:pPr>
      <w:rPr>
        <w:rFonts w:ascii="Courier New" w:hAnsi="Courier New" w:hint="default"/>
      </w:rPr>
    </w:lvl>
    <w:lvl w:ilvl="5">
      <w:start w:val="1"/>
      <w:numFmt w:val="bullet"/>
      <w:lvlText w:val=""/>
      <w:lvlJc w:val="left"/>
      <w:pPr>
        <w:tabs>
          <w:tab w:val="num" w:pos="5794"/>
        </w:tabs>
        <w:ind w:left="5794" w:hanging="360"/>
      </w:pPr>
      <w:rPr>
        <w:rFonts w:ascii="Wingdings" w:hAnsi="Wingdings" w:hint="default"/>
      </w:rPr>
    </w:lvl>
    <w:lvl w:ilvl="6">
      <w:start w:val="1"/>
      <w:numFmt w:val="bullet"/>
      <w:lvlText w:val=""/>
      <w:lvlJc w:val="left"/>
      <w:pPr>
        <w:tabs>
          <w:tab w:val="num" w:pos="6514"/>
        </w:tabs>
        <w:ind w:left="6514" w:hanging="360"/>
      </w:pPr>
      <w:rPr>
        <w:rFonts w:ascii="Symbol" w:hAnsi="Symbol" w:hint="default"/>
      </w:rPr>
    </w:lvl>
    <w:lvl w:ilvl="7">
      <w:start w:val="1"/>
      <w:numFmt w:val="bullet"/>
      <w:lvlText w:val="o"/>
      <w:lvlJc w:val="left"/>
      <w:pPr>
        <w:tabs>
          <w:tab w:val="num" w:pos="7234"/>
        </w:tabs>
        <w:ind w:left="7234" w:hanging="360"/>
      </w:pPr>
      <w:rPr>
        <w:rFonts w:ascii="Courier New" w:hAnsi="Courier New" w:hint="default"/>
      </w:rPr>
    </w:lvl>
    <w:lvl w:ilvl="8">
      <w:start w:val="1"/>
      <w:numFmt w:val="bullet"/>
      <w:lvlText w:val=""/>
      <w:lvlJc w:val="left"/>
      <w:pPr>
        <w:tabs>
          <w:tab w:val="num" w:pos="7954"/>
        </w:tabs>
        <w:ind w:left="7954" w:hanging="360"/>
      </w:pPr>
      <w:rPr>
        <w:rFonts w:ascii="Wingdings" w:hAnsi="Wingdings" w:hint="default"/>
      </w:rPr>
    </w:lvl>
  </w:abstractNum>
  <w:abstractNum w:abstractNumId="19" w15:restartNumberingAfterBreak="0">
    <w:nsid w:val="421C622B"/>
    <w:multiLevelType w:val="hybridMultilevel"/>
    <w:tmpl w:val="1466FA76"/>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480760"/>
    <w:multiLevelType w:val="hybridMultilevel"/>
    <w:tmpl w:val="467E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FE58B5"/>
    <w:multiLevelType w:val="hybridMultilevel"/>
    <w:tmpl w:val="A89E3386"/>
    <w:lvl w:ilvl="0" w:tplc="08090001">
      <w:start w:val="1"/>
      <w:numFmt w:val="bullet"/>
      <w:lvlText w:val=""/>
      <w:lvlJc w:val="left"/>
      <w:pPr>
        <w:ind w:left="1546" w:hanging="360"/>
      </w:pPr>
      <w:rPr>
        <w:rFonts w:ascii="Symbol" w:hAnsi="Symbol" w:hint="default"/>
      </w:rPr>
    </w:lvl>
    <w:lvl w:ilvl="1" w:tplc="08090003" w:tentative="1">
      <w:start w:val="1"/>
      <w:numFmt w:val="bullet"/>
      <w:lvlText w:val="o"/>
      <w:lvlJc w:val="left"/>
      <w:pPr>
        <w:ind w:left="2266" w:hanging="360"/>
      </w:pPr>
      <w:rPr>
        <w:rFonts w:ascii="Courier New" w:hAnsi="Courier New" w:cs="Courier New" w:hint="default"/>
      </w:rPr>
    </w:lvl>
    <w:lvl w:ilvl="2" w:tplc="08090005" w:tentative="1">
      <w:start w:val="1"/>
      <w:numFmt w:val="bullet"/>
      <w:lvlText w:val=""/>
      <w:lvlJc w:val="left"/>
      <w:pPr>
        <w:ind w:left="2986" w:hanging="360"/>
      </w:pPr>
      <w:rPr>
        <w:rFonts w:ascii="Wingdings" w:hAnsi="Wingdings" w:hint="default"/>
      </w:rPr>
    </w:lvl>
    <w:lvl w:ilvl="3" w:tplc="08090001" w:tentative="1">
      <w:start w:val="1"/>
      <w:numFmt w:val="bullet"/>
      <w:lvlText w:val=""/>
      <w:lvlJc w:val="left"/>
      <w:pPr>
        <w:ind w:left="3706" w:hanging="360"/>
      </w:pPr>
      <w:rPr>
        <w:rFonts w:ascii="Symbol" w:hAnsi="Symbol" w:hint="default"/>
      </w:rPr>
    </w:lvl>
    <w:lvl w:ilvl="4" w:tplc="08090003" w:tentative="1">
      <w:start w:val="1"/>
      <w:numFmt w:val="bullet"/>
      <w:lvlText w:val="o"/>
      <w:lvlJc w:val="left"/>
      <w:pPr>
        <w:ind w:left="4426" w:hanging="360"/>
      </w:pPr>
      <w:rPr>
        <w:rFonts w:ascii="Courier New" w:hAnsi="Courier New" w:cs="Courier New" w:hint="default"/>
      </w:rPr>
    </w:lvl>
    <w:lvl w:ilvl="5" w:tplc="08090005" w:tentative="1">
      <w:start w:val="1"/>
      <w:numFmt w:val="bullet"/>
      <w:lvlText w:val=""/>
      <w:lvlJc w:val="left"/>
      <w:pPr>
        <w:ind w:left="5146" w:hanging="360"/>
      </w:pPr>
      <w:rPr>
        <w:rFonts w:ascii="Wingdings" w:hAnsi="Wingdings" w:hint="default"/>
      </w:rPr>
    </w:lvl>
    <w:lvl w:ilvl="6" w:tplc="08090001" w:tentative="1">
      <w:start w:val="1"/>
      <w:numFmt w:val="bullet"/>
      <w:lvlText w:val=""/>
      <w:lvlJc w:val="left"/>
      <w:pPr>
        <w:ind w:left="5866" w:hanging="360"/>
      </w:pPr>
      <w:rPr>
        <w:rFonts w:ascii="Symbol" w:hAnsi="Symbol" w:hint="default"/>
      </w:rPr>
    </w:lvl>
    <w:lvl w:ilvl="7" w:tplc="08090003" w:tentative="1">
      <w:start w:val="1"/>
      <w:numFmt w:val="bullet"/>
      <w:lvlText w:val="o"/>
      <w:lvlJc w:val="left"/>
      <w:pPr>
        <w:ind w:left="6586" w:hanging="360"/>
      </w:pPr>
      <w:rPr>
        <w:rFonts w:ascii="Courier New" w:hAnsi="Courier New" w:cs="Courier New" w:hint="default"/>
      </w:rPr>
    </w:lvl>
    <w:lvl w:ilvl="8" w:tplc="08090005" w:tentative="1">
      <w:start w:val="1"/>
      <w:numFmt w:val="bullet"/>
      <w:lvlText w:val=""/>
      <w:lvlJc w:val="left"/>
      <w:pPr>
        <w:ind w:left="7306" w:hanging="360"/>
      </w:pPr>
      <w:rPr>
        <w:rFonts w:ascii="Wingdings" w:hAnsi="Wingdings" w:hint="default"/>
      </w:rPr>
    </w:lvl>
  </w:abstractNum>
  <w:abstractNum w:abstractNumId="22" w15:restartNumberingAfterBreak="0">
    <w:nsid w:val="5CA15416"/>
    <w:multiLevelType w:val="hybridMultilevel"/>
    <w:tmpl w:val="C136DBAE"/>
    <w:lvl w:ilvl="0" w:tplc="903CDD84">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60AC7FF1"/>
    <w:multiLevelType w:val="hybridMultilevel"/>
    <w:tmpl w:val="3064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293719"/>
    <w:multiLevelType w:val="hybridMultilevel"/>
    <w:tmpl w:val="FCA8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E944ED"/>
    <w:multiLevelType w:val="hybridMultilevel"/>
    <w:tmpl w:val="111001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0C17375"/>
    <w:multiLevelType w:val="hybridMultilevel"/>
    <w:tmpl w:val="3FA61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BF27EE"/>
    <w:multiLevelType w:val="hybridMultilevel"/>
    <w:tmpl w:val="3AD0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43073D"/>
    <w:multiLevelType w:val="hybridMultilevel"/>
    <w:tmpl w:val="B8BA5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5A1891"/>
    <w:multiLevelType w:val="hybridMultilevel"/>
    <w:tmpl w:val="3F6A4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18"/>
  </w:num>
  <w:num w:numId="4">
    <w:abstractNumId w:val="7"/>
  </w:num>
  <w:num w:numId="5">
    <w:abstractNumId w:val="13"/>
  </w:num>
  <w:num w:numId="6">
    <w:abstractNumId w:val="6"/>
  </w:num>
  <w:num w:numId="7">
    <w:abstractNumId w:val="11"/>
  </w:num>
  <w:num w:numId="8">
    <w:abstractNumId w:val="25"/>
  </w:num>
  <w:num w:numId="9">
    <w:abstractNumId w:val="0"/>
  </w:num>
  <w:num w:numId="10">
    <w:abstractNumId w:val="5"/>
  </w:num>
  <w:num w:numId="11">
    <w:abstractNumId w:val="19"/>
  </w:num>
  <w:num w:numId="12">
    <w:abstractNumId w:val="22"/>
  </w:num>
  <w:num w:numId="13">
    <w:abstractNumId w:val="16"/>
  </w:num>
  <w:num w:numId="14">
    <w:abstractNumId w:val="4"/>
  </w:num>
  <w:num w:numId="15">
    <w:abstractNumId w:val="1"/>
  </w:num>
  <w:num w:numId="16">
    <w:abstractNumId w:val="3"/>
  </w:num>
  <w:num w:numId="17">
    <w:abstractNumId w:val="9"/>
  </w:num>
  <w:num w:numId="18">
    <w:abstractNumId w:val="27"/>
  </w:num>
  <w:num w:numId="19">
    <w:abstractNumId w:val="12"/>
  </w:num>
  <w:num w:numId="20">
    <w:abstractNumId w:val="15"/>
  </w:num>
  <w:num w:numId="21">
    <w:abstractNumId w:val="26"/>
  </w:num>
  <w:num w:numId="22">
    <w:abstractNumId w:val="20"/>
  </w:num>
  <w:num w:numId="23">
    <w:abstractNumId w:val="29"/>
  </w:num>
  <w:num w:numId="24">
    <w:abstractNumId w:val="2"/>
  </w:num>
  <w:num w:numId="25">
    <w:abstractNumId w:val="14"/>
  </w:num>
  <w:num w:numId="26">
    <w:abstractNumId w:val="23"/>
  </w:num>
  <w:num w:numId="27">
    <w:abstractNumId w:val="10"/>
  </w:num>
  <w:num w:numId="28">
    <w:abstractNumId w:val="24"/>
  </w:num>
  <w:num w:numId="29">
    <w:abstractNumId w:val="21"/>
  </w:num>
  <w:num w:numId="3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6F8"/>
    <w:rsid w:val="000000D4"/>
    <w:rsid w:val="000002E2"/>
    <w:rsid w:val="00000DF5"/>
    <w:rsid w:val="00006A7E"/>
    <w:rsid w:val="00017B44"/>
    <w:rsid w:val="00017DE4"/>
    <w:rsid w:val="00020B83"/>
    <w:rsid w:val="0002130F"/>
    <w:rsid w:val="00027544"/>
    <w:rsid w:val="00027767"/>
    <w:rsid w:val="00032236"/>
    <w:rsid w:val="00032800"/>
    <w:rsid w:val="00032873"/>
    <w:rsid w:val="00032A64"/>
    <w:rsid w:val="00034D32"/>
    <w:rsid w:val="0003541D"/>
    <w:rsid w:val="00037ED7"/>
    <w:rsid w:val="000404D8"/>
    <w:rsid w:val="00041A2B"/>
    <w:rsid w:val="00041CED"/>
    <w:rsid w:val="00042883"/>
    <w:rsid w:val="0004342B"/>
    <w:rsid w:val="00045B46"/>
    <w:rsid w:val="000460CD"/>
    <w:rsid w:val="0005042C"/>
    <w:rsid w:val="000518CA"/>
    <w:rsid w:val="00052330"/>
    <w:rsid w:val="00053BDF"/>
    <w:rsid w:val="0005417F"/>
    <w:rsid w:val="00054A49"/>
    <w:rsid w:val="0005531D"/>
    <w:rsid w:val="00056F03"/>
    <w:rsid w:val="00057189"/>
    <w:rsid w:val="000577C7"/>
    <w:rsid w:val="00063099"/>
    <w:rsid w:val="00063EE0"/>
    <w:rsid w:val="0006572B"/>
    <w:rsid w:val="00070E3F"/>
    <w:rsid w:val="00071DA7"/>
    <w:rsid w:val="00072A51"/>
    <w:rsid w:val="00072A5A"/>
    <w:rsid w:val="00081739"/>
    <w:rsid w:val="00082F1C"/>
    <w:rsid w:val="000875F7"/>
    <w:rsid w:val="0009121A"/>
    <w:rsid w:val="00091E8F"/>
    <w:rsid w:val="00093697"/>
    <w:rsid w:val="00093B9D"/>
    <w:rsid w:val="00096E55"/>
    <w:rsid w:val="000A4048"/>
    <w:rsid w:val="000A54ED"/>
    <w:rsid w:val="000A6340"/>
    <w:rsid w:val="000A6869"/>
    <w:rsid w:val="000B13D9"/>
    <w:rsid w:val="000B1893"/>
    <w:rsid w:val="000B1F64"/>
    <w:rsid w:val="000B59BD"/>
    <w:rsid w:val="000B7DB7"/>
    <w:rsid w:val="000C3159"/>
    <w:rsid w:val="000C398F"/>
    <w:rsid w:val="000C532A"/>
    <w:rsid w:val="000C5EA4"/>
    <w:rsid w:val="000C6CBE"/>
    <w:rsid w:val="000C7356"/>
    <w:rsid w:val="000C7751"/>
    <w:rsid w:val="000C7BED"/>
    <w:rsid w:val="000D0103"/>
    <w:rsid w:val="000D2AAC"/>
    <w:rsid w:val="000E0A4E"/>
    <w:rsid w:val="000E12E5"/>
    <w:rsid w:val="000E3977"/>
    <w:rsid w:val="000E5CFB"/>
    <w:rsid w:val="000E5FB4"/>
    <w:rsid w:val="000E7172"/>
    <w:rsid w:val="000E73C7"/>
    <w:rsid w:val="000F04F2"/>
    <w:rsid w:val="000F4517"/>
    <w:rsid w:val="000F4F31"/>
    <w:rsid w:val="000F5CB6"/>
    <w:rsid w:val="000F6FE1"/>
    <w:rsid w:val="001003E6"/>
    <w:rsid w:val="001046B6"/>
    <w:rsid w:val="001047F8"/>
    <w:rsid w:val="00105A8A"/>
    <w:rsid w:val="001069E2"/>
    <w:rsid w:val="0010747E"/>
    <w:rsid w:val="001111B7"/>
    <w:rsid w:val="00111CAF"/>
    <w:rsid w:val="00113FF0"/>
    <w:rsid w:val="00121D78"/>
    <w:rsid w:val="00122583"/>
    <w:rsid w:val="001252EC"/>
    <w:rsid w:val="001319C0"/>
    <w:rsid w:val="00131B0A"/>
    <w:rsid w:val="00134A12"/>
    <w:rsid w:val="00134C2E"/>
    <w:rsid w:val="00135E93"/>
    <w:rsid w:val="0013794E"/>
    <w:rsid w:val="00140D5A"/>
    <w:rsid w:val="0014756C"/>
    <w:rsid w:val="00150D57"/>
    <w:rsid w:val="00152408"/>
    <w:rsid w:val="00153B77"/>
    <w:rsid w:val="00166C9D"/>
    <w:rsid w:val="00167198"/>
    <w:rsid w:val="00171313"/>
    <w:rsid w:val="00174117"/>
    <w:rsid w:val="00175BC5"/>
    <w:rsid w:val="00175EB3"/>
    <w:rsid w:val="00176E41"/>
    <w:rsid w:val="0017711F"/>
    <w:rsid w:val="00181CD1"/>
    <w:rsid w:val="00184261"/>
    <w:rsid w:val="001842A2"/>
    <w:rsid w:val="00185513"/>
    <w:rsid w:val="0018560F"/>
    <w:rsid w:val="00187067"/>
    <w:rsid w:val="001902D3"/>
    <w:rsid w:val="001926A5"/>
    <w:rsid w:val="00192C5E"/>
    <w:rsid w:val="00193AA5"/>
    <w:rsid w:val="00195406"/>
    <w:rsid w:val="00195838"/>
    <w:rsid w:val="00195A0F"/>
    <w:rsid w:val="00195F9A"/>
    <w:rsid w:val="0019620A"/>
    <w:rsid w:val="001A094B"/>
    <w:rsid w:val="001A2F96"/>
    <w:rsid w:val="001A3223"/>
    <w:rsid w:val="001A389A"/>
    <w:rsid w:val="001A47E5"/>
    <w:rsid w:val="001A579A"/>
    <w:rsid w:val="001B2162"/>
    <w:rsid w:val="001B4B4D"/>
    <w:rsid w:val="001B557D"/>
    <w:rsid w:val="001B6BB0"/>
    <w:rsid w:val="001B7881"/>
    <w:rsid w:val="001C0B35"/>
    <w:rsid w:val="001C31C9"/>
    <w:rsid w:val="001C3A86"/>
    <w:rsid w:val="001C4CEC"/>
    <w:rsid w:val="001C5388"/>
    <w:rsid w:val="001C53B7"/>
    <w:rsid w:val="001C5C6C"/>
    <w:rsid w:val="001C730E"/>
    <w:rsid w:val="001D391D"/>
    <w:rsid w:val="001D3BD2"/>
    <w:rsid w:val="001D4251"/>
    <w:rsid w:val="001D43B3"/>
    <w:rsid w:val="001E17D3"/>
    <w:rsid w:val="001E2638"/>
    <w:rsid w:val="001E36C3"/>
    <w:rsid w:val="001E6002"/>
    <w:rsid w:val="001F0355"/>
    <w:rsid w:val="001F1C37"/>
    <w:rsid w:val="001F2537"/>
    <w:rsid w:val="001F29BC"/>
    <w:rsid w:val="001F4431"/>
    <w:rsid w:val="001F5334"/>
    <w:rsid w:val="001F5DAD"/>
    <w:rsid w:val="001F758E"/>
    <w:rsid w:val="002018EF"/>
    <w:rsid w:val="00201AD6"/>
    <w:rsid w:val="002023A5"/>
    <w:rsid w:val="00203FAC"/>
    <w:rsid w:val="0020624E"/>
    <w:rsid w:val="002131A9"/>
    <w:rsid w:val="00214D10"/>
    <w:rsid w:val="00215DFF"/>
    <w:rsid w:val="00217262"/>
    <w:rsid w:val="00220E5C"/>
    <w:rsid w:val="0022122A"/>
    <w:rsid w:val="002213CF"/>
    <w:rsid w:val="0022366C"/>
    <w:rsid w:val="002236A3"/>
    <w:rsid w:val="00226161"/>
    <w:rsid w:val="002261E9"/>
    <w:rsid w:val="0023285A"/>
    <w:rsid w:val="002332AF"/>
    <w:rsid w:val="00233622"/>
    <w:rsid w:val="00234EEF"/>
    <w:rsid w:val="0023608E"/>
    <w:rsid w:val="00237811"/>
    <w:rsid w:val="0023783E"/>
    <w:rsid w:val="00237ECD"/>
    <w:rsid w:val="00243451"/>
    <w:rsid w:val="00245B3C"/>
    <w:rsid w:val="0025197C"/>
    <w:rsid w:val="0025245E"/>
    <w:rsid w:val="00252540"/>
    <w:rsid w:val="00252F59"/>
    <w:rsid w:val="00253836"/>
    <w:rsid w:val="00254C50"/>
    <w:rsid w:val="00256655"/>
    <w:rsid w:val="00256DE2"/>
    <w:rsid w:val="00257509"/>
    <w:rsid w:val="0026205A"/>
    <w:rsid w:val="002642AC"/>
    <w:rsid w:val="0026527C"/>
    <w:rsid w:val="0026545E"/>
    <w:rsid w:val="00267DF5"/>
    <w:rsid w:val="00271AE3"/>
    <w:rsid w:val="00273FAE"/>
    <w:rsid w:val="00275275"/>
    <w:rsid w:val="002771BB"/>
    <w:rsid w:val="00277370"/>
    <w:rsid w:val="00280D11"/>
    <w:rsid w:val="00280DE3"/>
    <w:rsid w:val="00280F52"/>
    <w:rsid w:val="00281EFC"/>
    <w:rsid w:val="00283635"/>
    <w:rsid w:val="002879D0"/>
    <w:rsid w:val="002910E8"/>
    <w:rsid w:val="0029276D"/>
    <w:rsid w:val="002929BA"/>
    <w:rsid w:val="00294458"/>
    <w:rsid w:val="002968A5"/>
    <w:rsid w:val="00297EB1"/>
    <w:rsid w:val="002A00CE"/>
    <w:rsid w:val="002A26CF"/>
    <w:rsid w:val="002A3784"/>
    <w:rsid w:val="002B13F5"/>
    <w:rsid w:val="002B3BE0"/>
    <w:rsid w:val="002B557F"/>
    <w:rsid w:val="002B6146"/>
    <w:rsid w:val="002B7CF9"/>
    <w:rsid w:val="002C1FF7"/>
    <w:rsid w:val="002C3B17"/>
    <w:rsid w:val="002C4298"/>
    <w:rsid w:val="002C51A9"/>
    <w:rsid w:val="002C64D1"/>
    <w:rsid w:val="002C6EA8"/>
    <w:rsid w:val="002C7408"/>
    <w:rsid w:val="002D0152"/>
    <w:rsid w:val="002D0457"/>
    <w:rsid w:val="002D352D"/>
    <w:rsid w:val="002D5A1D"/>
    <w:rsid w:val="002D6F7F"/>
    <w:rsid w:val="002D7A97"/>
    <w:rsid w:val="002E01A9"/>
    <w:rsid w:val="002E349F"/>
    <w:rsid w:val="002E354F"/>
    <w:rsid w:val="002E5339"/>
    <w:rsid w:val="002E689F"/>
    <w:rsid w:val="002F0175"/>
    <w:rsid w:val="002F0518"/>
    <w:rsid w:val="002F2E9D"/>
    <w:rsid w:val="002F600D"/>
    <w:rsid w:val="00300174"/>
    <w:rsid w:val="00300717"/>
    <w:rsid w:val="003008C7"/>
    <w:rsid w:val="003008DF"/>
    <w:rsid w:val="00301D64"/>
    <w:rsid w:val="00303115"/>
    <w:rsid w:val="00303678"/>
    <w:rsid w:val="00304461"/>
    <w:rsid w:val="00304865"/>
    <w:rsid w:val="00305E72"/>
    <w:rsid w:val="0030678E"/>
    <w:rsid w:val="0030782F"/>
    <w:rsid w:val="003100AE"/>
    <w:rsid w:val="00311093"/>
    <w:rsid w:val="00311C67"/>
    <w:rsid w:val="00311DDE"/>
    <w:rsid w:val="0031262A"/>
    <w:rsid w:val="0031294E"/>
    <w:rsid w:val="00314FF5"/>
    <w:rsid w:val="0031508A"/>
    <w:rsid w:val="00315DFC"/>
    <w:rsid w:val="003202C9"/>
    <w:rsid w:val="00325BAB"/>
    <w:rsid w:val="00330078"/>
    <w:rsid w:val="0033530B"/>
    <w:rsid w:val="0033562B"/>
    <w:rsid w:val="003379B6"/>
    <w:rsid w:val="00337B89"/>
    <w:rsid w:val="00337F82"/>
    <w:rsid w:val="00343253"/>
    <w:rsid w:val="00343625"/>
    <w:rsid w:val="00347086"/>
    <w:rsid w:val="003501FE"/>
    <w:rsid w:val="00350FAB"/>
    <w:rsid w:val="003514D0"/>
    <w:rsid w:val="0035428F"/>
    <w:rsid w:val="00354D7D"/>
    <w:rsid w:val="003562F0"/>
    <w:rsid w:val="003575AD"/>
    <w:rsid w:val="0035778E"/>
    <w:rsid w:val="00357A58"/>
    <w:rsid w:val="00362A36"/>
    <w:rsid w:val="0036589A"/>
    <w:rsid w:val="00366DD8"/>
    <w:rsid w:val="00366E5C"/>
    <w:rsid w:val="00373307"/>
    <w:rsid w:val="00373700"/>
    <w:rsid w:val="0038046A"/>
    <w:rsid w:val="003804C1"/>
    <w:rsid w:val="003864ED"/>
    <w:rsid w:val="0038774D"/>
    <w:rsid w:val="00392E6C"/>
    <w:rsid w:val="00394955"/>
    <w:rsid w:val="0039569A"/>
    <w:rsid w:val="00395D43"/>
    <w:rsid w:val="0039628E"/>
    <w:rsid w:val="00396884"/>
    <w:rsid w:val="003A37C4"/>
    <w:rsid w:val="003A4286"/>
    <w:rsid w:val="003A5C9A"/>
    <w:rsid w:val="003A6ABE"/>
    <w:rsid w:val="003B1ED1"/>
    <w:rsid w:val="003B1F2E"/>
    <w:rsid w:val="003B34FC"/>
    <w:rsid w:val="003B3BC0"/>
    <w:rsid w:val="003B405A"/>
    <w:rsid w:val="003B46A1"/>
    <w:rsid w:val="003B47A8"/>
    <w:rsid w:val="003B4CFC"/>
    <w:rsid w:val="003B5D9C"/>
    <w:rsid w:val="003B7DB3"/>
    <w:rsid w:val="003C0B5B"/>
    <w:rsid w:val="003C4D80"/>
    <w:rsid w:val="003C6769"/>
    <w:rsid w:val="003C75BE"/>
    <w:rsid w:val="003C79FB"/>
    <w:rsid w:val="003D2518"/>
    <w:rsid w:val="003E4D4A"/>
    <w:rsid w:val="003E55D9"/>
    <w:rsid w:val="003E568B"/>
    <w:rsid w:val="003F01F2"/>
    <w:rsid w:val="003F0D1E"/>
    <w:rsid w:val="003F2947"/>
    <w:rsid w:val="003F2DC3"/>
    <w:rsid w:val="003F69E7"/>
    <w:rsid w:val="003F7A9F"/>
    <w:rsid w:val="004013B3"/>
    <w:rsid w:val="00402E2C"/>
    <w:rsid w:val="004055D7"/>
    <w:rsid w:val="0040721B"/>
    <w:rsid w:val="004109DE"/>
    <w:rsid w:val="0041324D"/>
    <w:rsid w:val="004156BB"/>
    <w:rsid w:val="00415D2D"/>
    <w:rsid w:val="004167EF"/>
    <w:rsid w:val="00420B22"/>
    <w:rsid w:val="00423EBC"/>
    <w:rsid w:val="004318FB"/>
    <w:rsid w:val="00433156"/>
    <w:rsid w:val="00433C5D"/>
    <w:rsid w:val="00433E7F"/>
    <w:rsid w:val="0043467C"/>
    <w:rsid w:val="0043474C"/>
    <w:rsid w:val="00435616"/>
    <w:rsid w:val="00435EDF"/>
    <w:rsid w:val="00442017"/>
    <w:rsid w:val="004427B6"/>
    <w:rsid w:val="00443FD4"/>
    <w:rsid w:val="00445E1E"/>
    <w:rsid w:val="0045060F"/>
    <w:rsid w:val="0045152F"/>
    <w:rsid w:val="00451EC6"/>
    <w:rsid w:val="00452100"/>
    <w:rsid w:val="00453893"/>
    <w:rsid w:val="00455B22"/>
    <w:rsid w:val="00456FB4"/>
    <w:rsid w:val="0045774F"/>
    <w:rsid w:val="0045782D"/>
    <w:rsid w:val="004624AB"/>
    <w:rsid w:val="0046425C"/>
    <w:rsid w:val="00465195"/>
    <w:rsid w:val="0046552A"/>
    <w:rsid w:val="00465C9B"/>
    <w:rsid w:val="0046737E"/>
    <w:rsid w:val="00467761"/>
    <w:rsid w:val="00470387"/>
    <w:rsid w:val="00475D6B"/>
    <w:rsid w:val="00476F90"/>
    <w:rsid w:val="00477030"/>
    <w:rsid w:val="00477B9C"/>
    <w:rsid w:val="0048058C"/>
    <w:rsid w:val="00484B74"/>
    <w:rsid w:val="004857FD"/>
    <w:rsid w:val="00486045"/>
    <w:rsid w:val="004870C7"/>
    <w:rsid w:val="004871F6"/>
    <w:rsid w:val="0048761D"/>
    <w:rsid w:val="00490F94"/>
    <w:rsid w:val="0049424A"/>
    <w:rsid w:val="004952F4"/>
    <w:rsid w:val="004A150B"/>
    <w:rsid w:val="004A4197"/>
    <w:rsid w:val="004A5987"/>
    <w:rsid w:val="004A6A4C"/>
    <w:rsid w:val="004A7F4E"/>
    <w:rsid w:val="004B26E1"/>
    <w:rsid w:val="004B5A03"/>
    <w:rsid w:val="004C00D3"/>
    <w:rsid w:val="004C10C8"/>
    <w:rsid w:val="004C11FD"/>
    <w:rsid w:val="004C1AEE"/>
    <w:rsid w:val="004C35B0"/>
    <w:rsid w:val="004C37FA"/>
    <w:rsid w:val="004C5EB6"/>
    <w:rsid w:val="004C640B"/>
    <w:rsid w:val="004C7F03"/>
    <w:rsid w:val="004D040B"/>
    <w:rsid w:val="004D37BC"/>
    <w:rsid w:val="004D4C48"/>
    <w:rsid w:val="004D5B1A"/>
    <w:rsid w:val="004E079D"/>
    <w:rsid w:val="004E1EC3"/>
    <w:rsid w:val="004E2D7D"/>
    <w:rsid w:val="004E45AB"/>
    <w:rsid w:val="004E4FD3"/>
    <w:rsid w:val="004E730E"/>
    <w:rsid w:val="004E7EF2"/>
    <w:rsid w:val="004F1363"/>
    <w:rsid w:val="004F1DE5"/>
    <w:rsid w:val="004F205D"/>
    <w:rsid w:val="004F2EC0"/>
    <w:rsid w:val="004F3D64"/>
    <w:rsid w:val="004F508F"/>
    <w:rsid w:val="004F6140"/>
    <w:rsid w:val="004F7221"/>
    <w:rsid w:val="004F785C"/>
    <w:rsid w:val="004F7C2F"/>
    <w:rsid w:val="00500825"/>
    <w:rsid w:val="0050118C"/>
    <w:rsid w:val="005034A1"/>
    <w:rsid w:val="005034A6"/>
    <w:rsid w:val="0050415D"/>
    <w:rsid w:val="005055FF"/>
    <w:rsid w:val="00506ECA"/>
    <w:rsid w:val="00507502"/>
    <w:rsid w:val="00510A21"/>
    <w:rsid w:val="00511E26"/>
    <w:rsid w:val="005131C2"/>
    <w:rsid w:val="005134CA"/>
    <w:rsid w:val="005142B6"/>
    <w:rsid w:val="00516C9F"/>
    <w:rsid w:val="005230E7"/>
    <w:rsid w:val="00523229"/>
    <w:rsid w:val="00523F49"/>
    <w:rsid w:val="005251CA"/>
    <w:rsid w:val="00525EF0"/>
    <w:rsid w:val="00526FA3"/>
    <w:rsid w:val="00530AFF"/>
    <w:rsid w:val="0053326C"/>
    <w:rsid w:val="00534661"/>
    <w:rsid w:val="00535A67"/>
    <w:rsid w:val="00535BF9"/>
    <w:rsid w:val="0053696C"/>
    <w:rsid w:val="00536CDB"/>
    <w:rsid w:val="00537E02"/>
    <w:rsid w:val="00541E73"/>
    <w:rsid w:val="005442B0"/>
    <w:rsid w:val="00545598"/>
    <w:rsid w:val="00545953"/>
    <w:rsid w:val="0054623B"/>
    <w:rsid w:val="00546973"/>
    <w:rsid w:val="00546B2B"/>
    <w:rsid w:val="0054787D"/>
    <w:rsid w:val="00550144"/>
    <w:rsid w:val="00551BDC"/>
    <w:rsid w:val="005527BB"/>
    <w:rsid w:val="0055557C"/>
    <w:rsid w:val="0055572B"/>
    <w:rsid w:val="00556118"/>
    <w:rsid w:val="00557067"/>
    <w:rsid w:val="005622CD"/>
    <w:rsid w:val="00562C80"/>
    <w:rsid w:val="00563BA2"/>
    <w:rsid w:val="00564603"/>
    <w:rsid w:val="005666AF"/>
    <w:rsid w:val="005703EE"/>
    <w:rsid w:val="005746D2"/>
    <w:rsid w:val="00574F3D"/>
    <w:rsid w:val="0058098C"/>
    <w:rsid w:val="00580D48"/>
    <w:rsid w:val="0058438E"/>
    <w:rsid w:val="0058607A"/>
    <w:rsid w:val="005907AD"/>
    <w:rsid w:val="0059143C"/>
    <w:rsid w:val="00591A75"/>
    <w:rsid w:val="0059627C"/>
    <w:rsid w:val="005A33F6"/>
    <w:rsid w:val="005A6572"/>
    <w:rsid w:val="005B0A0E"/>
    <w:rsid w:val="005B0C8F"/>
    <w:rsid w:val="005B3B4D"/>
    <w:rsid w:val="005B66C4"/>
    <w:rsid w:val="005B678E"/>
    <w:rsid w:val="005B717B"/>
    <w:rsid w:val="005C059C"/>
    <w:rsid w:val="005C0EFE"/>
    <w:rsid w:val="005C2382"/>
    <w:rsid w:val="005C469F"/>
    <w:rsid w:val="005C5680"/>
    <w:rsid w:val="005C7E5E"/>
    <w:rsid w:val="005D1EFB"/>
    <w:rsid w:val="005D271F"/>
    <w:rsid w:val="005D30A8"/>
    <w:rsid w:val="005D514E"/>
    <w:rsid w:val="005D57E8"/>
    <w:rsid w:val="005D5A88"/>
    <w:rsid w:val="005D6129"/>
    <w:rsid w:val="005D61E7"/>
    <w:rsid w:val="005D73D9"/>
    <w:rsid w:val="005D7A2C"/>
    <w:rsid w:val="005D7BA9"/>
    <w:rsid w:val="005E08F3"/>
    <w:rsid w:val="005E0EE6"/>
    <w:rsid w:val="005E1240"/>
    <w:rsid w:val="005E463C"/>
    <w:rsid w:val="005E48B6"/>
    <w:rsid w:val="005E4A28"/>
    <w:rsid w:val="005E7239"/>
    <w:rsid w:val="005F27C3"/>
    <w:rsid w:val="005F32B2"/>
    <w:rsid w:val="005F3746"/>
    <w:rsid w:val="005F4D20"/>
    <w:rsid w:val="005F517E"/>
    <w:rsid w:val="005F5F68"/>
    <w:rsid w:val="005F61D2"/>
    <w:rsid w:val="005F7571"/>
    <w:rsid w:val="006032E5"/>
    <w:rsid w:val="00607082"/>
    <w:rsid w:val="006073F9"/>
    <w:rsid w:val="006112A8"/>
    <w:rsid w:val="006122BF"/>
    <w:rsid w:val="006125E8"/>
    <w:rsid w:val="006139F3"/>
    <w:rsid w:val="0061645C"/>
    <w:rsid w:val="00620651"/>
    <w:rsid w:val="00625891"/>
    <w:rsid w:val="00627BBB"/>
    <w:rsid w:val="0063133F"/>
    <w:rsid w:val="006317A2"/>
    <w:rsid w:val="00631B13"/>
    <w:rsid w:val="006325DD"/>
    <w:rsid w:val="0063401F"/>
    <w:rsid w:val="00634287"/>
    <w:rsid w:val="006345F3"/>
    <w:rsid w:val="00634D2A"/>
    <w:rsid w:val="006351FA"/>
    <w:rsid w:val="006355C0"/>
    <w:rsid w:val="006358F4"/>
    <w:rsid w:val="00636E55"/>
    <w:rsid w:val="00640236"/>
    <w:rsid w:val="00642618"/>
    <w:rsid w:val="00642C39"/>
    <w:rsid w:val="00643B4D"/>
    <w:rsid w:val="00645891"/>
    <w:rsid w:val="00646294"/>
    <w:rsid w:val="00646880"/>
    <w:rsid w:val="00647B95"/>
    <w:rsid w:val="006506F8"/>
    <w:rsid w:val="0065108D"/>
    <w:rsid w:val="00652A4F"/>
    <w:rsid w:val="00654544"/>
    <w:rsid w:val="00655A4C"/>
    <w:rsid w:val="006565EF"/>
    <w:rsid w:val="00656710"/>
    <w:rsid w:val="00656FEE"/>
    <w:rsid w:val="0065711C"/>
    <w:rsid w:val="0066248C"/>
    <w:rsid w:val="00662E03"/>
    <w:rsid w:val="006670F9"/>
    <w:rsid w:val="0067053B"/>
    <w:rsid w:val="006709AB"/>
    <w:rsid w:val="00670DD5"/>
    <w:rsid w:val="0067178A"/>
    <w:rsid w:val="006718DF"/>
    <w:rsid w:val="00672CC5"/>
    <w:rsid w:val="00673967"/>
    <w:rsid w:val="0068122E"/>
    <w:rsid w:val="006837A8"/>
    <w:rsid w:val="00683F52"/>
    <w:rsid w:val="00684851"/>
    <w:rsid w:val="00690A51"/>
    <w:rsid w:val="006915F6"/>
    <w:rsid w:val="006931FB"/>
    <w:rsid w:val="00693401"/>
    <w:rsid w:val="00693516"/>
    <w:rsid w:val="006954E7"/>
    <w:rsid w:val="00696ADE"/>
    <w:rsid w:val="00697D01"/>
    <w:rsid w:val="006A14C1"/>
    <w:rsid w:val="006A2027"/>
    <w:rsid w:val="006A3D33"/>
    <w:rsid w:val="006A7D51"/>
    <w:rsid w:val="006B1410"/>
    <w:rsid w:val="006B6F22"/>
    <w:rsid w:val="006B71B4"/>
    <w:rsid w:val="006C484E"/>
    <w:rsid w:val="006C534E"/>
    <w:rsid w:val="006C6857"/>
    <w:rsid w:val="006C6FCD"/>
    <w:rsid w:val="006D2873"/>
    <w:rsid w:val="006D4157"/>
    <w:rsid w:val="006D5543"/>
    <w:rsid w:val="006D73E2"/>
    <w:rsid w:val="006E0FAE"/>
    <w:rsid w:val="006E3397"/>
    <w:rsid w:val="006F0D06"/>
    <w:rsid w:val="006F25A9"/>
    <w:rsid w:val="006F613C"/>
    <w:rsid w:val="006F73C9"/>
    <w:rsid w:val="0070058E"/>
    <w:rsid w:val="0070142E"/>
    <w:rsid w:val="007014A4"/>
    <w:rsid w:val="007018E6"/>
    <w:rsid w:val="0070221D"/>
    <w:rsid w:val="00702C3C"/>
    <w:rsid w:val="0070671F"/>
    <w:rsid w:val="00706A39"/>
    <w:rsid w:val="00707B29"/>
    <w:rsid w:val="00710D74"/>
    <w:rsid w:val="007135FC"/>
    <w:rsid w:val="00713BD2"/>
    <w:rsid w:val="007141B1"/>
    <w:rsid w:val="00714464"/>
    <w:rsid w:val="00714ACA"/>
    <w:rsid w:val="007156B3"/>
    <w:rsid w:val="007161C2"/>
    <w:rsid w:val="00717139"/>
    <w:rsid w:val="0071742F"/>
    <w:rsid w:val="0072371A"/>
    <w:rsid w:val="007241D0"/>
    <w:rsid w:val="00724CCB"/>
    <w:rsid w:val="00725AB2"/>
    <w:rsid w:val="00726931"/>
    <w:rsid w:val="0073185F"/>
    <w:rsid w:val="0073379F"/>
    <w:rsid w:val="00733BC8"/>
    <w:rsid w:val="007347B5"/>
    <w:rsid w:val="007357BB"/>
    <w:rsid w:val="00736C4E"/>
    <w:rsid w:val="00740629"/>
    <w:rsid w:val="00740723"/>
    <w:rsid w:val="007420E5"/>
    <w:rsid w:val="00745A4D"/>
    <w:rsid w:val="00746F7F"/>
    <w:rsid w:val="007516DA"/>
    <w:rsid w:val="0075200E"/>
    <w:rsid w:val="00755AE0"/>
    <w:rsid w:val="00757AA5"/>
    <w:rsid w:val="007606CB"/>
    <w:rsid w:val="007636E7"/>
    <w:rsid w:val="007637E6"/>
    <w:rsid w:val="0076489B"/>
    <w:rsid w:val="00765504"/>
    <w:rsid w:val="007655EA"/>
    <w:rsid w:val="00765B68"/>
    <w:rsid w:val="0076787E"/>
    <w:rsid w:val="007712E0"/>
    <w:rsid w:val="00773396"/>
    <w:rsid w:val="007739EB"/>
    <w:rsid w:val="00774A5B"/>
    <w:rsid w:val="00775B3E"/>
    <w:rsid w:val="00776344"/>
    <w:rsid w:val="00776607"/>
    <w:rsid w:val="0077762E"/>
    <w:rsid w:val="00780AC9"/>
    <w:rsid w:val="0078102E"/>
    <w:rsid w:val="0078154B"/>
    <w:rsid w:val="00783969"/>
    <w:rsid w:val="00783B4B"/>
    <w:rsid w:val="00784B03"/>
    <w:rsid w:val="00785661"/>
    <w:rsid w:val="0078725C"/>
    <w:rsid w:val="007904EC"/>
    <w:rsid w:val="00790780"/>
    <w:rsid w:val="0079258C"/>
    <w:rsid w:val="00794901"/>
    <w:rsid w:val="00794D7C"/>
    <w:rsid w:val="007962C5"/>
    <w:rsid w:val="007A0AC7"/>
    <w:rsid w:val="007A3389"/>
    <w:rsid w:val="007A3B06"/>
    <w:rsid w:val="007A3F62"/>
    <w:rsid w:val="007A4251"/>
    <w:rsid w:val="007A5CBB"/>
    <w:rsid w:val="007A6000"/>
    <w:rsid w:val="007A623A"/>
    <w:rsid w:val="007A6813"/>
    <w:rsid w:val="007B0C49"/>
    <w:rsid w:val="007B2E06"/>
    <w:rsid w:val="007B341F"/>
    <w:rsid w:val="007B5E4A"/>
    <w:rsid w:val="007B691A"/>
    <w:rsid w:val="007C0A56"/>
    <w:rsid w:val="007C1293"/>
    <w:rsid w:val="007C1A21"/>
    <w:rsid w:val="007C3AAD"/>
    <w:rsid w:val="007C56C9"/>
    <w:rsid w:val="007C7895"/>
    <w:rsid w:val="007C7EF8"/>
    <w:rsid w:val="007D38B1"/>
    <w:rsid w:val="007D3C12"/>
    <w:rsid w:val="007D438F"/>
    <w:rsid w:val="007D651B"/>
    <w:rsid w:val="007D71F0"/>
    <w:rsid w:val="007E2038"/>
    <w:rsid w:val="007E5A64"/>
    <w:rsid w:val="007E6CFC"/>
    <w:rsid w:val="007E7551"/>
    <w:rsid w:val="007E7E97"/>
    <w:rsid w:val="007F19B7"/>
    <w:rsid w:val="007F266E"/>
    <w:rsid w:val="007F2FF5"/>
    <w:rsid w:val="007F3590"/>
    <w:rsid w:val="007F40E9"/>
    <w:rsid w:val="007F4608"/>
    <w:rsid w:val="007F6007"/>
    <w:rsid w:val="007F7865"/>
    <w:rsid w:val="0080046A"/>
    <w:rsid w:val="00800C82"/>
    <w:rsid w:val="00800D52"/>
    <w:rsid w:val="008062E4"/>
    <w:rsid w:val="008144FF"/>
    <w:rsid w:val="00815CFD"/>
    <w:rsid w:val="00815DC0"/>
    <w:rsid w:val="0081783C"/>
    <w:rsid w:val="00820C44"/>
    <w:rsid w:val="008255AE"/>
    <w:rsid w:val="008259D7"/>
    <w:rsid w:val="0082708D"/>
    <w:rsid w:val="008279C7"/>
    <w:rsid w:val="00832970"/>
    <w:rsid w:val="00833477"/>
    <w:rsid w:val="00835ACE"/>
    <w:rsid w:val="0083601D"/>
    <w:rsid w:val="0083717E"/>
    <w:rsid w:val="00840106"/>
    <w:rsid w:val="008437CE"/>
    <w:rsid w:val="00850805"/>
    <w:rsid w:val="00851A7F"/>
    <w:rsid w:val="00852274"/>
    <w:rsid w:val="00852F4D"/>
    <w:rsid w:val="00853BEF"/>
    <w:rsid w:val="00853D74"/>
    <w:rsid w:val="00854137"/>
    <w:rsid w:val="0085493E"/>
    <w:rsid w:val="008549A9"/>
    <w:rsid w:val="008566DA"/>
    <w:rsid w:val="008611D4"/>
    <w:rsid w:val="008614AD"/>
    <w:rsid w:val="00861ACC"/>
    <w:rsid w:val="00862907"/>
    <w:rsid w:val="008636A4"/>
    <w:rsid w:val="0086514F"/>
    <w:rsid w:val="0086527A"/>
    <w:rsid w:val="00865CD1"/>
    <w:rsid w:val="008711B7"/>
    <w:rsid w:val="00872D2A"/>
    <w:rsid w:val="0087496C"/>
    <w:rsid w:val="00880468"/>
    <w:rsid w:val="00880AEF"/>
    <w:rsid w:val="00883611"/>
    <w:rsid w:val="0088564C"/>
    <w:rsid w:val="00891FA9"/>
    <w:rsid w:val="008922DC"/>
    <w:rsid w:val="00892D88"/>
    <w:rsid w:val="00894ABD"/>
    <w:rsid w:val="0089645E"/>
    <w:rsid w:val="00896A31"/>
    <w:rsid w:val="00896EDC"/>
    <w:rsid w:val="008A0A8B"/>
    <w:rsid w:val="008A0BC4"/>
    <w:rsid w:val="008A34B5"/>
    <w:rsid w:val="008A410D"/>
    <w:rsid w:val="008A42AF"/>
    <w:rsid w:val="008A56DF"/>
    <w:rsid w:val="008A5879"/>
    <w:rsid w:val="008A62A5"/>
    <w:rsid w:val="008A63B5"/>
    <w:rsid w:val="008A68DF"/>
    <w:rsid w:val="008A798B"/>
    <w:rsid w:val="008B1990"/>
    <w:rsid w:val="008B44BD"/>
    <w:rsid w:val="008B52DC"/>
    <w:rsid w:val="008C18E4"/>
    <w:rsid w:val="008C2463"/>
    <w:rsid w:val="008C4F93"/>
    <w:rsid w:val="008C7A7A"/>
    <w:rsid w:val="008D40DC"/>
    <w:rsid w:val="008D47BE"/>
    <w:rsid w:val="008D6B13"/>
    <w:rsid w:val="008D729E"/>
    <w:rsid w:val="008E06D0"/>
    <w:rsid w:val="008E615D"/>
    <w:rsid w:val="008F0B16"/>
    <w:rsid w:val="008F1030"/>
    <w:rsid w:val="008F334C"/>
    <w:rsid w:val="009016EC"/>
    <w:rsid w:val="00904276"/>
    <w:rsid w:val="0090574F"/>
    <w:rsid w:val="009106A0"/>
    <w:rsid w:val="00911D8E"/>
    <w:rsid w:val="009135C2"/>
    <w:rsid w:val="00913B1B"/>
    <w:rsid w:val="00913C83"/>
    <w:rsid w:val="00913D69"/>
    <w:rsid w:val="00915132"/>
    <w:rsid w:val="00915986"/>
    <w:rsid w:val="00915CB6"/>
    <w:rsid w:val="009212DD"/>
    <w:rsid w:val="00922940"/>
    <w:rsid w:val="009230BF"/>
    <w:rsid w:val="00924A6F"/>
    <w:rsid w:val="0092688A"/>
    <w:rsid w:val="009278A6"/>
    <w:rsid w:val="00932163"/>
    <w:rsid w:val="009374D5"/>
    <w:rsid w:val="00937C14"/>
    <w:rsid w:val="00940120"/>
    <w:rsid w:val="0094487D"/>
    <w:rsid w:val="00945632"/>
    <w:rsid w:val="00945B20"/>
    <w:rsid w:val="00946F5B"/>
    <w:rsid w:val="00947588"/>
    <w:rsid w:val="00953AEA"/>
    <w:rsid w:val="00954950"/>
    <w:rsid w:val="00954E4F"/>
    <w:rsid w:val="009563A6"/>
    <w:rsid w:val="009573B6"/>
    <w:rsid w:val="00960565"/>
    <w:rsid w:val="009609D0"/>
    <w:rsid w:val="00963B19"/>
    <w:rsid w:val="00963B6D"/>
    <w:rsid w:val="0096464B"/>
    <w:rsid w:val="009662A0"/>
    <w:rsid w:val="009662DC"/>
    <w:rsid w:val="009673CC"/>
    <w:rsid w:val="009712B7"/>
    <w:rsid w:val="00971EBC"/>
    <w:rsid w:val="009726AF"/>
    <w:rsid w:val="00972C1E"/>
    <w:rsid w:val="009744B1"/>
    <w:rsid w:val="00975168"/>
    <w:rsid w:val="009751DD"/>
    <w:rsid w:val="009817C4"/>
    <w:rsid w:val="00981846"/>
    <w:rsid w:val="00982015"/>
    <w:rsid w:val="00982F90"/>
    <w:rsid w:val="009865F5"/>
    <w:rsid w:val="00987BD3"/>
    <w:rsid w:val="00987FB8"/>
    <w:rsid w:val="009925D9"/>
    <w:rsid w:val="00992E87"/>
    <w:rsid w:val="00993926"/>
    <w:rsid w:val="00994C13"/>
    <w:rsid w:val="00995926"/>
    <w:rsid w:val="009962CE"/>
    <w:rsid w:val="00997BAF"/>
    <w:rsid w:val="009A0EF7"/>
    <w:rsid w:val="009A1185"/>
    <w:rsid w:val="009A30F7"/>
    <w:rsid w:val="009A40C5"/>
    <w:rsid w:val="009A456F"/>
    <w:rsid w:val="009A4AB6"/>
    <w:rsid w:val="009A5144"/>
    <w:rsid w:val="009A6937"/>
    <w:rsid w:val="009A6ED5"/>
    <w:rsid w:val="009B0454"/>
    <w:rsid w:val="009B2F74"/>
    <w:rsid w:val="009B363F"/>
    <w:rsid w:val="009B3B82"/>
    <w:rsid w:val="009B3DE1"/>
    <w:rsid w:val="009C04D6"/>
    <w:rsid w:val="009C2B4D"/>
    <w:rsid w:val="009C48EF"/>
    <w:rsid w:val="009D0BE5"/>
    <w:rsid w:val="009D1DCF"/>
    <w:rsid w:val="009D3DAE"/>
    <w:rsid w:val="009D465F"/>
    <w:rsid w:val="009D5952"/>
    <w:rsid w:val="009E6326"/>
    <w:rsid w:val="009E7776"/>
    <w:rsid w:val="009F0D62"/>
    <w:rsid w:val="009F122E"/>
    <w:rsid w:val="009F2684"/>
    <w:rsid w:val="009F2AEA"/>
    <w:rsid w:val="009F7997"/>
    <w:rsid w:val="00A00620"/>
    <w:rsid w:val="00A011D1"/>
    <w:rsid w:val="00A0227E"/>
    <w:rsid w:val="00A0388B"/>
    <w:rsid w:val="00A03E59"/>
    <w:rsid w:val="00A04C44"/>
    <w:rsid w:val="00A04E32"/>
    <w:rsid w:val="00A05026"/>
    <w:rsid w:val="00A06E97"/>
    <w:rsid w:val="00A10CF5"/>
    <w:rsid w:val="00A1156E"/>
    <w:rsid w:val="00A12F6F"/>
    <w:rsid w:val="00A14329"/>
    <w:rsid w:val="00A143D6"/>
    <w:rsid w:val="00A1645D"/>
    <w:rsid w:val="00A20956"/>
    <w:rsid w:val="00A243B9"/>
    <w:rsid w:val="00A24A27"/>
    <w:rsid w:val="00A27663"/>
    <w:rsid w:val="00A33826"/>
    <w:rsid w:val="00A376B4"/>
    <w:rsid w:val="00A37995"/>
    <w:rsid w:val="00A37A77"/>
    <w:rsid w:val="00A41A09"/>
    <w:rsid w:val="00A434CE"/>
    <w:rsid w:val="00A443D6"/>
    <w:rsid w:val="00A44622"/>
    <w:rsid w:val="00A44AFF"/>
    <w:rsid w:val="00A45738"/>
    <w:rsid w:val="00A47E9D"/>
    <w:rsid w:val="00A51F6A"/>
    <w:rsid w:val="00A541C1"/>
    <w:rsid w:val="00A60D4D"/>
    <w:rsid w:val="00A61847"/>
    <w:rsid w:val="00A64356"/>
    <w:rsid w:val="00A65BFE"/>
    <w:rsid w:val="00A664BF"/>
    <w:rsid w:val="00A717BC"/>
    <w:rsid w:val="00A72E9E"/>
    <w:rsid w:val="00A755C5"/>
    <w:rsid w:val="00A76031"/>
    <w:rsid w:val="00A77148"/>
    <w:rsid w:val="00A81DA9"/>
    <w:rsid w:val="00A84FD2"/>
    <w:rsid w:val="00A87E6F"/>
    <w:rsid w:val="00A904F3"/>
    <w:rsid w:val="00A91CBE"/>
    <w:rsid w:val="00A92635"/>
    <w:rsid w:val="00A927CA"/>
    <w:rsid w:val="00A9401B"/>
    <w:rsid w:val="00A950EB"/>
    <w:rsid w:val="00A968F4"/>
    <w:rsid w:val="00AA0361"/>
    <w:rsid w:val="00AA1B6B"/>
    <w:rsid w:val="00AA4ACA"/>
    <w:rsid w:val="00AA5336"/>
    <w:rsid w:val="00AA66BE"/>
    <w:rsid w:val="00AA7E9D"/>
    <w:rsid w:val="00AA7ECF"/>
    <w:rsid w:val="00AB0EF4"/>
    <w:rsid w:val="00AB148D"/>
    <w:rsid w:val="00AB3402"/>
    <w:rsid w:val="00AB344C"/>
    <w:rsid w:val="00AB34BA"/>
    <w:rsid w:val="00AB68E8"/>
    <w:rsid w:val="00AB78B9"/>
    <w:rsid w:val="00AC21DD"/>
    <w:rsid w:val="00AC67F5"/>
    <w:rsid w:val="00AC7132"/>
    <w:rsid w:val="00AC7594"/>
    <w:rsid w:val="00AD0AB0"/>
    <w:rsid w:val="00AD0CD5"/>
    <w:rsid w:val="00AD136C"/>
    <w:rsid w:val="00AD39C0"/>
    <w:rsid w:val="00AD507E"/>
    <w:rsid w:val="00AD5CED"/>
    <w:rsid w:val="00AD677B"/>
    <w:rsid w:val="00AD7289"/>
    <w:rsid w:val="00AD7940"/>
    <w:rsid w:val="00AE2423"/>
    <w:rsid w:val="00AE24FA"/>
    <w:rsid w:val="00AE59E3"/>
    <w:rsid w:val="00AE5CCA"/>
    <w:rsid w:val="00AF00B6"/>
    <w:rsid w:val="00AF1CE8"/>
    <w:rsid w:val="00AF7E7A"/>
    <w:rsid w:val="00B0021B"/>
    <w:rsid w:val="00B025AF"/>
    <w:rsid w:val="00B03AB0"/>
    <w:rsid w:val="00B03ED7"/>
    <w:rsid w:val="00B0432F"/>
    <w:rsid w:val="00B052A1"/>
    <w:rsid w:val="00B053FC"/>
    <w:rsid w:val="00B060E6"/>
    <w:rsid w:val="00B0620E"/>
    <w:rsid w:val="00B066A9"/>
    <w:rsid w:val="00B06706"/>
    <w:rsid w:val="00B1124A"/>
    <w:rsid w:val="00B11712"/>
    <w:rsid w:val="00B11A1F"/>
    <w:rsid w:val="00B127A6"/>
    <w:rsid w:val="00B13A76"/>
    <w:rsid w:val="00B14E16"/>
    <w:rsid w:val="00B158BD"/>
    <w:rsid w:val="00B16BDE"/>
    <w:rsid w:val="00B176CE"/>
    <w:rsid w:val="00B2009D"/>
    <w:rsid w:val="00B20A16"/>
    <w:rsid w:val="00B21923"/>
    <w:rsid w:val="00B24EBA"/>
    <w:rsid w:val="00B2522E"/>
    <w:rsid w:val="00B33116"/>
    <w:rsid w:val="00B343C3"/>
    <w:rsid w:val="00B34742"/>
    <w:rsid w:val="00B34D4C"/>
    <w:rsid w:val="00B3639C"/>
    <w:rsid w:val="00B37ABC"/>
    <w:rsid w:val="00B4138A"/>
    <w:rsid w:val="00B41C83"/>
    <w:rsid w:val="00B4330B"/>
    <w:rsid w:val="00B43FC5"/>
    <w:rsid w:val="00B4460A"/>
    <w:rsid w:val="00B52B9C"/>
    <w:rsid w:val="00B53C80"/>
    <w:rsid w:val="00B54B91"/>
    <w:rsid w:val="00B54DBD"/>
    <w:rsid w:val="00B55101"/>
    <w:rsid w:val="00B55716"/>
    <w:rsid w:val="00B56DFE"/>
    <w:rsid w:val="00B60654"/>
    <w:rsid w:val="00B609B1"/>
    <w:rsid w:val="00B615D0"/>
    <w:rsid w:val="00B6262B"/>
    <w:rsid w:val="00B6376A"/>
    <w:rsid w:val="00B63D0D"/>
    <w:rsid w:val="00B643F8"/>
    <w:rsid w:val="00B64E2B"/>
    <w:rsid w:val="00B65A5C"/>
    <w:rsid w:val="00B6699A"/>
    <w:rsid w:val="00B722C7"/>
    <w:rsid w:val="00B75366"/>
    <w:rsid w:val="00B80280"/>
    <w:rsid w:val="00B81FD5"/>
    <w:rsid w:val="00B879EE"/>
    <w:rsid w:val="00B901C8"/>
    <w:rsid w:val="00B90638"/>
    <w:rsid w:val="00B90AF1"/>
    <w:rsid w:val="00B9109A"/>
    <w:rsid w:val="00B91148"/>
    <w:rsid w:val="00B91351"/>
    <w:rsid w:val="00B914FD"/>
    <w:rsid w:val="00B93D8B"/>
    <w:rsid w:val="00B95C3C"/>
    <w:rsid w:val="00B97466"/>
    <w:rsid w:val="00BA0090"/>
    <w:rsid w:val="00BA50C2"/>
    <w:rsid w:val="00BA6FB4"/>
    <w:rsid w:val="00BA7882"/>
    <w:rsid w:val="00BA7FA0"/>
    <w:rsid w:val="00BB13A3"/>
    <w:rsid w:val="00BB27F4"/>
    <w:rsid w:val="00BB29BB"/>
    <w:rsid w:val="00BB3541"/>
    <w:rsid w:val="00BB4B4B"/>
    <w:rsid w:val="00BB57D1"/>
    <w:rsid w:val="00BB58EA"/>
    <w:rsid w:val="00BB6D28"/>
    <w:rsid w:val="00BC0EF9"/>
    <w:rsid w:val="00BC2294"/>
    <w:rsid w:val="00BC2445"/>
    <w:rsid w:val="00BC4041"/>
    <w:rsid w:val="00BC6555"/>
    <w:rsid w:val="00BC7419"/>
    <w:rsid w:val="00BD1900"/>
    <w:rsid w:val="00BD25D7"/>
    <w:rsid w:val="00BD2946"/>
    <w:rsid w:val="00BD2A4D"/>
    <w:rsid w:val="00BD340B"/>
    <w:rsid w:val="00BD48A5"/>
    <w:rsid w:val="00BD5106"/>
    <w:rsid w:val="00BD7359"/>
    <w:rsid w:val="00BE1041"/>
    <w:rsid w:val="00BE12C7"/>
    <w:rsid w:val="00BE1416"/>
    <w:rsid w:val="00BE1B2B"/>
    <w:rsid w:val="00BE49DC"/>
    <w:rsid w:val="00BE5BCA"/>
    <w:rsid w:val="00BE60BB"/>
    <w:rsid w:val="00BE7442"/>
    <w:rsid w:val="00BF290A"/>
    <w:rsid w:val="00BF2DDD"/>
    <w:rsid w:val="00BF54BD"/>
    <w:rsid w:val="00C007F8"/>
    <w:rsid w:val="00C039EF"/>
    <w:rsid w:val="00C04A91"/>
    <w:rsid w:val="00C0690B"/>
    <w:rsid w:val="00C069B2"/>
    <w:rsid w:val="00C06C30"/>
    <w:rsid w:val="00C07B6E"/>
    <w:rsid w:val="00C07C63"/>
    <w:rsid w:val="00C1065D"/>
    <w:rsid w:val="00C14EDB"/>
    <w:rsid w:val="00C15684"/>
    <w:rsid w:val="00C16A71"/>
    <w:rsid w:val="00C209B9"/>
    <w:rsid w:val="00C20EDD"/>
    <w:rsid w:val="00C2152C"/>
    <w:rsid w:val="00C21AEA"/>
    <w:rsid w:val="00C2407B"/>
    <w:rsid w:val="00C27CF1"/>
    <w:rsid w:val="00C30F69"/>
    <w:rsid w:val="00C3219C"/>
    <w:rsid w:val="00C32845"/>
    <w:rsid w:val="00C3397D"/>
    <w:rsid w:val="00C33AD5"/>
    <w:rsid w:val="00C341F1"/>
    <w:rsid w:val="00C35AC8"/>
    <w:rsid w:val="00C36B02"/>
    <w:rsid w:val="00C42BCD"/>
    <w:rsid w:val="00C45EEB"/>
    <w:rsid w:val="00C53E6E"/>
    <w:rsid w:val="00C61FA9"/>
    <w:rsid w:val="00C63033"/>
    <w:rsid w:val="00C64BA6"/>
    <w:rsid w:val="00C64DA7"/>
    <w:rsid w:val="00C65C2F"/>
    <w:rsid w:val="00C67AEB"/>
    <w:rsid w:val="00C70C9D"/>
    <w:rsid w:val="00C74DC9"/>
    <w:rsid w:val="00C7523A"/>
    <w:rsid w:val="00C80FD4"/>
    <w:rsid w:val="00C84B2C"/>
    <w:rsid w:val="00C863F3"/>
    <w:rsid w:val="00C86CBC"/>
    <w:rsid w:val="00C86F3D"/>
    <w:rsid w:val="00C8741B"/>
    <w:rsid w:val="00C905F3"/>
    <w:rsid w:val="00C906A0"/>
    <w:rsid w:val="00C90CF6"/>
    <w:rsid w:val="00C9615D"/>
    <w:rsid w:val="00C96DCC"/>
    <w:rsid w:val="00CA206D"/>
    <w:rsid w:val="00CA631A"/>
    <w:rsid w:val="00CA7208"/>
    <w:rsid w:val="00CB12FE"/>
    <w:rsid w:val="00CB1B95"/>
    <w:rsid w:val="00CB2897"/>
    <w:rsid w:val="00CB515D"/>
    <w:rsid w:val="00CB7FDB"/>
    <w:rsid w:val="00CC0E2E"/>
    <w:rsid w:val="00CC27DF"/>
    <w:rsid w:val="00CC3A36"/>
    <w:rsid w:val="00CC548B"/>
    <w:rsid w:val="00CC5F6C"/>
    <w:rsid w:val="00CC71E0"/>
    <w:rsid w:val="00CD18C3"/>
    <w:rsid w:val="00CD2D92"/>
    <w:rsid w:val="00CD5569"/>
    <w:rsid w:val="00CD6B2C"/>
    <w:rsid w:val="00CD7D93"/>
    <w:rsid w:val="00CE3300"/>
    <w:rsid w:val="00CE376F"/>
    <w:rsid w:val="00CE41F1"/>
    <w:rsid w:val="00CF178D"/>
    <w:rsid w:val="00CF1BA1"/>
    <w:rsid w:val="00CF1BC0"/>
    <w:rsid w:val="00CF2DDB"/>
    <w:rsid w:val="00CF40D5"/>
    <w:rsid w:val="00CF41AE"/>
    <w:rsid w:val="00D009D4"/>
    <w:rsid w:val="00D00E89"/>
    <w:rsid w:val="00D033DE"/>
    <w:rsid w:val="00D03E47"/>
    <w:rsid w:val="00D0424E"/>
    <w:rsid w:val="00D04524"/>
    <w:rsid w:val="00D108A9"/>
    <w:rsid w:val="00D1241C"/>
    <w:rsid w:val="00D132CF"/>
    <w:rsid w:val="00D13C0D"/>
    <w:rsid w:val="00D13D03"/>
    <w:rsid w:val="00D17253"/>
    <w:rsid w:val="00D17258"/>
    <w:rsid w:val="00D177CA"/>
    <w:rsid w:val="00D17FF2"/>
    <w:rsid w:val="00D206B3"/>
    <w:rsid w:val="00D227F4"/>
    <w:rsid w:val="00D2561F"/>
    <w:rsid w:val="00D307C1"/>
    <w:rsid w:val="00D32B46"/>
    <w:rsid w:val="00D353ED"/>
    <w:rsid w:val="00D40F2A"/>
    <w:rsid w:val="00D415DB"/>
    <w:rsid w:val="00D4160B"/>
    <w:rsid w:val="00D45249"/>
    <w:rsid w:val="00D47E9D"/>
    <w:rsid w:val="00D52697"/>
    <w:rsid w:val="00D53155"/>
    <w:rsid w:val="00D53CE3"/>
    <w:rsid w:val="00D5404D"/>
    <w:rsid w:val="00D54633"/>
    <w:rsid w:val="00D5483C"/>
    <w:rsid w:val="00D566FF"/>
    <w:rsid w:val="00D6011D"/>
    <w:rsid w:val="00D60314"/>
    <w:rsid w:val="00D606B4"/>
    <w:rsid w:val="00D6091E"/>
    <w:rsid w:val="00D63DAA"/>
    <w:rsid w:val="00D641B3"/>
    <w:rsid w:val="00D64A74"/>
    <w:rsid w:val="00D66846"/>
    <w:rsid w:val="00D71D0C"/>
    <w:rsid w:val="00D75B4C"/>
    <w:rsid w:val="00D76F18"/>
    <w:rsid w:val="00D77E11"/>
    <w:rsid w:val="00D82723"/>
    <w:rsid w:val="00D84097"/>
    <w:rsid w:val="00D8477A"/>
    <w:rsid w:val="00D862E5"/>
    <w:rsid w:val="00D90239"/>
    <w:rsid w:val="00D904ED"/>
    <w:rsid w:val="00D9348E"/>
    <w:rsid w:val="00D97C40"/>
    <w:rsid w:val="00D97E77"/>
    <w:rsid w:val="00DA0DF2"/>
    <w:rsid w:val="00DA2FF5"/>
    <w:rsid w:val="00DA5FD3"/>
    <w:rsid w:val="00DA6B44"/>
    <w:rsid w:val="00DB0651"/>
    <w:rsid w:val="00DB068A"/>
    <w:rsid w:val="00DB1BDF"/>
    <w:rsid w:val="00DB43C8"/>
    <w:rsid w:val="00DB59A3"/>
    <w:rsid w:val="00DB618A"/>
    <w:rsid w:val="00DB6EF8"/>
    <w:rsid w:val="00DB6F9F"/>
    <w:rsid w:val="00DC2460"/>
    <w:rsid w:val="00DC575D"/>
    <w:rsid w:val="00DC62C1"/>
    <w:rsid w:val="00DC7846"/>
    <w:rsid w:val="00DD4CEF"/>
    <w:rsid w:val="00DD77E1"/>
    <w:rsid w:val="00DE03BE"/>
    <w:rsid w:val="00DE17E6"/>
    <w:rsid w:val="00DE1AD7"/>
    <w:rsid w:val="00DE1C68"/>
    <w:rsid w:val="00DE3593"/>
    <w:rsid w:val="00DE5852"/>
    <w:rsid w:val="00DE6BEF"/>
    <w:rsid w:val="00DE6FF9"/>
    <w:rsid w:val="00DF0589"/>
    <w:rsid w:val="00DF160D"/>
    <w:rsid w:val="00DF252E"/>
    <w:rsid w:val="00DF375C"/>
    <w:rsid w:val="00DF6FFE"/>
    <w:rsid w:val="00E00AC9"/>
    <w:rsid w:val="00E011A7"/>
    <w:rsid w:val="00E05725"/>
    <w:rsid w:val="00E06F58"/>
    <w:rsid w:val="00E07D8E"/>
    <w:rsid w:val="00E11D45"/>
    <w:rsid w:val="00E123DA"/>
    <w:rsid w:val="00E12A28"/>
    <w:rsid w:val="00E15931"/>
    <w:rsid w:val="00E16529"/>
    <w:rsid w:val="00E1693B"/>
    <w:rsid w:val="00E1773F"/>
    <w:rsid w:val="00E2284B"/>
    <w:rsid w:val="00E2405B"/>
    <w:rsid w:val="00E25A09"/>
    <w:rsid w:val="00E25ACA"/>
    <w:rsid w:val="00E2609E"/>
    <w:rsid w:val="00E30519"/>
    <w:rsid w:val="00E337DC"/>
    <w:rsid w:val="00E33884"/>
    <w:rsid w:val="00E34C99"/>
    <w:rsid w:val="00E37899"/>
    <w:rsid w:val="00E37EA0"/>
    <w:rsid w:val="00E44CDF"/>
    <w:rsid w:val="00E46E14"/>
    <w:rsid w:val="00E47C32"/>
    <w:rsid w:val="00E5107A"/>
    <w:rsid w:val="00E51539"/>
    <w:rsid w:val="00E51727"/>
    <w:rsid w:val="00E5323A"/>
    <w:rsid w:val="00E549DE"/>
    <w:rsid w:val="00E55E70"/>
    <w:rsid w:val="00E56848"/>
    <w:rsid w:val="00E63FD4"/>
    <w:rsid w:val="00E643D3"/>
    <w:rsid w:val="00E64AF9"/>
    <w:rsid w:val="00E650E0"/>
    <w:rsid w:val="00E6637E"/>
    <w:rsid w:val="00E67BB4"/>
    <w:rsid w:val="00E71834"/>
    <w:rsid w:val="00E72ECE"/>
    <w:rsid w:val="00E7412D"/>
    <w:rsid w:val="00E7562C"/>
    <w:rsid w:val="00E76D50"/>
    <w:rsid w:val="00E778D1"/>
    <w:rsid w:val="00E83063"/>
    <w:rsid w:val="00E864E3"/>
    <w:rsid w:val="00E87350"/>
    <w:rsid w:val="00E87E12"/>
    <w:rsid w:val="00E90AED"/>
    <w:rsid w:val="00E9353F"/>
    <w:rsid w:val="00EA0AD1"/>
    <w:rsid w:val="00EA1255"/>
    <w:rsid w:val="00EA1815"/>
    <w:rsid w:val="00EA28F7"/>
    <w:rsid w:val="00EA5FBA"/>
    <w:rsid w:val="00EA62F9"/>
    <w:rsid w:val="00EA68FC"/>
    <w:rsid w:val="00EA70C1"/>
    <w:rsid w:val="00EA7531"/>
    <w:rsid w:val="00EA7584"/>
    <w:rsid w:val="00EB0C2E"/>
    <w:rsid w:val="00EB36D8"/>
    <w:rsid w:val="00EB471B"/>
    <w:rsid w:val="00EB5BFC"/>
    <w:rsid w:val="00EB79E6"/>
    <w:rsid w:val="00EC136A"/>
    <w:rsid w:val="00EC230E"/>
    <w:rsid w:val="00ED0540"/>
    <w:rsid w:val="00ED4894"/>
    <w:rsid w:val="00ED7336"/>
    <w:rsid w:val="00ED7B8F"/>
    <w:rsid w:val="00ED7EC5"/>
    <w:rsid w:val="00EE4635"/>
    <w:rsid w:val="00EE5ADA"/>
    <w:rsid w:val="00EF0474"/>
    <w:rsid w:val="00EF152E"/>
    <w:rsid w:val="00EF1896"/>
    <w:rsid w:val="00EF19AD"/>
    <w:rsid w:val="00EF3987"/>
    <w:rsid w:val="00EF683F"/>
    <w:rsid w:val="00EF737C"/>
    <w:rsid w:val="00F00127"/>
    <w:rsid w:val="00F02351"/>
    <w:rsid w:val="00F02864"/>
    <w:rsid w:val="00F04148"/>
    <w:rsid w:val="00F04B94"/>
    <w:rsid w:val="00F06088"/>
    <w:rsid w:val="00F23905"/>
    <w:rsid w:val="00F24B05"/>
    <w:rsid w:val="00F254A3"/>
    <w:rsid w:val="00F25A28"/>
    <w:rsid w:val="00F25B9C"/>
    <w:rsid w:val="00F30342"/>
    <w:rsid w:val="00F30D3D"/>
    <w:rsid w:val="00F3133B"/>
    <w:rsid w:val="00F32DE4"/>
    <w:rsid w:val="00F33A44"/>
    <w:rsid w:val="00F34811"/>
    <w:rsid w:val="00F349B6"/>
    <w:rsid w:val="00F35D03"/>
    <w:rsid w:val="00F405CB"/>
    <w:rsid w:val="00F40B7D"/>
    <w:rsid w:val="00F43C76"/>
    <w:rsid w:val="00F4755D"/>
    <w:rsid w:val="00F50386"/>
    <w:rsid w:val="00F505ED"/>
    <w:rsid w:val="00F50691"/>
    <w:rsid w:val="00F50900"/>
    <w:rsid w:val="00F519E7"/>
    <w:rsid w:val="00F53350"/>
    <w:rsid w:val="00F54C89"/>
    <w:rsid w:val="00F54F39"/>
    <w:rsid w:val="00F5552B"/>
    <w:rsid w:val="00F55C5B"/>
    <w:rsid w:val="00F57540"/>
    <w:rsid w:val="00F57DD7"/>
    <w:rsid w:val="00F60F97"/>
    <w:rsid w:val="00F63394"/>
    <w:rsid w:val="00F634BF"/>
    <w:rsid w:val="00F743E0"/>
    <w:rsid w:val="00F747AF"/>
    <w:rsid w:val="00F75543"/>
    <w:rsid w:val="00F84B7D"/>
    <w:rsid w:val="00F851DB"/>
    <w:rsid w:val="00F85DE2"/>
    <w:rsid w:val="00F87B85"/>
    <w:rsid w:val="00F974F6"/>
    <w:rsid w:val="00FA19F5"/>
    <w:rsid w:val="00FA23C6"/>
    <w:rsid w:val="00FA3CF1"/>
    <w:rsid w:val="00FA4102"/>
    <w:rsid w:val="00FA433E"/>
    <w:rsid w:val="00FA5FDE"/>
    <w:rsid w:val="00FA6AF4"/>
    <w:rsid w:val="00FA6BD8"/>
    <w:rsid w:val="00FB054A"/>
    <w:rsid w:val="00FB0DFE"/>
    <w:rsid w:val="00FB0E7F"/>
    <w:rsid w:val="00FB1D50"/>
    <w:rsid w:val="00FB1DEA"/>
    <w:rsid w:val="00FB2905"/>
    <w:rsid w:val="00FB2A18"/>
    <w:rsid w:val="00FB585D"/>
    <w:rsid w:val="00FC002E"/>
    <w:rsid w:val="00FC101B"/>
    <w:rsid w:val="00FC57F4"/>
    <w:rsid w:val="00FD0F3B"/>
    <w:rsid w:val="00FD5930"/>
    <w:rsid w:val="00FD670F"/>
    <w:rsid w:val="00FE001C"/>
    <w:rsid w:val="00FE1798"/>
    <w:rsid w:val="00FE2AB7"/>
    <w:rsid w:val="00FE321B"/>
    <w:rsid w:val="00FE764F"/>
    <w:rsid w:val="00FF4D20"/>
    <w:rsid w:val="00FF52A8"/>
    <w:rsid w:val="00FF7892"/>
    <w:rsid w:val="56A7FB55"/>
    <w:rsid w:val="6A16B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42BF68"/>
  <w15:docId w15:val="{56684A45-6D89-43EC-9A4D-0E6277759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6F8"/>
    <w:pPr>
      <w:spacing w:after="0" w:line="240" w:lineRule="auto"/>
    </w:pPr>
    <w:rPr>
      <w:rFonts w:ascii="Arial" w:eastAsia="Times New Roman" w:hAnsi="Arial" w:cs="Arial"/>
    </w:rPr>
  </w:style>
  <w:style w:type="paragraph" w:styleId="Heading1">
    <w:name w:val="heading 1"/>
    <w:aliases w:val="Yellow head"/>
    <w:basedOn w:val="Normal"/>
    <w:next w:val="Normal"/>
    <w:link w:val="Heading1Char"/>
    <w:uiPriority w:val="9"/>
    <w:qFormat/>
    <w:rsid w:val="00F25B9C"/>
    <w:pPr>
      <w:keepNext/>
      <w:keepLines/>
      <w:spacing w:before="480"/>
      <w:outlineLvl w:val="0"/>
    </w:pPr>
    <w:rPr>
      <w:rFonts w:eastAsia="SimSun" w:cs="Times New Roman"/>
      <w:b/>
      <w:bCs/>
      <w:color w:val="365F91"/>
      <w:sz w:val="28"/>
      <w:szCs w:val="28"/>
    </w:rPr>
  </w:style>
  <w:style w:type="paragraph" w:styleId="Heading2">
    <w:name w:val="heading 2"/>
    <w:aliases w:val="PG Heading n,Green subhead"/>
    <w:basedOn w:val="Normal"/>
    <w:next w:val="Normal"/>
    <w:link w:val="Heading2Char"/>
    <w:uiPriority w:val="9"/>
    <w:qFormat/>
    <w:rsid w:val="00736C4E"/>
    <w:pPr>
      <w:keepNext/>
      <w:keepLines/>
      <w:spacing w:before="200"/>
      <w:outlineLvl w:val="1"/>
    </w:pPr>
    <w:rPr>
      <w:rFonts w:cs="Times New Roman"/>
      <w:b/>
      <w:color w:val="1F497D"/>
      <w:sz w:val="48"/>
      <w:szCs w:val="32"/>
      <w:lang w:eastAsia="en-US"/>
    </w:rPr>
  </w:style>
  <w:style w:type="paragraph" w:styleId="Heading3">
    <w:name w:val="heading 3"/>
    <w:basedOn w:val="Normal"/>
    <w:next w:val="Normal"/>
    <w:link w:val="Heading3Char"/>
    <w:uiPriority w:val="9"/>
    <w:unhideWhenUsed/>
    <w:qFormat/>
    <w:rsid w:val="000F4F31"/>
    <w:pPr>
      <w:keepNext/>
      <w:keepLines/>
      <w:tabs>
        <w:tab w:val="left" w:pos="426"/>
        <w:tab w:val="left" w:pos="851"/>
        <w:tab w:val="left" w:pos="1276"/>
        <w:tab w:val="left" w:pos="1701"/>
        <w:tab w:val="right" w:pos="8931"/>
      </w:tabs>
      <w:spacing w:before="40"/>
      <w:outlineLvl w:val="2"/>
    </w:pPr>
    <w:rPr>
      <w:rFonts w:asciiTheme="majorHAnsi" w:eastAsiaTheme="majorEastAsia" w:hAnsiTheme="majorHAnsi" w:cstheme="majorBidi"/>
      <w:color w:val="243F60" w:themeColor="accent1" w:themeShade="7F"/>
      <w:sz w:val="24"/>
      <w:szCs w:val="24"/>
      <w:lang w:eastAsia="en-US"/>
    </w:rPr>
  </w:style>
  <w:style w:type="paragraph" w:styleId="Heading4">
    <w:name w:val="heading 4"/>
    <w:basedOn w:val="Normal"/>
    <w:next w:val="Normal"/>
    <w:link w:val="Heading4Char"/>
    <w:uiPriority w:val="99"/>
    <w:qFormat/>
    <w:rsid w:val="00F25B9C"/>
    <w:pPr>
      <w:keepNext/>
      <w:keepLines/>
      <w:spacing w:before="200"/>
      <w:outlineLvl w:val="3"/>
    </w:pPr>
    <w:rPr>
      <w:rFonts w:cs="Times New Roman"/>
      <w:b/>
      <w:bCs/>
      <w:i/>
      <w:iCs/>
      <w:color w:val="4F81BD"/>
    </w:rPr>
  </w:style>
  <w:style w:type="paragraph" w:styleId="Heading7">
    <w:name w:val="heading 7"/>
    <w:basedOn w:val="Normal"/>
    <w:next w:val="Normal"/>
    <w:link w:val="Heading7Char"/>
    <w:uiPriority w:val="9"/>
    <w:semiHidden/>
    <w:unhideWhenUsed/>
    <w:qFormat/>
    <w:rsid w:val="0048604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Yellow head Char"/>
    <w:basedOn w:val="DefaultParagraphFont"/>
    <w:link w:val="Heading1"/>
    <w:uiPriority w:val="9"/>
    <w:rsid w:val="00F25B9C"/>
    <w:rPr>
      <w:rFonts w:eastAsia="SimSun" w:cs="Times New Roman"/>
      <w:b/>
      <w:bCs/>
      <w:color w:val="365F91"/>
      <w:sz w:val="28"/>
      <w:szCs w:val="28"/>
    </w:rPr>
  </w:style>
  <w:style w:type="character" w:customStyle="1" w:styleId="Heading2Char">
    <w:name w:val="Heading 2 Char"/>
    <w:aliases w:val="PG Heading n Char,Green subhead Char"/>
    <w:basedOn w:val="DefaultParagraphFont"/>
    <w:link w:val="Heading2"/>
    <w:uiPriority w:val="9"/>
    <w:rsid w:val="00736C4E"/>
    <w:rPr>
      <w:rFonts w:eastAsia="Times New Roman" w:cs="Times New Roman"/>
      <w:b/>
      <w:color w:val="1F497D"/>
      <w:sz w:val="48"/>
      <w:szCs w:val="32"/>
      <w:lang w:eastAsia="en-US"/>
    </w:rPr>
  </w:style>
  <w:style w:type="character" w:customStyle="1" w:styleId="Heading4Char">
    <w:name w:val="Heading 4 Char"/>
    <w:basedOn w:val="DefaultParagraphFont"/>
    <w:link w:val="Heading4"/>
    <w:uiPriority w:val="99"/>
    <w:rsid w:val="00F25B9C"/>
    <w:rPr>
      <w:rFonts w:eastAsia="Times New Roman" w:cs="Times New Roman"/>
      <w:b/>
      <w:bCs/>
      <w:i/>
      <w:iCs/>
      <w:color w:val="4F81BD"/>
    </w:rPr>
  </w:style>
  <w:style w:type="paragraph" w:customStyle="1" w:styleId="Covertitle">
    <w:name w:val="Cover title"/>
    <w:uiPriority w:val="99"/>
    <w:rsid w:val="00F25B9C"/>
    <w:pPr>
      <w:spacing w:after="0" w:line="240" w:lineRule="auto"/>
    </w:pPr>
    <w:rPr>
      <w:rFonts w:ascii="Arial" w:eastAsia="Times New Roman" w:hAnsi="Arial" w:cs="Times New Roman"/>
      <w:b/>
      <w:sz w:val="32"/>
      <w:szCs w:val="32"/>
      <w:lang w:eastAsia="en-US"/>
    </w:rPr>
  </w:style>
  <w:style w:type="paragraph" w:customStyle="1" w:styleId="PGKS3text">
    <w:name w:val="PG KS3 text"/>
    <w:basedOn w:val="Normal"/>
    <w:uiPriority w:val="99"/>
    <w:qFormat/>
    <w:rsid w:val="00F25B9C"/>
    <w:pPr>
      <w:spacing w:before="120"/>
    </w:pPr>
    <w:rPr>
      <w:rFonts w:ascii="Calibri" w:hAnsi="Calibri"/>
    </w:rPr>
  </w:style>
  <w:style w:type="paragraph" w:customStyle="1" w:styleId="PGKS3bulletedlist">
    <w:name w:val="PG KS3 bulleted list"/>
    <w:basedOn w:val="PGKS3text"/>
    <w:uiPriority w:val="99"/>
    <w:qFormat/>
    <w:rsid w:val="00F25B9C"/>
    <w:pPr>
      <w:numPr>
        <w:numId w:val="1"/>
      </w:numPr>
    </w:pPr>
  </w:style>
  <w:style w:type="paragraph" w:customStyle="1" w:styleId="ks3bold12pt">
    <w:name w:val="ks3 bold 12pt"/>
    <w:basedOn w:val="PGKS3text"/>
    <w:next w:val="PGKS3bulletedlist"/>
    <w:uiPriority w:val="99"/>
    <w:rsid w:val="00F25B9C"/>
    <w:rPr>
      <w:b/>
      <w:bCs/>
      <w:sz w:val="24"/>
      <w:szCs w:val="24"/>
    </w:rPr>
  </w:style>
  <w:style w:type="paragraph" w:styleId="NoSpacing">
    <w:name w:val="No Spacing"/>
    <w:aliases w:val="Program code para"/>
    <w:link w:val="NoSpacingChar"/>
    <w:uiPriority w:val="1"/>
    <w:qFormat/>
    <w:rsid w:val="00F25B9C"/>
    <w:pPr>
      <w:spacing w:after="0" w:line="240" w:lineRule="auto"/>
    </w:pPr>
    <w:rPr>
      <w:rFonts w:ascii="Calibri" w:eastAsia="MS Mincho" w:hAnsi="Calibri" w:cs="Arial"/>
      <w:lang w:val="en-US" w:eastAsia="ja-JP"/>
    </w:rPr>
  </w:style>
  <w:style w:type="character" w:customStyle="1" w:styleId="NoSpacingChar">
    <w:name w:val="No Spacing Char"/>
    <w:aliases w:val="Program code para Char"/>
    <w:link w:val="NoSpacing"/>
    <w:uiPriority w:val="1"/>
    <w:rsid w:val="00F25B9C"/>
    <w:rPr>
      <w:rFonts w:ascii="Calibri" w:eastAsia="MS Mincho" w:hAnsi="Calibri" w:cs="Arial"/>
      <w:lang w:val="en-US" w:eastAsia="ja-JP"/>
    </w:rPr>
  </w:style>
  <w:style w:type="paragraph" w:styleId="BalloonText">
    <w:name w:val="Balloon Text"/>
    <w:basedOn w:val="Normal"/>
    <w:link w:val="BalloonTextChar"/>
    <w:uiPriority w:val="99"/>
    <w:semiHidden/>
    <w:unhideWhenUsed/>
    <w:rsid w:val="00F25B9C"/>
    <w:rPr>
      <w:rFonts w:ascii="Tahoma" w:hAnsi="Tahoma" w:cs="Tahoma"/>
      <w:sz w:val="16"/>
      <w:szCs w:val="16"/>
    </w:rPr>
  </w:style>
  <w:style w:type="character" w:customStyle="1" w:styleId="BalloonTextChar">
    <w:name w:val="Balloon Text Char"/>
    <w:basedOn w:val="DefaultParagraphFont"/>
    <w:link w:val="BalloonText"/>
    <w:uiPriority w:val="99"/>
    <w:semiHidden/>
    <w:rsid w:val="00F25B9C"/>
    <w:rPr>
      <w:rFonts w:ascii="Tahoma" w:hAnsi="Tahoma" w:cs="Tahoma"/>
      <w:sz w:val="16"/>
      <w:szCs w:val="16"/>
    </w:rPr>
  </w:style>
  <w:style w:type="paragraph" w:styleId="Header">
    <w:name w:val="header"/>
    <w:basedOn w:val="Normal"/>
    <w:link w:val="HeaderChar"/>
    <w:uiPriority w:val="99"/>
    <w:unhideWhenUsed/>
    <w:rsid w:val="00F25B9C"/>
    <w:pPr>
      <w:tabs>
        <w:tab w:val="center" w:pos="4513"/>
        <w:tab w:val="right" w:pos="9026"/>
      </w:tabs>
    </w:pPr>
  </w:style>
  <w:style w:type="character" w:customStyle="1" w:styleId="HeaderChar">
    <w:name w:val="Header Char"/>
    <w:basedOn w:val="DefaultParagraphFont"/>
    <w:link w:val="Header"/>
    <w:uiPriority w:val="99"/>
    <w:rsid w:val="00F25B9C"/>
  </w:style>
  <w:style w:type="paragraph" w:styleId="Footer">
    <w:name w:val="footer"/>
    <w:aliases w:val="PG Footerf"/>
    <w:basedOn w:val="Normal"/>
    <w:link w:val="FooterChar"/>
    <w:uiPriority w:val="99"/>
    <w:unhideWhenUsed/>
    <w:rsid w:val="00F25B9C"/>
    <w:pPr>
      <w:tabs>
        <w:tab w:val="center" w:pos="4513"/>
        <w:tab w:val="right" w:pos="9026"/>
      </w:tabs>
    </w:pPr>
    <w:rPr>
      <w:rFonts w:ascii="Calibri" w:hAnsi="Calibri"/>
      <w:i/>
    </w:rPr>
  </w:style>
  <w:style w:type="character" w:customStyle="1" w:styleId="FooterChar">
    <w:name w:val="Footer Char"/>
    <w:aliases w:val="PG Footerf Char"/>
    <w:basedOn w:val="DefaultParagraphFont"/>
    <w:link w:val="Footer"/>
    <w:uiPriority w:val="99"/>
    <w:rsid w:val="00F25B9C"/>
    <w:rPr>
      <w:rFonts w:ascii="Calibri" w:hAnsi="Calibri"/>
      <w:i/>
    </w:rPr>
  </w:style>
  <w:style w:type="paragraph" w:customStyle="1" w:styleId="PGHeading2">
    <w:name w:val="PG Heading 2"/>
    <w:basedOn w:val="Heading1"/>
    <w:qFormat/>
    <w:rsid w:val="00F25B9C"/>
    <w:pPr>
      <w:spacing w:after="240"/>
    </w:pPr>
  </w:style>
  <w:style w:type="paragraph" w:customStyle="1" w:styleId="PGHeading3">
    <w:name w:val="PG Heading 3"/>
    <w:basedOn w:val="Heading4"/>
    <w:qFormat/>
    <w:rsid w:val="00F25B9C"/>
  </w:style>
  <w:style w:type="paragraph" w:styleId="Subtitle">
    <w:name w:val="Subtitle"/>
    <w:aliases w:val="PG Suggested for teaching in."/>
    <w:basedOn w:val="Heading1"/>
    <w:next w:val="Normal"/>
    <w:link w:val="SubtitleChar"/>
    <w:uiPriority w:val="11"/>
    <w:qFormat/>
    <w:rsid w:val="00736C4E"/>
    <w:rPr>
      <w:b w:val="0"/>
      <w:i/>
      <w:sz w:val="24"/>
    </w:rPr>
  </w:style>
  <w:style w:type="character" w:customStyle="1" w:styleId="SubtitleChar">
    <w:name w:val="Subtitle Char"/>
    <w:aliases w:val="PG Suggested for teaching in. Char"/>
    <w:basedOn w:val="DefaultParagraphFont"/>
    <w:link w:val="Subtitle"/>
    <w:uiPriority w:val="11"/>
    <w:rsid w:val="00736C4E"/>
    <w:rPr>
      <w:rFonts w:eastAsia="SimSun" w:cs="Times New Roman"/>
      <w:bCs/>
      <w:i/>
      <w:color w:val="365F91"/>
      <w:sz w:val="24"/>
      <w:szCs w:val="28"/>
    </w:rPr>
  </w:style>
  <w:style w:type="paragraph" w:customStyle="1" w:styleId="PGLessonWeekContentTitle">
    <w:name w:val="PG Lesson Week &amp; Content Title"/>
    <w:basedOn w:val="Normal"/>
    <w:qFormat/>
    <w:rsid w:val="00736C4E"/>
    <w:pPr>
      <w:spacing w:before="120" w:after="120"/>
    </w:pPr>
    <w:rPr>
      <w:b/>
      <w:color w:val="FFFFFF"/>
      <w:sz w:val="24"/>
    </w:rPr>
  </w:style>
  <w:style w:type="paragraph" w:customStyle="1" w:styleId="PGHeading1">
    <w:name w:val="PG Heading 1"/>
    <w:basedOn w:val="Heading2"/>
    <w:qFormat/>
    <w:rsid w:val="00736C4E"/>
  </w:style>
  <w:style w:type="paragraph" w:customStyle="1" w:styleId="PGSuggestedforteachingin">
    <w:name w:val="PG Suggested for teaching in.."/>
    <w:basedOn w:val="Subtitle"/>
    <w:qFormat/>
    <w:rsid w:val="00736C4E"/>
  </w:style>
  <w:style w:type="paragraph" w:customStyle="1" w:styleId="PGFooter">
    <w:name w:val="PG Footer"/>
    <w:basedOn w:val="Footer"/>
    <w:qFormat/>
    <w:rsid w:val="00736C4E"/>
  </w:style>
  <w:style w:type="character" w:styleId="Hyperlink">
    <w:name w:val="Hyperlink"/>
    <w:uiPriority w:val="99"/>
    <w:rsid w:val="006506F8"/>
    <w:rPr>
      <w:color w:val="0000FF"/>
      <w:u w:val="single"/>
    </w:rPr>
  </w:style>
  <w:style w:type="paragraph" w:customStyle="1" w:styleId="ks3text">
    <w:name w:val="ks3 text"/>
    <w:basedOn w:val="Normal"/>
    <w:uiPriority w:val="99"/>
    <w:rsid w:val="006506F8"/>
    <w:pPr>
      <w:spacing w:before="120"/>
    </w:pPr>
    <w:rPr>
      <w:rFonts w:ascii="Calibri" w:hAnsi="Calibri"/>
    </w:rPr>
  </w:style>
  <w:style w:type="paragraph" w:customStyle="1" w:styleId="ks3bulletedlist">
    <w:name w:val="ks3 bulleted list"/>
    <w:basedOn w:val="ks3text"/>
    <w:uiPriority w:val="99"/>
    <w:rsid w:val="006506F8"/>
    <w:pPr>
      <w:tabs>
        <w:tab w:val="num" w:pos="397"/>
      </w:tabs>
      <w:ind w:left="397" w:hanging="397"/>
    </w:pPr>
  </w:style>
  <w:style w:type="paragraph" w:styleId="PlainText">
    <w:name w:val="Plain Text"/>
    <w:basedOn w:val="Normal"/>
    <w:link w:val="PlainTextChar"/>
    <w:uiPriority w:val="99"/>
    <w:semiHidden/>
    <w:unhideWhenUsed/>
    <w:rsid w:val="006506F8"/>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semiHidden/>
    <w:rsid w:val="006506F8"/>
    <w:rPr>
      <w:rFonts w:ascii="Consolas" w:eastAsia="Calibri" w:hAnsi="Consolas" w:cs="Times New Roman"/>
      <w:sz w:val="21"/>
      <w:szCs w:val="21"/>
      <w:lang w:eastAsia="en-US"/>
    </w:rPr>
  </w:style>
  <w:style w:type="character" w:styleId="FollowedHyperlink">
    <w:name w:val="FollowedHyperlink"/>
    <w:basedOn w:val="DefaultParagraphFont"/>
    <w:uiPriority w:val="99"/>
    <w:semiHidden/>
    <w:unhideWhenUsed/>
    <w:rsid w:val="00536CDB"/>
    <w:rPr>
      <w:color w:val="800080" w:themeColor="followedHyperlink"/>
      <w:u w:val="single"/>
    </w:rPr>
  </w:style>
  <w:style w:type="paragraph" w:customStyle="1" w:styleId="Default">
    <w:name w:val="Default"/>
    <w:rsid w:val="00DE1AD7"/>
    <w:pPr>
      <w:autoSpaceDE w:val="0"/>
      <w:autoSpaceDN w:val="0"/>
      <w:adjustRightInd w:val="0"/>
      <w:spacing w:after="0" w:line="240" w:lineRule="auto"/>
    </w:pPr>
    <w:rPr>
      <w:rFonts w:ascii="Wingdings" w:eastAsia="Calibri" w:hAnsi="Wingdings" w:cs="Wingdings"/>
      <w:color w:val="000000"/>
      <w:sz w:val="24"/>
      <w:szCs w:val="24"/>
      <w:lang w:eastAsia="en-US"/>
    </w:rPr>
  </w:style>
  <w:style w:type="paragraph" w:styleId="NormalWeb">
    <w:name w:val="Normal (Web)"/>
    <w:basedOn w:val="Normal"/>
    <w:uiPriority w:val="99"/>
    <w:semiHidden/>
    <w:unhideWhenUsed/>
    <w:rsid w:val="00995926"/>
    <w:pPr>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uiPriority w:val="39"/>
    <w:rsid w:val="00BC2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535BF9"/>
    <w:rPr>
      <w:i/>
      <w:iCs/>
      <w:color w:val="404040" w:themeColor="text1" w:themeTint="BF"/>
    </w:rPr>
  </w:style>
  <w:style w:type="numbering" w:customStyle="1" w:styleId="Style1">
    <w:name w:val="Style1"/>
    <w:uiPriority w:val="99"/>
    <w:rsid w:val="00535BF9"/>
    <w:pPr>
      <w:numPr>
        <w:numId w:val="3"/>
      </w:numPr>
    </w:pPr>
  </w:style>
  <w:style w:type="paragraph" w:customStyle="1" w:styleId="RedChapterHead">
    <w:name w:val="Red Chapter Head"/>
    <w:basedOn w:val="Normal"/>
    <w:next w:val="BlueChaptertitle"/>
    <w:link w:val="RedChapterHeadChar"/>
    <w:qFormat/>
    <w:rsid w:val="003F01F2"/>
    <w:pPr>
      <w:tabs>
        <w:tab w:val="left" w:pos="426"/>
        <w:tab w:val="left" w:pos="851"/>
        <w:tab w:val="left" w:pos="1276"/>
        <w:tab w:val="left" w:pos="1701"/>
        <w:tab w:val="right" w:pos="4678"/>
        <w:tab w:val="left" w:pos="5245"/>
        <w:tab w:val="right" w:pos="8931"/>
      </w:tabs>
      <w:spacing w:after="120"/>
    </w:pPr>
    <w:rPr>
      <w:rFonts w:eastAsia="SimSun"/>
      <w:bCs/>
      <w:color w:val="C00000"/>
      <w:sz w:val="48"/>
      <w:szCs w:val="24"/>
      <w:lang w:eastAsia="zh-CN"/>
    </w:rPr>
  </w:style>
  <w:style w:type="paragraph" w:customStyle="1" w:styleId="StyleListParagraphLatinArial11ptLeft075cmHangin">
    <w:name w:val="Style List Paragraph + (Latin) Arial 11 pt Left:  0.75 cm Hangin..."/>
    <w:basedOn w:val="ListParagraph"/>
    <w:rsid w:val="00535BF9"/>
    <w:pPr>
      <w:tabs>
        <w:tab w:val="left" w:pos="2127"/>
        <w:tab w:val="left" w:pos="2552"/>
      </w:tabs>
      <w:spacing w:after="0"/>
      <w:ind w:left="426"/>
    </w:pPr>
    <w:rPr>
      <w:rFonts w:eastAsia="Times New Roman" w:cs="Times New Roman"/>
      <w:szCs w:val="20"/>
      <w:lang w:eastAsia="zh-CN"/>
    </w:rPr>
  </w:style>
  <w:style w:type="paragraph" w:styleId="ListParagraph">
    <w:name w:val="List Paragraph"/>
    <w:basedOn w:val="Normal"/>
    <w:link w:val="ListParagraphChar"/>
    <w:uiPriority w:val="34"/>
    <w:qFormat/>
    <w:rsid w:val="00535BF9"/>
    <w:pPr>
      <w:tabs>
        <w:tab w:val="left" w:pos="426"/>
        <w:tab w:val="left" w:pos="851"/>
        <w:tab w:val="left" w:pos="1276"/>
        <w:tab w:val="left" w:pos="1701"/>
        <w:tab w:val="right" w:pos="8931"/>
      </w:tabs>
      <w:spacing w:after="120"/>
      <w:ind w:left="720"/>
      <w:contextualSpacing/>
    </w:pPr>
    <w:rPr>
      <w:rFonts w:ascii="Calibri" w:eastAsiaTheme="minorHAnsi" w:hAnsi="Calibri" w:cstheme="minorBidi"/>
      <w:lang w:eastAsia="en-US"/>
    </w:rPr>
  </w:style>
  <w:style w:type="paragraph" w:customStyle="1" w:styleId="BlueChaptertitle">
    <w:name w:val="Blue Chapter title"/>
    <w:next w:val="Heading1"/>
    <w:link w:val="BlueChaptertitleChar"/>
    <w:qFormat/>
    <w:rsid w:val="003F01F2"/>
    <w:pPr>
      <w:spacing w:after="120" w:line="240" w:lineRule="auto"/>
    </w:pPr>
    <w:rPr>
      <w:rFonts w:ascii="Arial" w:eastAsia="SimSun" w:hAnsi="Arial" w:cs="Arial"/>
      <w:bCs/>
      <w:color w:val="17365D" w:themeColor="text2" w:themeShade="BF"/>
      <w:sz w:val="40"/>
      <w:szCs w:val="40"/>
      <w:lang w:eastAsia="zh-CN"/>
    </w:rPr>
  </w:style>
  <w:style w:type="paragraph" w:customStyle="1" w:styleId="Bulletstyle">
    <w:name w:val="Bullet style"/>
    <w:basedOn w:val="ListParagraph"/>
    <w:link w:val="BulletstyleChar"/>
    <w:uiPriority w:val="99"/>
    <w:qFormat/>
    <w:rsid w:val="00535BF9"/>
    <w:pPr>
      <w:numPr>
        <w:numId w:val="4"/>
      </w:numPr>
      <w:tabs>
        <w:tab w:val="left" w:pos="2127"/>
      </w:tabs>
      <w:contextualSpacing w:val="0"/>
    </w:pPr>
  </w:style>
  <w:style w:type="character" w:customStyle="1" w:styleId="RedChapterHeadChar">
    <w:name w:val="Red Chapter Head Char"/>
    <w:basedOn w:val="DefaultParagraphFont"/>
    <w:link w:val="RedChapterHead"/>
    <w:rsid w:val="003F01F2"/>
    <w:rPr>
      <w:rFonts w:ascii="Arial" w:eastAsia="SimSun" w:hAnsi="Arial" w:cs="Arial"/>
      <w:bCs/>
      <w:color w:val="C00000"/>
      <w:sz w:val="48"/>
      <w:szCs w:val="24"/>
      <w:lang w:eastAsia="zh-CN"/>
    </w:rPr>
  </w:style>
  <w:style w:type="character" w:customStyle="1" w:styleId="BlueChaptertitleChar">
    <w:name w:val="Blue Chapter title Char"/>
    <w:basedOn w:val="RedChapterHeadChar"/>
    <w:link w:val="BlueChaptertitle"/>
    <w:rsid w:val="003F01F2"/>
    <w:rPr>
      <w:rFonts w:ascii="Arial" w:eastAsia="SimSun" w:hAnsi="Arial" w:cs="Arial"/>
      <w:bCs/>
      <w:color w:val="17365D" w:themeColor="text2" w:themeShade="BF"/>
      <w:sz w:val="40"/>
      <w:szCs w:val="40"/>
      <w:lang w:eastAsia="zh-CN"/>
    </w:rPr>
  </w:style>
  <w:style w:type="paragraph" w:customStyle="1" w:styleId="Programcode">
    <w:name w:val="Program code"/>
    <w:basedOn w:val="Normal"/>
    <w:link w:val="ProgramcodeChar"/>
    <w:uiPriority w:val="99"/>
    <w:qFormat/>
    <w:rsid w:val="00535BF9"/>
    <w:pPr>
      <w:tabs>
        <w:tab w:val="left" w:pos="426"/>
        <w:tab w:val="left" w:pos="851"/>
        <w:tab w:val="left" w:pos="1276"/>
        <w:tab w:val="left" w:pos="1701"/>
        <w:tab w:val="left" w:pos="2127"/>
        <w:tab w:val="left" w:pos="3686"/>
        <w:tab w:val="right" w:pos="8931"/>
      </w:tabs>
      <w:spacing w:after="60"/>
    </w:pPr>
    <w:rPr>
      <w:rFonts w:ascii="Courier New" w:eastAsiaTheme="minorHAnsi" w:hAnsi="Courier New" w:cs="Courier New"/>
      <w:sz w:val="20"/>
      <w:szCs w:val="20"/>
      <w:lang w:eastAsia="zh-CN"/>
    </w:rPr>
  </w:style>
  <w:style w:type="character" w:customStyle="1" w:styleId="ListParagraphChar">
    <w:name w:val="List Paragraph Char"/>
    <w:basedOn w:val="DefaultParagraphFont"/>
    <w:link w:val="ListParagraph"/>
    <w:uiPriority w:val="34"/>
    <w:rsid w:val="00535BF9"/>
    <w:rPr>
      <w:rFonts w:ascii="Calibri" w:eastAsiaTheme="minorHAnsi" w:hAnsi="Calibri"/>
      <w:lang w:eastAsia="en-US"/>
    </w:rPr>
  </w:style>
  <w:style w:type="character" w:customStyle="1" w:styleId="BulletstyleChar">
    <w:name w:val="Bullet style Char"/>
    <w:basedOn w:val="ListParagraphChar"/>
    <w:link w:val="Bulletstyle"/>
    <w:uiPriority w:val="99"/>
    <w:rsid w:val="00535BF9"/>
    <w:rPr>
      <w:rFonts w:ascii="Calibri" w:eastAsiaTheme="minorHAnsi" w:hAnsi="Calibri"/>
      <w:lang w:eastAsia="en-US"/>
    </w:rPr>
  </w:style>
  <w:style w:type="character" w:customStyle="1" w:styleId="codeword">
    <w:name w:val="code word"/>
    <w:basedOn w:val="ProgramcodeChar"/>
    <w:uiPriority w:val="1"/>
    <w:qFormat/>
    <w:rsid w:val="00535BF9"/>
    <w:rPr>
      <w:rFonts w:ascii="Courier New" w:eastAsiaTheme="minorHAnsi" w:hAnsi="Courier New" w:cs="Courier New"/>
      <w:sz w:val="20"/>
      <w:szCs w:val="20"/>
      <w:lang w:eastAsia="zh-CN"/>
    </w:rPr>
  </w:style>
  <w:style w:type="character" w:customStyle="1" w:styleId="ProgramcodeChar">
    <w:name w:val="Program code Char"/>
    <w:basedOn w:val="DefaultParagraphFont"/>
    <w:link w:val="Programcode"/>
    <w:uiPriority w:val="99"/>
    <w:rsid w:val="00535BF9"/>
    <w:rPr>
      <w:rFonts w:ascii="Courier New" w:eastAsiaTheme="minorHAnsi" w:hAnsi="Courier New" w:cs="Courier New"/>
      <w:sz w:val="20"/>
      <w:szCs w:val="20"/>
      <w:lang w:eastAsia="zh-CN"/>
    </w:rPr>
  </w:style>
  <w:style w:type="character" w:styleId="Strong">
    <w:name w:val="Strong"/>
    <w:aliases w:val="Blue bold"/>
    <w:basedOn w:val="DefaultParagraphFont"/>
    <w:uiPriority w:val="22"/>
    <w:qFormat/>
    <w:rsid w:val="00535BF9"/>
    <w:rPr>
      <w:b/>
      <w:bCs/>
      <w:color w:val="0070C0"/>
    </w:rPr>
  </w:style>
  <w:style w:type="character" w:customStyle="1" w:styleId="Italic">
    <w:name w:val="Italic"/>
    <w:basedOn w:val="DefaultParagraphFont"/>
    <w:uiPriority w:val="1"/>
    <w:qFormat/>
    <w:rsid w:val="00535BF9"/>
    <w:rPr>
      <w:rFonts w:ascii="Calibri" w:eastAsia="SimSun" w:hAnsi="Calibri"/>
      <w:bCs/>
      <w:i/>
      <w:lang w:eastAsia="en-US"/>
    </w:rPr>
  </w:style>
  <w:style w:type="paragraph" w:styleId="Quote">
    <w:name w:val="Quote"/>
    <w:basedOn w:val="Normal"/>
    <w:next w:val="Normal"/>
    <w:link w:val="QuoteChar"/>
    <w:uiPriority w:val="29"/>
    <w:qFormat/>
    <w:rsid w:val="00535BF9"/>
    <w:pPr>
      <w:tabs>
        <w:tab w:val="left" w:pos="426"/>
        <w:tab w:val="left" w:pos="851"/>
        <w:tab w:val="left" w:pos="1276"/>
        <w:tab w:val="left" w:pos="1701"/>
        <w:tab w:val="right" w:pos="8931"/>
      </w:tabs>
      <w:spacing w:before="200" w:after="160"/>
      <w:ind w:left="864" w:right="864"/>
      <w:jc w:val="center"/>
    </w:pPr>
    <w:rPr>
      <w:rFonts w:ascii="Calibri" w:eastAsiaTheme="minorHAnsi" w:hAnsi="Calibri" w:cstheme="minorBidi"/>
      <w:i/>
      <w:iCs/>
      <w:color w:val="404040" w:themeColor="text1" w:themeTint="BF"/>
      <w:lang w:eastAsia="en-US"/>
    </w:rPr>
  </w:style>
  <w:style w:type="character" w:customStyle="1" w:styleId="QuoteChar">
    <w:name w:val="Quote Char"/>
    <w:basedOn w:val="DefaultParagraphFont"/>
    <w:link w:val="Quote"/>
    <w:uiPriority w:val="29"/>
    <w:rsid w:val="00535BF9"/>
    <w:rPr>
      <w:rFonts w:ascii="Calibri" w:eastAsiaTheme="minorHAnsi" w:hAnsi="Calibri"/>
      <w:i/>
      <w:iCs/>
      <w:color w:val="404040" w:themeColor="text1" w:themeTint="BF"/>
      <w:lang w:eastAsia="en-US"/>
    </w:rPr>
  </w:style>
  <w:style w:type="paragraph" w:customStyle="1" w:styleId="numberedquestion">
    <w:name w:val="numbered question"/>
    <w:basedOn w:val="Normal"/>
    <w:link w:val="numberedquestionChar"/>
    <w:qFormat/>
    <w:rsid w:val="00535BF9"/>
    <w:pPr>
      <w:tabs>
        <w:tab w:val="left" w:pos="426"/>
        <w:tab w:val="left" w:pos="851"/>
        <w:tab w:val="left" w:pos="1276"/>
        <w:tab w:val="left" w:pos="1701"/>
        <w:tab w:val="right" w:pos="8931"/>
      </w:tabs>
      <w:spacing w:after="120"/>
      <w:ind w:left="426" w:hanging="426"/>
    </w:pPr>
    <w:rPr>
      <w:rFonts w:ascii="Calibri" w:eastAsiaTheme="minorHAnsi" w:hAnsi="Calibri" w:cstheme="minorBidi"/>
      <w:lang w:eastAsia="en-US"/>
    </w:rPr>
  </w:style>
  <w:style w:type="character" w:customStyle="1" w:styleId="numberedquestionChar">
    <w:name w:val="numbered question Char"/>
    <w:basedOn w:val="DefaultParagraphFont"/>
    <w:link w:val="numberedquestion"/>
    <w:rsid w:val="00535BF9"/>
    <w:rPr>
      <w:rFonts w:ascii="Calibri" w:eastAsiaTheme="minorHAnsi" w:hAnsi="Calibri"/>
      <w:lang w:eastAsia="en-US"/>
    </w:rPr>
  </w:style>
  <w:style w:type="paragraph" w:styleId="HTMLPreformatted">
    <w:name w:val="HTML Preformatted"/>
    <w:basedOn w:val="Normal"/>
    <w:link w:val="HTMLPreformattedChar"/>
    <w:uiPriority w:val="99"/>
    <w:semiHidden/>
    <w:unhideWhenUsed/>
    <w:rsid w:val="00535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35BF9"/>
    <w:rPr>
      <w:rFonts w:ascii="Courier New" w:eastAsia="Times New Roman" w:hAnsi="Courier New" w:cs="Courier New"/>
      <w:sz w:val="20"/>
      <w:szCs w:val="20"/>
    </w:rPr>
  </w:style>
  <w:style w:type="character" w:customStyle="1" w:styleId="com">
    <w:name w:val="com"/>
    <w:basedOn w:val="DefaultParagraphFont"/>
    <w:rsid w:val="00535BF9"/>
  </w:style>
  <w:style w:type="character" w:customStyle="1" w:styleId="pln1">
    <w:name w:val="pln1"/>
    <w:basedOn w:val="DefaultParagraphFont"/>
    <w:rsid w:val="00535BF9"/>
    <w:rPr>
      <w:color w:val="000000"/>
    </w:rPr>
  </w:style>
  <w:style w:type="character" w:customStyle="1" w:styleId="pun">
    <w:name w:val="pun"/>
    <w:basedOn w:val="DefaultParagraphFont"/>
    <w:rsid w:val="00535BF9"/>
  </w:style>
  <w:style w:type="character" w:customStyle="1" w:styleId="lit">
    <w:name w:val="lit"/>
    <w:basedOn w:val="DefaultParagraphFont"/>
    <w:rsid w:val="00535BF9"/>
  </w:style>
  <w:style w:type="character" w:customStyle="1" w:styleId="kwd">
    <w:name w:val="kwd"/>
    <w:basedOn w:val="DefaultParagraphFont"/>
    <w:rsid w:val="00535BF9"/>
  </w:style>
  <w:style w:type="character" w:customStyle="1" w:styleId="str">
    <w:name w:val="str"/>
    <w:basedOn w:val="DefaultParagraphFont"/>
    <w:rsid w:val="00535BF9"/>
  </w:style>
  <w:style w:type="paragraph" w:customStyle="1" w:styleId="Questionstyle">
    <w:name w:val="Question style"/>
    <w:basedOn w:val="Normal"/>
    <w:link w:val="QuestionstyleChar"/>
    <w:qFormat/>
    <w:rsid w:val="00535BF9"/>
    <w:pPr>
      <w:shd w:val="clear" w:color="auto" w:fill="B8CCE4" w:themeFill="accent1" w:themeFillTint="66"/>
      <w:tabs>
        <w:tab w:val="left" w:pos="851"/>
        <w:tab w:val="left" w:pos="1276"/>
        <w:tab w:val="left" w:pos="1701"/>
        <w:tab w:val="right" w:pos="8931"/>
      </w:tabs>
      <w:spacing w:before="120" w:after="120"/>
      <w:ind w:left="567" w:hanging="567"/>
    </w:pPr>
    <w:rPr>
      <w:rFonts w:ascii="Calibri" w:eastAsiaTheme="minorHAnsi" w:hAnsi="Calibri" w:cstheme="minorBidi"/>
      <w:lang w:eastAsia="en-US"/>
    </w:rPr>
  </w:style>
  <w:style w:type="character" w:customStyle="1" w:styleId="QuestionstyleChar">
    <w:name w:val="Question style Char"/>
    <w:basedOn w:val="DefaultParagraphFont"/>
    <w:link w:val="Questionstyle"/>
    <w:rsid w:val="00535BF9"/>
    <w:rPr>
      <w:rFonts w:ascii="Calibri" w:eastAsiaTheme="minorHAnsi" w:hAnsi="Calibri"/>
      <w:shd w:val="clear" w:color="auto" w:fill="B8CCE4" w:themeFill="accent1" w:themeFillTint="66"/>
      <w:lang w:eastAsia="en-US"/>
    </w:rPr>
  </w:style>
  <w:style w:type="paragraph" w:customStyle="1" w:styleId="NoteStyle">
    <w:name w:val="NoteStyle"/>
    <w:basedOn w:val="Normal"/>
    <w:link w:val="NoteStyleChar"/>
    <w:qFormat/>
    <w:rsid w:val="00535BF9"/>
    <w:pPr>
      <w:shd w:val="clear" w:color="auto" w:fill="C6D9F1" w:themeFill="text2" w:themeFillTint="33"/>
      <w:tabs>
        <w:tab w:val="left" w:pos="426"/>
        <w:tab w:val="left" w:pos="851"/>
        <w:tab w:val="left" w:pos="1276"/>
        <w:tab w:val="left" w:pos="1701"/>
        <w:tab w:val="right" w:pos="8931"/>
      </w:tabs>
      <w:spacing w:after="120"/>
      <w:ind w:left="426" w:hanging="426"/>
    </w:pPr>
    <w:rPr>
      <w:rFonts w:ascii="Calibri" w:eastAsiaTheme="minorHAnsi" w:hAnsi="Calibri" w:cstheme="minorBidi"/>
      <w:lang w:eastAsia="zh-CN"/>
    </w:rPr>
  </w:style>
  <w:style w:type="character" w:customStyle="1" w:styleId="NoteStyleChar">
    <w:name w:val="NoteStyle Char"/>
    <w:basedOn w:val="DefaultParagraphFont"/>
    <w:link w:val="NoteStyle"/>
    <w:rsid w:val="00535BF9"/>
    <w:rPr>
      <w:rFonts w:ascii="Calibri" w:eastAsiaTheme="minorHAnsi" w:hAnsi="Calibri"/>
      <w:shd w:val="clear" w:color="auto" w:fill="C6D9F1" w:themeFill="text2" w:themeFillTint="33"/>
      <w:lang w:eastAsia="zh-CN"/>
    </w:rPr>
  </w:style>
  <w:style w:type="paragraph" w:customStyle="1" w:styleId="Answerstyle">
    <w:name w:val="Answer style"/>
    <w:basedOn w:val="Normal"/>
    <w:link w:val="AnswerstyleChar"/>
    <w:qFormat/>
    <w:rsid w:val="00535BF9"/>
    <w:pPr>
      <w:tabs>
        <w:tab w:val="left" w:pos="567"/>
        <w:tab w:val="left" w:pos="851"/>
        <w:tab w:val="left" w:pos="1276"/>
        <w:tab w:val="left" w:pos="1701"/>
        <w:tab w:val="left" w:pos="2127"/>
        <w:tab w:val="left" w:pos="2694"/>
        <w:tab w:val="right" w:pos="8931"/>
      </w:tabs>
      <w:ind w:left="567" w:hanging="567"/>
    </w:pPr>
    <w:rPr>
      <w:rFonts w:ascii="Calibri" w:eastAsiaTheme="minorHAnsi" w:hAnsi="Calibri" w:cstheme="minorBidi"/>
      <w:color w:val="FF0000"/>
      <w:lang w:eastAsia="zh-CN"/>
    </w:rPr>
  </w:style>
  <w:style w:type="character" w:customStyle="1" w:styleId="AnswerstyleChar">
    <w:name w:val="Answer style Char"/>
    <w:basedOn w:val="DefaultParagraphFont"/>
    <w:link w:val="Answerstyle"/>
    <w:rsid w:val="00535BF9"/>
    <w:rPr>
      <w:rFonts w:ascii="Calibri" w:eastAsiaTheme="minorHAnsi" w:hAnsi="Calibri"/>
      <w:color w:val="FF0000"/>
      <w:lang w:eastAsia="zh-CN"/>
    </w:rPr>
  </w:style>
  <w:style w:type="paragraph" w:customStyle="1" w:styleId="Programcodeword">
    <w:name w:val="Program code word"/>
    <w:basedOn w:val="Normal"/>
    <w:link w:val="ProgramcodewordChar"/>
    <w:qFormat/>
    <w:rsid w:val="00F84B7D"/>
    <w:pPr>
      <w:tabs>
        <w:tab w:val="left" w:pos="426"/>
        <w:tab w:val="left" w:pos="851"/>
        <w:tab w:val="left" w:pos="1276"/>
        <w:tab w:val="left" w:pos="1701"/>
        <w:tab w:val="left" w:pos="2127"/>
        <w:tab w:val="right" w:pos="8931"/>
      </w:tabs>
      <w:spacing w:after="120"/>
    </w:pPr>
    <w:rPr>
      <w:rFonts w:ascii="Courier New" w:eastAsiaTheme="minorHAnsi" w:hAnsi="Courier New" w:cs="Courier New"/>
      <w:sz w:val="20"/>
      <w:lang w:eastAsia="en-US"/>
    </w:rPr>
  </w:style>
  <w:style w:type="character" w:customStyle="1" w:styleId="ProgramcodewordChar">
    <w:name w:val="Program code word Char"/>
    <w:basedOn w:val="DefaultParagraphFont"/>
    <w:link w:val="Programcodeword"/>
    <w:rsid w:val="00F84B7D"/>
    <w:rPr>
      <w:rFonts w:ascii="Courier New" w:eastAsiaTheme="minorHAnsi" w:hAnsi="Courier New" w:cs="Courier New"/>
      <w:sz w:val="20"/>
      <w:lang w:eastAsia="en-US"/>
    </w:rPr>
  </w:style>
  <w:style w:type="character" w:customStyle="1" w:styleId="Heading3Char">
    <w:name w:val="Heading 3 Char"/>
    <w:basedOn w:val="DefaultParagraphFont"/>
    <w:link w:val="Heading3"/>
    <w:uiPriority w:val="9"/>
    <w:rsid w:val="000F4F31"/>
    <w:rPr>
      <w:rFonts w:asciiTheme="majorHAnsi" w:eastAsiaTheme="majorEastAsia" w:hAnsiTheme="majorHAnsi" w:cstheme="majorBidi"/>
      <w:color w:val="243F60" w:themeColor="accent1" w:themeShade="7F"/>
      <w:sz w:val="24"/>
      <w:szCs w:val="24"/>
      <w:lang w:eastAsia="en-US"/>
    </w:rPr>
  </w:style>
  <w:style w:type="character" w:customStyle="1" w:styleId="unicode">
    <w:name w:val="unicode"/>
    <w:basedOn w:val="DefaultParagraphFont"/>
    <w:rsid w:val="000F4F31"/>
  </w:style>
  <w:style w:type="paragraph" w:customStyle="1" w:styleId="texta">
    <w:name w:val="texta"/>
    <w:basedOn w:val="Normal"/>
    <w:rsid w:val="000F4F3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60"/>
      <w:jc w:val="both"/>
    </w:pPr>
    <w:rPr>
      <w:rFonts w:ascii="Times New Roman" w:hAnsi="Times New Roman" w:cs="Times New Roman"/>
      <w:szCs w:val="20"/>
      <w:lang w:val="en-US" w:eastAsia="en-US" w:bidi="th-TH"/>
    </w:rPr>
  </w:style>
  <w:style w:type="paragraph" w:styleId="Revision">
    <w:name w:val="Revision"/>
    <w:hidden/>
    <w:uiPriority w:val="99"/>
    <w:semiHidden/>
    <w:rsid w:val="000F4F31"/>
    <w:pPr>
      <w:spacing w:after="0" w:line="240" w:lineRule="auto"/>
    </w:pPr>
    <w:rPr>
      <w:rFonts w:ascii="Calibri" w:eastAsiaTheme="minorHAnsi" w:hAnsi="Calibri"/>
      <w:lang w:eastAsia="en-US"/>
    </w:rPr>
  </w:style>
  <w:style w:type="character" w:styleId="IntenseEmphasis">
    <w:name w:val="Intense Emphasis"/>
    <w:basedOn w:val="DefaultParagraphFont"/>
    <w:uiPriority w:val="21"/>
    <w:qFormat/>
    <w:rsid w:val="000F4F31"/>
    <w:rPr>
      <w:i/>
      <w:iCs/>
      <w:color w:val="4F81BD" w:themeColor="accent1"/>
    </w:rPr>
  </w:style>
  <w:style w:type="character" w:customStyle="1" w:styleId="iecpower1">
    <w:name w:val="iec_power1"/>
    <w:basedOn w:val="DefaultParagraphFont"/>
    <w:rsid w:val="000F4F31"/>
    <w:rPr>
      <w:rFonts w:ascii="iec_symbols_unicoderegular" w:hAnsi="iec_symbols_unicoderegular" w:hint="default"/>
      <w:i w:val="0"/>
      <w:iCs w:val="0"/>
    </w:rPr>
  </w:style>
  <w:style w:type="paragraph" w:customStyle="1" w:styleId="Ipswichtext">
    <w:name w:val="Ipswich text"/>
    <w:basedOn w:val="Normal"/>
    <w:link w:val="IpswichtextChar"/>
    <w:qFormat/>
    <w:rsid w:val="000F4F31"/>
    <w:pPr>
      <w:tabs>
        <w:tab w:val="right" w:pos="4678"/>
        <w:tab w:val="left" w:pos="5245"/>
      </w:tabs>
      <w:spacing w:after="120"/>
    </w:pPr>
    <w:rPr>
      <w:rFonts w:ascii="Calibri" w:eastAsia="SimSun" w:hAnsi="Calibri" w:cstheme="minorBidi"/>
      <w:bCs/>
      <w:lang w:eastAsia="zh-CN"/>
    </w:rPr>
  </w:style>
  <w:style w:type="character" w:customStyle="1" w:styleId="IpswichtextChar">
    <w:name w:val="Ipswich text Char"/>
    <w:basedOn w:val="DefaultParagraphFont"/>
    <w:link w:val="Ipswichtext"/>
    <w:rsid w:val="000F4F31"/>
    <w:rPr>
      <w:rFonts w:ascii="Calibri" w:eastAsia="SimSun" w:hAnsi="Calibri"/>
      <w:bCs/>
      <w:lang w:eastAsia="zh-CN"/>
    </w:rPr>
  </w:style>
  <w:style w:type="character" w:styleId="PlaceholderText">
    <w:name w:val="Placeholder Text"/>
    <w:basedOn w:val="DefaultParagraphFont"/>
    <w:uiPriority w:val="99"/>
    <w:semiHidden/>
    <w:rsid w:val="00BC4041"/>
    <w:rPr>
      <w:color w:val="808080"/>
    </w:rPr>
  </w:style>
  <w:style w:type="paragraph" w:styleId="BodyText">
    <w:name w:val="Body Text"/>
    <w:basedOn w:val="Normal"/>
    <w:link w:val="BodyTextChar"/>
    <w:uiPriority w:val="99"/>
    <w:unhideWhenUsed/>
    <w:rsid w:val="0066248C"/>
    <w:pPr>
      <w:tabs>
        <w:tab w:val="left" w:pos="426"/>
        <w:tab w:val="left" w:pos="851"/>
        <w:tab w:val="left" w:pos="1276"/>
        <w:tab w:val="left" w:pos="1701"/>
        <w:tab w:val="right" w:pos="8931"/>
      </w:tabs>
      <w:spacing w:after="120"/>
    </w:pPr>
    <w:rPr>
      <w:rFonts w:ascii="Calibri" w:eastAsiaTheme="minorHAnsi" w:hAnsi="Calibri" w:cstheme="minorBidi"/>
      <w:lang w:eastAsia="en-US"/>
    </w:rPr>
  </w:style>
  <w:style w:type="character" w:customStyle="1" w:styleId="BodyTextChar">
    <w:name w:val="Body Text Char"/>
    <w:basedOn w:val="DefaultParagraphFont"/>
    <w:link w:val="BodyText"/>
    <w:uiPriority w:val="99"/>
    <w:rsid w:val="0066248C"/>
    <w:rPr>
      <w:rFonts w:ascii="Calibri" w:eastAsiaTheme="minorHAnsi" w:hAnsi="Calibri"/>
      <w:lang w:eastAsia="en-US"/>
    </w:rPr>
  </w:style>
  <w:style w:type="character" w:customStyle="1" w:styleId="st1">
    <w:name w:val="st1"/>
    <w:basedOn w:val="DefaultParagraphFont"/>
    <w:uiPriority w:val="99"/>
    <w:rsid w:val="0085493E"/>
  </w:style>
  <w:style w:type="character" w:customStyle="1" w:styleId="Heading7Char">
    <w:name w:val="Heading 7 Char"/>
    <w:basedOn w:val="DefaultParagraphFont"/>
    <w:link w:val="Heading7"/>
    <w:uiPriority w:val="99"/>
    <w:semiHidden/>
    <w:rsid w:val="00486045"/>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DefaultParagraphFont"/>
    <w:rsid w:val="00F57DD7"/>
  </w:style>
  <w:style w:type="character" w:customStyle="1" w:styleId="codingChar">
    <w:name w:val="coding Char"/>
    <w:link w:val="coding"/>
    <w:locked/>
    <w:rsid w:val="00F57DD7"/>
    <w:rPr>
      <w:rFonts w:ascii="Courier New" w:hAnsi="Courier New" w:cs="Courier New"/>
      <w:noProof/>
      <w:lang w:val="en-US" w:bidi="en-US"/>
    </w:rPr>
  </w:style>
  <w:style w:type="paragraph" w:customStyle="1" w:styleId="coding">
    <w:name w:val="coding"/>
    <w:basedOn w:val="Normal"/>
    <w:link w:val="codingChar"/>
    <w:qFormat/>
    <w:rsid w:val="00F57DD7"/>
    <w:pPr>
      <w:tabs>
        <w:tab w:val="left" w:pos="1418"/>
        <w:tab w:val="left" w:pos="3119"/>
      </w:tabs>
      <w:spacing w:line="300" w:lineRule="auto"/>
      <w:ind w:left="426"/>
    </w:pPr>
    <w:rPr>
      <w:rFonts w:ascii="Courier New" w:eastAsiaTheme="minorEastAsia" w:hAnsi="Courier New" w:cs="Courier New"/>
      <w:noProof/>
      <w:lang w:val="en-US" w:bidi="en-US"/>
    </w:rPr>
  </w:style>
  <w:style w:type="paragraph" w:customStyle="1" w:styleId="Pa105">
    <w:name w:val="Pa10+5"/>
    <w:basedOn w:val="Default"/>
    <w:next w:val="Default"/>
    <w:uiPriority w:val="99"/>
    <w:rsid w:val="00F57DD7"/>
    <w:pPr>
      <w:spacing w:line="211" w:lineRule="atLeast"/>
    </w:pPr>
    <w:rPr>
      <w:rFonts w:ascii="Courier New" w:eastAsiaTheme="minorEastAsia" w:hAnsi="Courier New" w:cs="Courier New"/>
      <w:color w:val="auto"/>
      <w:lang w:eastAsia="en-GB"/>
    </w:rPr>
  </w:style>
  <w:style w:type="paragraph" w:customStyle="1" w:styleId="TableParagraph">
    <w:name w:val="Table Paragraph"/>
    <w:basedOn w:val="Normal"/>
    <w:uiPriority w:val="99"/>
    <w:qFormat/>
    <w:rsid w:val="00F57DD7"/>
    <w:pPr>
      <w:widowControl w:val="0"/>
      <w:tabs>
        <w:tab w:val="left" w:pos="2127"/>
        <w:tab w:val="left" w:pos="3686"/>
      </w:tabs>
    </w:pPr>
    <w:rPr>
      <w:rFonts w:asciiTheme="minorHAnsi" w:eastAsiaTheme="minorHAnsi" w:hAnsiTheme="minorHAnsi" w:cstheme="minorBidi"/>
      <w:lang w:val="en-US" w:eastAsia="en-US"/>
    </w:rPr>
  </w:style>
  <w:style w:type="character" w:styleId="CommentReference">
    <w:name w:val="annotation reference"/>
    <w:basedOn w:val="DefaultParagraphFont"/>
    <w:uiPriority w:val="99"/>
    <w:semiHidden/>
    <w:unhideWhenUsed/>
    <w:rsid w:val="00A434CE"/>
    <w:rPr>
      <w:sz w:val="16"/>
      <w:szCs w:val="16"/>
    </w:rPr>
  </w:style>
  <w:style w:type="paragraph" w:styleId="CommentText">
    <w:name w:val="annotation text"/>
    <w:basedOn w:val="Normal"/>
    <w:link w:val="CommentTextChar"/>
    <w:uiPriority w:val="99"/>
    <w:semiHidden/>
    <w:unhideWhenUsed/>
    <w:rsid w:val="00A434CE"/>
    <w:pPr>
      <w:tabs>
        <w:tab w:val="left" w:pos="426"/>
        <w:tab w:val="left" w:pos="851"/>
        <w:tab w:val="left" w:pos="1276"/>
        <w:tab w:val="left" w:pos="1701"/>
        <w:tab w:val="right" w:pos="8931"/>
      </w:tabs>
      <w:spacing w:after="120"/>
    </w:pPr>
    <w:rPr>
      <w:rFonts w:ascii="Calibri" w:eastAsiaTheme="minorHAnsi" w:hAnsi="Calibri" w:cstheme="minorBidi"/>
      <w:sz w:val="20"/>
      <w:szCs w:val="20"/>
      <w:lang w:eastAsia="en-US"/>
    </w:rPr>
  </w:style>
  <w:style w:type="character" w:customStyle="1" w:styleId="CommentTextChar">
    <w:name w:val="Comment Text Char"/>
    <w:basedOn w:val="DefaultParagraphFont"/>
    <w:link w:val="CommentText"/>
    <w:uiPriority w:val="99"/>
    <w:semiHidden/>
    <w:rsid w:val="00A434CE"/>
    <w:rPr>
      <w:rFonts w:ascii="Calibri" w:eastAsiaTheme="minorHAnsi" w:hAnsi="Calibri"/>
      <w:sz w:val="20"/>
      <w:szCs w:val="20"/>
      <w:lang w:eastAsia="en-US"/>
    </w:rPr>
  </w:style>
  <w:style w:type="character" w:customStyle="1" w:styleId="tgc">
    <w:name w:val="_tgc"/>
    <w:basedOn w:val="DefaultParagraphFont"/>
    <w:rsid w:val="0023285A"/>
  </w:style>
  <w:style w:type="paragraph" w:styleId="CommentSubject">
    <w:name w:val="annotation subject"/>
    <w:basedOn w:val="CommentText"/>
    <w:next w:val="CommentText"/>
    <w:link w:val="CommentSubjectChar"/>
    <w:uiPriority w:val="99"/>
    <w:semiHidden/>
    <w:unhideWhenUsed/>
    <w:rsid w:val="0089645E"/>
    <w:pPr>
      <w:tabs>
        <w:tab w:val="clear" w:pos="426"/>
        <w:tab w:val="clear" w:pos="851"/>
        <w:tab w:val="clear" w:pos="1276"/>
        <w:tab w:val="clear" w:pos="1701"/>
        <w:tab w:val="clear" w:pos="8931"/>
      </w:tabs>
      <w:spacing w:after="0"/>
    </w:pPr>
    <w:rPr>
      <w:rFonts w:ascii="Arial" w:eastAsia="Times New Roman" w:hAnsi="Arial" w:cs="Arial"/>
      <w:b/>
      <w:bCs/>
      <w:lang w:eastAsia="en-GB"/>
    </w:rPr>
  </w:style>
  <w:style w:type="character" w:customStyle="1" w:styleId="CommentSubjectChar">
    <w:name w:val="Comment Subject Char"/>
    <w:basedOn w:val="CommentTextChar"/>
    <w:link w:val="CommentSubject"/>
    <w:uiPriority w:val="99"/>
    <w:semiHidden/>
    <w:rsid w:val="0089645E"/>
    <w:rPr>
      <w:rFonts w:ascii="Arial" w:eastAsia="Times New Roman" w:hAnsi="Arial" w:cs="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29176">
      <w:bodyDiv w:val="1"/>
      <w:marLeft w:val="0"/>
      <w:marRight w:val="0"/>
      <w:marTop w:val="0"/>
      <w:marBottom w:val="0"/>
      <w:divBdr>
        <w:top w:val="none" w:sz="0" w:space="0" w:color="auto"/>
        <w:left w:val="none" w:sz="0" w:space="0" w:color="auto"/>
        <w:bottom w:val="none" w:sz="0" w:space="0" w:color="auto"/>
        <w:right w:val="none" w:sz="0" w:space="0" w:color="auto"/>
      </w:divBdr>
    </w:div>
    <w:div w:id="115681101">
      <w:bodyDiv w:val="1"/>
      <w:marLeft w:val="0"/>
      <w:marRight w:val="0"/>
      <w:marTop w:val="0"/>
      <w:marBottom w:val="0"/>
      <w:divBdr>
        <w:top w:val="none" w:sz="0" w:space="0" w:color="auto"/>
        <w:left w:val="none" w:sz="0" w:space="0" w:color="auto"/>
        <w:bottom w:val="none" w:sz="0" w:space="0" w:color="auto"/>
        <w:right w:val="none" w:sz="0" w:space="0" w:color="auto"/>
      </w:divBdr>
      <w:divsChild>
        <w:div w:id="744492733">
          <w:marLeft w:val="547"/>
          <w:marRight w:val="0"/>
          <w:marTop w:val="134"/>
          <w:marBottom w:val="0"/>
          <w:divBdr>
            <w:top w:val="none" w:sz="0" w:space="0" w:color="auto"/>
            <w:left w:val="none" w:sz="0" w:space="0" w:color="auto"/>
            <w:bottom w:val="none" w:sz="0" w:space="0" w:color="auto"/>
            <w:right w:val="none" w:sz="0" w:space="0" w:color="auto"/>
          </w:divBdr>
        </w:div>
        <w:div w:id="1368600925">
          <w:marLeft w:val="547"/>
          <w:marRight w:val="0"/>
          <w:marTop w:val="134"/>
          <w:marBottom w:val="0"/>
          <w:divBdr>
            <w:top w:val="none" w:sz="0" w:space="0" w:color="auto"/>
            <w:left w:val="none" w:sz="0" w:space="0" w:color="auto"/>
            <w:bottom w:val="none" w:sz="0" w:space="0" w:color="auto"/>
            <w:right w:val="none" w:sz="0" w:space="0" w:color="auto"/>
          </w:divBdr>
        </w:div>
        <w:div w:id="251863419">
          <w:marLeft w:val="547"/>
          <w:marRight w:val="0"/>
          <w:marTop w:val="134"/>
          <w:marBottom w:val="0"/>
          <w:divBdr>
            <w:top w:val="none" w:sz="0" w:space="0" w:color="auto"/>
            <w:left w:val="none" w:sz="0" w:space="0" w:color="auto"/>
            <w:bottom w:val="none" w:sz="0" w:space="0" w:color="auto"/>
            <w:right w:val="none" w:sz="0" w:space="0" w:color="auto"/>
          </w:divBdr>
        </w:div>
      </w:divsChild>
    </w:div>
    <w:div w:id="170529640">
      <w:bodyDiv w:val="1"/>
      <w:marLeft w:val="0"/>
      <w:marRight w:val="0"/>
      <w:marTop w:val="0"/>
      <w:marBottom w:val="0"/>
      <w:divBdr>
        <w:top w:val="none" w:sz="0" w:space="0" w:color="auto"/>
        <w:left w:val="none" w:sz="0" w:space="0" w:color="auto"/>
        <w:bottom w:val="none" w:sz="0" w:space="0" w:color="auto"/>
        <w:right w:val="none" w:sz="0" w:space="0" w:color="auto"/>
      </w:divBdr>
      <w:divsChild>
        <w:div w:id="939140706">
          <w:marLeft w:val="547"/>
          <w:marRight w:val="0"/>
          <w:marTop w:val="115"/>
          <w:marBottom w:val="0"/>
          <w:divBdr>
            <w:top w:val="none" w:sz="0" w:space="0" w:color="auto"/>
            <w:left w:val="none" w:sz="0" w:space="0" w:color="auto"/>
            <w:bottom w:val="none" w:sz="0" w:space="0" w:color="auto"/>
            <w:right w:val="none" w:sz="0" w:space="0" w:color="auto"/>
          </w:divBdr>
        </w:div>
      </w:divsChild>
    </w:div>
    <w:div w:id="201333514">
      <w:bodyDiv w:val="1"/>
      <w:marLeft w:val="0"/>
      <w:marRight w:val="0"/>
      <w:marTop w:val="0"/>
      <w:marBottom w:val="0"/>
      <w:divBdr>
        <w:top w:val="none" w:sz="0" w:space="0" w:color="auto"/>
        <w:left w:val="none" w:sz="0" w:space="0" w:color="auto"/>
        <w:bottom w:val="none" w:sz="0" w:space="0" w:color="auto"/>
        <w:right w:val="none" w:sz="0" w:space="0" w:color="auto"/>
      </w:divBdr>
      <w:divsChild>
        <w:div w:id="1138183596">
          <w:marLeft w:val="547"/>
          <w:marRight w:val="0"/>
          <w:marTop w:val="154"/>
          <w:marBottom w:val="0"/>
          <w:divBdr>
            <w:top w:val="none" w:sz="0" w:space="0" w:color="auto"/>
            <w:left w:val="none" w:sz="0" w:space="0" w:color="auto"/>
            <w:bottom w:val="none" w:sz="0" w:space="0" w:color="auto"/>
            <w:right w:val="none" w:sz="0" w:space="0" w:color="auto"/>
          </w:divBdr>
        </w:div>
        <w:div w:id="727651811">
          <w:marLeft w:val="547"/>
          <w:marRight w:val="0"/>
          <w:marTop w:val="154"/>
          <w:marBottom w:val="0"/>
          <w:divBdr>
            <w:top w:val="none" w:sz="0" w:space="0" w:color="auto"/>
            <w:left w:val="none" w:sz="0" w:space="0" w:color="auto"/>
            <w:bottom w:val="none" w:sz="0" w:space="0" w:color="auto"/>
            <w:right w:val="none" w:sz="0" w:space="0" w:color="auto"/>
          </w:divBdr>
        </w:div>
        <w:div w:id="97915525">
          <w:marLeft w:val="547"/>
          <w:marRight w:val="0"/>
          <w:marTop w:val="154"/>
          <w:marBottom w:val="0"/>
          <w:divBdr>
            <w:top w:val="none" w:sz="0" w:space="0" w:color="auto"/>
            <w:left w:val="none" w:sz="0" w:space="0" w:color="auto"/>
            <w:bottom w:val="none" w:sz="0" w:space="0" w:color="auto"/>
            <w:right w:val="none" w:sz="0" w:space="0" w:color="auto"/>
          </w:divBdr>
        </w:div>
      </w:divsChild>
    </w:div>
    <w:div w:id="288437902">
      <w:bodyDiv w:val="1"/>
      <w:marLeft w:val="0"/>
      <w:marRight w:val="0"/>
      <w:marTop w:val="0"/>
      <w:marBottom w:val="0"/>
      <w:divBdr>
        <w:top w:val="none" w:sz="0" w:space="0" w:color="auto"/>
        <w:left w:val="none" w:sz="0" w:space="0" w:color="auto"/>
        <w:bottom w:val="none" w:sz="0" w:space="0" w:color="auto"/>
        <w:right w:val="none" w:sz="0" w:space="0" w:color="auto"/>
      </w:divBdr>
    </w:div>
    <w:div w:id="311911260">
      <w:bodyDiv w:val="1"/>
      <w:marLeft w:val="0"/>
      <w:marRight w:val="0"/>
      <w:marTop w:val="0"/>
      <w:marBottom w:val="0"/>
      <w:divBdr>
        <w:top w:val="none" w:sz="0" w:space="0" w:color="auto"/>
        <w:left w:val="none" w:sz="0" w:space="0" w:color="auto"/>
        <w:bottom w:val="none" w:sz="0" w:space="0" w:color="auto"/>
        <w:right w:val="none" w:sz="0" w:space="0" w:color="auto"/>
      </w:divBdr>
    </w:div>
    <w:div w:id="367682453">
      <w:bodyDiv w:val="1"/>
      <w:marLeft w:val="0"/>
      <w:marRight w:val="0"/>
      <w:marTop w:val="0"/>
      <w:marBottom w:val="0"/>
      <w:divBdr>
        <w:top w:val="none" w:sz="0" w:space="0" w:color="auto"/>
        <w:left w:val="none" w:sz="0" w:space="0" w:color="auto"/>
        <w:bottom w:val="none" w:sz="0" w:space="0" w:color="auto"/>
        <w:right w:val="none" w:sz="0" w:space="0" w:color="auto"/>
      </w:divBdr>
    </w:div>
    <w:div w:id="574441319">
      <w:bodyDiv w:val="1"/>
      <w:marLeft w:val="0"/>
      <w:marRight w:val="0"/>
      <w:marTop w:val="0"/>
      <w:marBottom w:val="0"/>
      <w:divBdr>
        <w:top w:val="none" w:sz="0" w:space="0" w:color="auto"/>
        <w:left w:val="none" w:sz="0" w:space="0" w:color="auto"/>
        <w:bottom w:val="none" w:sz="0" w:space="0" w:color="auto"/>
        <w:right w:val="none" w:sz="0" w:space="0" w:color="auto"/>
      </w:divBdr>
      <w:divsChild>
        <w:div w:id="1196967425">
          <w:marLeft w:val="547"/>
          <w:marRight w:val="0"/>
          <w:marTop w:val="115"/>
          <w:marBottom w:val="0"/>
          <w:divBdr>
            <w:top w:val="none" w:sz="0" w:space="0" w:color="auto"/>
            <w:left w:val="none" w:sz="0" w:space="0" w:color="auto"/>
            <w:bottom w:val="none" w:sz="0" w:space="0" w:color="auto"/>
            <w:right w:val="none" w:sz="0" w:space="0" w:color="auto"/>
          </w:divBdr>
        </w:div>
      </w:divsChild>
    </w:div>
    <w:div w:id="583539675">
      <w:bodyDiv w:val="1"/>
      <w:marLeft w:val="0"/>
      <w:marRight w:val="0"/>
      <w:marTop w:val="0"/>
      <w:marBottom w:val="0"/>
      <w:divBdr>
        <w:top w:val="none" w:sz="0" w:space="0" w:color="auto"/>
        <w:left w:val="none" w:sz="0" w:space="0" w:color="auto"/>
        <w:bottom w:val="none" w:sz="0" w:space="0" w:color="auto"/>
        <w:right w:val="none" w:sz="0" w:space="0" w:color="auto"/>
      </w:divBdr>
      <w:divsChild>
        <w:div w:id="2022276906">
          <w:marLeft w:val="432"/>
          <w:marRight w:val="0"/>
          <w:marTop w:val="0"/>
          <w:marBottom w:val="280"/>
          <w:divBdr>
            <w:top w:val="none" w:sz="0" w:space="0" w:color="auto"/>
            <w:left w:val="none" w:sz="0" w:space="0" w:color="auto"/>
            <w:bottom w:val="none" w:sz="0" w:space="0" w:color="auto"/>
            <w:right w:val="none" w:sz="0" w:space="0" w:color="auto"/>
          </w:divBdr>
        </w:div>
      </w:divsChild>
    </w:div>
    <w:div w:id="692001610">
      <w:bodyDiv w:val="1"/>
      <w:marLeft w:val="0"/>
      <w:marRight w:val="0"/>
      <w:marTop w:val="0"/>
      <w:marBottom w:val="0"/>
      <w:divBdr>
        <w:top w:val="none" w:sz="0" w:space="0" w:color="auto"/>
        <w:left w:val="none" w:sz="0" w:space="0" w:color="auto"/>
        <w:bottom w:val="none" w:sz="0" w:space="0" w:color="auto"/>
        <w:right w:val="none" w:sz="0" w:space="0" w:color="auto"/>
      </w:divBdr>
    </w:div>
    <w:div w:id="717321034">
      <w:bodyDiv w:val="1"/>
      <w:marLeft w:val="0"/>
      <w:marRight w:val="0"/>
      <w:marTop w:val="0"/>
      <w:marBottom w:val="0"/>
      <w:divBdr>
        <w:top w:val="none" w:sz="0" w:space="0" w:color="auto"/>
        <w:left w:val="none" w:sz="0" w:space="0" w:color="auto"/>
        <w:bottom w:val="none" w:sz="0" w:space="0" w:color="auto"/>
        <w:right w:val="none" w:sz="0" w:space="0" w:color="auto"/>
      </w:divBdr>
    </w:div>
    <w:div w:id="720134798">
      <w:bodyDiv w:val="1"/>
      <w:marLeft w:val="0"/>
      <w:marRight w:val="0"/>
      <w:marTop w:val="0"/>
      <w:marBottom w:val="0"/>
      <w:divBdr>
        <w:top w:val="none" w:sz="0" w:space="0" w:color="auto"/>
        <w:left w:val="none" w:sz="0" w:space="0" w:color="auto"/>
        <w:bottom w:val="none" w:sz="0" w:space="0" w:color="auto"/>
        <w:right w:val="none" w:sz="0" w:space="0" w:color="auto"/>
      </w:divBdr>
      <w:divsChild>
        <w:div w:id="534003727">
          <w:marLeft w:val="547"/>
          <w:marRight w:val="0"/>
          <w:marTop w:val="115"/>
          <w:marBottom w:val="0"/>
          <w:divBdr>
            <w:top w:val="none" w:sz="0" w:space="0" w:color="auto"/>
            <w:left w:val="none" w:sz="0" w:space="0" w:color="auto"/>
            <w:bottom w:val="none" w:sz="0" w:space="0" w:color="auto"/>
            <w:right w:val="none" w:sz="0" w:space="0" w:color="auto"/>
          </w:divBdr>
        </w:div>
      </w:divsChild>
    </w:div>
    <w:div w:id="823207666">
      <w:bodyDiv w:val="1"/>
      <w:marLeft w:val="0"/>
      <w:marRight w:val="0"/>
      <w:marTop w:val="0"/>
      <w:marBottom w:val="0"/>
      <w:divBdr>
        <w:top w:val="none" w:sz="0" w:space="0" w:color="auto"/>
        <w:left w:val="none" w:sz="0" w:space="0" w:color="auto"/>
        <w:bottom w:val="none" w:sz="0" w:space="0" w:color="auto"/>
        <w:right w:val="none" w:sz="0" w:space="0" w:color="auto"/>
      </w:divBdr>
    </w:div>
    <w:div w:id="823662623">
      <w:bodyDiv w:val="1"/>
      <w:marLeft w:val="0"/>
      <w:marRight w:val="0"/>
      <w:marTop w:val="0"/>
      <w:marBottom w:val="0"/>
      <w:divBdr>
        <w:top w:val="none" w:sz="0" w:space="0" w:color="auto"/>
        <w:left w:val="none" w:sz="0" w:space="0" w:color="auto"/>
        <w:bottom w:val="none" w:sz="0" w:space="0" w:color="auto"/>
        <w:right w:val="none" w:sz="0" w:space="0" w:color="auto"/>
      </w:divBdr>
    </w:div>
    <w:div w:id="1205173424">
      <w:bodyDiv w:val="1"/>
      <w:marLeft w:val="0"/>
      <w:marRight w:val="0"/>
      <w:marTop w:val="0"/>
      <w:marBottom w:val="0"/>
      <w:divBdr>
        <w:top w:val="none" w:sz="0" w:space="0" w:color="auto"/>
        <w:left w:val="none" w:sz="0" w:space="0" w:color="auto"/>
        <w:bottom w:val="none" w:sz="0" w:space="0" w:color="auto"/>
        <w:right w:val="none" w:sz="0" w:space="0" w:color="auto"/>
      </w:divBdr>
    </w:div>
    <w:div w:id="1285232397">
      <w:bodyDiv w:val="1"/>
      <w:marLeft w:val="0"/>
      <w:marRight w:val="0"/>
      <w:marTop w:val="0"/>
      <w:marBottom w:val="0"/>
      <w:divBdr>
        <w:top w:val="none" w:sz="0" w:space="0" w:color="auto"/>
        <w:left w:val="none" w:sz="0" w:space="0" w:color="auto"/>
        <w:bottom w:val="none" w:sz="0" w:space="0" w:color="auto"/>
        <w:right w:val="none" w:sz="0" w:space="0" w:color="auto"/>
      </w:divBdr>
    </w:div>
    <w:div w:id="1341350570">
      <w:bodyDiv w:val="1"/>
      <w:marLeft w:val="0"/>
      <w:marRight w:val="0"/>
      <w:marTop w:val="0"/>
      <w:marBottom w:val="0"/>
      <w:divBdr>
        <w:top w:val="none" w:sz="0" w:space="0" w:color="auto"/>
        <w:left w:val="none" w:sz="0" w:space="0" w:color="auto"/>
        <w:bottom w:val="none" w:sz="0" w:space="0" w:color="auto"/>
        <w:right w:val="none" w:sz="0" w:space="0" w:color="auto"/>
      </w:divBdr>
      <w:divsChild>
        <w:div w:id="59794743">
          <w:marLeft w:val="432"/>
          <w:marRight w:val="0"/>
          <w:marTop w:val="0"/>
          <w:marBottom w:val="280"/>
          <w:divBdr>
            <w:top w:val="none" w:sz="0" w:space="0" w:color="auto"/>
            <w:left w:val="none" w:sz="0" w:space="0" w:color="auto"/>
            <w:bottom w:val="none" w:sz="0" w:space="0" w:color="auto"/>
            <w:right w:val="none" w:sz="0" w:space="0" w:color="auto"/>
          </w:divBdr>
        </w:div>
        <w:div w:id="664162672">
          <w:marLeft w:val="432"/>
          <w:marRight w:val="0"/>
          <w:marTop w:val="0"/>
          <w:marBottom w:val="280"/>
          <w:divBdr>
            <w:top w:val="none" w:sz="0" w:space="0" w:color="auto"/>
            <w:left w:val="none" w:sz="0" w:space="0" w:color="auto"/>
            <w:bottom w:val="none" w:sz="0" w:space="0" w:color="auto"/>
            <w:right w:val="none" w:sz="0" w:space="0" w:color="auto"/>
          </w:divBdr>
        </w:div>
        <w:div w:id="1473643172">
          <w:marLeft w:val="432"/>
          <w:marRight w:val="0"/>
          <w:marTop w:val="0"/>
          <w:marBottom w:val="280"/>
          <w:divBdr>
            <w:top w:val="none" w:sz="0" w:space="0" w:color="auto"/>
            <w:left w:val="none" w:sz="0" w:space="0" w:color="auto"/>
            <w:bottom w:val="none" w:sz="0" w:space="0" w:color="auto"/>
            <w:right w:val="none" w:sz="0" w:space="0" w:color="auto"/>
          </w:divBdr>
        </w:div>
      </w:divsChild>
    </w:div>
    <w:div w:id="1536195682">
      <w:bodyDiv w:val="1"/>
      <w:marLeft w:val="0"/>
      <w:marRight w:val="0"/>
      <w:marTop w:val="0"/>
      <w:marBottom w:val="0"/>
      <w:divBdr>
        <w:top w:val="none" w:sz="0" w:space="0" w:color="auto"/>
        <w:left w:val="none" w:sz="0" w:space="0" w:color="auto"/>
        <w:bottom w:val="none" w:sz="0" w:space="0" w:color="auto"/>
        <w:right w:val="none" w:sz="0" w:space="0" w:color="auto"/>
      </w:divBdr>
      <w:divsChild>
        <w:div w:id="60445358">
          <w:marLeft w:val="547"/>
          <w:marRight w:val="0"/>
          <w:marTop w:val="154"/>
          <w:marBottom w:val="0"/>
          <w:divBdr>
            <w:top w:val="none" w:sz="0" w:space="0" w:color="auto"/>
            <w:left w:val="none" w:sz="0" w:space="0" w:color="auto"/>
            <w:bottom w:val="none" w:sz="0" w:space="0" w:color="auto"/>
            <w:right w:val="none" w:sz="0" w:space="0" w:color="auto"/>
          </w:divBdr>
        </w:div>
        <w:div w:id="752819257">
          <w:marLeft w:val="547"/>
          <w:marRight w:val="0"/>
          <w:marTop w:val="154"/>
          <w:marBottom w:val="0"/>
          <w:divBdr>
            <w:top w:val="none" w:sz="0" w:space="0" w:color="auto"/>
            <w:left w:val="none" w:sz="0" w:space="0" w:color="auto"/>
            <w:bottom w:val="none" w:sz="0" w:space="0" w:color="auto"/>
            <w:right w:val="none" w:sz="0" w:space="0" w:color="auto"/>
          </w:divBdr>
        </w:div>
        <w:div w:id="1101028434">
          <w:marLeft w:val="547"/>
          <w:marRight w:val="0"/>
          <w:marTop w:val="154"/>
          <w:marBottom w:val="0"/>
          <w:divBdr>
            <w:top w:val="none" w:sz="0" w:space="0" w:color="auto"/>
            <w:left w:val="none" w:sz="0" w:space="0" w:color="auto"/>
            <w:bottom w:val="none" w:sz="0" w:space="0" w:color="auto"/>
            <w:right w:val="none" w:sz="0" w:space="0" w:color="auto"/>
          </w:divBdr>
        </w:div>
      </w:divsChild>
    </w:div>
    <w:div w:id="1583099549">
      <w:bodyDiv w:val="1"/>
      <w:marLeft w:val="0"/>
      <w:marRight w:val="0"/>
      <w:marTop w:val="0"/>
      <w:marBottom w:val="0"/>
      <w:divBdr>
        <w:top w:val="none" w:sz="0" w:space="0" w:color="auto"/>
        <w:left w:val="none" w:sz="0" w:space="0" w:color="auto"/>
        <w:bottom w:val="none" w:sz="0" w:space="0" w:color="auto"/>
        <w:right w:val="none" w:sz="0" w:space="0" w:color="auto"/>
      </w:divBdr>
    </w:div>
    <w:div w:id="1633173334">
      <w:bodyDiv w:val="1"/>
      <w:marLeft w:val="0"/>
      <w:marRight w:val="0"/>
      <w:marTop w:val="0"/>
      <w:marBottom w:val="0"/>
      <w:divBdr>
        <w:top w:val="none" w:sz="0" w:space="0" w:color="auto"/>
        <w:left w:val="none" w:sz="0" w:space="0" w:color="auto"/>
        <w:bottom w:val="none" w:sz="0" w:space="0" w:color="auto"/>
        <w:right w:val="none" w:sz="0" w:space="0" w:color="auto"/>
      </w:divBdr>
    </w:div>
    <w:div w:id="1638877813">
      <w:bodyDiv w:val="1"/>
      <w:marLeft w:val="0"/>
      <w:marRight w:val="0"/>
      <w:marTop w:val="0"/>
      <w:marBottom w:val="0"/>
      <w:divBdr>
        <w:top w:val="none" w:sz="0" w:space="0" w:color="auto"/>
        <w:left w:val="none" w:sz="0" w:space="0" w:color="auto"/>
        <w:bottom w:val="none" w:sz="0" w:space="0" w:color="auto"/>
        <w:right w:val="none" w:sz="0" w:space="0" w:color="auto"/>
      </w:divBdr>
    </w:div>
    <w:div w:id="1671446590">
      <w:bodyDiv w:val="1"/>
      <w:marLeft w:val="0"/>
      <w:marRight w:val="0"/>
      <w:marTop w:val="0"/>
      <w:marBottom w:val="0"/>
      <w:divBdr>
        <w:top w:val="none" w:sz="0" w:space="0" w:color="auto"/>
        <w:left w:val="none" w:sz="0" w:space="0" w:color="auto"/>
        <w:bottom w:val="none" w:sz="0" w:space="0" w:color="auto"/>
        <w:right w:val="none" w:sz="0" w:space="0" w:color="auto"/>
      </w:divBdr>
    </w:div>
    <w:div w:id="1710102771">
      <w:bodyDiv w:val="1"/>
      <w:marLeft w:val="0"/>
      <w:marRight w:val="0"/>
      <w:marTop w:val="0"/>
      <w:marBottom w:val="0"/>
      <w:divBdr>
        <w:top w:val="none" w:sz="0" w:space="0" w:color="auto"/>
        <w:left w:val="none" w:sz="0" w:space="0" w:color="auto"/>
        <w:bottom w:val="none" w:sz="0" w:space="0" w:color="auto"/>
        <w:right w:val="none" w:sz="0" w:space="0" w:color="auto"/>
      </w:divBdr>
      <w:divsChild>
        <w:div w:id="1900511227">
          <w:marLeft w:val="0"/>
          <w:marRight w:val="0"/>
          <w:marTop w:val="0"/>
          <w:marBottom w:val="0"/>
          <w:divBdr>
            <w:top w:val="none" w:sz="0" w:space="0" w:color="auto"/>
            <w:left w:val="none" w:sz="0" w:space="0" w:color="auto"/>
            <w:bottom w:val="none" w:sz="0" w:space="0" w:color="auto"/>
            <w:right w:val="none" w:sz="0" w:space="0" w:color="auto"/>
          </w:divBdr>
          <w:divsChild>
            <w:div w:id="1751123294">
              <w:marLeft w:val="0"/>
              <w:marRight w:val="0"/>
              <w:marTop w:val="0"/>
              <w:marBottom w:val="0"/>
              <w:divBdr>
                <w:top w:val="none" w:sz="0" w:space="0" w:color="auto"/>
                <w:left w:val="none" w:sz="0" w:space="0" w:color="auto"/>
                <w:bottom w:val="none" w:sz="0" w:space="0" w:color="auto"/>
                <w:right w:val="none" w:sz="0" w:space="0" w:color="auto"/>
              </w:divBdr>
              <w:divsChild>
                <w:div w:id="703793766">
                  <w:marLeft w:val="0"/>
                  <w:marRight w:val="0"/>
                  <w:marTop w:val="0"/>
                  <w:marBottom w:val="0"/>
                  <w:divBdr>
                    <w:top w:val="none" w:sz="0" w:space="0" w:color="auto"/>
                    <w:left w:val="none" w:sz="0" w:space="0" w:color="auto"/>
                    <w:bottom w:val="none" w:sz="0" w:space="0" w:color="auto"/>
                    <w:right w:val="none" w:sz="0" w:space="0" w:color="auto"/>
                  </w:divBdr>
                  <w:divsChild>
                    <w:div w:id="1793549747">
                      <w:marLeft w:val="0"/>
                      <w:marRight w:val="0"/>
                      <w:marTop w:val="0"/>
                      <w:marBottom w:val="0"/>
                      <w:divBdr>
                        <w:top w:val="none" w:sz="0" w:space="0" w:color="auto"/>
                        <w:left w:val="none" w:sz="0" w:space="0" w:color="auto"/>
                        <w:bottom w:val="none" w:sz="0" w:space="0" w:color="auto"/>
                        <w:right w:val="none" w:sz="0" w:space="0" w:color="auto"/>
                      </w:divBdr>
                      <w:divsChild>
                        <w:div w:id="1511990471">
                          <w:marLeft w:val="0"/>
                          <w:marRight w:val="0"/>
                          <w:marTop w:val="0"/>
                          <w:marBottom w:val="0"/>
                          <w:divBdr>
                            <w:top w:val="none" w:sz="0" w:space="0" w:color="auto"/>
                            <w:left w:val="none" w:sz="0" w:space="0" w:color="auto"/>
                            <w:bottom w:val="none" w:sz="0" w:space="0" w:color="auto"/>
                            <w:right w:val="none" w:sz="0" w:space="0" w:color="auto"/>
                          </w:divBdr>
                          <w:divsChild>
                            <w:div w:id="162669409">
                              <w:marLeft w:val="0"/>
                              <w:marRight w:val="0"/>
                              <w:marTop w:val="0"/>
                              <w:marBottom w:val="0"/>
                              <w:divBdr>
                                <w:top w:val="none" w:sz="0" w:space="0" w:color="auto"/>
                                <w:left w:val="none" w:sz="0" w:space="0" w:color="auto"/>
                                <w:bottom w:val="none" w:sz="0" w:space="0" w:color="auto"/>
                                <w:right w:val="none" w:sz="0" w:space="0" w:color="auto"/>
                              </w:divBdr>
                              <w:divsChild>
                                <w:div w:id="207766002">
                                  <w:marLeft w:val="0"/>
                                  <w:marRight w:val="0"/>
                                  <w:marTop w:val="0"/>
                                  <w:marBottom w:val="0"/>
                                  <w:divBdr>
                                    <w:top w:val="none" w:sz="0" w:space="0" w:color="auto"/>
                                    <w:left w:val="none" w:sz="0" w:space="0" w:color="auto"/>
                                    <w:bottom w:val="none" w:sz="0" w:space="0" w:color="auto"/>
                                    <w:right w:val="none" w:sz="0" w:space="0" w:color="auto"/>
                                  </w:divBdr>
                                  <w:divsChild>
                                    <w:div w:id="164515866">
                                      <w:marLeft w:val="0"/>
                                      <w:marRight w:val="0"/>
                                      <w:marTop w:val="0"/>
                                      <w:marBottom w:val="0"/>
                                      <w:divBdr>
                                        <w:top w:val="none" w:sz="0" w:space="0" w:color="auto"/>
                                        <w:left w:val="none" w:sz="0" w:space="0" w:color="auto"/>
                                        <w:bottom w:val="none" w:sz="0" w:space="0" w:color="auto"/>
                                        <w:right w:val="none" w:sz="0" w:space="0" w:color="auto"/>
                                      </w:divBdr>
                                      <w:divsChild>
                                        <w:div w:id="1979264447">
                                          <w:marLeft w:val="0"/>
                                          <w:marRight w:val="0"/>
                                          <w:marTop w:val="0"/>
                                          <w:marBottom w:val="0"/>
                                          <w:divBdr>
                                            <w:top w:val="none" w:sz="0" w:space="0" w:color="auto"/>
                                            <w:left w:val="none" w:sz="0" w:space="0" w:color="auto"/>
                                            <w:bottom w:val="none" w:sz="0" w:space="0" w:color="auto"/>
                                            <w:right w:val="none" w:sz="0" w:space="0" w:color="auto"/>
                                          </w:divBdr>
                                          <w:divsChild>
                                            <w:div w:id="1026634078">
                                              <w:marLeft w:val="0"/>
                                              <w:marRight w:val="0"/>
                                              <w:marTop w:val="0"/>
                                              <w:marBottom w:val="0"/>
                                              <w:divBdr>
                                                <w:top w:val="single" w:sz="12" w:space="2" w:color="FFFFCC"/>
                                                <w:left w:val="single" w:sz="12" w:space="2" w:color="FFFFCC"/>
                                                <w:bottom w:val="single" w:sz="12" w:space="2" w:color="FFFFCC"/>
                                                <w:right w:val="single" w:sz="12" w:space="0" w:color="FFFFCC"/>
                                              </w:divBdr>
                                              <w:divsChild>
                                                <w:div w:id="794374366">
                                                  <w:marLeft w:val="0"/>
                                                  <w:marRight w:val="0"/>
                                                  <w:marTop w:val="0"/>
                                                  <w:marBottom w:val="0"/>
                                                  <w:divBdr>
                                                    <w:top w:val="none" w:sz="0" w:space="0" w:color="auto"/>
                                                    <w:left w:val="none" w:sz="0" w:space="0" w:color="auto"/>
                                                    <w:bottom w:val="none" w:sz="0" w:space="0" w:color="auto"/>
                                                    <w:right w:val="none" w:sz="0" w:space="0" w:color="auto"/>
                                                  </w:divBdr>
                                                  <w:divsChild>
                                                    <w:div w:id="767969840">
                                                      <w:marLeft w:val="0"/>
                                                      <w:marRight w:val="0"/>
                                                      <w:marTop w:val="0"/>
                                                      <w:marBottom w:val="0"/>
                                                      <w:divBdr>
                                                        <w:top w:val="none" w:sz="0" w:space="0" w:color="auto"/>
                                                        <w:left w:val="none" w:sz="0" w:space="0" w:color="auto"/>
                                                        <w:bottom w:val="none" w:sz="0" w:space="0" w:color="auto"/>
                                                        <w:right w:val="none" w:sz="0" w:space="0" w:color="auto"/>
                                                      </w:divBdr>
                                                      <w:divsChild>
                                                        <w:div w:id="424346255">
                                                          <w:marLeft w:val="0"/>
                                                          <w:marRight w:val="0"/>
                                                          <w:marTop w:val="0"/>
                                                          <w:marBottom w:val="0"/>
                                                          <w:divBdr>
                                                            <w:top w:val="none" w:sz="0" w:space="0" w:color="auto"/>
                                                            <w:left w:val="none" w:sz="0" w:space="0" w:color="auto"/>
                                                            <w:bottom w:val="none" w:sz="0" w:space="0" w:color="auto"/>
                                                            <w:right w:val="none" w:sz="0" w:space="0" w:color="auto"/>
                                                          </w:divBdr>
                                                          <w:divsChild>
                                                            <w:div w:id="2024553280">
                                                              <w:marLeft w:val="0"/>
                                                              <w:marRight w:val="0"/>
                                                              <w:marTop w:val="0"/>
                                                              <w:marBottom w:val="0"/>
                                                              <w:divBdr>
                                                                <w:top w:val="none" w:sz="0" w:space="0" w:color="auto"/>
                                                                <w:left w:val="none" w:sz="0" w:space="0" w:color="auto"/>
                                                                <w:bottom w:val="none" w:sz="0" w:space="0" w:color="auto"/>
                                                                <w:right w:val="none" w:sz="0" w:space="0" w:color="auto"/>
                                                              </w:divBdr>
                                                              <w:divsChild>
                                                                <w:div w:id="758021792">
                                                                  <w:marLeft w:val="0"/>
                                                                  <w:marRight w:val="0"/>
                                                                  <w:marTop w:val="0"/>
                                                                  <w:marBottom w:val="0"/>
                                                                  <w:divBdr>
                                                                    <w:top w:val="none" w:sz="0" w:space="0" w:color="auto"/>
                                                                    <w:left w:val="none" w:sz="0" w:space="0" w:color="auto"/>
                                                                    <w:bottom w:val="none" w:sz="0" w:space="0" w:color="auto"/>
                                                                    <w:right w:val="none" w:sz="0" w:space="0" w:color="auto"/>
                                                                  </w:divBdr>
                                                                  <w:divsChild>
                                                                    <w:div w:id="1473475799">
                                                                      <w:marLeft w:val="0"/>
                                                                      <w:marRight w:val="0"/>
                                                                      <w:marTop w:val="0"/>
                                                                      <w:marBottom w:val="0"/>
                                                                      <w:divBdr>
                                                                        <w:top w:val="none" w:sz="0" w:space="0" w:color="auto"/>
                                                                        <w:left w:val="none" w:sz="0" w:space="0" w:color="auto"/>
                                                                        <w:bottom w:val="none" w:sz="0" w:space="0" w:color="auto"/>
                                                                        <w:right w:val="none" w:sz="0" w:space="0" w:color="auto"/>
                                                                      </w:divBdr>
                                                                      <w:divsChild>
                                                                        <w:div w:id="102766683">
                                                                          <w:marLeft w:val="0"/>
                                                                          <w:marRight w:val="0"/>
                                                                          <w:marTop w:val="0"/>
                                                                          <w:marBottom w:val="0"/>
                                                                          <w:divBdr>
                                                                            <w:top w:val="none" w:sz="0" w:space="0" w:color="auto"/>
                                                                            <w:left w:val="none" w:sz="0" w:space="0" w:color="auto"/>
                                                                            <w:bottom w:val="none" w:sz="0" w:space="0" w:color="auto"/>
                                                                            <w:right w:val="none" w:sz="0" w:space="0" w:color="auto"/>
                                                                          </w:divBdr>
                                                                          <w:divsChild>
                                                                            <w:div w:id="1306741702">
                                                                              <w:marLeft w:val="0"/>
                                                                              <w:marRight w:val="0"/>
                                                                              <w:marTop w:val="0"/>
                                                                              <w:marBottom w:val="0"/>
                                                                              <w:divBdr>
                                                                                <w:top w:val="none" w:sz="0" w:space="0" w:color="auto"/>
                                                                                <w:left w:val="none" w:sz="0" w:space="0" w:color="auto"/>
                                                                                <w:bottom w:val="none" w:sz="0" w:space="0" w:color="auto"/>
                                                                                <w:right w:val="none" w:sz="0" w:space="0" w:color="auto"/>
                                                                              </w:divBdr>
                                                                              <w:divsChild>
                                                                                <w:div w:id="406223225">
                                                                                  <w:marLeft w:val="0"/>
                                                                                  <w:marRight w:val="0"/>
                                                                                  <w:marTop w:val="0"/>
                                                                                  <w:marBottom w:val="0"/>
                                                                                  <w:divBdr>
                                                                                    <w:top w:val="none" w:sz="0" w:space="0" w:color="auto"/>
                                                                                    <w:left w:val="none" w:sz="0" w:space="0" w:color="auto"/>
                                                                                    <w:bottom w:val="none" w:sz="0" w:space="0" w:color="auto"/>
                                                                                    <w:right w:val="none" w:sz="0" w:space="0" w:color="auto"/>
                                                                                  </w:divBdr>
                                                                                  <w:divsChild>
                                                                                    <w:div w:id="177086727">
                                                                                      <w:marLeft w:val="0"/>
                                                                                      <w:marRight w:val="0"/>
                                                                                      <w:marTop w:val="0"/>
                                                                                      <w:marBottom w:val="0"/>
                                                                                      <w:divBdr>
                                                                                        <w:top w:val="none" w:sz="0" w:space="0" w:color="auto"/>
                                                                                        <w:left w:val="none" w:sz="0" w:space="0" w:color="auto"/>
                                                                                        <w:bottom w:val="none" w:sz="0" w:space="0" w:color="auto"/>
                                                                                        <w:right w:val="none" w:sz="0" w:space="0" w:color="auto"/>
                                                                                      </w:divBdr>
                                                                                      <w:divsChild>
                                                                                        <w:div w:id="529226261">
                                                                                          <w:marLeft w:val="0"/>
                                                                                          <w:marRight w:val="120"/>
                                                                                          <w:marTop w:val="0"/>
                                                                                          <w:marBottom w:val="150"/>
                                                                                          <w:divBdr>
                                                                                            <w:top w:val="single" w:sz="2" w:space="0" w:color="EFEFEF"/>
                                                                                            <w:left w:val="single" w:sz="6" w:space="0" w:color="EFEFEF"/>
                                                                                            <w:bottom w:val="single" w:sz="6" w:space="0" w:color="E2E2E2"/>
                                                                                            <w:right w:val="single" w:sz="6" w:space="0" w:color="EFEFEF"/>
                                                                                          </w:divBdr>
                                                                                          <w:divsChild>
                                                                                            <w:div w:id="1273128070">
                                                                                              <w:marLeft w:val="0"/>
                                                                                              <w:marRight w:val="0"/>
                                                                                              <w:marTop w:val="0"/>
                                                                                              <w:marBottom w:val="0"/>
                                                                                              <w:divBdr>
                                                                                                <w:top w:val="none" w:sz="0" w:space="0" w:color="auto"/>
                                                                                                <w:left w:val="none" w:sz="0" w:space="0" w:color="auto"/>
                                                                                                <w:bottom w:val="none" w:sz="0" w:space="0" w:color="auto"/>
                                                                                                <w:right w:val="none" w:sz="0" w:space="0" w:color="auto"/>
                                                                                              </w:divBdr>
                                                                                              <w:divsChild>
                                                                                                <w:div w:id="1134056809">
                                                                                                  <w:marLeft w:val="0"/>
                                                                                                  <w:marRight w:val="0"/>
                                                                                                  <w:marTop w:val="0"/>
                                                                                                  <w:marBottom w:val="0"/>
                                                                                                  <w:divBdr>
                                                                                                    <w:top w:val="none" w:sz="0" w:space="0" w:color="auto"/>
                                                                                                    <w:left w:val="none" w:sz="0" w:space="0" w:color="auto"/>
                                                                                                    <w:bottom w:val="none" w:sz="0" w:space="0" w:color="auto"/>
                                                                                                    <w:right w:val="none" w:sz="0" w:space="0" w:color="auto"/>
                                                                                                  </w:divBdr>
                                                                                                  <w:divsChild>
                                                                                                    <w:div w:id="725105817">
                                                                                                      <w:marLeft w:val="0"/>
                                                                                                      <w:marRight w:val="0"/>
                                                                                                      <w:marTop w:val="0"/>
                                                                                                      <w:marBottom w:val="0"/>
                                                                                                      <w:divBdr>
                                                                                                        <w:top w:val="none" w:sz="0" w:space="0" w:color="auto"/>
                                                                                                        <w:left w:val="none" w:sz="0" w:space="0" w:color="auto"/>
                                                                                                        <w:bottom w:val="none" w:sz="0" w:space="0" w:color="auto"/>
                                                                                                        <w:right w:val="none" w:sz="0" w:space="0" w:color="auto"/>
                                                                                                      </w:divBdr>
                                                                                                      <w:divsChild>
                                                                                                        <w:div w:id="248975132">
                                                                                                          <w:marLeft w:val="0"/>
                                                                                                          <w:marRight w:val="0"/>
                                                                                                          <w:marTop w:val="0"/>
                                                                                                          <w:marBottom w:val="0"/>
                                                                                                          <w:divBdr>
                                                                                                            <w:top w:val="none" w:sz="0" w:space="0" w:color="auto"/>
                                                                                                            <w:left w:val="none" w:sz="0" w:space="0" w:color="auto"/>
                                                                                                            <w:bottom w:val="none" w:sz="0" w:space="0" w:color="auto"/>
                                                                                                            <w:right w:val="none" w:sz="0" w:space="0" w:color="auto"/>
                                                                                                          </w:divBdr>
                                                                                                          <w:divsChild>
                                                                                                            <w:div w:id="1987473233">
                                                                                                              <w:marLeft w:val="0"/>
                                                                                                              <w:marRight w:val="0"/>
                                                                                                              <w:marTop w:val="0"/>
                                                                                                              <w:marBottom w:val="0"/>
                                                                                                              <w:divBdr>
                                                                                                                <w:top w:val="single" w:sz="2" w:space="4" w:color="D8D8D8"/>
                                                                                                                <w:left w:val="single" w:sz="2" w:space="0" w:color="D8D8D8"/>
                                                                                                                <w:bottom w:val="single" w:sz="2" w:space="4" w:color="D8D8D8"/>
                                                                                                                <w:right w:val="single" w:sz="2" w:space="0" w:color="D8D8D8"/>
                                                                                                              </w:divBdr>
                                                                                                              <w:divsChild>
                                                                                                                <w:div w:id="892472497">
                                                                                                                  <w:marLeft w:val="225"/>
                                                                                                                  <w:marRight w:val="225"/>
                                                                                                                  <w:marTop w:val="75"/>
                                                                                                                  <w:marBottom w:val="75"/>
                                                                                                                  <w:divBdr>
                                                                                                                    <w:top w:val="none" w:sz="0" w:space="0" w:color="auto"/>
                                                                                                                    <w:left w:val="none" w:sz="0" w:space="0" w:color="auto"/>
                                                                                                                    <w:bottom w:val="none" w:sz="0" w:space="0" w:color="auto"/>
                                                                                                                    <w:right w:val="none" w:sz="0" w:space="0" w:color="auto"/>
                                                                                                                  </w:divBdr>
                                                                                                                  <w:divsChild>
                                                                                                                    <w:div w:id="239296193">
                                                                                                                      <w:marLeft w:val="0"/>
                                                                                                                      <w:marRight w:val="0"/>
                                                                                                                      <w:marTop w:val="0"/>
                                                                                                                      <w:marBottom w:val="0"/>
                                                                                                                      <w:divBdr>
                                                                                                                        <w:top w:val="single" w:sz="6" w:space="0" w:color="auto"/>
                                                                                                                        <w:left w:val="single" w:sz="6" w:space="0" w:color="auto"/>
                                                                                                                        <w:bottom w:val="single" w:sz="6" w:space="0" w:color="auto"/>
                                                                                                                        <w:right w:val="single" w:sz="6" w:space="0" w:color="auto"/>
                                                                                                                      </w:divBdr>
                                                                                                                      <w:divsChild>
                                                                                                                        <w:div w:id="1384720874">
                                                                                                                          <w:marLeft w:val="0"/>
                                                                                                                          <w:marRight w:val="0"/>
                                                                                                                          <w:marTop w:val="0"/>
                                                                                                                          <w:marBottom w:val="0"/>
                                                                                                                          <w:divBdr>
                                                                                                                            <w:top w:val="none" w:sz="0" w:space="0" w:color="auto"/>
                                                                                                                            <w:left w:val="none" w:sz="0" w:space="0" w:color="auto"/>
                                                                                                                            <w:bottom w:val="none" w:sz="0" w:space="0" w:color="auto"/>
                                                                                                                            <w:right w:val="none" w:sz="0" w:space="0" w:color="auto"/>
                                                                                                                          </w:divBdr>
                                                                                                                          <w:divsChild>
                                                                                                                            <w:div w:id="8868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159093">
      <w:bodyDiv w:val="1"/>
      <w:marLeft w:val="0"/>
      <w:marRight w:val="0"/>
      <w:marTop w:val="0"/>
      <w:marBottom w:val="0"/>
      <w:divBdr>
        <w:top w:val="none" w:sz="0" w:space="0" w:color="auto"/>
        <w:left w:val="none" w:sz="0" w:space="0" w:color="auto"/>
        <w:bottom w:val="none" w:sz="0" w:space="0" w:color="auto"/>
        <w:right w:val="none" w:sz="0" w:space="0" w:color="auto"/>
      </w:divBdr>
      <w:divsChild>
        <w:div w:id="1747919560">
          <w:marLeft w:val="0"/>
          <w:marRight w:val="0"/>
          <w:marTop w:val="0"/>
          <w:marBottom w:val="0"/>
          <w:divBdr>
            <w:top w:val="none" w:sz="0" w:space="0" w:color="auto"/>
            <w:left w:val="none" w:sz="0" w:space="0" w:color="auto"/>
            <w:bottom w:val="none" w:sz="0" w:space="0" w:color="auto"/>
            <w:right w:val="none" w:sz="0" w:space="0" w:color="auto"/>
          </w:divBdr>
          <w:divsChild>
            <w:div w:id="1230919802">
              <w:marLeft w:val="0"/>
              <w:marRight w:val="0"/>
              <w:marTop w:val="0"/>
              <w:marBottom w:val="0"/>
              <w:divBdr>
                <w:top w:val="none" w:sz="0" w:space="0" w:color="auto"/>
                <w:left w:val="none" w:sz="0" w:space="0" w:color="auto"/>
                <w:bottom w:val="none" w:sz="0" w:space="0" w:color="auto"/>
                <w:right w:val="none" w:sz="0" w:space="0" w:color="auto"/>
              </w:divBdr>
              <w:divsChild>
                <w:div w:id="51970710">
                  <w:marLeft w:val="0"/>
                  <w:marRight w:val="0"/>
                  <w:marTop w:val="0"/>
                  <w:marBottom w:val="0"/>
                  <w:divBdr>
                    <w:top w:val="none" w:sz="0" w:space="0" w:color="auto"/>
                    <w:left w:val="none" w:sz="0" w:space="0" w:color="auto"/>
                    <w:bottom w:val="none" w:sz="0" w:space="0" w:color="auto"/>
                    <w:right w:val="none" w:sz="0" w:space="0" w:color="auto"/>
                  </w:divBdr>
                  <w:divsChild>
                    <w:div w:id="1495143225">
                      <w:marLeft w:val="0"/>
                      <w:marRight w:val="0"/>
                      <w:marTop w:val="0"/>
                      <w:marBottom w:val="0"/>
                      <w:divBdr>
                        <w:top w:val="none" w:sz="0" w:space="0" w:color="auto"/>
                        <w:left w:val="none" w:sz="0" w:space="0" w:color="auto"/>
                        <w:bottom w:val="none" w:sz="0" w:space="0" w:color="auto"/>
                        <w:right w:val="none" w:sz="0" w:space="0" w:color="auto"/>
                      </w:divBdr>
                      <w:divsChild>
                        <w:div w:id="1730837982">
                          <w:marLeft w:val="0"/>
                          <w:marRight w:val="0"/>
                          <w:marTop w:val="0"/>
                          <w:marBottom w:val="0"/>
                          <w:divBdr>
                            <w:top w:val="none" w:sz="0" w:space="0" w:color="auto"/>
                            <w:left w:val="none" w:sz="0" w:space="0" w:color="auto"/>
                            <w:bottom w:val="none" w:sz="0" w:space="0" w:color="auto"/>
                            <w:right w:val="none" w:sz="0" w:space="0" w:color="auto"/>
                          </w:divBdr>
                          <w:divsChild>
                            <w:div w:id="12415450">
                              <w:marLeft w:val="0"/>
                              <w:marRight w:val="0"/>
                              <w:marTop w:val="0"/>
                              <w:marBottom w:val="600"/>
                              <w:divBdr>
                                <w:top w:val="none" w:sz="0" w:space="0" w:color="auto"/>
                                <w:left w:val="none" w:sz="0" w:space="0" w:color="auto"/>
                                <w:bottom w:val="none" w:sz="0" w:space="0" w:color="auto"/>
                                <w:right w:val="none" w:sz="0" w:space="0" w:color="auto"/>
                              </w:divBdr>
                              <w:divsChild>
                                <w:div w:id="139863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498675">
      <w:bodyDiv w:val="1"/>
      <w:marLeft w:val="0"/>
      <w:marRight w:val="0"/>
      <w:marTop w:val="0"/>
      <w:marBottom w:val="0"/>
      <w:divBdr>
        <w:top w:val="none" w:sz="0" w:space="0" w:color="auto"/>
        <w:left w:val="none" w:sz="0" w:space="0" w:color="auto"/>
        <w:bottom w:val="none" w:sz="0" w:space="0" w:color="auto"/>
        <w:right w:val="none" w:sz="0" w:space="0" w:color="auto"/>
      </w:divBdr>
      <w:divsChild>
        <w:div w:id="2071222217">
          <w:marLeft w:val="547"/>
          <w:marRight w:val="0"/>
          <w:marTop w:val="154"/>
          <w:marBottom w:val="0"/>
          <w:divBdr>
            <w:top w:val="none" w:sz="0" w:space="0" w:color="auto"/>
            <w:left w:val="none" w:sz="0" w:space="0" w:color="auto"/>
            <w:bottom w:val="none" w:sz="0" w:space="0" w:color="auto"/>
            <w:right w:val="none" w:sz="0" w:space="0" w:color="auto"/>
          </w:divBdr>
        </w:div>
        <w:div w:id="403450638">
          <w:marLeft w:val="547"/>
          <w:marRight w:val="0"/>
          <w:marTop w:val="154"/>
          <w:marBottom w:val="0"/>
          <w:divBdr>
            <w:top w:val="none" w:sz="0" w:space="0" w:color="auto"/>
            <w:left w:val="none" w:sz="0" w:space="0" w:color="auto"/>
            <w:bottom w:val="none" w:sz="0" w:space="0" w:color="auto"/>
            <w:right w:val="none" w:sz="0" w:space="0" w:color="auto"/>
          </w:divBdr>
        </w:div>
        <w:div w:id="667832612">
          <w:marLeft w:val="547"/>
          <w:marRight w:val="0"/>
          <w:marTop w:val="154"/>
          <w:marBottom w:val="0"/>
          <w:divBdr>
            <w:top w:val="none" w:sz="0" w:space="0" w:color="auto"/>
            <w:left w:val="none" w:sz="0" w:space="0" w:color="auto"/>
            <w:bottom w:val="none" w:sz="0" w:space="0" w:color="auto"/>
            <w:right w:val="none" w:sz="0" w:space="0" w:color="auto"/>
          </w:divBdr>
        </w:div>
      </w:divsChild>
    </w:div>
    <w:div w:id="1922374460">
      <w:bodyDiv w:val="1"/>
      <w:marLeft w:val="0"/>
      <w:marRight w:val="0"/>
      <w:marTop w:val="0"/>
      <w:marBottom w:val="0"/>
      <w:divBdr>
        <w:top w:val="none" w:sz="0" w:space="0" w:color="auto"/>
        <w:left w:val="none" w:sz="0" w:space="0" w:color="auto"/>
        <w:bottom w:val="none" w:sz="0" w:space="0" w:color="auto"/>
        <w:right w:val="none" w:sz="0" w:space="0" w:color="auto"/>
      </w:divBdr>
      <w:divsChild>
        <w:div w:id="63186137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Data" Target="diagrams/data1.xml"/><Relationship Id="rId26" Type="http://schemas.openxmlformats.org/officeDocument/2006/relationships/header" Target="header7.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eader" Target="header12.xml"/><Relationship Id="rId42"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diagramQuickStyle" Target="diagrams/quickStyle1.xml"/><Relationship Id="rId29" Type="http://schemas.openxmlformats.org/officeDocument/2006/relationships/header" Target="header9.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header" Target="header15.xm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3.png"/><Relationship Id="rId28" Type="http://schemas.openxmlformats.org/officeDocument/2006/relationships/hyperlink" Target="http://www.footprintnetwork.org/ecological_footprint_nations" TargetMode="External"/><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diagramLayout" Target="diagrams/layout1.xml"/><Relationship Id="rId31" Type="http://schemas.openxmlformats.org/officeDocument/2006/relationships/image" Target="media/image5.png"/><Relationship Id="rId44"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diagramDrawing" Target="diagrams/drawing1.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AppData\Roaming\Microsoft\Templates\PGOnline%20Teacher%20Guide%20Calibri.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31DDFA-1714-43F3-9178-AF9C59487C73}" type="doc">
      <dgm:prSet loTypeId="urn:microsoft.com/office/officeart/2005/8/layout/process1" loCatId="process" qsTypeId="urn:microsoft.com/office/officeart/2005/8/quickstyle/simple1" qsCatId="simple" csTypeId="urn:microsoft.com/office/officeart/2005/8/colors/accent1_2" csCatId="accent1" phldr="1"/>
      <dgm:spPr/>
    </dgm:pt>
    <dgm:pt modelId="{BD41E348-0070-41CD-B891-7BB822C9FAE2}">
      <dgm:prSet phldrT="[Text]">
        <dgm:style>
          <a:lnRef idx="2">
            <a:schemeClr val="dk1"/>
          </a:lnRef>
          <a:fillRef idx="1">
            <a:schemeClr val="lt1"/>
          </a:fillRef>
          <a:effectRef idx="0">
            <a:schemeClr val="dk1"/>
          </a:effectRef>
          <a:fontRef idx="minor">
            <a:schemeClr val="dk1"/>
          </a:fontRef>
        </dgm:style>
      </dgm:prSet>
      <dgm:spPr/>
      <dgm:t>
        <a:bodyPr/>
        <a:lstStyle/>
        <a:p>
          <a:r>
            <a:rPr lang="en-US">
              <a:latin typeface="Arial" panose="020B0604020202020204" pitchFamily="34" charset="0"/>
              <a:cs typeface="Arial" panose="020B0604020202020204" pitchFamily="34" charset="0"/>
            </a:rPr>
            <a:t>INPUT</a:t>
          </a:r>
        </a:p>
        <a:p>
          <a:endParaRPr lang="en-US">
            <a:latin typeface="Arial" panose="020B0604020202020204" pitchFamily="34" charset="0"/>
            <a:cs typeface="Arial" panose="020B0604020202020204" pitchFamily="34" charset="0"/>
          </a:endParaRPr>
        </a:p>
        <a:p>
          <a:r>
            <a:rPr lang="en-US">
              <a:latin typeface="Arial" panose="020B0604020202020204" pitchFamily="34" charset="0"/>
              <a:cs typeface="Arial" panose="020B0604020202020204" pitchFamily="34" charset="0"/>
            </a:rPr>
            <a:t>Power switch</a:t>
          </a:r>
        </a:p>
      </dgm:t>
    </dgm:pt>
    <dgm:pt modelId="{A37347E1-9332-41F9-8E37-F07FCA1A6412}" type="parTrans" cxnId="{0662EFD0-7453-4ACD-BC7C-AD6BD124D35D}">
      <dgm:prSet/>
      <dgm:spPr/>
      <dgm:t>
        <a:bodyPr/>
        <a:lstStyle/>
        <a:p>
          <a:endParaRPr lang="en-US">
            <a:latin typeface="Arial" panose="020B0604020202020204" pitchFamily="34" charset="0"/>
            <a:cs typeface="Arial" panose="020B0604020202020204" pitchFamily="34" charset="0"/>
          </a:endParaRPr>
        </a:p>
      </dgm:t>
    </dgm:pt>
    <dgm:pt modelId="{681F8B6B-6C1C-48B7-B4A0-9810956C3AB9}" type="sibTrans" cxnId="{0662EFD0-7453-4ACD-BC7C-AD6BD124D35D}">
      <dgm:prSet/>
      <dgm:spPr>
        <a:solidFill>
          <a:schemeClr val="tx1"/>
        </a:solidFill>
      </dgm:spPr>
      <dgm:t>
        <a:bodyPr/>
        <a:lstStyle/>
        <a:p>
          <a:endParaRPr lang="en-US">
            <a:latin typeface="Arial" panose="020B0604020202020204" pitchFamily="34" charset="0"/>
            <a:cs typeface="Arial" panose="020B0604020202020204" pitchFamily="34" charset="0"/>
          </a:endParaRPr>
        </a:p>
      </dgm:t>
    </dgm:pt>
    <dgm:pt modelId="{0A1991B8-CD9F-457D-9267-3AB466CCC657}">
      <dgm:prSet phldrT="[Text]">
        <dgm:style>
          <a:lnRef idx="2">
            <a:schemeClr val="dk1"/>
          </a:lnRef>
          <a:fillRef idx="1">
            <a:schemeClr val="lt1"/>
          </a:fillRef>
          <a:effectRef idx="0">
            <a:schemeClr val="dk1"/>
          </a:effectRef>
          <a:fontRef idx="minor">
            <a:schemeClr val="dk1"/>
          </a:fontRef>
        </dgm:style>
      </dgm:prSet>
      <dgm:spPr/>
      <dgm:t>
        <a:bodyPr/>
        <a:lstStyle/>
        <a:p>
          <a:r>
            <a:rPr lang="en-US">
              <a:latin typeface="Arial" panose="020B0604020202020204" pitchFamily="34" charset="0"/>
              <a:cs typeface="Arial" panose="020B0604020202020204" pitchFamily="34" charset="0"/>
            </a:rPr>
            <a:t>PROCESS</a:t>
          </a:r>
        </a:p>
        <a:p>
          <a:r>
            <a:rPr lang="en-US">
              <a:latin typeface="Arial" panose="020B0604020202020204" pitchFamily="34" charset="0"/>
              <a:cs typeface="Arial" panose="020B0604020202020204" pitchFamily="34" charset="0"/>
            </a:rPr>
            <a:t>Astable flashing at 2hz</a:t>
          </a:r>
        </a:p>
      </dgm:t>
    </dgm:pt>
    <dgm:pt modelId="{AC69AA5E-8A87-482D-B362-0890ACA740F7}" type="parTrans" cxnId="{26C565F1-33EF-450B-9B7D-A42334148248}">
      <dgm:prSet/>
      <dgm:spPr/>
      <dgm:t>
        <a:bodyPr/>
        <a:lstStyle/>
        <a:p>
          <a:endParaRPr lang="en-US">
            <a:latin typeface="Arial" panose="020B0604020202020204" pitchFamily="34" charset="0"/>
            <a:cs typeface="Arial" panose="020B0604020202020204" pitchFamily="34" charset="0"/>
          </a:endParaRPr>
        </a:p>
      </dgm:t>
    </dgm:pt>
    <dgm:pt modelId="{F4800269-5AF1-4E00-81D6-DE6358A55AE1}" type="sibTrans" cxnId="{26C565F1-33EF-450B-9B7D-A42334148248}">
      <dgm:prSet/>
      <dgm:spPr>
        <a:solidFill>
          <a:schemeClr val="tx1"/>
        </a:solidFill>
      </dgm:spPr>
      <dgm:t>
        <a:bodyPr/>
        <a:lstStyle/>
        <a:p>
          <a:endParaRPr lang="en-US">
            <a:latin typeface="Arial" panose="020B0604020202020204" pitchFamily="34" charset="0"/>
            <a:cs typeface="Arial" panose="020B0604020202020204" pitchFamily="34" charset="0"/>
          </a:endParaRPr>
        </a:p>
      </dgm:t>
    </dgm:pt>
    <dgm:pt modelId="{8EF7A806-643A-4452-ACC9-ADB4E62C108F}">
      <dgm:prSet phldrT="[Text]">
        <dgm:style>
          <a:lnRef idx="2">
            <a:schemeClr val="dk1"/>
          </a:lnRef>
          <a:fillRef idx="1">
            <a:schemeClr val="lt1"/>
          </a:fillRef>
          <a:effectRef idx="0">
            <a:schemeClr val="dk1"/>
          </a:effectRef>
          <a:fontRef idx="minor">
            <a:schemeClr val="dk1"/>
          </a:fontRef>
        </dgm:style>
      </dgm:prSet>
      <dgm:spPr/>
      <dgm:t>
        <a:bodyPr/>
        <a:lstStyle/>
        <a:p>
          <a:r>
            <a:rPr lang="en-US">
              <a:latin typeface="Arial" panose="020B0604020202020204" pitchFamily="34" charset="0"/>
              <a:cs typeface="Arial" panose="020B0604020202020204" pitchFamily="34" charset="0"/>
            </a:rPr>
            <a:t>OUTPUT</a:t>
          </a:r>
        </a:p>
        <a:p>
          <a:endParaRPr lang="en-US">
            <a:latin typeface="Arial" panose="020B0604020202020204" pitchFamily="34" charset="0"/>
            <a:cs typeface="Arial" panose="020B0604020202020204" pitchFamily="34" charset="0"/>
          </a:endParaRPr>
        </a:p>
        <a:p>
          <a:r>
            <a:rPr lang="en-US">
              <a:latin typeface="Arial" panose="020B0604020202020204" pitchFamily="34" charset="0"/>
              <a:cs typeface="Arial" panose="020B0604020202020204" pitchFamily="34" charset="0"/>
            </a:rPr>
            <a:t>6 x LEDs</a:t>
          </a:r>
        </a:p>
      </dgm:t>
    </dgm:pt>
    <dgm:pt modelId="{A0C8429B-4D6A-47A4-B84D-103957CD8117}" type="parTrans" cxnId="{6AF0E2AD-E8B5-43D2-B021-AA78CF67ABDF}">
      <dgm:prSet/>
      <dgm:spPr/>
      <dgm:t>
        <a:bodyPr/>
        <a:lstStyle/>
        <a:p>
          <a:endParaRPr lang="en-US">
            <a:latin typeface="Arial" panose="020B0604020202020204" pitchFamily="34" charset="0"/>
            <a:cs typeface="Arial" panose="020B0604020202020204" pitchFamily="34" charset="0"/>
          </a:endParaRPr>
        </a:p>
      </dgm:t>
    </dgm:pt>
    <dgm:pt modelId="{DA7B1D9F-64AE-49E0-B70C-8F3F4032FCCA}" type="sibTrans" cxnId="{6AF0E2AD-E8B5-43D2-B021-AA78CF67ABDF}">
      <dgm:prSet/>
      <dgm:spPr/>
      <dgm:t>
        <a:bodyPr/>
        <a:lstStyle/>
        <a:p>
          <a:endParaRPr lang="en-US">
            <a:latin typeface="Arial" panose="020B0604020202020204" pitchFamily="34" charset="0"/>
            <a:cs typeface="Arial" panose="020B0604020202020204" pitchFamily="34" charset="0"/>
          </a:endParaRPr>
        </a:p>
      </dgm:t>
    </dgm:pt>
    <dgm:pt modelId="{509B7F12-F913-4235-90C3-76D4C3201E00}" type="pres">
      <dgm:prSet presAssocID="{E231DDFA-1714-43F3-9178-AF9C59487C73}" presName="Name0" presStyleCnt="0">
        <dgm:presLayoutVars>
          <dgm:dir/>
          <dgm:resizeHandles val="exact"/>
        </dgm:presLayoutVars>
      </dgm:prSet>
      <dgm:spPr/>
    </dgm:pt>
    <dgm:pt modelId="{8FBDA44D-4CEE-4A3C-8A35-186E7E0BA888}" type="pres">
      <dgm:prSet presAssocID="{BD41E348-0070-41CD-B891-7BB822C9FAE2}" presName="node" presStyleLbl="node1" presStyleIdx="0" presStyleCnt="3">
        <dgm:presLayoutVars>
          <dgm:bulletEnabled val="1"/>
        </dgm:presLayoutVars>
      </dgm:prSet>
      <dgm:spPr/>
      <dgm:t>
        <a:bodyPr/>
        <a:lstStyle/>
        <a:p>
          <a:endParaRPr lang="en-US"/>
        </a:p>
      </dgm:t>
    </dgm:pt>
    <dgm:pt modelId="{CA36AE06-1ACC-4289-9903-DA174BCC32BD}" type="pres">
      <dgm:prSet presAssocID="{681F8B6B-6C1C-48B7-B4A0-9810956C3AB9}" presName="sibTrans" presStyleLbl="sibTrans2D1" presStyleIdx="0" presStyleCnt="2" custScaleY="48628"/>
      <dgm:spPr/>
      <dgm:t>
        <a:bodyPr/>
        <a:lstStyle/>
        <a:p>
          <a:endParaRPr lang="en-US"/>
        </a:p>
      </dgm:t>
    </dgm:pt>
    <dgm:pt modelId="{DB35177F-124D-4071-B665-A044D96FF60B}" type="pres">
      <dgm:prSet presAssocID="{681F8B6B-6C1C-48B7-B4A0-9810956C3AB9}" presName="connectorText" presStyleLbl="sibTrans2D1" presStyleIdx="0" presStyleCnt="2"/>
      <dgm:spPr/>
      <dgm:t>
        <a:bodyPr/>
        <a:lstStyle/>
        <a:p>
          <a:endParaRPr lang="en-US"/>
        </a:p>
      </dgm:t>
    </dgm:pt>
    <dgm:pt modelId="{B66B3B02-7ADF-4A84-88B5-A929BFB811ED}" type="pres">
      <dgm:prSet presAssocID="{0A1991B8-CD9F-457D-9267-3AB466CCC657}" presName="node" presStyleLbl="node1" presStyleIdx="1" presStyleCnt="3">
        <dgm:presLayoutVars>
          <dgm:bulletEnabled val="1"/>
        </dgm:presLayoutVars>
      </dgm:prSet>
      <dgm:spPr/>
      <dgm:t>
        <a:bodyPr/>
        <a:lstStyle/>
        <a:p>
          <a:endParaRPr lang="en-US"/>
        </a:p>
      </dgm:t>
    </dgm:pt>
    <dgm:pt modelId="{8EFA7005-9759-4A6B-A8C7-FE62F06D4296}" type="pres">
      <dgm:prSet presAssocID="{F4800269-5AF1-4E00-81D6-DE6358A55AE1}" presName="sibTrans" presStyleLbl="sibTrans2D1" presStyleIdx="1" presStyleCnt="2" custScaleY="48628"/>
      <dgm:spPr/>
      <dgm:t>
        <a:bodyPr/>
        <a:lstStyle/>
        <a:p>
          <a:endParaRPr lang="en-US"/>
        </a:p>
      </dgm:t>
    </dgm:pt>
    <dgm:pt modelId="{6BA0B5EC-4F62-4AF1-9843-38B66BC1D428}" type="pres">
      <dgm:prSet presAssocID="{F4800269-5AF1-4E00-81D6-DE6358A55AE1}" presName="connectorText" presStyleLbl="sibTrans2D1" presStyleIdx="1" presStyleCnt="2"/>
      <dgm:spPr/>
      <dgm:t>
        <a:bodyPr/>
        <a:lstStyle/>
        <a:p>
          <a:endParaRPr lang="en-US"/>
        </a:p>
      </dgm:t>
    </dgm:pt>
    <dgm:pt modelId="{35E0164F-0845-425C-8623-FE65445742AB}" type="pres">
      <dgm:prSet presAssocID="{8EF7A806-643A-4452-ACC9-ADB4E62C108F}" presName="node" presStyleLbl="node1" presStyleIdx="2" presStyleCnt="3">
        <dgm:presLayoutVars>
          <dgm:bulletEnabled val="1"/>
        </dgm:presLayoutVars>
      </dgm:prSet>
      <dgm:spPr/>
      <dgm:t>
        <a:bodyPr/>
        <a:lstStyle/>
        <a:p>
          <a:endParaRPr lang="en-US"/>
        </a:p>
      </dgm:t>
    </dgm:pt>
  </dgm:ptLst>
  <dgm:cxnLst>
    <dgm:cxn modelId="{F5613456-08C6-41E6-A8AD-2D6B83E0C756}" type="presOf" srcId="{681F8B6B-6C1C-48B7-B4A0-9810956C3AB9}" destId="{CA36AE06-1ACC-4289-9903-DA174BCC32BD}" srcOrd="0" destOrd="0" presId="urn:microsoft.com/office/officeart/2005/8/layout/process1"/>
    <dgm:cxn modelId="{6AF0E2AD-E8B5-43D2-B021-AA78CF67ABDF}" srcId="{E231DDFA-1714-43F3-9178-AF9C59487C73}" destId="{8EF7A806-643A-4452-ACC9-ADB4E62C108F}" srcOrd="2" destOrd="0" parTransId="{A0C8429B-4D6A-47A4-B84D-103957CD8117}" sibTransId="{DA7B1D9F-64AE-49E0-B70C-8F3F4032FCCA}"/>
    <dgm:cxn modelId="{26C565F1-33EF-450B-9B7D-A42334148248}" srcId="{E231DDFA-1714-43F3-9178-AF9C59487C73}" destId="{0A1991B8-CD9F-457D-9267-3AB466CCC657}" srcOrd="1" destOrd="0" parTransId="{AC69AA5E-8A87-482D-B362-0890ACA740F7}" sibTransId="{F4800269-5AF1-4E00-81D6-DE6358A55AE1}"/>
    <dgm:cxn modelId="{85D6E018-6E61-4587-9D1E-81B8F89ADED8}" type="presOf" srcId="{F4800269-5AF1-4E00-81D6-DE6358A55AE1}" destId="{6BA0B5EC-4F62-4AF1-9843-38B66BC1D428}" srcOrd="1" destOrd="0" presId="urn:microsoft.com/office/officeart/2005/8/layout/process1"/>
    <dgm:cxn modelId="{1D64AEED-BE24-46F2-BDAA-E1FAD05EACA1}" type="presOf" srcId="{BD41E348-0070-41CD-B891-7BB822C9FAE2}" destId="{8FBDA44D-4CEE-4A3C-8A35-186E7E0BA888}" srcOrd="0" destOrd="0" presId="urn:microsoft.com/office/officeart/2005/8/layout/process1"/>
    <dgm:cxn modelId="{978B2467-E29F-4567-83AF-5B1581AEE8DC}" type="presOf" srcId="{0A1991B8-CD9F-457D-9267-3AB466CCC657}" destId="{B66B3B02-7ADF-4A84-88B5-A929BFB811ED}" srcOrd="0" destOrd="0" presId="urn:microsoft.com/office/officeart/2005/8/layout/process1"/>
    <dgm:cxn modelId="{0662EFD0-7453-4ACD-BC7C-AD6BD124D35D}" srcId="{E231DDFA-1714-43F3-9178-AF9C59487C73}" destId="{BD41E348-0070-41CD-B891-7BB822C9FAE2}" srcOrd="0" destOrd="0" parTransId="{A37347E1-9332-41F9-8E37-F07FCA1A6412}" sibTransId="{681F8B6B-6C1C-48B7-B4A0-9810956C3AB9}"/>
    <dgm:cxn modelId="{A73599D8-3202-4B20-95B3-172EEA3E99C8}" type="presOf" srcId="{8EF7A806-643A-4452-ACC9-ADB4E62C108F}" destId="{35E0164F-0845-425C-8623-FE65445742AB}" srcOrd="0" destOrd="0" presId="urn:microsoft.com/office/officeart/2005/8/layout/process1"/>
    <dgm:cxn modelId="{1C4FE511-1A73-4850-87A6-314042A5E1A4}" type="presOf" srcId="{E231DDFA-1714-43F3-9178-AF9C59487C73}" destId="{509B7F12-F913-4235-90C3-76D4C3201E00}" srcOrd="0" destOrd="0" presId="urn:microsoft.com/office/officeart/2005/8/layout/process1"/>
    <dgm:cxn modelId="{3E9452C0-FABB-481A-88CB-BCE66D2E017F}" type="presOf" srcId="{681F8B6B-6C1C-48B7-B4A0-9810956C3AB9}" destId="{DB35177F-124D-4071-B665-A044D96FF60B}" srcOrd="1" destOrd="0" presId="urn:microsoft.com/office/officeart/2005/8/layout/process1"/>
    <dgm:cxn modelId="{A338DD65-608E-4C1A-ADB2-817A2E0C6886}" type="presOf" srcId="{F4800269-5AF1-4E00-81D6-DE6358A55AE1}" destId="{8EFA7005-9759-4A6B-A8C7-FE62F06D4296}" srcOrd="0" destOrd="0" presId="urn:microsoft.com/office/officeart/2005/8/layout/process1"/>
    <dgm:cxn modelId="{DD2608DB-4D1E-493F-B795-C777B6429078}" type="presParOf" srcId="{509B7F12-F913-4235-90C3-76D4C3201E00}" destId="{8FBDA44D-4CEE-4A3C-8A35-186E7E0BA888}" srcOrd="0" destOrd="0" presId="urn:microsoft.com/office/officeart/2005/8/layout/process1"/>
    <dgm:cxn modelId="{86C7F215-48D2-4662-B407-06949D060389}" type="presParOf" srcId="{509B7F12-F913-4235-90C3-76D4C3201E00}" destId="{CA36AE06-1ACC-4289-9903-DA174BCC32BD}" srcOrd="1" destOrd="0" presId="urn:microsoft.com/office/officeart/2005/8/layout/process1"/>
    <dgm:cxn modelId="{49F3136B-58CB-4DBC-BDB6-6D4B24686394}" type="presParOf" srcId="{CA36AE06-1ACC-4289-9903-DA174BCC32BD}" destId="{DB35177F-124D-4071-B665-A044D96FF60B}" srcOrd="0" destOrd="0" presId="urn:microsoft.com/office/officeart/2005/8/layout/process1"/>
    <dgm:cxn modelId="{975A02CB-4148-4A5B-A699-92C05C068F7F}" type="presParOf" srcId="{509B7F12-F913-4235-90C3-76D4C3201E00}" destId="{B66B3B02-7ADF-4A84-88B5-A929BFB811ED}" srcOrd="2" destOrd="0" presId="urn:microsoft.com/office/officeart/2005/8/layout/process1"/>
    <dgm:cxn modelId="{755DDA0D-BCF0-4A6F-A731-93B39BB46C31}" type="presParOf" srcId="{509B7F12-F913-4235-90C3-76D4C3201E00}" destId="{8EFA7005-9759-4A6B-A8C7-FE62F06D4296}" srcOrd="3" destOrd="0" presId="urn:microsoft.com/office/officeart/2005/8/layout/process1"/>
    <dgm:cxn modelId="{26FD4D04-E616-41A5-8099-0E382540DB00}" type="presParOf" srcId="{8EFA7005-9759-4A6B-A8C7-FE62F06D4296}" destId="{6BA0B5EC-4F62-4AF1-9843-38B66BC1D428}" srcOrd="0" destOrd="0" presId="urn:microsoft.com/office/officeart/2005/8/layout/process1"/>
    <dgm:cxn modelId="{6F3FBD14-B150-48A9-9388-E8F2C3276D51}" type="presParOf" srcId="{509B7F12-F913-4235-90C3-76D4C3201E00}" destId="{35E0164F-0845-425C-8623-FE65445742AB}" srcOrd="4"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BDA44D-4CEE-4A3C-8A35-186E7E0BA888}">
      <dsp:nvSpPr>
        <dsp:cNvPr id="0" name=""/>
        <dsp:cNvSpPr/>
      </dsp:nvSpPr>
      <dsp:spPr>
        <a:xfrm>
          <a:off x="4689" y="72583"/>
          <a:ext cx="1401564" cy="88035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INPUT</a:t>
          </a:r>
        </a:p>
        <a:p>
          <a:pPr lvl="0" algn="ctr" defTabSz="622300">
            <a:lnSpc>
              <a:spcPct val="90000"/>
            </a:lnSpc>
            <a:spcBef>
              <a:spcPct val="0"/>
            </a:spcBef>
            <a:spcAft>
              <a:spcPct val="35000"/>
            </a:spcAft>
          </a:pPr>
          <a:endParaRPr lang="en-US" sz="1400" kern="1200">
            <a:latin typeface="Arial" panose="020B0604020202020204" pitchFamily="34" charset="0"/>
            <a:cs typeface="Arial" panose="020B0604020202020204" pitchFamily="34" charset="0"/>
          </a:endParaRPr>
        </a:p>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Power switch</a:t>
          </a:r>
        </a:p>
      </dsp:txBody>
      <dsp:txXfrm>
        <a:off x="30474" y="98368"/>
        <a:ext cx="1349994" cy="828787"/>
      </dsp:txXfrm>
    </dsp:sp>
    <dsp:sp modelId="{CA36AE06-1ACC-4289-9903-DA174BCC32BD}">
      <dsp:nvSpPr>
        <dsp:cNvPr id="0" name=""/>
        <dsp:cNvSpPr/>
      </dsp:nvSpPr>
      <dsp:spPr>
        <a:xfrm>
          <a:off x="1546410" y="428249"/>
          <a:ext cx="297131" cy="169025"/>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latin typeface="Arial" panose="020B0604020202020204" pitchFamily="34" charset="0"/>
            <a:cs typeface="Arial" panose="020B0604020202020204" pitchFamily="34" charset="0"/>
          </a:endParaRPr>
        </a:p>
      </dsp:txBody>
      <dsp:txXfrm>
        <a:off x="1546410" y="462054"/>
        <a:ext cx="246424" cy="101415"/>
      </dsp:txXfrm>
    </dsp:sp>
    <dsp:sp modelId="{B66B3B02-7ADF-4A84-88B5-A929BFB811ED}">
      <dsp:nvSpPr>
        <dsp:cNvPr id="0" name=""/>
        <dsp:cNvSpPr/>
      </dsp:nvSpPr>
      <dsp:spPr>
        <a:xfrm>
          <a:off x="1966880" y="72583"/>
          <a:ext cx="1401564" cy="88035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PROCESS</a:t>
          </a:r>
        </a:p>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Astable flashing at 2hz</a:t>
          </a:r>
        </a:p>
      </dsp:txBody>
      <dsp:txXfrm>
        <a:off x="1992665" y="98368"/>
        <a:ext cx="1349994" cy="828787"/>
      </dsp:txXfrm>
    </dsp:sp>
    <dsp:sp modelId="{8EFA7005-9759-4A6B-A8C7-FE62F06D4296}">
      <dsp:nvSpPr>
        <dsp:cNvPr id="0" name=""/>
        <dsp:cNvSpPr/>
      </dsp:nvSpPr>
      <dsp:spPr>
        <a:xfrm>
          <a:off x="3508601" y="428249"/>
          <a:ext cx="297131" cy="169025"/>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latin typeface="Arial" panose="020B0604020202020204" pitchFamily="34" charset="0"/>
            <a:cs typeface="Arial" panose="020B0604020202020204" pitchFamily="34" charset="0"/>
          </a:endParaRPr>
        </a:p>
      </dsp:txBody>
      <dsp:txXfrm>
        <a:off x="3508601" y="462054"/>
        <a:ext cx="246424" cy="101415"/>
      </dsp:txXfrm>
    </dsp:sp>
    <dsp:sp modelId="{35E0164F-0845-425C-8623-FE65445742AB}">
      <dsp:nvSpPr>
        <dsp:cNvPr id="0" name=""/>
        <dsp:cNvSpPr/>
      </dsp:nvSpPr>
      <dsp:spPr>
        <a:xfrm>
          <a:off x="3929070" y="72583"/>
          <a:ext cx="1401564" cy="88035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OUTPUT</a:t>
          </a:r>
        </a:p>
        <a:p>
          <a:pPr lvl="0" algn="ctr" defTabSz="622300">
            <a:lnSpc>
              <a:spcPct val="90000"/>
            </a:lnSpc>
            <a:spcBef>
              <a:spcPct val="0"/>
            </a:spcBef>
            <a:spcAft>
              <a:spcPct val="35000"/>
            </a:spcAft>
          </a:pPr>
          <a:endParaRPr lang="en-US" sz="1400" kern="1200">
            <a:latin typeface="Arial" panose="020B0604020202020204" pitchFamily="34" charset="0"/>
            <a:cs typeface="Arial" panose="020B0604020202020204" pitchFamily="34" charset="0"/>
          </a:endParaRPr>
        </a:p>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6 x LEDs</a:t>
          </a:r>
        </a:p>
      </dsp:txBody>
      <dsp:txXfrm>
        <a:off x="3954855" y="98368"/>
        <a:ext cx="1349994" cy="82878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61D10-0DCD-43B2-8FAC-5076402B9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PGOnline Teacher Guide Calibri</Template>
  <TotalTime>235</TotalTime>
  <Pages>91</Pages>
  <Words>18254</Words>
  <Characters>104052</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122062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Heathcote</dc:creator>
  <cp:lastModifiedBy>McVay, Catherine</cp:lastModifiedBy>
  <cp:revision>5</cp:revision>
  <cp:lastPrinted>2014-08-12T19:59:00Z</cp:lastPrinted>
  <dcterms:created xsi:type="dcterms:W3CDTF">2019-11-02T19:38:00Z</dcterms:created>
  <dcterms:modified xsi:type="dcterms:W3CDTF">2020-01-01T21:10:00Z</dcterms:modified>
</cp:coreProperties>
</file>