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3DBC0" w14:textId="0040F6CB" w:rsidR="009D7BE2" w:rsidRDefault="004E5BBD" w:rsidP="009D7BE2">
      <w:pPr>
        <w:tabs>
          <w:tab w:val="left" w:pos="7938"/>
        </w:tabs>
        <w:jc w:val="center"/>
        <w:rPr>
          <w:b/>
          <w:szCs w:val="20"/>
        </w:rPr>
      </w:pPr>
      <w:r w:rsidRPr="009D7BE2">
        <w:rPr>
          <w:rFonts w:ascii="Trebuchet MS" w:hAnsi="Trebuchet MS"/>
          <w:b/>
          <w:color w:val="00B050"/>
          <w:sz w:val="72"/>
          <w:szCs w:val="22"/>
        </w:rPr>
        <w:t>Stanhope Primary School</w:t>
      </w:r>
    </w:p>
    <w:p w14:paraId="10795425" w14:textId="55DE8E63" w:rsidR="004E5BBD" w:rsidRPr="009D7BE2" w:rsidRDefault="0084074A" w:rsidP="009D7BE2">
      <w:pPr>
        <w:tabs>
          <w:tab w:val="left" w:pos="7938"/>
        </w:tabs>
        <w:jc w:val="center"/>
        <w:rPr>
          <w:b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C92ED5B" wp14:editId="2BDFDA58">
            <wp:simplePos x="0" y="0"/>
            <wp:positionH relativeFrom="margin">
              <wp:posOffset>5724525</wp:posOffset>
            </wp:positionH>
            <wp:positionV relativeFrom="paragraph">
              <wp:posOffset>12700</wp:posOffset>
            </wp:positionV>
            <wp:extent cx="1016635" cy="1321435"/>
            <wp:effectExtent l="0" t="0" r="0" b="0"/>
            <wp:wrapNone/>
            <wp:docPr id="6" name="Picture 6" descr="Macintosh HD:Users:patriciapeel:Desktop:5 Stanhope Primary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triciapeel:Desktop:5 Stanhope Primary Schoo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71E3C8C" wp14:editId="66C8F4C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016635" cy="1321435"/>
            <wp:effectExtent l="0" t="0" r="0" b="0"/>
            <wp:wrapNone/>
            <wp:docPr id="9" name="Picture 9" descr="Macintosh HD:Users:patriciapeel:Desktop:5 Stanhope Primary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triciapeel:Desktop:5 Stanhope Primary Schoo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BD" w:rsidRPr="009D7BE2">
        <w:rPr>
          <w:rFonts w:ascii="Trebuchet MS" w:hAnsi="Trebuchet MS"/>
          <w:b/>
          <w:color w:val="00B050"/>
          <w:sz w:val="72"/>
          <w:szCs w:val="22"/>
        </w:rPr>
        <w:t xml:space="preserve">Summary Overview </w:t>
      </w:r>
    </w:p>
    <w:p w14:paraId="026DC46B" w14:textId="0282D05C" w:rsidR="005163A9" w:rsidRPr="009D7BE2" w:rsidRDefault="005163A9" w:rsidP="004E5BBD">
      <w:pPr>
        <w:jc w:val="center"/>
        <w:rPr>
          <w:rFonts w:ascii="Trebuchet MS" w:hAnsi="Trebuchet MS"/>
          <w:color w:val="00B050"/>
          <w:sz w:val="52"/>
          <w:szCs w:val="22"/>
        </w:rPr>
      </w:pPr>
    </w:p>
    <w:p w14:paraId="458F6A67" w14:textId="59405A49" w:rsidR="004E5BBD" w:rsidRPr="009D7BE2" w:rsidRDefault="002B3EBB" w:rsidP="004E5BBD">
      <w:pPr>
        <w:jc w:val="center"/>
        <w:rPr>
          <w:rFonts w:ascii="Trebuchet MS" w:hAnsi="Trebuchet MS"/>
          <w:b/>
          <w:color w:val="00B050"/>
          <w:sz w:val="72"/>
          <w:szCs w:val="28"/>
        </w:rPr>
      </w:pPr>
      <w:r w:rsidRPr="009D7BE2">
        <w:rPr>
          <w:rFonts w:ascii="Trebuchet MS" w:hAnsi="Trebuchet MS"/>
          <w:b/>
          <w:color w:val="00B050"/>
          <w:sz w:val="72"/>
          <w:szCs w:val="28"/>
        </w:rPr>
        <w:t>Summer 2023</w:t>
      </w:r>
      <w:r w:rsidR="004E5BBD" w:rsidRPr="009D7BE2">
        <w:rPr>
          <w:rFonts w:ascii="Trebuchet MS" w:hAnsi="Trebuchet MS"/>
          <w:b/>
          <w:color w:val="00B050"/>
          <w:sz w:val="72"/>
          <w:szCs w:val="28"/>
        </w:rPr>
        <w:t xml:space="preserve"> Data </w:t>
      </w:r>
    </w:p>
    <w:p w14:paraId="0237E184" w14:textId="2D26B510" w:rsidR="004E5BBD" w:rsidRDefault="004E5BBD" w:rsidP="004E5BBD">
      <w:pPr>
        <w:jc w:val="center"/>
        <w:rPr>
          <w:rFonts w:ascii="Trebuchet MS" w:hAnsi="Trebuchet MS"/>
          <w:sz w:val="22"/>
          <w:szCs w:val="22"/>
        </w:rPr>
      </w:pPr>
      <w:bookmarkStart w:id="0" w:name="_GoBack"/>
      <w:bookmarkEnd w:id="0"/>
    </w:p>
    <w:p w14:paraId="088E2B45" w14:textId="7E671215" w:rsidR="004E5BBD" w:rsidRDefault="004E5BBD" w:rsidP="004E5BBD">
      <w:pPr>
        <w:jc w:val="center"/>
        <w:rPr>
          <w:rFonts w:ascii="Trebuchet MS" w:hAnsi="Trebuchet MS"/>
          <w:sz w:val="22"/>
          <w:szCs w:val="22"/>
        </w:rPr>
      </w:pPr>
    </w:p>
    <w:p w14:paraId="06646496" w14:textId="77777777" w:rsidR="009D7BE2" w:rsidRDefault="009D7BE2" w:rsidP="004E5BBD">
      <w:pPr>
        <w:jc w:val="center"/>
        <w:rPr>
          <w:rFonts w:ascii="Trebuchet MS" w:hAnsi="Trebuchet MS"/>
          <w:sz w:val="22"/>
          <w:szCs w:val="22"/>
        </w:rPr>
      </w:pPr>
    </w:p>
    <w:p w14:paraId="257C2D66" w14:textId="2B96AFEC" w:rsidR="004E5BBD" w:rsidRDefault="00A3600D" w:rsidP="004E5BBD">
      <w:pPr>
        <w:jc w:val="center"/>
        <w:rPr>
          <w:rFonts w:ascii="Trebuchet MS" w:hAnsi="Trebuchet MS"/>
          <w:sz w:val="22"/>
          <w:szCs w:val="22"/>
        </w:rPr>
      </w:pPr>
      <w:r w:rsidRPr="009D7BE2">
        <w:rPr>
          <w:rFonts w:ascii="Trebuchet MS" w:hAnsi="Trebuchet MS"/>
          <w:b/>
          <w:sz w:val="22"/>
          <w:szCs w:val="22"/>
        </w:rPr>
        <w:t>End of Reception</w:t>
      </w:r>
      <w:r w:rsidR="009D7BE2" w:rsidRPr="009D7BE2">
        <w:rPr>
          <w:rFonts w:ascii="Trebuchet MS" w:hAnsi="Trebuchet MS"/>
          <w:b/>
          <w:sz w:val="22"/>
          <w:szCs w:val="22"/>
        </w:rPr>
        <w:t>:</w:t>
      </w:r>
      <w:r>
        <w:rPr>
          <w:rFonts w:ascii="Trebuchet MS" w:hAnsi="Trebuchet MS"/>
          <w:sz w:val="22"/>
          <w:szCs w:val="22"/>
        </w:rPr>
        <w:t xml:space="preserve"> 72</w:t>
      </w:r>
      <w:r w:rsidR="004E5BBD">
        <w:rPr>
          <w:rFonts w:ascii="Trebuchet MS" w:hAnsi="Trebuchet MS"/>
          <w:sz w:val="22"/>
          <w:szCs w:val="22"/>
        </w:rPr>
        <w:t>% achieved A Good Level of Development</w:t>
      </w:r>
    </w:p>
    <w:p w14:paraId="21665F25" w14:textId="6F5CC1D7" w:rsidR="004E5BBD" w:rsidRDefault="004E5BBD" w:rsidP="004E5BBD">
      <w:pPr>
        <w:jc w:val="center"/>
        <w:rPr>
          <w:rFonts w:ascii="Trebuchet MS" w:hAnsi="Trebuchet MS"/>
          <w:sz w:val="22"/>
          <w:szCs w:val="22"/>
        </w:rPr>
      </w:pPr>
    </w:p>
    <w:p w14:paraId="5485462C" w14:textId="0DCFDAF6" w:rsidR="004E5BBD" w:rsidRDefault="002B3EBB" w:rsidP="004E5BBD">
      <w:pPr>
        <w:jc w:val="center"/>
        <w:rPr>
          <w:rFonts w:ascii="Trebuchet MS" w:hAnsi="Trebuchet MS"/>
          <w:sz w:val="22"/>
          <w:szCs w:val="22"/>
        </w:rPr>
      </w:pPr>
      <w:r w:rsidRPr="009D7BE2">
        <w:rPr>
          <w:rFonts w:ascii="Trebuchet MS" w:hAnsi="Trebuchet MS"/>
          <w:b/>
          <w:sz w:val="22"/>
          <w:szCs w:val="22"/>
        </w:rPr>
        <w:t>Year 1 Phonics Screen</w:t>
      </w:r>
      <w:r w:rsidR="009D7BE2" w:rsidRPr="009D7BE2">
        <w:rPr>
          <w:rFonts w:ascii="Trebuchet MS" w:hAnsi="Trebuchet MS"/>
          <w:b/>
          <w:sz w:val="22"/>
          <w:szCs w:val="22"/>
        </w:rPr>
        <w:t>:</w:t>
      </w:r>
      <w:r>
        <w:rPr>
          <w:rFonts w:ascii="Trebuchet MS" w:hAnsi="Trebuchet MS"/>
          <w:sz w:val="22"/>
          <w:szCs w:val="22"/>
        </w:rPr>
        <w:t xml:space="preserve"> 90</w:t>
      </w:r>
      <w:r w:rsidR="004E5BBD">
        <w:rPr>
          <w:rFonts w:ascii="Trebuchet MS" w:hAnsi="Trebuchet MS"/>
          <w:sz w:val="22"/>
          <w:szCs w:val="22"/>
        </w:rPr>
        <w:t>% Achieved Expected Standard</w:t>
      </w:r>
    </w:p>
    <w:p w14:paraId="75CDFF48" w14:textId="54737A79" w:rsidR="004E5BBD" w:rsidRDefault="004E5BBD" w:rsidP="004E5BBD">
      <w:pPr>
        <w:jc w:val="center"/>
        <w:rPr>
          <w:rFonts w:ascii="Trebuchet MS" w:hAnsi="Trebuchet MS"/>
          <w:sz w:val="22"/>
          <w:szCs w:val="22"/>
        </w:rPr>
      </w:pPr>
    </w:p>
    <w:p w14:paraId="4C965861" w14:textId="3EC964AB" w:rsidR="004E5BBD" w:rsidRDefault="004E5BBD" w:rsidP="004E5BBD">
      <w:pPr>
        <w:jc w:val="center"/>
        <w:rPr>
          <w:rFonts w:ascii="Trebuchet MS" w:hAnsi="Trebuchet MS"/>
          <w:sz w:val="22"/>
          <w:szCs w:val="22"/>
        </w:rPr>
      </w:pPr>
    </w:p>
    <w:p w14:paraId="4F27CF62" w14:textId="5FE064B2" w:rsidR="004E5BBD" w:rsidRDefault="004E5BBD" w:rsidP="004E5BBD">
      <w:pPr>
        <w:jc w:val="center"/>
        <w:rPr>
          <w:rFonts w:ascii="Trebuchet MS" w:hAnsi="Trebuchet MS"/>
          <w:b/>
          <w:sz w:val="22"/>
          <w:szCs w:val="22"/>
        </w:rPr>
      </w:pPr>
      <w:r w:rsidRPr="005163A9">
        <w:rPr>
          <w:rFonts w:ascii="Trebuchet MS" w:hAnsi="Trebuchet MS"/>
          <w:b/>
          <w:sz w:val="22"/>
          <w:szCs w:val="22"/>
        </w:rPr>
        <w:t xml:space="preserve">Year 2 Data </w:t>
      </w:r>
    </w:p>
    <w:p w14:paraId="3E83EC09" w14:textId="77777777" w:rsidR="009D7BE2" w:rsidRPr="005163A9" w:rsidRDefault="009D7BE2" w:rsidP="004E5BBD">
      <w:pPr>
        <w:jc w:val="center"/>
        <w:rPr>
          <w:rFonts w:ascii="Trebuchet MS" w:hAnsi="Trebuchet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4E5BBD" w14:paraId="6E59C4B4" w14:textId="77777777" w:rsidTr="007535AE">
        <w:tc>
          <w:tcPr>
            <w:tcW w:w="3483" w:type="dxa"/>
            <w:shd w:val="clear" w:color="auto" w:fill="FFFF00"/>
            <w:vAlign w:val="center"/>
          </w:tcPr>
          <w:p w14:paraId="669E5905" w14:textId="77777777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</w:p>
        </w:tc>
        <w:tc>
          <w:tcPr>
            <w:tcW w:w="3483" w:type="dxa"/>
            <w:shd w:val="clear" w:color="auto" w:fill="FFFF00"/>
            <w:vAlign w:val="center"/>
          </w:tcPr>
          <w:p w14:paraId="63C9F9AB" w14:textId="1F387BB7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  <w:r w:rsidRPr="009D7BE2">
              <w:rPr>
                <w:rFonts w:ascii="Trebuchet MS" w:hAnsi="Trebuchet MS"/>
                <w:b/>
                <w:color w:val="00B050"/>
                <w:sz w:val="22"/>
                <w:szCs w:val="22"/>
              </w:rPr>
              <w:t>Expected</w:t>
            </w:r>
          </w:p>
        </w:tc>
        <w:tc>
          <w:tcPr>
            <w:tcW w:w="3484" w:type="dxa"/>
            <w:shd w:val="clear" w:color="auto" w:fill="FFFF00"/>
            <w:vAlign w:val="center"/>
          </w:tcPr>
          <w:p w14:paraId="567C01B1" w14:textId="54EED1BA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  <w:r w:rsidRPr="009D7BE2">
              <w:rPr>
                <w:rFonts w:ascii="Trebuchet MS" w:hAnsi="Trebuchet MS"/>
                <w:b/>
                <w:color w:val="00B050"/>
                <w:sz w:val="22"/>
                <w:szCs w:val="22"/>
              </w:rPr>
              <w:t>Greater Depth</w:t>
            </w:r>
          </w:p>
        </w:tc>
      </w:tr>
      <w:tr w:rsidR="004E5BBD" w14:paraId="74EC973F" w14:textId="77777777" w:rsidTr="007535AE">
        <w:tc>
          <w:tcPr>
            <w:tcW w:w="3483" w:type="dxa"/>
            <w:vAlign w:val="center"/>
          </w:tcPr>
          <w:p w14:paraId="04DC32B1" w14:textId="68F0B9E3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Reading</w:t>
            </w:r>
          </w:p>
        </w:tc>
        <w:tc>
          <w:tcPr>
            <w:tcW w:w="3483" w:type="dxa"/>
            <w:vAlign w:val="center"/>
          </w:tcPr>
          <w:p w14:paraId="0E91692D" w14:textId="7EB10BDE" w:rsidR="004E5BBD" w:rsidRDefault="002B3EB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7B7C91A6" w14:textId="102F80A2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27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32E33BE5" w14:textId="77777777" w:rsidTr="007535AE">
        <w:tc>
          <w:tcPr>
            <w:tcW w:w="3483" w:type="dxa"/>
            <w:vAlign w:val="center"/>
          </w:tcPr>
          <w:p w14:paraId="33733529" w14:textId="5750CBDE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Writing</w:t>
            </w:r>
          </w:p>
        </w:tc>
        <w:tc>
          <w:tcPr>
            <w:tcW w:w="3483" w:type="dxa"/>
            <w:vAlign w:val="center"/>
          </w:tcPr>
          <w:p w14:paraId="65CB47AD" w14:textId="6146CCA7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42899343" w14:textId="0DDB32F7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23B891FB" w14:textId="77777777" w:rsidTr="007535AE">
        <w:tc>
          <w:tcPr>
            <w:tcW w:w="3483" w:type="dxa"/>
            <w:vAlign w:val="center"/>
          </w:tcPr>
          <w:p w14:paraId="527D8FC4" w14:textId="76183A30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Mathematics</w:t>
            </w:r>
          </w:p>
        </w:tc>
        <w:tc>
          <w:tcPr>
            <w:tcW w:w="3483" w:type="dxa"/>
            <w:vAlign w:val="center"/>
          </w:tcPr>
          <w:p w14:paraId="3601284C" w14:textId="30E9DB72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73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6573BA22" w14:textId="3D4B20F5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01659D8C" w14:textId="77777777" w:rsidTr="007535AE">
        <w:tc>
          <w:tcPr>
            <w:tcW w:w="3483" w:type="dxa"/>
            <w:vAlign w:val="center"/>
          </w:tcPr>
          <w:p w14:paraId="7AC505AC" w14:textId="1A7D45E4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Science</w:t>
            </w:r>
          </w:p>
        </w:tc>
        <w:tc>
          <w:tcPr>
            <w:tcW w:w="3483" w:type="dxa"/>
            <w:vAlign w:val="center"/>
          </w:tcPr>
          <w:p w14:paraId="7377A03A" w14:textId="3B377251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73</w:t>
            </w:r>
            <w:r w:rsidR="005163A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4F4ABDF1" w14:textId="4B22AD89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N/A</w:t>
            </w:r>
          </w:p>
        </w:tc>
      </w:tr>
    </w:tbl>
    <w:p w14:paraId="0A5917CF" w14:textId="668BF58C" w:rsidR="004E5BBD" w:rsidRPr="00013700" w:rsidRDefault="004E5BBD" w:rsidP="004E5BBD">
      <w:pPr>
        <w:rPr>
          <w:rFonts w:ascii="Trebuchet MS" w:hAnsi="Trebuchet MS"/>
          <w:sz w:val="22"/>
          <w:szCs w:val="22"/>
        </w:rPr>
      </w:pPr>
    </w:p>
    <w:p w14:paraId="64BFE246" w14:textId="39899791" w:rsidR="004E5BBD" w:rsidRDefault="00765160" w:rsidP="00765160">
      <w:pPr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Year 6 Data </w:t>
      </w:r>
    </w:p>
    <w:p w14:paraId="1B482394" w14:textId="77777777" w:rsidR="009D7BE2" w:rsidRPr="00765160" w:rsidRDefault="009D7BE2" w:rsidP="00765160">
      <w:pPr>
        <w:jc w:val="center"/>
        <w:rPr>
          <w:rFonts w:ascii="Trebuchet MS" w:hAnsi="Trebuchet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4E5BBD" w14:paraId="2D02DE5A" w14:textId="77777777" w:rsidTr="007535AE">
        <w:tc>
          <w:tcPr>
            <w:tcW w:w="3483" w:type="dxa"/>
            <w:shd w:val="clear" w:color="auto" w:fill="FFFF00"/>
            <w:vAlign w:val="center"/>
          </w:tcPr>
          <w:p w14:paraId="6576FBF6" w14:textId="77777777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</w:p>
        </w:tc>
        <w:tc>
          <w:tcPr>
            <w:tcW w:w="3483" w:type="dxa"/>
            <w:shd w:val="clear" w:color="auto" w:fill="FFFF00"/>
            <w:vAlign w:val="center"/>
          </w:tcPr>
          <w:p w14:paraId="20ACE9BB" w14:textId="52EEF872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  <w:r w:rsidRPr="009D7BE2">
              <w:rPr>
                <w:rFonts w:ascii="Trebuchet MS" w:hAnsi="Trebuchet MS"/>
                <w:b/>
                <w:color w:val="00B050"/>
                <w:sz w:val="22"/>
                <w:szCs w:val="22"/>
              </w:rPr>
              <w:t>Expected</w:t>
            </w:r>
          </w:p>
        </w:tc>
        <w:tc>
          <w:tcPr>
            <w:tcW w:w="3484" w:type="dxa"/>
            <w:shd w:val="clear" w:color="auto" w:fill="FFFF00"/>
            <w:vAlign w:val="center"/>
          </w:tcPr>
          <w:p w14:paraId="248F6AD9" w14:textId="34BE053B" w:rsidR="004E5BBD" w:rsidRPr="009D7BE2" w:rsidRDefault="004E5BBD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  <w:r w:rsidRPr="009D7BE2">
              <w:rPr>
                <w:rFonts w:ascii="Trebuchet MS" w:hAnsi="Trebuchet MS"/>
                <w:b/>
                <w:color w:val="00B050"/>
                <w:sz w:val="22"/>
                <w:szCs w:val="22"/>
              </w:rPr>
              <w:t>Greater Depth</w:t>
            </w:r>
          </w:p>
        </w:tc>
      </w:tr>
      <w:tr w:rsidR="004E5BBD" w14:paraId="4618DAC1" w14:textId="77777777" w:rsidTr="007535AE">
        <w:tc>
          <w:tcPr>
            <w:tcW w:w="3483" w:type="dxa"/>
            <w:vAlign w:val="center"/>
          </w:tcPr>
          <w:p w14:paraId="6218DC2A" w14:textId="78DB7DC6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Reading</w:t>
            </w:r>
          </w:p>
        </w:tc>
        <w:tc>
          <w:tcPr>
            <w:tcW w:w="3483" w:type="dxa"/>
            <w:vAlign w:val="center"/>
          </w:tcPr>
          <w:p w14:paraId="6EC31D4F" w14:textId="4D74EE27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86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4E4848AC" w14:textId="6E77FE82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38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2D98343C" w14:textId="77777777" w:rsidTr="007535AE">
        <w:tc>
          <w:tcPr>
            <w:tcW w:w="3483" w:type="dxa"/>
            <w:vAlign w:val="center"/>
          </w:tcPr>
          <w:p w14:paraId="428D0A03" w14:textId="177510DD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Writing</w:t>
            </w:r>
          </w:p>
        </w:tc>
        <w:tc>
          <w:tcPr>
            <w:tcW w:w="3483" w:type="dxa"/>
            <w:vAlign w:val="center"/>
          </w:tcPr>
          <w:p w14:paraId="37C5DE25" w14:textId="63A004BB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86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3CE80F1A" w14:textId="502AC96F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14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07C69AE5" w14:textId="77777777" w:rsidTr="007535AE">
        <w:tc>
          <w:tcPr>
            <w:tcW w:w="3483" w:type="dxa"/>
            <w:vAlign w:val="center"/>
          </w:tcPr>
          <w:p w14:paraId="4318A8D4" w14:textId="0114B28D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Mathematics</w:t>
            </w:r>
          </w:p>
        </w:tc>
        <w:tc>
          <w:tcPr>
            <w:tcW w:w="3483" w:type="dxa"/>
            <w:vAlign w:val="center"/>
          </w:tcPr>
          <w:p w14:paraId="2411AE59" w14:textId="19A9B029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86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555A644C" w14:textId="7C763BED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28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51005314" w14:textId="77777777" w:rsidTr="007535AE">
        <w:tc>
          <w:tcPr>
            <w:tcW w:w="3483" w:type="dxa"/>
            <w:vAlign w:val="center"/>
          </w:tcPr>
          <w:p w14:paraId="6930EA27" w14:textId="12126A8C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RWM Combined</w:t>
            </w:r>
          </w:p>
        </w:tc>
        <w:tc>
          <w:tcPr>
            <w:tcW w:w="3483" w:type="dxa"/>
            <w:vAlign w:val="center"/>
          </w:tcPr>
          <w:p w14:paraId="1493C565" w14:textId="065139DE" w:rsidR="004E5BBD" w:rsidRDefault="00F50934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72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04086466" w14:textId="0DA66328" w:rsidR="004E5BBD" w:rsidRDefault="00F50934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14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58596046" w14:textId="77777777" w:rsidTr="007535AE">
        <w:tc>
          <w:tcPr>
            <w:tcW w:w="3483" w:type="dxa"/>
            <w:vAlign w:val="center"/>
          </w:tcPr>
          <w:p w14:paraId="147FFEAF" w14:textId="678E2D7D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EGPS</w:t>
            </w:r>
          </w:p>
        </w:tc>
        <w:tc>
          <w:tcPr>
            <w:tcW w:w="3483" w:type="dxa"/>
            <w:vAlign w:val="center"/>
          </w:tcPr>
          <w:p w14:paraId="0D5A3FF1" w14:textId="37BEF69E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90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5A53B526" w14:textId="4F670D97" w:rsidR="004E5BBD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31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4E5BBD" w14:paraId="56D18EF4" w14:textId="77777777" w:rsidTr="007535AE">
        <w:tc>
          <w:tcPr>
            <w:tcW w:w="3483" w:type="dxa"/>
            <w:vAlign w:val="center"/>
          </w:tcPr>
          <w:p w14:paraId="77CF45BA" w14:textId="5473F554" w:rsidR="004E5BBD" w:rsidRDefault="004E5BBD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Science</w:t>
            </w:r>
          </w:p>
        </w:tc>
        <w:tc>
          <w:tcPr>
            <w:tcW w:w="3483" w:type="dxa"/>
            <w:vAlign w:val="center"/>
          </w:tcPr>
          <w:p w14:paraId="65B2EAC7" w14:textId="1873EAD6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90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  <w:tc>
          <w:tcPr>
            <w:tcW w:w="3484" w:type="dxa"/>
            <w:vAlign w:val="center"/>
          </w:tcPr>
          <w:p w14:paraId="1BE5B806" w14:textId="0029F52E" w:rsidR="004E5BBD" w:rsidRDefault="00203B6B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17</w:t>
            </w:r>
            <w:r w:rsidR="00D51303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</w:tbl>
    <w:p w14:paraId="4B6ADE51" w14:textId="6E88755B" w:rsidR="00AF42A1" w:rsidRDefault="00AF42A1" w:rsidP="00FD0A47">
      <w:pPr>
        <w:rPr>
          <w:rFonts w:ascii="Trebuchet MS" w:hAnsi="Trebuchet MS"/>
          <w:sz w:val="22"/>
          <w:szCs w:val="22"/>
        </w:rPr>
      </w:pPr>
    </w:p>
    <w:p w14:paraId="040B228B" w14:textId="77777777" w:rsidR="009D7BE2" w:rsidRPr="00013700" w:rsidRDefault="009D7BE2" w:rsidP="00FD0A47">
      <w:pPr>
        <w:rPr>
          <w:rFonts w:ascii="Trebuchet MS" w:hAnsi="Trebuchet MS"/>
          <w:sz w:val="22"/>
          <w:szCs w:val="22"/>
        </w:rPr>
      </w:pPr>
    </w:p>
    <w:p w14:paraId="30298C46" w14:textId="4BF4253C" w:rsidR="00357E73" w:rsidRPr="00765160" w:rsidRDefault="00765160" w:rsidP="00765160">
      <w:pPr>
        <w:jc w:val="center"/>
        <w:rPr>
          <w:rFonts w:ascii="Trebuchet MS" w:hAnsi="Trebuchet MS"/>
          <w:b/>
          <w:sz w:val="22"/>
          <w:szCs w:val="22"/>
        </w:rPr>
      </w:pPr>
      <w:r w:rsidRPr="00765160">
        <w:rPr>
          <w:rFonts w:ascii="Trebuchet MS" w:hAnsi="Trebuchet MS"/>
          <w:b/>
          <w:sz w:val="22"/>
          <w:szCs w:val="22"/>
        </w:rPr>
        <w:t xml:space="preserve">National Data </w:t>
      </w:r>
      <w:r w:rsidR="004B1A31">
        <w:rPr>
          <w:rFonts w:ascii="Trebuchet MS" w:hAnsi="Trebuchet MS"/>
          <w:b/>
          <w:sz w:val="22"/>
          <w:szCs w:val="22"/>
        </w:rPr>
        <w:t xml:space="preserve">  </w:t>
      </w:r>
    </w:p>
    <w:p w14:paraId="562CA124" w14:textId="5998FE3F" w:rsidR="00357E73" w:rsidRDefault="00357E73" w:rsidP="00357E73">
      <w:pPr>
        <w:rPr>
          <w:rFonts w:ascii="Trebuchet MS" w:hAnsi="Trebuchet MS"/>
          <w:sz w:val="22"/>
          <w:szCs w:val="22"/>
        </w:rPr>
      </w:pPr>
    </w:p>
    <w:tbl>
      <w:tblPr>
        <w:tblStyle w:val="TableGrid"/>
        <w:tblW w:w="10462" w:type="dxa"/>
        <w:tblLook w:val="04A0" w:firstRow="1" w:lastRow="0" w:firstColumn="1" w:lastColumn="0" w:noHBand="0" w:noVBand="1"/>
      </w:tblPr>
      <w:tblGrid>
        <w:gridCol w:w="5014"/>
        <w:gridCol w:w="5448"/>
      </w:tblGrid>
      <w:tr w:rsidR="002A0119" w14:paraId="61503505" w14:textId="77777777" w:rsidTr="007535AE">
        <w:trPr>
          <w:trHeight w:val="259"/>
        </w:trPr>
        <w:tc>
          <w:tcPr>
            <w:tcW w:w="5014" w:type="dxa"/>
            <w:shd w:val="clear" w:color="auto" w:fill="FFFF00"/>
            <w:vAlign w:val="center"/>
          </w:tcPr>
          <w:p w14:paraId="478A4BAA" w14:textId="77777777" w:rsidR="002A0119" w:rsidRPr="009D7BE2" w:rsidRDefault="002A0119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</w:p>
        </w:tc>
        <w:tc>
          <w:tcPr>
            <w:tcW w:w="5448" w:type="dxa"/>
            <w:shd w:val="clear" w:color="auto" w:fill="FFFF00"/>
            <w:vAlign w:val="center"/>
          </w:tcPr>
          <w:p w14:paraId="1F858BC8" w14:textId="7F9782A9" w:rsidR="002A0119" w:rsidRPr="009D7BE2" w:rsidRDefault="002A0119" w:rsidP="007535AE">
            <w:pPr>
              <w:jc w:val="center"/>
              <w:rPr>
                <w:rFonts w:ascii="Trebuchet MS" w:hAnsi="Trebuchet MS"/>
                <w:b/>
                <w:color w:val="00B050"/>
                <w:sz w:val="22"/>
                <w:szCs w:val="22"/>
              </w:rPr>
            </w:pPr>
            <w:r w:rsidRPr="009D7BE2">
              <w:rPr>
                <w:rFonts w:ascii="Trebuchet MS" w:hAnsi="Trebuchet MS"/>
                <w:b/>
                <w:color w:val="00B050"/>
                <w:sz w:val="22"/>
                <w:szCs w:val="22"/>
              </w:rPr>
              <w:t>Expected</w:t>
            </w:r>
          </w:p>
        </w:tc>
      </w:tr>
      <w:tr w:rsidR="002A0119" w14:paraId="36CFFE08" w14:textId="77777777" w:rsidTr="007535AE">
        <w:trPr>
          <w:trHeight w:val="243"/>
        </w:trPr>
        <w:tc>
          <w:tcPr>
            <w:tcW w:w="5014" w:type="dxa"/>
            <w:vAlign w:val="center"/>
          </w:tcPr>
          <w:p w14:paraId="5D0EF7F3" w14:textId="727C83DA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Reading</w:t>
            </w:r>
          </w:p>
        </w:tc>
        <w:tc>
          <w:tcPr>
            <w:tcW w:w="5448" w:type="dxa"/>
            <w:vAlign w:val="center"/>
          </w:tcPr>
          <w:p w14:paraId="224B1E24" w14:textId="7E98AEFB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73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2A0119" w14:paraId="470FF2F4" w14:textId="77777777" w:rsidTr="007535AE">
        <w:trPr>
          <w:trHeight w:val="259"/>
        </w:trPr>
        <w:tc>
          <w:tcPr>
            <w:tcW w:w="5014" w:type="dxa"/>
            <w:vAlign w:val="center"/>
          </w:tcPr>
          <w:p w14:paraId="64514029" w14:textId="2DDB4925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Writing</w:t>
            </w:r>
          </w:p>
        </w:tc>
        <w:tc>
          <w:tcPr>
            <w:tcW w:w="5448" w:type="dxa"/>
            <w:vAlign w:val="center"/>
          </w:tcPr>
          <w:p w14:paraId="1C175B22" w14:textId="46FCA3B5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71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2A0119" w14:paraId="0F2B0309" w14:textId="77777777" w:rsidTr="007535AE">
        <w:trPr>
          <w:trHeight w:val="259"/>
        </w:trPr>
        <w:tc>
          <w:tcPr>
            <w:tcW w:w="5014" w:type="dxa"/>
            <w:vAlign w:val="center"/>
          </w:tcPr>
          <w:p w14:paraId="49E85F0B" w14:textId="5091C929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Mathematics</w:t>
            </w:r>
          </w:p>
        </w:tc>
        <w:tc>
          <w:tcPr>
            <w:tcW w:w="5448" w:type="dxa"/>
            <w:vAlign w:val="center"/>
          </w:tcPr>
          <w:p w14:paraId="7293121E" w14:textId="71DB1AD9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73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2A0119" w14:paraId="4AF62C77" w14:textId="77777777" w:rsidTr="007535AE">
        <w:trPr>
          <w:trHeight w:val="243"/>
        </w:trPr>
        <w:tc>
          <w:tcPr>
            <w:tcW w:w="5014" w:type="dxa"/>
            <w:vAlign w:val="center"/>
          </w:tcPr>
          <w:p w14:paraId="002026BF" w14:textId="03DF16FE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RWM Combined</w:t>
            </w:r>
          </w:p>
        </w:tc>
        <w:tc>
          <w:tcPr>
            <w:tcW w:w="5448" w:type="dxa"/>
            <w:vAlign w:val="center"/>
          </w:tcPr>
          <w:p w14:paraId="6C7B22E2" w14:textId="1BEA69B4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59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2A0119" w14:paraId="533F99FC" w14:textId="77777777" w:rsidTr="007535AE">
        <w:trPr>
          <w:trHeight w:val="259"/>
        </w:trPr>
        <w:tc>
          <w:tcPr>
            <w:tcW w:w="5014" w:type="dxa"/>
            <w:vAlign w:val="center"/>
          </w:tcPr>
          <w:p w14:paraId="6114BCE7" w14:textId="2081D3BC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EGPS</w:t>
            </w:r>
          </w:p>
        </w:tc>
        <w:tc>
          <w:tcPr>
            <w:tcW w:w="5448" w:type="dxa"/>
            <w:vAlign w:val="center"/>
          </w:tcPr>
          <w:p w14:paraId="739FC46E" w14:textId="450D0BFF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72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  <w:tr w:rsidR="002A0119" w14:paraId="00B42A4C" w14:textId="77777777" w:rsidTr="007535AE">
        <w:trPr>
          <w:trHeight w:val="259"/>
        </w:trPr>
        <w:tc>
          <w:tcPr>
            <w:tcW w:w="5014" w:type="dxa"/>
            <w:vAlign w:val="center"/>
          </w:tcPr>
          <w:p w14:paraId="4A033349" w14:textId="2FA49563" w:rsidR="002A0119" w:rsidRDefault="002A0119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Science</w:t>
            </w:r>
          </w:p>
        </w:tc>
        <w:tc>
          <w:tcPr>
            <w:tcW w:w="5448" w:type="dxa"/>
            <w:vAlign w:val="center"/>
          </w:tcPr>
          <w:p w14:paraId="77D35015" w14:textId="327F4BF8" w:rsidR="002A0119" w:rsidRDefault="00240B8A" w:rsidP="007535AE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  <w:r w:rsidR="002A0119">
              <w:rPr>
                <w:rFonts w:ascii="Trebuchet MS" w:hAnsi="Trebuchet MS"/>
                <w:sz w:val="22"/>
                <w:szCs w:val="22"/>
              </w:rPr>
              <w:t>%</w:t>
            </w:r>
          </w:p>
        </w:tc>
      </w:tr>
    </w:tbl>
    <w:p w14:paraId="5D5E8BEE" w14:textId="77777777" w:rsidR="00765160" w:rsidRPr="00013700" w:rsidRDefault="00765160" w:rsidP="00357E73">
      <w:pPr>
        <w:rPr>
          <w:rFonts w:ascii="Trebuchet MS" w:hAnsi="Trebuchet MS"/>
          <w:sz w:val="22"/>
          <w:szCs w:val="22"/>
        </w:rPr>
      </w:pPr>
    </w:p>
    <w:p w14:paraId="610E767D" w14:textId="77777777" w:rsidR="00357E73" w:rsidRPr="00013700" w:rsidRDefault="00357E73" w:rsidP="00357E73">
      <w:pPr>
        <w:rPr>
          <w:rFonts w:ascii="Trebuchet MS" w:hAnsi="Trebuchet MS"/>
          <w:sz w:val="22"/>
          <w:szCs w:val="22"/>
        </w:rPr>
      </w:pPr>
    </w:p>
    <w:p w14:paraId="152B41A0" w14:textId="77777777" w:rsidR="00357E73" w:rsidRPr="00013700" w:rsidRDefault="00357E73" w:rsidP="00357E73">
      <w:pPr>
        <w:rPr>
          <w:rFonts w:ascii="Trebuchet MS" w:hAnsi="Trebuchet MS"/>
          <w:sz w:val="22"/>
          <w:szCs w:val="22"/>
        </w:rPr>
      </w:pPr>
    </w:p>
    <w:p w14:paraId="7925BB71" w14:textId="77777777" w:rsidR="00357E73" w:rsidRPr="00013700" w:rsidRDefault="00357E73" w:rsidP="00357E73">
      <w:pPr>
        <w:rPr>
          <w:rFonts w:ascii="Trebuchet MS" w:hAnsi="Trebuchet MS"/>
          <w:sz w:val="22"/>
          <w:szCs w:val="22"/>
        </w:rPr>
      </w:pPr>
    </w:p>
    <w:p w14:paraId="35CA21D6" w14:textId="2F07FB94" w:rsidR="00A84E1B" w:rsidRPr="00357E73" w:rsidRDefault="00357E73" w:rsidP="00BA21B7">
      <w:pPr>
        <w:tabs>
          <w:tab w:val="left" w:pos="913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A84E1B" w:rsidRPr="00357E73" w:rsidSect="006B6097">
      <w:headerReference w:type="default" r:id="rId8"/>
      <w:footerReference w:type="default" r:id="rId9"/>
      <w:pgSz w:w="11900" w:h="16840"/>
      <w:pgMar w:top="720" w:right="720" w:bottom="-181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493A6" w14:textId="77777777" w:rsidR="00FE2853" w:rsidRDefault="00FE2853" w:rsidP="00920414">
      <w:r>
        <w:separator/>
      </w:r>
    </w:p>
  </w:endnote>
  <w:endnote w:type="continuationSeparator" w:id="0">
    <w:p w14:paraId="3B50A1AC" w14:textId="77777777" w:rsidR="00FE2853" w:rsidRDefault="00FE2853" w:rsidP="00920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173BD" w14:textId="5F07C2D2" w:rsidR="002B3EBB" w:rsidRDefault="009D7BE2">
    <w:pPr>
      <w:pStyle w:val="Footer"/>
    </w:pPr>
    <w:r>
      <w:rPr>
        <w:rFonts w:ascii="Helvetica" w:hAnsi="Helvetica" w:cs="Helvetica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D1B0C3" wp14:editId="5B3ABFDC">
              <wp:simplePos x="0" y="0"/>
              <wp:positionH relativeFrom="margin">
                <wp:posOffset>2943225</wp:posOffset>
              </wp:positionH>
              <wp:positionV relativeFrom="paragraph">
                <wp:posOffset>184150</wp:posOffset>
              </wp:positionV>
              <wp:extent cx="3590925" cy="26416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092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258BEBB4" w14:textId="074463B4" w:rsidR="002B3EBB" w:rsidRPr="009D7BE2" w:rsidRDefault="002B3EBB" w:rsidP="000E5DF9">
                          <w:pPr>
                            <w:rPr>
                              <w:rFonts w:ascii="Trebuchet MS" w:hAnsi="Trebuchet MS"/>
                              <w:color w:val="0070C0"/>
                            </w:rPr>
                          </w:pPr>
                          <w:r w:rsidRPr="009D7BE2">
                            <w:rPr>
                              <w:rFonts w:ascii="Trebuchet MS" w:hAnsi="Trebuchet MS"/>
                              <w:color w:val="0070C0"/>
                            </w:rPr>
                            <w:t xml:space="preserve">Facebook: </w:t>
                          </w:r>
                          <w:proofErr w:type="spellStart"/>
                          <w:r w:rsidRPr="009D7BE2">
                            <w:rPr>
                              <w:rFonts w:ascii="Trebuchet MS" w:hAnsi="Trebuchet MS"/>
                              <w:color w:val="0070C0"/>
                            </w:rPr>
                            <w:t>StanhopePrimarySchoolSouthShields</w:t>
                          </w:r>
                          <w:proofErr w:type="spellEnd"/>
                        </w:p>
                        <w:p w14:paraId="03DE2D10" w14:textId="77777777" w:rsidR="002B3EBB" w:rsidRDefault="002B3EBB" w:rsidP="000E5D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D1B0C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31.75pt;margin-top:14.5pt;width:282.75pt;height:20.8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" filled="f" stroked="f">
              <v:textbox>
                <w:txbxContent>
                  <w:p w14:paraId="258BEBB4" w14:textId="074463B4" w:rsidR="002B3EBB" w:rsidRPr="009D7BE2" w:rsidRDefault="002B3EBB" w:rsidP="000E5DF9">
                    <w:pPr>
                      <w:rPr>
                        <w:rFonts w:ascii="Trebuchet MS" w:hAnsi="Trebuchet MS"/>
                        <w:color w:val="0070C0"/>
                      </w:rPr>
                    </w:pPr>
                    <w:r w:rsidRPr="009D7BE2">
                      <w:rPr>
                        <w:rFonts w:ascii="Trebuchet MS" w:hAnsi="Trebuchet MS"/>
                        <w:color w:val="0070C0"/>
                      </w:rPr>
                      <w:t xml:space="preserve">Facebook: </w:t>
                    </w:r>
                    <w:proofErr w:type="spellStart"/>
                    <w:r w:rsidRPr="009D7BE2">
                      <w:rPr>
                        <w:rFonts w:ascii="Trebuchet MS" w:hAnsi="Trebuchet MS"/>
                        <w:color w:val="0070C0"/>
                      </w:rPr>
                      <w:t>StanhopePrimarySchoolSouthShields</w:t>
                    </w:r>
                    <w:proofErr w:type="spellEnd"/>
                  </w:p>
                  <w:p w14:paraId="03DE2D10" w14:textId="77777777" w:rsidR="002B3EBB" w:rsidRDefault="002B3EBB" w:rsidP="000E5DF9"/>
                </w:txbxContent>
              </v:textbox>
              <w10:wrap anchorx="margin"/>
            </v:shape>
          </w:pict>
        </mc:Fallback>
      </mc:AlternateContent>
    </w:r>
    <w:r w:rsidR="00FE2853">
      <w:rPr>
        <w:noProof/>
      </w:rPr>
      <w:pict w14:anchorId="6155D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05.25pt;margin-top:-11.6pt;width:26.25pt;height:26.6pt;z-index:-251642880;mso-position-horizontal-relative:text;mso-position-vertical-relative:text" wrapcoords="-97 0 -97 21504 21600 21504 21600 0 -97 0">
          <v:imagedata r:id="rId1" o:title="fair trade"/>
          <w10:wrap type="tight"/>
        </v:shape>
      </w:pict>
    </w:r>
    <w:r w:rsidR="00FE2853">
      <w:rPr>
        <w:noProof/>
      </w:rPr>
      <w:pict w14:anchorId="432A0A41">
        <v:shape id="_x0000_s2049" type="#_x0000_t75" style="position:absolute;margin-left:422.25pt;margin-top:-13.35pt;width:62.85pt;height:29.5pt;z-index:-251655168;mso-position-horizontal-relative:text;mso-position-vertical-relative:text" wrapcoords="11461 470 8155 470 220 6104 220 13617 3086 15496 11902 15496 11902 20191 20939 20191 20498 470 11461 470">
          <v:imagedata r:id="rId2" o:title="T&amp;W PE Alliance"/>
          <w10:wrap type="tight"/>
        </v:shape>
      </w:pict>
    </w:r>
    <w:r w:rsidR="002B3EBB"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44CB5DE" wp14:editId="655ED17D">
          <wp:simplePos x="0" y="0"/>
          <wp:positionH relativeFrom="margin">
            <wp:posOffset>-240665</wp:posOffset>
          </wp:positionH>
          <wp:positionV relativeFrom="paragraph">
            <wp:posOffset>-141605</wp:posOffset>
          </wp:positionV>
          <wp:extent cx="528955" cy="311785"/>
          <wp:effectExtent l="0" t="0" r="4445" b="0"/>
          <wp:wrapTight wrapText="bothSides">
            <wp:wrapPolygon edited="0">
              <wp:start x="0" y="0"/>
              <wp:lineTo x="0" y="19796"/>
              <wp:lineTo x="21004" y="19796"/>
              <wp:lineTo x="21004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eration encompas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31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EBB"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8B28BFF" wp14:editId="64F8CE0C">
          <wp:simplePos x="0" y="0"/>
          <wp:positionH relativeFrom="margin">
            <wp:posOffset>436245</wp:posOffset>
          </wp:positionH>
          <wp:positionV relativeFrom="paragraph">
            <wp:posOffset>-75565</wp:posOffset>
          </wp:positionV>
          <wp:extent cx="695325" cy="260350"/>
          <wp:effectExtent l="0" t="0" r="9525" b="6350"/>
          <wp:wrapTight wrapText="bothSides">
            <wp:wrapPolygon edited="0">
              <wp:start x="0" y="0"/>
              <wp:lineTo x="0" y="20546"/>
              <wp:lineTo x="21304" y="20546"/>
              <wp:lineTo x="21304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airShare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EBB"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5D6D685" wp14:editId="1C4EAF0C">
          <wp:simplePos x="0" y="0"/>
          <wp:positionH relativeFrom="column">
            <wp:posOffset>3218180</wp:posOffset>
          </wp:positionH>
          <wp:positionV relativeFrom="paragraph">
            <wp:posOffset>-196850</wp:posOffset>
          </wp:positionV>
          <wp:extent cx="546735" cy="420370"/>
          <wp:effectExtent l="0" t="0" r="5715" b="0"/>
          <wp:wrapTight wrapText="bothSides">
            <wp:wrapPolygon edited="0">
              <wp:start x="0" y="0"/>
              <wp:lineTo x="0" y="20556"/>
              <wp:lineTo x="21073" y="20556"/>
              <wp:lineTo x="2107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2853">
      <w:rPr>
        <w:noProof/>
      </w:rPr>
      <w:pict w14:anchorId="37839C84">
        <v:shape id="_x0000_s2052" type="#_x0000_t75" style="position:absolute;margin-left:177.75pt;margin-top:-1.85pt;width:69.9pt;height:15pt;z-index:251667456;mso-position-horizontal-relative:text;mso-position-vertical-relative:text" wrapcoords="-50 0 -50 21365 21600 21365 21600 0 -50 0">
          <v:imagedata r:id="rId6" o:title="parent hub logo"/>
        </v:shape>
      </w:pict>
    </w:r>
    <w:r w:rsidR="00FE2853">
      <w:rPr>
        <w:noProof/>
      </w:rPr>
      <w:pict w14:anchorId="4EE94E23">
        <v:shape id="_x0000_s2051" type="#_x0000_t75" style="position:absolute;margin-left:131.25pt;margin-top:-11.6pt;width:39pt;height:26.5pt;z-index:-251651072;mso-position-horizontal-relative:text;mso-position-vertical-relative:text" wrapcoords="-83 0 -83 21477 21600 21477 21600 0 -83 0">
          <v:imagedata r:id="rId7" o:title="british values" cropbottom="6129f"/>
          <w10:wrap type="tight"/>
        </v:shape>
      </w:pict>
    </w:r>
    <w:r w:rsidR="00FE2853">
      <w:rPr>
        <w:noProof/>
      </w:rPr>
      <w:pict w14:anchorId="19FCF628">
        <v:shape id="_x0000_s2053" type="#_x0000_t75" style="position:absolute;margin-left:93.65pt;margin-top:-13.35pt;width:31.5pt;height:27.6pt;z-index:-251644928;mso-position-horizontal-relative:text;mso-position-vertical-relative:text;mso-width-relative:page;mso-height-relative:page" wrapcoords="2004 0 0 762 -223 4066 2004 8132 2227 21346 21600 21346 21600 2033 18705 1525 3340 0 2004 0">
          <v:imagedata r:id="rId8" o:title="Stonewall logo"/>
          <w10:wrap type="tight"/>
        </v:shape>
      </w:pict>
    </w:r>
    <w:r w:rsidR="002B3EBB">
      <w:rPr>
        <w:rFonts w:ascii="Helvetica" w:hAnsi="Helvetica" w:cs="Helvetica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41F6FD" wp14:editId="3D393E95">
              <wp:simplePos x="0" y="0"/>
              <wp:positionH relativeFrom="margin">
                <wp:posOffset>133350</wp:posOffset>
              </wp:positionH>
              <wp:positionV relativeFrom="paragraph">
                <wp:posOffset>184150</wp:posOffset>
              </wp:positionV>
              <wp:extent cx="2847975" cy="264160"/>
              <wp:effectExtent l="0" t="0" r="0" b="254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7D3C4D" w14:textId="01A4DE76" w:rsidR="002B3EBB" w:rsidRPr="009D7BE2" w:rsidRDefault="002B3EBB" w:rsidP="002048D4">
                          <w:pPr>
                            <w:rPr>
                              <w:rFonts w:ascii="Trebuchet MS" w:hAnsi="Trebuchet MS"/>
                              <w:color w:val="0070C0"/>
                            </w:rPr>
                          </w:pPr>
                          <w:r w:rsidRPr="009D7BE2">
                            <w:rPr>
                              <w:rFonts w:ascii="Trebuchet MS" w:hAnsi="Trebuchet MS"/>
                              <w:color w:val="0070C0"/>
                            </w:rPr>
                            <w:t>Website: www.stanhopeprimary.com</w:t>
                          </w:r>
                        </w:p>
                        <w:p w14:paraId="3EBE8257" w14:textId="77777777" w:rsidR="002B3EBB" w:rsidRDefault="002B3EB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D41F6FD" id="Text Box 5" o:spid="_x0000_s1027" type="#_x0000_t202" style="position:absolute;margin-left:10.5pt;margin-top:14.5pt;width:224.25pt;height:20.8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" filled="f" stroked="f">
              <v:textbox>
                <w:txbxContent>
                  <w:p w14:paraId="347D3C4D" w14:textId="01A4DE76" w:rsidR="002B3EBB" w:rsidRPr="009D7BE2" w:rsidRDefault="002B3EBB" w:rsidP="002048D4">
                    <w:pPr>
                      <w:rPr>
                        <w:rFonts w:ascii="Trebuchet MS" w:hAnsi="Trebuchet MS"/>
                        <w:color w:val="0070C0"/>
                      </w:rPr>
                    </w:pPr>
                    <w:r w:rsidRPr="009D7BE2">
                      <w:rPr>
                        <w:rFonts w:ascii="Trebuchet MS" w:hAnsi="Trebuchet MS"/>
                        <w:color w:val="0070C0"/>
                      </w:rPr>
                      <w:t>Website: www.stanhopeprimary.com</w:t>
                    </w:r>
                  </w:p>
                  <w:p w14:paraId="3EBE8257" w14:textId="77777777" w:rsidR="002B3EBB" w:rsidRDefault="002B3EBB"/>
                </w:txbxContent>
              </v:textbox>
              <w10:wrap anchorx="margin"/>
            </v:shape>
          </w:pict>
        </mc:Fallback>
      </mc:AlternateContent>
    </w:r>
    <w:r w:rsidR="00FE2853">
      <w:rPr>
        <w:noProof/>
      </w:rPr>
      <w:pict w14:anchorId="1ACD5069">
        <v:shape id="_x0000_s2050" type="#_x0000_t75" style="position:absolute;margin-left:495.6pt;margin-top:-13.35pt;width:29.95pt;height:29.95pt;z-index:-251653120;mso-position-horizontal-relative:text;mso-position-vertical-relative:text" wrapcoords="-33 0 -33 21567 21600 21567 21600 0 -33 0">
          <v:imagedata r:id="rId9" o:title="SG-L1-3-gold-2018-19"/>
          <w10:wrap type="tight"/>
        </v:shape>
      </w:pict>
    </w:r>
    <w:r w:rsidR="002B3EBB"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2713A747" wp14:editId="00B5A7D4">
          <wp:simplePos x="0" y="0"/>
          <wp:positionH relativeFrom="column">
            <wp:posOffset>4323080</wp:posOffset>
          </wp:positionH>
          <wp:positionV relativeFrom="paragraph">
            <wp:posOffset>-127000</wp:posOffset>
          </wp:positionV>
          <wp:extent cx="914400" cy="275590"/>
          <wp:effectExtent l="0" t="0" r="0" b="0"/>
          <wp:wrapTight wrapText="bothSides">
            <wp:wrapPolygon edited="0">
              <wp:start x="14850" y="0"/>
              <wp:lineTo x="0" y="2986"/>
              <wp:lineTo x="0" y="14931"/>
              <wp:lineTo x="4500" y="19410"/>
              <wp:lineTo x="13950" y="19410"/>
              <wp:lineTo x="21150" y="19410"/>
              <wp:lineTo x="21150" y="4479"/>
              <wp:lineTo x="19350" y="0"/>
              <wp:lineTo x="14850" y="0"/>
            </wp:wrapPolygon>
          </wp:wrapTight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660EF" w14:textId="77777777" w:rsidR="00FE2853" w:rsidRDefault="00FE2853" w:rsidP="00920414">
      <w:r>
        <w:separator/>
      </w:r>
    </w:p>
  </w:footnote>
  <w:footnote w:type="continuationSeparator" w:id="0">
    <w:p w14:paraId="7B59E187" w14:textId="77777777" w:rsidR="00FE2853" w:rsidRDefault="00FE2853" w:rsidP="00920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C9F52" w14:textId="062770EE" w:rsidR="002B3EBB" w:rsidRPr="00F85A09" w:rsidRDefault="002B3EBB">
    <w:pPr>
      <w:pStyle w:val="Header"/>
      <w:rPr>
        <w:lang w:val="en-GB"/>
      </w:rPr>
    </w:pPr>
    <w:r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838B8"/>
    <w:multiLevelType w:val="hybridMultilevel"/>
    <w:tmpl w:val="70305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F66"/>
    <w:rsid w:val="00013700"/>
    <w:rsid w:val="00025FD2"/>
    <w:rsid w:val="000403C3"/>
    <w:rsid w:val="000555AF"/>
    <w:rsid w:val="000A067F"/>
    <w:rsid w:val="000D4F4B"/>
    <w:rsid w:val="000E5DF9"/>
    <w:rsid w:val="000F6A50"/>
    <w:rsid w:val="001054ED"/>
    <w:rsid w:val="00164602"/>
    <w:rsid w:val="00166C13"/>
    <w:rsid w:val="001A5DAC"/>
    <w:rsid w:val="001C675F"/>
    <w:rsid w:val="00203B6B"/>
    <w:rsid w:val="002048D4"/>
    <w:rsid w:val="00240B8A"/>
    <w:rsid w:val="00295521"/>
    <w:rsid w:val="002A0119"/>
    <w:rsid w:val="002B3EBB"/>
    <w:rsid w:val="002B4198"/>
    <w:rsid w:val="003307A9"/>
    <w:rsid w:val="00357E73"/>
    <w:rsid w:val="003823BA"/>
    <w:rsid w:val="003A243D"/>
    <w:rsid w:val="003B5F91"/>
    <w:rsid w:val="00462CD2"/>
    <w:rsid w:val="0047203C"/>
    <w:rsid w:val="004B1A31"/>
    <w:rsid w:val="004E5BBD"/>
    <w:rsid w:val="004E705E"/>
    <w:rsid w:val="005163A9"/>
    <w:rsid w:val="005575E6"/>
    <w:rsid w:val="00562885"/>
    <w:rsid w:val="00572EA6"/>
    <w:rsid w:val="0060490F"/>
    <w:rsid w:val="0060773A"/>
    <w:rsid w:val="0067260F"/>
    <w:rsid w:val="00691AAE"/>
    <w:rsid w:val="006B6097"/>
    <w:rsid w:val="006E3E7F"/>
    <w:rsid w:val="00703876"/>
    <w:rsid w:val="00705369"/>
    <w:rsid w:val="00725B37"/>
    <w:rsid w:val="007535AE"/>
    <w:rsid w:val="007565E3"/>
    <w:rsid w:val="00765160"/>
    <w:rsid w:val="007811CE"/>
    <w:rsid w:val="007A64A7"/>
    <w:rsid w:val="007A6C25"/>
    <w:rsid w:val="00804272"/>
    <w:rsid w:val="00804E60"/>
    <w:rsid w:val="0084074A"/>
    <w:rsid w:val="00844952"/>
    <w:rsid w:val="00864D9B"/>
    <w:rsid w:val="00867264"/>
    <w:rsid w:val="0088706F"/>
    <w:rsid w:val="00920414"/>
    <w:rsid w:val="009442D1"/>
    <w:rsid w:val="00951ABA"/>
    <w:rsid w:val="009A1724"/>
    <w:rsid w:val="009B4E10"/>
    <w:rsid w:val="009D7BE2"/>
    <w:rsid w:val="009F0C1E"/>
    <w:rsid w:val="00A14424"/>
    <w:rsid w:val="00A3600D"/>
    <w:rsid w:val="00A40284"/>
    <w:rsid w:val="00A44C03"/>
    <w:rsid w:val="00A51428"/>
    <w:rsid w:val="00A63177"/>
    <w:rsid w:val="00A76BD2"/>
    <w:rsid w:val="00A84E1B"/>
    <w:rsid w:val="00A96CA4"/>
    <w:rsid w:val="00AD52F7"/>
    <w:rsid w:val="00AF0B47"/>
    <w:rsid w:val="00AF42A1"/>
    <w:rsid w:val="00B33B73"/>
    <w:rsid w:val="00B4121D"/>
    <w:rsid w:val="00B415F8"/>
    <w:rsid w:val="00BA21B7"/>
    <w:rsid w:val="00BF6F66"/>
    <w:rsid w:val="00C03892"/>
    <w:rsid w:val="00C37668"/>
    <w:rsid w:val="00C52EAF"/>
    <w:rsid w:val="00C5560F"/>
    <w:rsid w:val="00C862A6"/>
    <w:rsid w:val="00CE2199"/>
    <w:rsid w:val="00CE34AB"/>
    <w:rsid w:val="00CF4AD6"/>
    <w:rsid w:val="00CF5EAF"/>
    <w:rsid w:val="00D0702C"/>
    <w:rsid w:val="00D430DA"/>
    <w:rsid w:val="00D51303"/>
    <w:rsid w:val="00D532ED"/>
    <w:rsid w:val="00DB4945"/>
    <w:rsid w:val="00DC1471"/>
    <w:rsid w:val="00DD10D9"/>
    <w:rsid w:val="00DF6E89"/>
    <w:rsid w:val="00E17057"/>
    <w:rsid w:val="00E41A40"/>
    <w:rsid w:val="00E41A79"/>
    <w:rsid w:val="00E61DD9"/>
    <w:rsid w:val="00E75CFD"/>
    <w:rsid w:val="00E93AD7"/>
    <w:rsid w:val="00ED4E1A"/>
    <w:rsid w:val="00F016CC"/>
    <w:rsid w:val="00F2658A"/>
    <w:rsid w:val="00F50934"/>
    <w:rsid w:val="00F6484D"/>
    <w:rsid w:val="00F85A09"/>
    <w:rsid w:val="00F93899"/>
    <w:rsid w:val="00FC4A2D"/>
    <w:rsid w:val="00FD0A47"/>
    <w:rsid w:val="00FD7143"/>
    <w:rsid w:val="00FE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2F64718D"/>
  <w14:defaultImageDpi w14:val="300"/>
  <w15:docId w15:val="{01A62BAC-69A9-4652-A670-D5F87B96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8D4"/>
  </w:style>
  <w:style w:type="paragraph" w:styleId="Heading1">
    <w:name w:val="heading 1"/>
    <w:basedOn w:val="Normal"/>
    <w:next w:val="Normal"/>
    <w:link w:val="Heading1Char"/>
    <w:qFormat/>
    <w:rsid w:val="001C675F"/>
    <w:pPr>
      <w:keepNext/>
      <w:jc w:val="center"/>
      <w:outlineLvl w:val="0"/>
    </w:pPr>
    <w:rPr>
      <w:rFonts w:ascii="Arial" w:eastAsia="Times New Roman" w:hAnsi="Arial" w:cs="Times New Roman"/>
      <w:b/>
      <w:bCs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F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389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4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96CA4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C675F"/>
    <w:rPr>
      <w:rFonts w:ascii="Arial" w:eastAsia="Times New Roman" w:hAnsi="Arial" w:cs="Times New Roman"/>
      <w:b/>
      <w:bCs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20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414"/>
  </w:style>
  <w:style w:type="paragraph" w:styleId="Footer">
    <w:name w:val="footer"/>
    <w:basedOn w:val="Normal"/>
    <w:link w:val="FooterChar"/>
    <w:uiPriority w:val="99"/>
    <w:unhideWhenUsed/>
    <w:rsid w:val="009204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414"/>
  </w:style>
  <w:style w:type="paragraph" w:styleId="ListParagraph">
    <w:name w:val="List Paragraph"/>
    <w:basedOn w:val="Normal"/>
    <w:uiPriority w:val="34"/>
    <w:qFormat/>
    <w:rsid w:val="00AF4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0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CCD165D3</Template>
  <TotalTime>3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Peel</dc:creator>
  <cp:keywords/>
  <dc:description/>
  <cp:lastModifiedBy>Adam Rogers</cp:lastModifiedBy>
  <cp:revision>4</cp:revision>
  <cp:lastPrinted>2022-09-12T13:56:00Z</cp:lastPrinted>
  <dcterms:created xsi:type="dcterms:W3CDTF">2023-09-14T12:06:00Z</dcterms:created>
  <dcterms:modified xsi:type="dcterms:W3CDTF">2023-09-14T12:08:00Z</dcterms:modified>
</cp:coreProperties>
</file>