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ABA" w:rsidRDefault="000534B6" w:rsidP="000534B6">
      <w:pPr>
        <w:jc w:val="center"/>
        <w:rPr>
          <w:rFonts w:ascii="Tahoma" w:hAnsi="Tahoma" w:cs="Tahoma"/>
          <w:b/>
          <w:sz w:val="40"/>
          <w:szCs w:val="24"/>
          <w:u w:val="single"/>
        </w:rPr>
      </w:pPr>
      <w:bookmarkStart w:id="0" w:name="_GoBack"/>
      <w:bookmarkEnd w:id="0"/>
      <w:r w:rsidRPr="009D1FA5">
        <w:rPr>
          <w:rFonts w:ascii="Tahoma" w:hAnsi="Tahoma" w:cs="Tahoma"/>
          <w:b/>
          <w:sz w:val="40"/>
          <w:szCs w:val="24"/>
          <w:u w:val="single"/>
        </w:rPr>
        <w:t>Home L</w:t>
      </w:r>
      <w:r w:rsidR="00F67ABA" w:rsidRPr="009D1FA5">
        <w:rPr>
          <w:rFonts w:ascii="Tahoma" w:hAnsi="Tahoma" w:cs="Tahoma"/>
          <w:b/>
          <w:sz w:val="40"/>
          <w:szCs w:val="24"/>
          <w:u w:val="single"/>
        </w:rPr>
        <w:t>earning Links</w:t>
      </w:r>
    </w:p>
    <w:p w:rsidR="00F67ABA" w:rsidRPr="008D5634" w:rsidRDefault="00241E02" w:rsidP="009D1FA5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</w:t>
      </w:r>
      <w:r w:rsidR="009D1FA5">
        <w:rPr>
          <w:rFonts w:ascii="Tahoma" w:hAnsi="Tahoma" w:cs="Tahoma"/>
          <w:sz w:val="24"/>
          <w:szCs w:val="24"/>
        </w:rPr>
        <w:t xml:space="preserve">uggested </w:t>
      </w:r>
      <w:r w:rsidR="001B63BC">
        <w:rPr>
          <w:rFonts w:ascii="Tahoma" w:hAnsi="Tahoma" w:cs="Tahoma"/>
          <w:sz w:val="24"/>
          <w:szCs w:val="24"/>
        </w:rPr>
        <w:t xml:space="preserve">free </w:t>
      </w:r>
      <w:r w:rsidR="009D1FA5">
        <w:rPr>
          <w:rFonts w:ascii="Tahoma" w:hAnsi="Tahoma" w:cs="Tahoma"/>
          <w:sz w:val="24"/>
          <w:szCs w:val="24"/>
        </w:rPr>
        <w:t>resources</w:t>
      </w:r>
      <w:r w:rsidR="00242E99">
        <w:rPr>
          <w:rFonts w:ascii="Tahoma" w:hAnsi="Tahoma" w:cs="Tahoma"/>
          <w:sz w:val="24"/>
          <w:szCs w:val="24"/>
        </w:rPr>
        <w:t xml:space="preserve"> and activities</w:t>
      </w:r>
      <w:r w:rsidR="009D1FA5">
        <w:rPr>
          <w:rFonts w:ascii="Tahoma" w:hAnsi="Tahoma" w:cs="Tahoma"/>
          <w:sz w:val="24"/>
          <w:szCs w:val="24"/>
        </w:rPr>
        <w:t xml:space="preserve"> to help you in s</w:t>
      </w:r>
      <w:r w:rsidR="00242E99">
        <w:rPr>
          <w:rFonts w:ascii="Tahoma" w:hAnsi="Tahoma" w:cs="Tahoma"/>
          <w:sz w:val="24"/>
          <w:szCs w:val="24"/>
        </w:rPr>
        <w:t xml:space="preserve">upporting your children at home. </w:t>
      </w:r>
      <w:r w:rsidR="009D1FA5">
        <w:rPr>
          <w:rFonts w:ascii="Tahoma" w:hAnsi="Tahoma" w:cs="Tahoma"/>
          <w:sz w:val="24"/>
          <w:szCs w:val="24"/>
        </w:rPr>
        <w:t xml:space="preserve">This is not a list of ‘must-dos’ but instead a lists of ‘might helps’. 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887"/>
        <w:gridCol w:w="5752"/>
        <w:gridCol w:w="4975"/>
      </w:tblGrid>
      <w:tr w:rsidR="000534B6" w:rsidRPr="008D5634" w:rsidTr="00040B52">
        <w:tc>
          <w:tcPr>
            <w:tcW w:w="1565" w:type="pct"/>
            <w:vAlign w:val="center"/>
          </w:tcPr>
          <w:p w:rsidR="00F67ABA" w:rsidRPr="008D5634" w:rsidRDefault="00F67ABA" w:rsidP="008D563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8D5634">
              <w:rPr>
                <w:rFonts w:ascii="Tahoma" w:hAnsi="Tahoma" w:cs="Tahoma"/>
                <w:b/>
                <w:sz w:val="24"/>
                <w:szCs w:val="24"/>
                <w:u w:val="single"/>
              </w:rPr>
              <w:t>What</w:t>
            </w:r>
          </w:p>
        </w:tc>
        <w:tc>
          <w:tcPr>
            <w:tcW w:w="1842" w:type="pct"/>
            <w:vAlign w:val="center"/>
          </w:tcPr>
          <w:p w:rsidR="00F67ABA" w:rsidRPr="008D5634" w:rsidRDefault="00F67ABA" w:rsidP="008D563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8D5634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How to access </w:t>
            </w:r>
          </w:p>
        </w:tc>
        <w:tc>
          <w:tcPr>
            <w:tcW w:w="1593" w:type="pct"/>
            <w:vAlign w:val="center"/>
          </w:tcPr>
          <w:p w:rsidR="00F67ABA" w:rsidRPr="008D5634" w:rsidRDefault="00222CE9" w:rsidP="008D563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8D5634">
              <w:rPr>
                <w:rFonts w:ascii="Tahoma" w:hAnsi="Tahoma" w:cs="Tahoma"/>
                <w:b/>
                <w:sz w:val="24"/>
                <w:szCs w:val="24"/>
                <w:u w:val="single"/>
              </w:rPr>
              <w:t>Image</w:t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6D1B52" w:rsidRDefault="00E14510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Spelling Shed / Maths </w:t>
            </w:r>
            <w:r w:rsidR="00241E02">
              <w:rPr>
                <w:rFonts w:ascii="Tahoma" w:hAnsi="Tahoma" w:cs="Tahoma"/>
                <w:b/>
                <w:sz w:val="24"/>
                <w:szCs w:val="24"/>
              </w:rPr>
              <w:t>Shed</w:t>
            </w:r>
            <w:r w:rsidR="006D1B52" w:rsidRPr="006D1B5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6D1B52" w:rsidRPr="00242E99" w:rsidRDefault="00E14510" w:rsidP="00E14510">
            <w:pPr>
              <w:jc w:val="both"/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>Practise spellings (Rec-Y6) and m</w:t>
            </w:r>
            <w:r w:rsidR="00040B52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 xml:space="preserve">aths </w:t>
            </w:r>
            <w:r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>activities -</w:t>
            </w:r>
            <w:r w:rsidR="00396F05" w:rsidRPr="001B63BC">
              <w:rPr>
                <w:rFonts w:ascii="Tahoma" w:hAnsi="Tahoma" w:cs="Tahoma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they are offering a free 14 day trial of access to parents – just sign up </w:t>
            </w:r>
          </w:p>
        </w:tc>
        <w:tc>
          <w:tcPr>
            <w:tcW w:w="1842" w:type="pct"/>
            <w:vAlign w:val="center"/>
          </w:tcPr>
          <w:p w:rsidR="006D1B52" w:rsidRDefault="00874F34" w:rsidP="006D1B52">
            <w:pPr>
              <w:jc w:val="both"/>
              <w:rPr>
                <w:rStyle w:val="Hyperlink"/>
                <w:rFonts w:ascii="Tahoma" w:hAnsi="Tahoma" w:cs="Tahoma"/>
                <w:sz w:val="24"/>
                <w:szCs w:val="24"/>
              </w:rPr>
            </w:pPr>
            <w:hyperlink r:id="rId5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https://www.spellingshed.com/en-gb</w:t>
              </w:r>
            </w:hyperlink>
          </w:p>
          <w:p w:rsidR="00E14510" w:rsidRDefault="00E14510" w:rsidP="006D1B52">
            <w:pPr>
              <w:jc w:val="both"/>
              <w:rPr>
                <w:rStyle w:val="Hyperlink"/>
                <w:rFonts w:ascii="Tahoma" w:hAnsi="Tahoma" w:cs="Tahoma"/>
                <w:sz w:val="24"/>
                <w:szCs w:val="24"/>
              </w:rPr>
            </w:pPr>
          </w:p>
          <w:p w:rsidR="00E14510" w:rsidRPr="00E14510" w:rsidRDefault="00874F34" w:rsidP="006D1B52">
            <w:pPr>
              <w:jc w:val="both"/>
              <w:rPr>
                <w:rStyle w:val="Hyperlink"/>
                <w:rFonts w:ascii="Tahoma" w:hAnsi="Tahoma" w:cs="Tahoma"/>
                <w:sz w:val="24"/>
                <w:szCs w:val="24"/>
              </w:rPr>
            </w:pPr>
            <w:hyperlink r:id="rId6" w:history="1">
              <w:r w:rsidR="00E14510" w:rsidRPr="00E14510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https://www.mathshed.com/en-gb</w:t>
              </w:r>
            </w:hyperlink>
          </w:p>
          <w:p w:rsidR="00E14510" w:rsidRPr="00E14510" w:rsidRDefault="00E14510" w:rsidP="006D1B52">
            <w:pPr>
              <w:jc w:val="both"/>
              <w:rPr>
                <w:rStyle w:val="Hyperlink"/>
              </w:rPr>
            </w:pPr>
          </w:p>
        </w:tc>
        <w:tc>
          <w:tcPr>
            <w:tcW w:w="1593" w:type="pct"/>
            <w:vAlign w:val="center"/>
          </w:tcPr>
          <w:p w:rsidR="006D1B52" w:rsidRPr="008D5634" w:rsidRDefault="00E14510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E1740B" wp14:editId="4DFEC568">
                  <wp:extent cx="2152650" cy="438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B7268B1" wp14:editId="0F6A128C">
                  <wp:extent cx="1971675" cy="5905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342" cy="60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4D3F56" w:rsidRDefault="006D1B52" w:rsidP="004D3F56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D1FA5">
              <w:rPr>
                <w:rFonts w:ascii="Tahoma" w:hAnsi="Tahoma" w:cs="Tahoma"/>
                <w:b/>
                <w:sz w:val="24"/>
                <w:szCs w:val="24"/>
              </w:rPr>
              <w:t>Classr</w:t>
            </w:r>
            <w:r w:rsidR="004D3F56">
              <w:rPr>
                <w:rFonts w:ascii="Tahoma" w:hAnsi="Tahoma" w:cs="Tahoma"/>
                <w:b/>
                <w:sz w:val="24"/>
                <w:szCs w:val="24"/>
              </w:rPr>
              <w:t xml:space="preserve">oom secrets </w:t>
            </w:r>
          </w:p>
          <w:p w:rsidR="006D1B52" w:rsidRPr="009D1FA5" w:rsidRDefault="004D3F56" w:rsidP="001B63BC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4D3F56">
              <w:rPr>
                <w:rFonts w:ascii="Tahoma" w:hAnsi="Tahoma" w:cs="Tahoma"/>
                <w:sz w:val="24"/>
                <w:szCs w:val="24"/>
              </w:rPr>
              <w:t>Home learning packs,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D1B52" w:rsidRPr="009D1FA5">
              <w:rPr>
                <w:rFonts w:ascii="Tahoma" w:hAnsi="Tahoma" w:cs="Tahoma"/>
                <w:sz w:val="24"/>
                <w:szCs w:val="24"/>
              </w:rPr>
              <w:t>answers and guidance can be downloaded here</w:t>
            </w:r>
            <w:r w:rsidR="009D1FA5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</w:tc>
        <w:tc>
          <w:tcPr>
            <w:tcW w:w="1842" w:type="pct"/>
            <w:vAlign w:val="center"/>
          </w:tcPr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9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https://classroomsecrets.co.uk/free-home-learning-packs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694FDC" wp14:editId="5E298655">
                  <wp:extent cx="1628775" cy="585745"/>
                  <wp:effectExtent l="0" t="0" r="0" b="5080"/>
                  <wp:docPr id="21" name="Picture 21" descr="https://classroomsecrets.co.uk/wp-content/themes/Classroomsecrets/Foxy%20child/images/C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lassroomsecrets.co.uk/wp-content/themes/Classroomsecrets/Foxy%20child/images/C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2" cy="59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396F05" w:rsidRDefault="006D1B52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D1FA5">
              <w:rPr>
                <w:rFonts w:ascii="Tahoma" w:hAnsi="Tahoma" w:cs="Tahoma"/>
                <w:b/>
                <w:sz w:val="24"/>
                <w:szCs w:val="24"/>
              </w:rPr>
              <w:t>Classroom secrets kids</w:t>
            </w:r>
          </w:p>
          <w:p w:rsidR="006D1B52" w:rsidRPr="006D1B52" w:rsidRDefault="00396F05" w:rsidP="001B63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="006D1B52" w:rsidRPr="006D1B52">
              <w:rPr>
                <w:rFonts w:ascii="Tahoma" w:hAnsi="Tahoma" w:cs="Tahoma"/>
                <w:sz w:val="24"/>
                <w:szCs w:val="24"/>
              </w:rPr>
              <w:t xml:space="preserve">upils </w:t>
            </w:r>
            <w:r>
              <w:rPr>
                <w:rFonts w:ascii="Tahoma" w:hAnsi="Tahoma" w:cs="Tahoma"/>
                <w:sz w:val="24"/>
                <w:szCs w:val="24"/>
              </w:rPr>
              <w:t>can</w:t>
            </w:r>
            <w:r w:rsidR="006D1B52" w:rsidRPr="006D1B52">
              <w:rPr>
                <w:rFonts w:ascii="Tahoma" w:hAnsi="Tahoma" w:cs="Tahoma"/>
                <w:sz w:val="24"/>
                <w:szCs w:val="24"/>
              </w:rPr>
              <w:t xml:space="preserve"> play </w:t>
            </w:r>
            <w:r w:rsidR="006D1B52" w:rsidRPr="00396F05">
              <w:rPr>
                <w:rFonts w:ascii="Tahoma" w:hAnsi="Tahoma" w:cs="Tahoma"/>
                <w:sz w:val="24"/>
                <w:szCs w:val="24"/>
              </w:rPr>
              <w:t>online</w:t>
            </w:r>
            <w:r w:rsidR="006D1B52" w:rsidRPr="006D1B52">
              <w:rPr>
                <w:rFonts w:ascii="Tahoma" w:hAnsi="Tahoma" w:cs="Tahoma"/>
                <w:sz w:val="24"/>
                <w:szCs w:val="24"/>
              </w:rPr>
              <w:t xml:space="preserve"> maths and English games. </w:t>
            </w:r>
          </w:p>
        </w:tc>
        <w:tc>
          <w:tcPr>
            <w:tcW w:w="1842" w:type="pct"/>
            <w:vAlign w:val="center"/>
          </w:tcPr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1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https://kids.classroomsecrets.co.uk/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01BB9164" wp14:editId="13C56280">
                  <wp:extent cx="1238250" cy="544238"/>
                  <wp:effectExtent l="0" t="0" r="0" b="8255"/>
                  <wp:docPr id="49" name="Picture 49" descr="C:\Users\awillcock\AppData\Local\Microsoft\Windows\INetCache\Content.MSO\61C9402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awillcock\AppData\Local\Microsoft\Windows\INetCache\Content.MSO\61C9402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79"/>
                          <a:stretch/>
                        </pic:blipFill>
                        <pic:spPr bwMode="auto">
                          <a:xfrm>
                            <a:off x="0" y="0"/>
                            <a:ext cx="1273700" cy="55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040B52" w:rsidRDefault="00040B52" w:rsidP="00E55B2E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040B52">
              <w:rPr>
                <w:rFonts w:ascii="Tahoma" w:hAnsi="Tahoma" w:cs="Tahoma"/>
                <w:b/>
                <w:sz w:val="24"/>
                <w:szCs w:val="24"/>
              </w:rPr>
              <w:t>Mr Thorne does Phonics</w:t>
            </w:r>
          </w:p>
          <w:p w:rsidR="00040B52" w:rsidRPr="006D1B52" w:rsidRDefault="00040B52" w:rsidP="00E55B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Geraldine Giraffe’s videos help the children with phonic sounds and words</w:t>
            </w:r>
          </w:p>
        </w:tc>
        <w:tc>
          <w:tcPr>
            <w:tcW w:w="1842" w:type="pct"/>
            <w:vAlign w:val="center"/>
          </w:tcPr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3" w:history="1">
              <w:r w:rsidR="00040B52" w:rsidRPr="00040B52">
                <w:rPr>
                  <w:color w:val="0000FF"/>
                  <w:sz w:val="24"/>
                  <w:u w:val="single"/>
                </w:rPr>
                <w:t>https://www.youtube.com/channel/UC7sW4j8p7k9D_qRRMUsGqyw</w:t>
              </w:r>
            </w:hyperlink>
          </w:p>
        </w:tc>
        <w:tc>
          <w:tcPr>
            <w:tcW w:w="1593" w:type="pct"/>
            <w:vAlign w:val="center"/>
          </w:tcPr>
          <w:p w:rsidR="006D1B52" w:rsidRDefault="00040B52" w:rsidP="006D1B52">
            <w:pPr>
              <w:jc w:val="center"/>
              <w:rPr>
                <w:rFonts w:ascii="Tahoma" w:hAnsi="Tahoma" w:cs="Tahoma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5C50AD" wp14:editId="40A8CAB5">
                  <wp:extent cx="695325" cy="68768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73" cy="69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417" w:rsidRPr="008D5634" w:rsidTr="00040B52">
        <w:tc>
          <w:tcPr>
            <w:tcW w:w="1565" w:type="pct"/>
            <w:vAlign w:val="center"/>
          </w:tcPr>
          <w:p w:rsidR="005F6417" w:rsidRPr="005F6417" w:rsidRDefault="005F6417" w:rsidP="009D1FA5">
            <w:pPr>
              <w:jc w:val="both"/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</w:pPr>
            <w:r w:rsidRPr="005F6417"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  <w:t>D</w:t>
            </w:r>
            <w:r w:rsidR="00E55B2E"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  <w:t>avid Walliams reads audio books</w:t>
            </w:r>
            <w:r w:rsidRPr="005F6417"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6417" w:rsidRPr="005F6417" w:rsidRDefault="005F6417" w:rsidP="00E55B2E">
            <w:pPr>
              <w:jc w:val="both"/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</w:pPr>
            <w:r w:rsidRPr="005F6417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>David Walliams (and friends) will be reading stories every day at 11am.</w:t>
            </w:r>
          </w:p>
        </w:tc>
        <w:tc>
          <w:tcPr>
            <w:tcW w:w="1842" w:type="pct"/>
            <w:vAlign w:val="center"/>
          </w:tcPr>
          <w:p w:rsidR="005F6417" w:rsidRPr="005F6417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5" w:history="1">
              <w:r w:rsidR="005F6417" w:rsidRPr="005F6417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https://www.worldofdavidwalliams.com/elevenses/</w:t>
              </w:r>
            </w:hyperlink>
          </w:p>
        </w:tc>
        <w:tc>
          <w:tcPr>
            <w:tcW w:w="1593" w:type="pct"/>
            <w:vAlign w:val="center"/>
          </w:tcPr>
          <w:p w:rsidR="005F6417" w:rsidRDefault="005F6417" w:rsidP="006D1B52">
            <w:pPr>
              <w:jc w:val="center"/>
              <w:rPr>
                <w:rFonts w:ascii="Tahoma" w:hAnsi="Tahoma" w:cs="Tahoma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84680" cy="495224"/>
                  <wp:effectExtent l="0" t="0" r="0" b="635"/>
                  <wp:docPr id="83" name="Picture 83" descr="https://s22428.pcdn.co/wp-content/themes/walliams/assets/img/wow-featur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s22428.pcdn.co/wp-content/themes/walliams/assets/img/wow-feature-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2" t="17191" r="16088" b="23224"/>
                          <a:stretch/>
                        </pic:blipFill>
                        <pic:spPr bwMode="auto">
                          <a:xfrm>
                            <a:off x="0" y="0"/>
                            <a:ext cx="1886998" cy="49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BB2F88">
        <w:trPr>
          <w:trHeight w:val="1587"/>
        </w:trPr>
        <w:tc>
          <w:tcPr>
            <w:tcW w:w="1565" w:type="pct"/>
            <w:vAlign w:val="center"/>
          </w:tcPr>
          <w:p w:rsidR="006D1B52" w:rsidRPr="00F60A71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9D1FA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Twinkl</w:t>
            </w:r>
          </w:p>
          <w:p w:rsidR="006D1B52" w:rsidRPr="006D1B52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6D1B5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For worksheets and home learning packs linked to the curriculum; </w:t>
            </w:r>
            <w:r w:rsidRPr="00F60A71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they are offering a </w:t>
            </w:r>
            <w:r w:rsidRPr="006D1B5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m</w:t>
            </w:r>
            <w:r w:rsidR="00535000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onth of free access to parents – just sign up and enter the offer code</w:t>
            </w:r>
          </w:p>
        </w:tc>
        <w:tc>
          <w:tcPr>
            <w:tcW w:w="1842" w:type="pct"/>
            <w:vAlign w:val="center"/>
          </w:tcPr>
          <w:p w:rsidR="006D1B52" w:rsidRPr="006D1B52" w:rsidRDefault="00874F34" w:rsidP="006D1B52">
            <w:pPr>
              <w:jc w:val="both"/>
              <w:rPr>
                <w:rFonts w:ascii="Tahoma" w:hAnsi="Tahoma" w:cs="Tahoma"/>
                <w:color w:val="657786"/>
                <w:sz w:val="24"/>
                <w:szCs w:val="24"/>
                <w:shd w:val="clear" w:color="auto" w:fill="FFFFFF"/>
              </w:rPr>
            </w:pPr>
            <w:hyperlink r:id="rId17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https://www.twinkl.co.uk/offer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535000" w:rsidP="006D1B52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B9D36D" wp14:editId="4BC4DF82">
                  <wp:extent cx="666750" cy="46015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12" cy="46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Offer Code: CVDTWINKLHELPS </w:t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9D1FA5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 w:rsidRPr="009D1FA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 xml:space="preserve">Phonics Play </w:t>
            </w:r>
          </w:p>
          <w:p w:rsidR="006D1B52" w:rsidRPr="006D1B52" w:rsidRDefault="006D1B52" w:rsidP="00E55B2E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6D1B5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A website full of pho</w:t>
            </w:r>
            <w:r w:rsidR="009D1FA5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nic games ideal for Nursery to Y</w:t>
            </w:r>
            <w:r w:rsidRPr="006D1B5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ear 2. </w:t>
            </w:r>
          </w:p>
        </w:tc>
        <w:tc>
          <w:tcPr>
            <w:tcW w:w="1842" w:type="pct"/>
            <w:vAlign w:val="center"/>
          </w:tcPr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9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https://www.phonicsplay.co.uk/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A425EB9" wp14:editId="0F38CC88">
                  <wp:extent cx="1981200" cy="645643"/>
                  <wp:effectExtent l="0" t="0" r="0" b="2540"/>
                  <wp:docPr id="35" name="Picture 35" descr="https://scontent-lht6-1.xx.fbcdn.net/v/t1.0-9/s960x960/89933587_1499395953574816_4091816300676907008_o.jpg?_nc_cat=108&amp;_nc_sid=8bfeb9&amp;_nc_ohc=CccuEcMEmaYAX8fTwHf&amp;_nc_ht=scontent-lht6-1.xx&amp;_nc_tp=7&amp;oh=fa2a18846fed6f67fbfeacf47d7f1a0c&amp;oe=5E9E8D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content-lht6-1.xx.fbcdn.net/v/t1.0-9/s960x960/89933587_1499395953574816_4091816300676907008_o.jpg?_nc_cat=108&amp;_nc_sid=8bfeb9&amp;_nc_ohc=CccuEcMEmaYAX8fTwHf&amp;_nc_ht=scontent-lht6-1.xx&amp;_nc_tp=7&amp;oh=fa2a18846fed6f67fbfeacf47d7f1a0c&amp;oe=5E9E8D3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91" b="39480"/>
                          <a:stretch/>
                        </pic:blipFill>
                        <pic:spPr bwMode="auto">
                          <a:xfrm>
                            <a:off x="0" y="0"/>
                            <a:ext cx="2068050" cy="67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BB2F88">
        <w:trPr>
          <w:trHeight w:val="841"/>
        </w:trPr>
        <w:tc>
          <w:tcPr>
            <w:tcW w:w="1565" w:type="pct"/>
            <w:vAlign w:val="center"/>
          </w:tcPr>
          <w:p w:rsidR="000C60BC" w:rsidRDefault="009D1FA5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9D1FA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Oxford O</w:t>
            </w:r>
            <w:r w:rsidR="006D1B52" w:rsidRPr="009D1FA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wl</w:t>
            </w:r>
            <w:r w:rsidR="000C60BC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 </w:t>
            </w:r>
          </w:p>
          <w:p w:rsidR="006D1B52" w:rsidRPr="00E55B2E" w:rsidRDefault="000C60BC" w:rsidP="00E55B2E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A g</w:t>
            </w:r>
            <w:r w:rsidR="006D1B52" w:rsidRPr="006D1B5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reat online resource</w:t>
            </w:r>
            <w:r w:rsidR="009D1FA5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 for parents</w:t>
            </w:r>
            <w:r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 for home learning activities</w:t>
            </w:r>
            <w:r w:rsidR="006D1B52" w:rsidRPr="006D1B5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. </w:t>
            </w:r>
          </w:p>
        </w:tc>
        <w:tc>
          <w:tcPr>
            <w:tcW w:w="1842" w:type="pct"/>
            <w:vAlign w:val="center"/>
          </w:tcPr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21" w:history="1"/>
          </w:p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22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https://home.oxfordowl.co.uk/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B6693E6" wp14:editId="49449939">
                  <wp:extent cx="647700" cy="5222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2712" r="6110"/>
                          <a:stretch/>
                        </pic:blipFill>
                        <pic:spPr bwMode="auto">
                          <a:xfrm>
                            <a:off x="0" y="0"/>
                            <a:ext cx="663586" cy="535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0C60BC" w:rsidRDefault="009D1FA5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lastRenderedPageBreak/>
              <w:t>I See M</w:t>
            </w:r>
            <w:r w:rsidR="006D1B52" w:rsidRPr="009D1FA5">
              <w:rPr>
                <w:rFonts w:ascii="Tahoma" w:hAnsi="Tahoma" w:cs="Tahoma"/>
                <w:b/>
                <w:sz w:val="24"/>
                <w:szCs w:val="24"/>
              </w:rPr>
              <w:t>aths</w:t>
            </w:r>
            <w:r w:rsidR="000C60BC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6D1B52" w:rsidRPr="006D1B52" w:rsidRDefault="000C60BC" w:rsidP="00E55B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</w:t>
            </w:r>
            <w:r w:rsidR="006D1B52" w:rsidRPr="006D1B52">
              <w:rPr>
                <w:rFonts w:ascii="Tahoma" w:hAnsi="Tahoma" w:cs="Tahoma"/>
                <w:sz w:val="24"/>
                <w:szCs w:val="24"/>
              </w:rPr>
              <w:t xml:space="preserve">ome lessons for maths. </w:t>
            </w:r>
          </w:p>
        </w:tc>
        <w:tc>
          <w:tcPr>
            <w:tcW w:w="1842" w:type="pct"/>
            <w:vAlign w:val="center"/>
          </w:tcPr>
          <w:p w:rsidR="006D1B52" w:rsidRPr="006D1B52" w:rsidRDefault="006D1B52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24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http://www.iseemaths.com/home-lessons/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FD06939" wp14:editId="096182A8">
                  <wp:extent cx="733425" cy="733425"/>
                  <wp:effectExtent l="0" t="0" r="9525" b="9525"/>
                  <wp:docPr id="6" name="Picture 6" descr="http://www.iseemaths.com/wp-content/uploads/2016/05/cropped-I-See-Maths-Logo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iseemaths.com/wp-content/uploads/2016/05/cropped-I-See-Maths-Logo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BB2F88">
        <w:trPr>
          <w:trHeight w:val="1076"/>
        </w:trPr>
        <w:tc>
          <w:tcPr>
            <w:tcW w:w="1565" w:type="pct"/>
            <w:vAlign w:val="center"/>
          </w:tcPr>
          <w:p w:rsidR="000C60BC" w:rsidRDefault="006D1B52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D1FA5">
              <w:rPr>
                <w:rFonts w:ascii="Tahoma" w:hAnsi="Tahoma" w:cs="Tahoma"/>
                <w:b/>
                <w:sz w:val="24"/>
                <w:szCs w:val="24"/>
              </w:rPr>
              <w:t>White Rose Maths</w:t>
            </w:r>
            <w:r w:rsidR="000C60BC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6D1B52" w:rsidRPr="006D1B52" w:rsidRDefault="000C60BC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</w:t>
            </w:r>
            <w:r w:rsidR="006D1B52" w:rsidRPr="006D1B52">
              <w:rPr>
                <w:rFonts w:ascii="Tahoma" w:hAnsi="Tahoma" w:cs="Tahoma"/>
                <w:sz w:val="24"/>
                <w:szCs w:val="24"/>
              </w:rPr>
              <w:t xml:space="preserve">ome learning packs for every age. This includes videos and email support at </w:t>
            </w:r>
            <w:hyperlink r:id="rId26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mathshelp@whiterosemaths.com</w:t>
              </w:r>
            </w:hyperlink>
            <w:r w:rsidR="009D1FA5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1842" w:type="pct"/>
            <w:vAlign w:val="center"/>
          </w:tcPr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27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https://whiterosemaths.com/homelearning/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BB2F88" w:rsidP="006D1B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7D88DF32" wp14:editId="7DFC2B71">
                  <wp:extent cx="619125" cy="626496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59" cy="62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t xml:space="preserve"> </w:t>
            </w:r>
            <w:r w:rsidR="006D1B52"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inline distT="0" distB="0" distL="0" distR="0" wp14:anchorId="778178C0" wp14:editId="3D0267FE">
                      <wp:extent cx="304800" cy="304800"/>
                      <wp:effectExtent l="0" t="0" r="0" b="0"/>
                      <wp:docPr id="7" name="Rectangle 7" descr="White Rose Math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791A76" id="Rectangle 7" o:spid="_x0000_s1026" alt="White Rose Math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FcAENUAgAAXAQAAA4AAAAAAAAAAAAAAAAALgIAAGRycy9lMm9Eb2MueG1sUEsBAi0AFAAGAAgA&#10;AAAhAEyg6SzYAAAAAwEAAA8AAAAAAAAAAAAAAAAArgQAAGRycy9kb3ducmV2LnhtbFBLBQYAAAAA&#10;BAAEAPMAAACz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11353E" w:rsidRPr="008D5634" w:rsidTr="00040B52">
        <w:tc>
          <w:tcPr>
            <w:tcW w:w="1565" w:type="pct"/>
            <w:vAlign w:val="center"/>
          </w:tcPr>
          <w:p w:rsidR="00040B52" w:rsidRDefault="00040B52" w:rsidP="00E55B2E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The Maths Factor</w:t>
            </w:r>
          </w:p>
          <w:p w:rsidR="0011353E" w:rsidRPr="0011353E" w:rsidRDefault="00040B52" w:rsidP="00E55B2E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040B52">
              <w:rPr>
                <w:rFonts w:ascii="Tahoma" w:hAnsi="Tahoma" w:cs="Tahoma"/>
                <w:sz w:val="24"/>
                <w:szCs w:val="24"/>
              </w:rPr>
              <w:t>A</w:t>
            </w:r>
            <w:r w:rsidR="0011353E" w:rsidRPr="00040B5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1353E" w:rsidRPr="0011353E">
              <w:rPr>
                <w:rFonts w:ascii="Tahoma" w:hAnsi="Tahoma" w:cs="Tahoma"/>
                <w:sz w:val="24"/>
                <w:szCs w:val="24"/>
              </w:rPr>
              <w:t>maths page for children by Carol Volde</w:t>
            </w:r>
            <w:r w:rsidR="008E7D4D">
              <w:rPr>
                <w:rFonts w:ascii="Tahoma" w:hAnsi="Tahoma" w:cs="Tahoma"/>
                <w:sz w:val="24"/>
                <w:szCs w:val="24"/>
              </w:rPr>
              <w:t xml:space="preserve">rman. </w:t>
            </w:r>
          </w:p>
        </w:tc>
        <w:tc>
          <w:tcPr>
            <w:tcW w:w="1842" w:type="pct"/>
            <w:vAlign w:val="center"/>
          </w:tcPr>
          <w:p w:rsidR="0011353E" w:rsidRPr="0011353E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29" w:history="1">
              <w:r w:rsidR="0011353E" w:rsidRPr="0011353E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https://www.themathsfactor.com/</w:t>
              </w:r>
            </w:hyperlink>
          </w:p>
        </w:tc>
        <w:tc>
          <w:tcPr>
            <w:tcW w:w="1593" w:type="pct"/>
            <w:vAlign w:val="center"/>
          </w:tcPr>
          <w:p w:rsidR="0011353E" w:rsidRPr="008D5634" w:rsidRDefault="0011353E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771525" cy="771525"/>
                  <wp:effectExtent l="0" t="0" r="9525" b="9525"/>
                  <wp:docPr id="81" name="Picture 81" descr="C:\Users\awillcock\AppData\Local\Microsoft\Windows\INetCache\Content.MSO\D692F5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awillcock\AppData\Local\Microsoft\Windows\INetCache\Content.MSO\D692F5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040B52" w:rsidRDefault="006D1B52" w:rsidP="00E55B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D1FA5">
              <w:rPr>
                <w:rFonts w:ascii="Tahoma" w:hAnsi="Tahoma" w:cs="Tahoma"/>
                <w:b/>
                <w:sz w:val="24"/>
                <w:szCs w:val="24"/>
              </w:rPr>
              <w:t>Pobble 365</w:t>
            </w:r>
            <w:r w:rsidR="00040B5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6D1B52" w:rsidRPr="006D1B52" w:rsidRDefault="00040B52" w:rsidP="00E55B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="006D1B52" w:rsidRPr="006D1B52">
              <w:rPr>
                <w:rFonts w:ascii="Tahoma" w:hAnsi="Tahoma" w:cs="Tahoma"/>
                <w:sz w:val="24"/>
                <w:szCs w:val="24"/>
              </w:rPr>
              <w:t xml:space="preserve">osts amazing images every day with activities and lessons for writing based on the images. </w:t>
            </w:r>
          </w:p>
        </w:tc>
        <w:tc>
          <w:tcPr>
            <w:tcW w:w="1842" w:type="pct"/>
            <w:vAlign w:val="center"/>
          </w:tcPr>
          <w:p w:rsidR="006D1B52" w:rsidRPr="006D1B52" w:rsidRDefault="006D1B52" w:rsidP="0002390B">
            <w:pPr>
              <w:rPr>
                <w:rFonts w:ascii="Tahoma" w:hAnsi="Tahoma" w:cs="Tahoma"/>
                <w:sz w:val="24"/>
                <w:szCs w:val="24"/>
              </w:rPr>
            </w:pPr>
            <w:r w:rsidRPr="006D1B52">
              <w:rPr>
                <w:rFonts w:ascii="Tahoma" w:hAnsi="Tahoma" w:cs="Tahoma"/>
                <w:sz w:val="24"/>
                <w:szCs w:val="24"/>
              </w:rPr>
              <w:t xml:space="preserve"> </w:t>
            </w:r>
            <w:hyperlink r:id="rId31" w:history="1">
              <w:r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http://www.pobble365.com/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05C5A0F" wp14:editId="11F7C2AD">
                  <wp:extent cx="1485900" cy="63270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845" cy="64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040B52" w:rsidRDefault="006D1B52" w:rsidP="00E55B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D1FA5">
              <w:rPr>
                <w:rFonts w:ascii="Tahoma" w:hAnsi="Tahoma" w:cs="Tahoma"/>
                <w:b/>
                <w:sz w:val="24"/>
                <w:szCs w:val="24"/>
              </w:rPr>
              <w:t>Audible</w:t>
            </w:r>
            <w:r w:rsidR="00040B5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6D1B52" w:rsidRPr="006D1B52" w:rsidRDefault="00040B52" w:rsidP="00E55B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</w:t>
            </w:r>
            <w:r w:rsidR="006D1B52" w:rsidRPr="006D1B52">
              <w:rPr>
                <w:rFonts w:ascii="Tahoma" w:hAnsi="Tahoma" w:cs="Tahoma"/>
                <w:sz w:val="24"/>
                <w:szCs w:val="24"/>
              </w:rPr>
              <w:t xml:space="preserve">n online audio book library. You can download books for children to listen to. They have made many of their stories </w:t>
            </w:r>
          </w:p>
        </w:tc>
        <w:tc>
          <w:tcPr>
            <w:tcW w:w="1842" w:type="pct"/>
            <w:vAlign w:val="center"/>
          </w:tcPr>
          <w:p w:rsidR="006D1B52" w:rsidRPr="006D1B52" w:rsidRDefault="00BF7B6D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33" w:tgtFrame="_blank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  <w:u w:val="none"/>
                  <w:bdr w:val="none" w:sz="0" w:space="0" w:color="auto" w:frame="1"/>
                </w:rPr>
                <w:t>https://stories.audible.com/start-listen</w:t>
              </w:r>
            </w:hyperlink>
          </w:p>
        </w:tc>
        <w:tc>
          <w:tcPr>
            <w:tcW w:w="1593" w:type="pct"/>
            <w:vAlign w:val="center"/>
          </w:tcPr>
          <w:p w:rsidR="006D1B52" w:rsidRPr="006D1B52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highlight w:val="yellow"/>
                <w:lang w:eastAsia="en-GB"/>
              </w:rPr>
            </w:pPr>
            <w:r w:rsidRPr="006D1B52">
              <w:rPr>
                <w:rFonts w:ascii="Tahoma" w:hAnsi="Tahoma" w:cs="Tahoma"/>
                <w:noProof/>
                <w:sz w:val="24"/>
                <w:szCs w:val="24"/>
                <w:highlight w:val="yellow"/>
                <w:lang w:eastAsia="en-GB"/>
              </w:rPr>
              <w:drawing>
                <wp:inline distT="0" distB="0" distL="0" distR="0" wp14:anchorId="68F4166D" wp14:editId="770D3A8C">
                  <wp:extent cx="1000125" cy="756905"/>
                  <wp:effectExtent l="0" t="0" r="0" b="5715"/>
                  <wp:docPr id="12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46" b="42050"/>
                          <a:stretch/>
                        </pic:blipFill>
                        <pic:spPr bwMode="auto">
                          <a:xfrm>
                            <a:off x="0" y="0"/>
                            <a:ext cx="1022758" cy="77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E21" w:rsidRPr="008D5634" w:rsidTr="00040B52">
        <w:tc>
          <w:tcPr>
            <w:tcW w:w="1565" w:type="pct"/>
            <w:vAlign w:val="center"/>
          </w:tcPr>
          <w:p w:rsidR="00757E21" w:rsidRDefault="00757E21" w:rsidP="00E55B2E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Dough Disco</w:t>
            </w:r>
          </w:p>
          <w:p w:rsidR="00757E21" w:rsidRPr="00757E21" w:rsidRDefault="00757E21" w:rsidP="00E55B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757E21">
              <w:rPr>
                <w:rFonts w:ascii="Tahoma" w:hAnsi="Tahoma" w:cs="Tahoma"/>
                <w:sz w:val="24"/>
                <w:szCs w:val="24"/>
              </w:rPr>
              <w:t>Shonette</w:t>
            </w:r>
            <w:proofErr w:type="spellEnd"/>
            <w:r w:rsidRPr="00757E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7E21">
              <w:rPr>
                <w:rFonts w:ascii="Tahoma" w:hAnsi="Tahoma" w:cs="Tahoma"/>
                <w:sz w:val="24"/>
                <w:szCs w:val="24"/>
              </w:rPr>
              <w:t>Bason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Spread the Happiness TV</w:t>
            </w:r>
            <w:r w:rsidRPr="00757E21">
              <w:rPr>
                <w:rFonts w:ascii="Tahoma" w:hAnsi="Tahoma" w:cs="Tahoma"/>
                <w:sz w:val="24"/>
                <w:szCs w:val="24"/>
              </w:rPr>
              <w:t>. Uses playdough to develop fine motor and handwriting skills.</w:t>
            </w:r>
          </w:p>
        </w:tc>
        <w:tc>
          <w:tcPr>
            <w:tcW w:w="1842" w:type="pct"/>
            <w:vAlign w:val="center"/>
          </w:tcPr>
          <w:p w:rsidR="00757E21" w:rsidRDefault="00874F34" w:rsidP="006D1B52">
            <w:pPr>
              <w:jc w:val="both"/>
            </w:pPr>
            <w:hyperlink r:id="rId35" w:history="1">
              <w:r w:rsidR="00757E21" w:rsidRPr="00757E21">
                <w:rPr>
                  <w:color w:val="0000FF"/>
                  <w:sz w:val="24"/>
                  <w:u w:val="single"/>
                </w:rPr>
                <w:t>https://www.youtube.com/watch?v=i-IfzeG1aC4</w:t>
              </w:r>
            </w:hyperlink>
          </w:p>
        </w:tc>
        <w:tc>
          <w:tcPr>
            <w:tcW w:w="1593" w:type="pct"/>
            <w:vAlign w:val="center"/>
          </w:tcPr>
          <w:p w:rsidR="00757E21" w:rsidRPr="006D1B52" w:rsidRDefault="00757E21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highlight w:val="yellow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089B9B" wp14:editId="06E4076F">
                  <wp:extent cx="695325" cy="695325"/>
                  <wp:effectExtent l="0" t="0" r="9525" b="9525"/>
                  <wp:docPr id="8" name="Picture 2" descr="https://yt3.ggpht.com/a/AATXAJy29-aF0WodZxbsKPCeYa5BJm5gL4M4qM9_Gg=s48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t3.ggpht.com/a/AATXAJy29-aF0WodZxbsKPCeYa5BJm5gL4M4qM9_Gg=s48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E55B2E" w:rsidRDefault="009D1FA5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Cosmic Kids Y</w:t>
            </w:r>
            <w:r w:rsidR="006D1B52" w:rsidRPr="009D1FA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oga</w:t>
            </w:r>
          </w:p>
          <w:p w:rsidR="006D1B52" w:rsidRPr="00AD2FF2" w:rsidRDefault="00E55B2E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They</w:t>
            </w:r>
            <w:r w:rsidR="006D1B52" w:rsidRPr="00AD2FF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 have a YouTube </w:t>
            </w:r>
            <w:r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yoga channel. </w:t>
            </w:r>
          </w:p>
          <w:p w:rsidR="006D1B52" w:rsidRPr="006D1B52" w:rsidRDefault="006D1B52" w:rsidP="006D1B52">
            <w:pPr>
              <w:shd w:val="clear" w:color="auto" w:fill="FFFFFF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42" w:type="pct"/>
            <w:vAlign w:val="center"/>
          </w:tcPr>
          <w:p w:rsidR="006D1B52" w:rsidRPr="006D1B52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</w:p>
          <w:p w:rsidR="006D1B52" w:rsidRPr="006D1B52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6D1B5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Free videos on YouTube: </w:t>
            </w:r>
          </w:p>
          <w:p w:rsidR="006D1B52" w:rsidRPr="00AD2FF2" w:rsidRDefault="00874F34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hyperlink r:id="rId37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https://www.youtube.com/user/CosmicKidsYoga</w:t>
              </w:r>
            </w:hyperlink>
          </w:p>
          <w:p w:rsidR="006D1B52" w:rsidRPr="006D1B52" w:rsidRDefault="006D1B52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6C5224" wp14:editId="7B981A99">
                  <wp:extent cx="682752" cy="685800"/>
                  <wp:effectExtent l="0" t="0" r="3175" b="0"/>
                  <wp:docPr id="15" name="Picture 15" descr="C:\Users\awillcock\AppData\Local\Microsoft\Windows\INetCache\Content.MSO\ACD5B0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willcock\AppData\Local\Microsoft\Windows\INetCache\Content.MSO\ACD5B0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95" cy="70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90B" w:rsidRPr="008D5634" w:rsidTr="00040B52">
        <w:tc>
          <w:tcPr>
            <w:tcW w:w="1565" w:type="pct"/>
            <w:vAlign w:val="center"/>
          </w:tcPr>
          <w:p w:rsidR="0002390B" w:rsidRDefault="0002390B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 xml:space="preserve">30 Day Lego Challenge – </w:t>
            </w:r>
          </w:p>
          <w:p w:rsidR="0002390B" w:rsidRPr="0002390B" w:rsidRDefault="0002390B" w:rsidP="00E55B2E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30 days of Lego challenges. </w:t>
            </w:r>
          </w:p>
        </w:tc>
        <w:tc>
          <w:tcPr>
            <w:tcW w:w="1842" w:type="pct"/>
            <w:vAlign w:val="center"/>
          </w:tcPr>
          <w:p w:rsidR="0002390B" w:rsidRPr="006D1B52" w:rsidRDefault="0002390B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Google ‘30 Day Lego challenge’ and download. </w:t>
            </w:r>
          </w:p>
        </w:tc>
        <w:tc>
          <w:tcPr>
            <w:tcW w:w="1593" w:type="pct"/>
            <w:vAlign w:val="center"/>
          </w:tcPr>
          <w:p w:rsidR="0002390B" w:rsidRPr="008D5634" w:rsidRDefault="0002390B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95325" cy="695325"/>
                  <wp:effectExtent l="0" t="0" r="9525" b="9525"/>
                  <wp:docPr id="82" name="Picture 82" descr="Image result for 30 day lego challe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mage result for 30 day lego challe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87" cy="69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6D1B52" w:rsidRDefault="009D1FA5" w:rsidP="00E55B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D1FA5">
              <w:rPr>
                <w:rFonts w:ascii="Tahoma" w:hAnsi="Tahoma" w:cs="Tahoma"/>
                <w:b/>
                <w:sz w:val="24"/>
                <w:szCs w:val="24"/>
              </w:rPr>
              <w:t>Joe Wick’s D</w:t>
            </w:r>
            <w:r w:rsidR="006D1B52" w:rsidRPr="009D1FA5">
              <w:rPr>
                <w:rFonts w:ascii="Tahoma" w:hAnsi="Tahoma" w:cs="Tahoma"/>
                <w:b/>
                <w:sz w:val="24"/>
                <w:szCs w:val="24"/>
              </w:rPr>
              <w:t>aily PE lessons</w:t>
            </w:r>
            <w:r w:rsidR="00040B5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9am daily </w:t>
            </w:r>
          </w:p>
        </w:tc>
        <w:tc>
          <w:tcPr>
            <w:tcW w:w="1842" w:type="pct"/>
            <w:vAlign w:val="center"/>
          </w:tcPr>
          <w:p w:rsidR="006D1B52" w:rsidRPr="006D1B52" w:rsidRDefault="006D1B52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40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https://www.youtube.com/thebodycoachtv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56589DD" wp14:editId="7366A00D">
                  <wp:extent cx="1924050" cy="59843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62" cy="61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1B63BC" w:rsidRPr="00040B52" w:rsidRDefault="001B63BC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40B52">
              <w:rPr>
                <w:rFonts w:ascii="Tahoma" w:hAnsi="Tahoma" w:cs="Tahoma"/>
                <w:b/>
                <w:sz w:val="24"/>
                <w:szCs w:val="24"/>
              </w:rPr>
              <w:lastRenderedPageBreak/>
              <w:t xml:space="preserve">Les Mills </w:t>
            </w:r>
            <w:r w:rsidR="006D1B52" w:rsidRPr="00040B5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40B52">
              <w:rPr>
                <w:rFonts w:ascii="Tahoma" w:hAnsi="Tahoma" w:cs="Tahoma"/>
                <w:b/>
                <w:sz w:val="24"/>
                <w:szCs w:val="24"/>
              </w:rPr>
              <w:t>– move like an A</w:t>
            </w:r>
            <w:r w:rsidR="006D1B52" w:rsidRPr="00040B52">
              <w:rPr>
                <w:rFonts w:ascii="Tahoma" w:hAnsi="Tahoma" w:cs="Tahoma"/>
                <w:b/>
                <w:sz w:val="24"/>
                <w:szCs w:val="24"/>
              </w:rPr>
              <w:t>venger</w:t>
            </w:r>
            <w:r w:rsidRPr="00040B5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6D1B52" w:rsidRPr="006D1B52" w:rsidRDefault="001B63BC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 short</w:t>
            </w:r>
            <w:r w:rsidR="006D1B52" w:rsidRPr="006D1B5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workout </w:t>
            </w:r>
            <w:r w:rsidR="00B53A55">
              <w:rPr>
                <w:rFonts w:ascii="Tahoma" w:hAnsi="Tahoma" w:cs="Tahoma"/>
                <w:sz w:val="24"/>
                <w:szCs w:val="24"/>
              </w:rPr>
              <w:t>available on YouT</w:t>
            </w:r>
            <w:r w:rsidR="006D1B52" w:rsidRPr="006D1B52">
              <w:rPr>
                <w:rFonts w:ascii="Tahoma" w:hAnsi="Tahoma" w:cs="Tahoma"/>
                <w:sz w:val="24"/>
                <w:szCs w:val="24"/>
              </w:rPr>
              <w:t>ube</w:t>
            </w:r>
          </w:p>
        </w:tc>
        <w:tc>
          <w:tcPr>
            <w:tcW w:w="1842" w:type="pct"/>
            <w:vAlign w:val="center"/>
          </w:tcPr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42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https://www.youtube.com/watch?v=uYi1kyMeFHQ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 w:rsidRPr="006B2CE2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16F87A" wp14:editId="63472D92">
                  <wp:extent cx="1162050" cy="63462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43" cy="64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040B52" w:rsidRDefault="006D1B52" w:rsidP="00CA73BB">
            <w:pPr>
              <w:jc w:val="both"/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</w:pPr>
            <w:r w:rsidRPr="00B53A55"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  <w:t>Lunch Doodles with Mo</w:t>
            </w:r>
            <w:r w:rsidR="00040B52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D1B52" w:rsidRPr="006D1B52" w:rsidRDefault="006D1B52" w:rsidP="00CA73BB">
            <w:pPr>
              <w:jc w:val="both"/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</w:pPr>
            <w:r w:rsidRPr="006D1B52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>Mo</w:t>
            </w:r>
            <w:r w:rsidR="00040B52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 xml:space="preserve"> Willems is an artist</w:t>
            </w:r>
            <w:r w:rsidRPr="006D1B52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>. He is leading d</w:t>
            </w:r>
            <w:r w:rsidR="00CA73BB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>aily drawing classes on YouTube.</w:t>
            </w:r>
          </w:p>
        </w:tc>
        <w:tc>
          <w:tcPr>
            <w:tcW w:w="1842" w:type="pct"/>
            <w:vAlign w:val="center"/>
          </w:tcPr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44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https://www.youtube.com/playlist?list=PL14hRqd0PELGbKihHuTqx_pbvCLqGbOkF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255B20" wp14:editId="0D25A40F">
                  <wp:extent cx="930584" cy="876300"/>
                  <wp:effectExtent l="0" t="0" r="3175" b="0"/>
                  <wp:docPr id="26" name="Picture 26" descr="https://scontent-lht6-1.xx.fbcdn.net/v/t1.0-9/s960x960/90226207_1499394170241661_2337595058187927552_o.jpg?_nc_cat=108&amp;_nc_sid=8bfeb9&amp;_nc_ohc=woSMXIyG7UgAX9GR0XW&amp;_nc_ht=scontent-lht6-1.xx&amp;_nc_tp=7&amp;oh=9e11d242b3e65c8a845c1e8f3c22d50f&amp;oe=5E9ED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content-lht6-1.xx.fbcdn.net/v/t1.0-9/s960x960/90226207_1499394170241661_2337595058187927552_o.jpg?_nc_cat=108&amp;_nc_sid=8bfeb9&amp;_nc_ohc=woSMXIyG7UgAX9GR0XW&amp;_nc_ht=scontent-lht6-1.xx&amp;_nc_tp=7&amp;oh=9e11d242b3e65c8a845c1e8f3c22d50f&amp;oe=5E9ED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98" cy="88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040B52" w:rsidRDefault="00040B52" w:rsidP="00CA73BB">
            <w:pPr>
              <w:jc w:val="both"/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  <w:t>Oliver Jeffers</w:t>
            </w:r>
          </w:p>
          <w:p w:rsidR="006D1B52" w:rsidRPr="006D1B52" w:rsidRDefault="00040B52" w:rsidP="00CA73BB">
            <w:pPr>
              <w:jc w:val="both"/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</w:pPr>
            <w:r w:rsidRPr="00040B52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>A</w:t>
            </w:r>
            <w:r w:rsidR="006D1B52" w:rsidRPr="006D1B52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 xml:space="preserve">uthor and illustrator of books such as ‘ The Day the Crayons Quit’ and ‘Boy’ is reading stories daily at 6pm. </w:t>
            </w:r>
          </w:p>
        </w:tc>
        <w:tc>
          <w:tcPr>
            <w:tcW w:w="1842" w:type="pct"/>
            <w:vAlign w:val="center"/>
          </w:tcPr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46" w:anchor="/abookaday/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https://www.oliverjeffers.com/books#/abookaday/</w:t>
              </w:r>
            </w:hyperlink>
          </w:p>
          <w:p w:rsidR="006D1B52" w:rsidRPr="006D1B52" w:rsidRDefault="006D1B52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8138739" wp14:editId="20378341">
                  <wp:extent cx="916287" cy="790575"/>
                  <wp:effectExtent l="0" t="0" r="0" b="0"/>
                  <wp:docPr id="28" name="Picture 28" descr="https://scontent-lhr8-1.xx.fbcdn.net/v/t1.0-9/s960x960/89927745_1499394233574988_6870566970463354880_o.jpg?_nc_cat=102&amp;_nc_sid=8bfeb9&amp;_nc_ohc=4Sc8alfP6lgAX-aJy-C&amp;_nc_ht=scontent-lhr8-1.xx&amp;_nc_tp=7&amp;oh=44fa8959d222f30cf035eecbab48e9f9&amp;oe=5E9D7B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content-lhr8-1.xx.fbcdn.net/v/t1.0-9/s960x960/89927745_1499394233574988_6870566970463354880_o.jpg?_nc_cat=102&amp;_nc_sid=8bfeb9&amp;_nc_ohc=4Sc8alfP6lgAX-aJy-C&amp;_nc_ht=scontent-lhr8-1.xx&amp;_nc_tp=7&amp;oh=44fa8959d222f30cf035eecbab48e9f9&amp;oe=5E9D7B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87"/>
                          <a:stretch/>
                        </pic:blipFill>
                        <pic:spPr bwMode="auto">
                          <a:xfrm>
                            <a:off x="0" y="0"/>
                            <a:ext cx="939971" cy="81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84B" w:rsidRPr="008D5634" w:rsidTr="00040B52">
        <w:tc>
          <w:tcPr>
            <w:tcW w:w="1565" w:type="pct"/>
            <w:vAlign w:val="center"/>
          </w:tcPr>
          <w:p w:rsidR="00040B52" w:rsidRDefault="00D2684B" w:rsidP="006D1B52">
            <w:pPr>
              <w:jc w:val="both"/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</w:pPr>
            <w:r w:rsidRPr="00D2684B"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  <w:t xml:space="preserve">The Scouts </w:t>
            </w:r>
          </w:p>
          <w:p w:rsidR="00D2684B" w:rsidRPr="00D2684B" w:rsidRDefault="00040B52" w:rsidP="006D1B52">
            <w:pPr>
              <w:jc w:val="both"/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>Have</w:t>
            </w:r>
            <w:r w:rsidR="00D2684B" w:rsidRPr="00D2684B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 xml:space="preserve"> created a list of indoor activities you can do during isolation</w:t>
            </w:r>
          </w:p>
        </w:tc>
        <w:tc>
          <w:tcPr>
            <w:tcW w:w="1842" w:type="pct"/>
            <w:vAlign w:val="center"/>
          </w:tcPr>
          <w:p w:rsidR="00D2684B" w:rsidRPr="00D2684B" w:rsidRDefault="00D2684B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D2684B" w:rsidRPr="00D2684B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48" w:history="1">
              <w:r w:rsidR="00D2684B" w:rsidRPr="00D2684B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https://www.scouts.org.uk/the-great-indoors/</w:t>
              </w:r>
            </w:hyperlink>
          </w:p>
          <w:p w:rsidR="00D2684B" w:rsidRPr="00D2684B" w:rsidRDefault="00D2684B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93" w:type="pct"/>
            <w:vAlign w:val="center"/>
          </w:tcPr>
          <w:p w:rsidR="00D2684B" w:rsidRPr="00D2684B" w:rsidRDefault="00D2684B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95325" cy="695325"/>
                  <wp:effectExtent l="0" t="0" r="9525" b="9525"/>
                  <wp:docPr id="79" name="Picture 79" descr="Image may contain: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mage may contain: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040B52" w:rsidRDefault="006D1B52" w:rsidP="006D1B52">
            <w:pPr>
              <w:shd w:val="clear" w:color="auto" w:fill="FFFFFF"/>
              <w:jc w:val="both"/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</w:pPr>
            <w:r w:rsidRPr="00B53A55">
              <w:rPr>
                <w:rFonts w:ascii="Tahoma" w:hAnsi="Tahoma" w:cs="Tahoma"/>
                <w:b/>
                <w:color w:val="050505"/>
                <w:sz w:val="24"/>
                <w:szCs w:val="24"/>
                <w:shd w:val="clear" w:color="auto" w:fill="FFFFFF"/>
              </w:rPr>
              <w:t>Code.org</w:t>
            </w:r>
          </w:p>
          <w:p w:rsidR="006D1B52" w:rsidRPr="006D1B52" w:rsidRDefault="00040B52" w:rsidP="006D1B52">
            <w:pPr>
              <w:shd w:val="clear" w:color="auto" w:fill="FFFFFF"/>
              <w:jc w:val="both"/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>A</w:t>
            </w:r>
            <w:r w:rsidR="006D1B52" w:rsidRPr="006D1B52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 xml:space="preserve"> great resource for learning computer coding.</w:t>
            </w:r>
            <w:r w:rsidR="00B53A55">
              <w:rPr>
                <w:rFonts w:ascii="Tahoma" w:hAnsi="Tahoma" w:cs="Tahoma"/>
                <w:color w:val="050505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2" w:type="pct"/>
            <w:vAlign w:val="center"/>
          </w:tcPr>
          <w:p w:rsidR="006D1B52" w:rsidRPr="006D1B52" w:rsidRDefault="00874F34" w:rsidP="006D1B52">
            <w:pPr>
              <w:jc w:val="both"/>
              <w:rPr>
                <w:rFonts w:ascii="Tahoma" w:hAnsi="Tahoma" w:cs="Tahoma"/>
                <w:color w:val="657786"/>
                <w:sz w:val="24"/>
                <w:szCs w:val="24"/>
                <w:shd w:val="clear" w:color="auto" w:fill="FFFFFF"/>
              </w:rPr>
            </w:pPr>
            <w:hyperlink r:id="rId50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https://code.org/</w:t>
              </w:r>
            </w:hyperlink>
            <w:r w:rsidR="006D1B52" w:rsidRPr="006D1B5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321174BF" wp14:editId="62B89B5A">
                  <wp:extent cx="1104900" cy="583340"/>
                  <wp:effectExtent l="0" t="0" r="0" b="7620"/>
                  <wp:docPr id="47" name="Picture 47" descr="C:\Users\awillcock\AppData\Local\Microsoft\Windows\INetCache\Content.MSO\EEA467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awillcock\AppData\Local\Microsoft\Windows\INetCache\Content.MSO\EEA467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11" cy="59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040B52" w:rsidRDefault="006D1B52" w:rsidP="00702D66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B53A5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The Ballet Coach</w:t>
            </w:r>
            <w:r w:rsidR="00040B5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 </w:t>
            </w:r>
          </w:p>
          <w:p w:rsidR="006D1B52" w:rsidRPr="006D1B52" w:rsidRDefault="00040B52" w:rsidP="00702D66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O</w:t>
            </w:r>
            <w:r w:rsidR="006D1B52" w:rsidRPr="006D1B5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nline ballet classes during the closure. </w:t>
            </w:r>
          </w:p>
        </w:tc>
        <w:tc>
          <w:tcPr>
            <w:tcW w:w="1842" w:type="pct"/>
            <w:vAlign w:val="center"/>
          </w:tcPr>
          <w:p w:rsidR="006D1B52" w:rsidRPr="006D1B52" w:rsidRDefault="006D1B52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6D1B52" w:rsidRPr="006D1B52" w:rsidRDefault="00874F34" w:rsidP="006D1B5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52" w:history="1">
              <w:r w:rsidR="006D1B52" w:rsidRPr="006D1B5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https://www.youtube.com/channel/UCjoXKtJLuyb6gAG3sQlyq0Q?fbclid=IwAR1nFvdv5z8l3QsTYO-Ead_oHy22EQzMuHfheMOejohMudb9fB-lyD7sgIU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 w:rsidRPr="008D5634"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F7C8A9" wp14:editId="0ED9F8D4">
                  <wp:extent cx="923925" cy="923925"/>
                  <wp:effectExtent l="0" t="0" r="9525" b="9525"/>
                  <wp:docPr id="38" name="Picture 38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B53A55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proofErr w:type="spellStart"/>
            <w:r w:rsidRPr="00B53A5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Blockly</w:t>
            </w:r>
            <w:proofErr w:type="spellEnd"/>
          </w:p>
          <w:p w:rsidR="006D1B52" w:rsidRPr="00B53A55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 w:rsidRPr="00F60A71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Learn computer pr</w:t>
            </w:r>
            <w:r w:rsidRPr="006D1B5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ogramming skills - fun and free</w:t>
            </w:r>
            <w:r w:rsidR="00B53A55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. </w:t>
            </w:r>
          </w:p>
        </w:tc>
        <w:tc>
          <w:tcPr>
            <w:tcW w:w="1842" w:type="pct"/>
            <w:vAlign w:val="center"/>
          </w:tcPr>
          <w:p w:rsidR="006D1B52" w:rsidRPr="006D1B52" w:rsidRDefault="00BF7B6D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hyperlink r:id="rId54" w:tgtFrame="_blank" w:history="1">
              <w:r w:rsidR="006D1B52" w:rsidRPr="006D1B52">
                <w:rPr>
                  <w:rFonts w:ascii="Tahoma" w:eastAsia="Times New Roman" w:hAnsi="Tahoma" w:cs="Tahoma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en-GB"/>
                </w:rPr>
                <w:t>https://blockly.games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792545" cy="638175"/>
                  <wp:effectExtent l="0" t="0" r="7620" b="0"/>
                  <wp:docPr id="61" name="Picture 61" descr="C:\Users\awillcock\AppData\Local\Microsoft\Windows\INetCache\Content.MSO\7A74C1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awillcock\AppData\Local\Microsoft\Windows\INetCache\Content.MSO\7A74C1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781" cy="64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F60A71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B53A5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Scratch</w:t>
            </w:r>
          </w:p>
          <w:p w:rsidR="006D1B52" w:rsidRPr="006D1B52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F60A71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Creative computer programming</w:t>
            </w:r>
            <w:r w:rsidR="00B53A55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. </w:t>
            </w:r>
          </w:p>
        </w:tc>
        <w:tc>
          <w:tcPr>
            <w:tcW w:w="1842" w:type="pct"/>
            <w:vAlign w:val="center"/>
          </w:tcPr>
          <w:p w:rsidR="006D1B52" w:rsidRPr="006D1B52" w:rsidRDefault="00BF7B6D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hyperlink r:id="rId56" w:tgtFrame="_blank" w:history="1">
              <w:r w:rsidR="006D1B52" w:rsidRPr="006D1B52">
                <w:rPr>
                  <w:rFonts w:ascii="Tahoma" w:eastAsia="Times New Roman" w:hAnsi="Tahoma" w:cs="Tahoma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en-GB"/>
                </w:rPr>
                <w:t>https://scratch.mit.edu/explore/projects/games/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6509F25D" wp14:editId="49A3C741">
                  <wp:extent cx="1034322" cy="880827"/>
                  <wp:effectExtent l="0" t="0" r="0" b="0"/>
                  <wp:docPr id="60" name="Picture 60" descr="C:\Users\awillcock\AppData\Local\Microsoft\Windows\INetCache\Content.MSO\80FCEA7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awillcock\AppData\Local\Microsoft\Windows\INetCache\Content.MSO\80FCEA7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96" cy="88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B53A55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 w:rsidRPr="00B53A5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National Geographic Kids</w:t>
            </w:r>
          </w:p>
          <w:p w:rsidR="006D1B52" w:rsidRPr="006D1B52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F60A71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Activiti</w:t>
            </w:r>
            <w:r w:rsidR="00B53A55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es an</w:t>
            </w:r>
            <w:r w:rsidR="00242E99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d quizzes for younger children.</w:t>
            </w:r>
          </w:p>
        </w:tc>
        <w:tc>
          <w:tcPr>
            <w:tcW w:w="1842" w:type="pct"/>
            <w:vAlign w:val="center"/>
          </w:tcPr>
          <w:p w:rsidR="006D1B52" w:rsidRPr="006D1B52" w:rsidRDefault="00BF7B6D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hyperlink r:id="rId58" w:tgtFrame="_blank" w:history="1">
              <w:r w:rsidR="006D1B52" w:rsidRPr="006D1B52">
                <w:rPr>
                  <w:rFonts w:ascii="Tahoma" w:eastAsia="Times New Roman" w:hAnsi="Tahoma" w:cs="Tahoma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en-GB"/>
                </w:rPr>
                <w:t>https://www.natgeokids.com/uk/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314450" cy="595113"/>
                  <wp:effectExtent l="0" t="0" r="0" b="0"/>
                  <wp:docPr id="62" name="Picture 62" descr="C:\Users\awillcock\AppData\Local\Microsoft\Windows\INetCache\Content.MSO\3E0D81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awillcock\AppData\Local\Microsoft\Windows\INetCache\Content.MSO\3E0D81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73" cy="60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B53A55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 w:rsidRPr="00B53A5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lastRenderedPageBreak/>
              <w:t xml:space="preserve">Duolingo </w:t>
            </w:r>
          </w:p>
          <w:p w:rsidR="006D1B52" w:rsidRPr="006D1B52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F60A71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Lear</w:t>
            </w:r>
            <w:r w:rsidR="00303114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n languages for free.</w:t>
            </w:r>
            <w:r w:rsidR="00B53A55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842" w:type="pct"/>
            <w:vAlign w:val="center"/>
          </w:tcPr>
          <w:p w:rsidR="006D1B52" w:rsidRPr="00F60A71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</w:p>
          <w:p w:rsidR="006D1B52" w:rsidRPr="006D1B52" w:rsidRDefault="00BF7B6D" w:rsidP="006D1B52">
            <w:pPr>
              <w:jc w:val="both"/>
              <w:rPr>
                <w:rFonts w:ascii="Tahoma" w:hAnsi="Tahoma" w:cs="Tahoma"/>
                <w:color w:val="657786"/>
                <w:sz w:val="24"/>
                <w:szCs w:val="24"/>
                <w:shd w:val="clear" w:color="auto" w:fill="FFFFFF"/>
              </w:rPr>
            </w:pPr>
            <w:hyperlink r:id="rId60" w:tgtFrame="_blank" w:history="1">
              <w:r w:rsidR="006D1B52" w:rsidRPr="006D1B52">
                <w:rPr>
                  <w:rFonts w:ascii="Tahoma" w:eastAsia="Times New Roman" w:hAnsi="Tahoma" w:cs="Tahoma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en-GB"/>
                </w:rPr>
                <w:t>https://www.duolingo.com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734684" cy="734684"/>
                  <wp:effectExtent l="0" t="0" r="8890" b="8890"/>
                  <wp:docPr id="63" name="Picture 63" descr="C:\Users\awillcock\AppData\Local\Microsoft\Windows\INetCache\Content.MSO\5F50C8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awillcock\AppData\Local\Microsoft\Windows\INetCache\Content.MSO\5F50C8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02" cy="74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9370B2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 w:rsidRPr="009370B2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Cbeebies Radio</w:t>
            </w:r>
          </w:p>
          <w:p w:rsidR="006D1B52" w:rsidRPr="009370B2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9370B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Listening activities for the younger </w:t>
            </w:r>
            <w:r w:rsidR="00B53A55" w:rsidRPr="009370B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children. </w:t>
            </w:r>
          </w:p>
          <w:p w:rsidR="00B53A55" w:rsidRPr="009370B2" w:rsidRDefault="00B53A55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</w:p>
        </w:tc>
        <w:tc>
          <w:tcPr>
            <w:tcW w:w="1842" w:type="pct"/>
            <w:vAlign w:val="center"/>
          </w:tcPr>
          <w:p w:rsidR="006D1B52" w:rsidRPr="009370B2" w:rsidRDefault="00BF7B6D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hyperlink r:id="rId62" w:tgtFrame="_blank" w:history="1">
              <w:r w:rsidR="006D1B52" w:rsidRPr="009370B2">
                <w:rPr>
                  <w:rFonts w:ascii="Tahoma" w:eastAsia="Times New Roman" w:hAnsi="Tahoma" w:cs="Tahoma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en-GB"/>
                </w:rPr>
                <w:t>https://www.bbc.co.uk/cbeebies/radio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095375" cy="613643"/>
                  <wp:effectExtent l="0" t="0" r="0" b="0"/>
                  <wp:docPr id="69" name="Picture 69" descr="C:\Users\awillcock\AppData\Local\Microsoft\Windows\INetCache\Content.MSO\3D37621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awillcock\AppData\Local\Microsoft\Windows\INetCache\Content.MSO\3D37621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07" cy="6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9370B2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 w:rsidRPr="009370B2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Nature Detectives</w:t>
            </w:r>
          </w:p>
          <w:p w:rsidR="006D1B52" w:rsidRPr="009370B2" w:rsidRDefault="006D1B52" w:rsidP="00181CF1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9370B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A lot of these can be done in a garden</w:t>
            </w:r>
            <w:r w:rsidR="00181CF1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.</w:t>
            </w:r>
            <w:r w:rsidR="00B53A55" w:rsidRPr="009370B2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842" w:type="pct"/>
            <w:vAlign w:val="center"/>
          </w:tcPr>
          <w:p w:rsidR="006D1B52" w:rsidRPr="009370B2" w:rsidRDefault="00874F34" w:rsidP="009370B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hyperlink r:id="rId64" w:history="1">
              <w:r w:rsidR="009370B2" w:rsidRPr="009370B2">
                <w:rPr>
                  <w:rStyle w:val="Hyperlink"/>
                  <w:rFonts w:ascii="Tahoma" w:hAnsi="Tahoma" w:cs="Tahoma"/>
                  <w:sz w:val="24"/>
                  <w:szCs w:val="24"/>
                </w:rPr>
                <w:t>https://www.woodlandtrust.org.uk/blog/2020/03/kids-nature-activities-self-isolation/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571625" cy="586930"/>
                  <wp:effectExtent l="0" t="0" r="0" b="3810"/>
                  <wp:docPr id="70" name="Picture 70" descr="C:\Users\awillcock\AppData\Local\Microsoft\Windows\INetCache\Content.MSO\1C9A81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awillcock\AppData\Local\Microsoft\Windows\INetCache\Content.MSO\1C9A81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68" cy="60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B53A55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 w:rsidRPr="00B53A5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Geography Games</w:t>
            </w:r>
          </w:p>
          <w:p w:rsidR="006D1B52" w:rsidRPr="006D1B52" w:rsidRDefault="006D1B52" w:rsidP="00181CF1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F60A71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Geography gaming!</w:t>
            </w:r>
            <w:r w:rsidR="00B53A55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842" w:type="pct"/>
            <w:vAlign w:val="center"/>
          </w:tcPr>
          <w:p w:rsidR="006D1B52" w:rsidRPr="006D1B52" w:rsidRDefault="00BF7B6D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hyperlink r:id="rId66" w:tgtFrame="_blank" w:history="1">
              <w:r w:rsidR="006D1B52" w:rsidRPr="006D1B52">
                <w:rPr>
                  <w:rFonts w:ascii="Tahoma" w:eastAsia="Times New Roman" w:hAnsi="Tahoma" w:cs="Tahoma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en-GB"/>
                </w:rPr>
                <w:t>https://world-geography-games.com/world.html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057910" cy="673648"/>
                  <wp:effectExtent l="0" t="0" r="0" b="0"/>
                  <wp:docPr id="71" name="Picture 71" descr="C:\Users\awillcock\AppData\Local\Microsoft\Windows\INetCache\Content.MSO\B4C8D4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awillcock\AppData\Local\Microsoft\Windows\INetCache\Content.MSO\B4C8D4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326" cy="68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Pr="00B53A55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 w:rsidRPr="00B53A5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Red Ted Art</w:t>
            </w:r>
          </w:p>
          <w:p w:rsidR="00B53A55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 w:rsidRPr="00F60A71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Easy</w:t>
            </w:r>
            <w:r w:rsidR="00B53A55"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 xml:space="preserve"> arts and crafts for young children. </w:t>
            </w:r>
          </w:p>
          <w:p w:rsidR="00B53A55" w:rsidRPr="006D1B52" w:rsidRDefault="00B53A55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</w:p>
        </w:tc>
        <w:tc>
          <w:tcPr>
            <w:tcW w:w="1842" w:type="pct"/>
            <w:vAlign w:val="center"/>
          </w:tcPr>
          <w:p w:rsidR="006D1B52" w:rsidRPr="006D1B52" w:rsidRDefault="00BF7B6D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hyperlink r:id="rId68" w:tgtFrame="_blank" w:history="1">
              <w:r w:rsidR="006D1B52" w:rsidRPr="006D1B52">
                <w:rPr>
                  <w:rFonts w:ascii="Tahoma" w:eastAsia="Times New Roman" w:hAnsi="Tahoma" w:cs="Tahoma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en-GB"/>
                </w:rPr>
                <w:t>https://www.redtedart.com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704850" cy="704850"/>
                  <wp:effectExtent l="0" t="0" r="0" b="0"/>
                  <wp:docPr id="74" name="Picture 74" descr="C:\Users\awillcock\AppData\Local\Microsoft\Windows\INetCache\Content.MSO\AF5751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awillcock\AppData\Local\Microsoft\Windows\INetCache\Content.MSO\AF57519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406" cy="70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B52" w:rsidRPr="008D5634" w:rsidTr="00040B52">
        <w:tc>
          <w:tcPr>
            <w:tcW w:w="1565" w:type="pct"/>
            <w:vAlign w:val="center"/>
          </w:tcPr>
          <w:p w:rsidR="006D1B52" w:rsidRDefault="006D1B52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 w:rsidRPr="00B53A55"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>The Imagination Tree</w:t>
            </w:r>
          </w:p>
          <w:p w:rsidR="001001FE" w:rsidRPr="001001FE" w:rsidRDefault="001001FE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  <w:t>Suggestions for activities that encourage learning through play. Ideal for KS1 and younger children.</w:t>
            </w:r>
          </w:p>
          <w:p w:rsidR="00B53A55" w:rsidRPr="00B53A55" w:rsidRDefault="00B53A55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</w:p>
        </w:tc>
        <w:tc>
          <w:tcPr>
            <w:tcW w:w="1842" w:type="pct"/>
            <w:vAlign w:val="center"/>
          </w:tcPr>
          <w:p w:rsidR="006D1B52" w:rsidRPr="006D1B52" w:rsidRDefault="00BF7B6D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50505"/>
                <w:sz w:val="24"/>
                <w:szCs w:val="24"/>
                <w:lang w:eastAsia="en-GB"/>
              </w:rPr>
            </w:pPr>
            <w:hyperlink r:id="rId70" w:tgtFrame="_blank" w:history="1">
              <w:r w:rsidR="006D1B52" w:rsidRPr="006D1B52">
                <w:rPr>
                  <w:rFonts w:ascii="Tahoma" w:eastAsia="Times New Roman" w:hAnsi="Tahoma" w:cs="Tahoma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en-GB"/>
                </w:rPr>
                <w:t>https://theimaginationtree.com</w:t>
              </w:r>
            </w:hyperlink>
          </w:p>
        </w:tc>
        <w:tc>
          <w:tcPr>
            <w:tcW w:w="1593" w:type="pct"/>
            <w:vAlign w:val="center"/>
          </w:tcPr>
          <w:p w:rsidR="006D1B52" w:rsidRPr="008D5634" w:rsidRDefault="006D1B52" w:rsidP="006D1B5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n-GB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790575" cy="790575"/>
                  <wp:effectExtent l="0" t="0" r="9525" b="9525"/>
                  <wp:docPr id="75" name="Picture 75" descr="C:\Users\awillcock\AppData\Local\Microsoft\Windows\INetCache\Content.MSO\E98DFE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awillcock\AppData\Local\Microsoft\Windows\INetCache\Content.MSO\E98DFE1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50" cy="79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F88" w:rsidRPr="008D5634" w:rsidTr="00040B52">
        <w:tc>
          <w:tcPr>
            <w:tcW w:w="1565" w:type="pct"/>
            <w:vAlign w:val="center"/>
          </w:tcPr>
          <w:p w:rsidR="00BB2F88" w:rsidRDefault="00BB2F88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  <w:t xml:space="preserve">Third Space Learning </w:t>
            </w:r>
          </w:p>
          <w:p w:rsidR="00BB2F88" w:rsidRPr="00B53A55" w:rsidRDefault="00BB2F88" w:rsidP="006D1B52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color w:val="050505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Good year group guides on how to teach/understand maths that the children do in scho</w:t>
            </w:r>
            <w:r w:rsidR="00921BB6">
              <w:rPr>
                <w:rFonts w:ascii="Arial" w:hAnsi="Arial" w:cs="Arial"/>
                <w:color w:val="222222"/>
                <w:shd w:val="clear" w:color="auto" w:fill="FFFFFF"/>
              </w:rPr>
              <w:t>ol.  Also links to activities.</w:t>
            </w:r>
          </w:p>
        </w:tc>
        <w:tc>
          <w:tcPr>
            <w:tcW w:w="1842" w:type="pct"/>
            <w:vAlign w:val="center"/>
          </w:tcPr>
          <w:p w:rsidR="00921BB6" w:rsidRPr="00921BB6" w:rsidRDefault="00874F34" w:rsidP="006D1B52">
            <w:pPr>
              <w:shd w:val="clear" w:color="auto" w:fill="FFFFFF"/>
              <w:jc w:val="both"/>
              <w:rPr>
                <w:sz w:val="24"/>
              </w:rPr>
            </w:pPr>
            <w:hyperlink r:id="rId72" w:history="1">
              <w:r w:rsidR="00921BB6" w:rsidRPr="00921BB6">
                <w:rPr>
                  <w:rStyle w:val="Hyperlink"/>
                  <w:sz w:val="24"/>
                </w:rPr>
                <w:t>https://thirdspacelearning.com/blog/home-learning/?utm_campaign=19_03_2020_COVID-19_Parent_Blog&amp;utm_medium=email&amp;utm_source=Pardot&amp;utm_content=button</w:t>
              </w:r>
            </w:hyperlink>
          </w:p>
        </w:tc>
        <w:tc>
          <w:tcPr>
            <w:tcW w:w="1593" w:type="pct"/>
            <w:vAlign w:val="center"/>
          </w:tcPr>
          <w:p w:rsidR="00BB2F88" w:rsidRDefault="00921BB6" w:rsidP="006D1B52">
            <w:pPr>
              <w:jc w:val="center"/>
              <w:rPr>
                <w:rFonts w:ascii="Tahoma" w:hAnsi="Tahoma" w:cs="Tahoma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2E243C" wp14:editId="107490D1">
                  <wp:extent cx="1562100" cy="5072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771" cy="5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87A" w:rsidRPr="0090779D" w:rsidRDefault="005C387A" w:rsidP="00242E99"/>
    <w:sectPr w:rsidR="005C387A" w:rsidRPr="0090779D" w:rsidSect="00757E21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E34261"/>
    <w:multiLevelType w:val="multilevel"/>
    <w:tmpl w:val="A98A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ABA"/>
    <w:rsid w:val="0002390B"/>
    <w:rsid w:val="00027F9C"/>
    <w:rsid w:val="00040B52"/>
    <w:rsid w:val="000534B6"/>
    <w:rsid w:val="000C60BC"/>
    <w:rsid w:val="001001FE"/>
    <w:rsid w:val="0011353E"/>
    <w:rsid w:val="0011595D"/>
    <w:rsid w:val="00181CF1"/>
    <w:rsid w:val="001B63BC"/>
    <w:rsid w:val="001C2D00"/>
    <w:rsid w:val="00222CE9"/>
    <w:rsid w:val="00241E02"/>
    <w:rsid w:val="00242E99"/>
    <w:rsid w:val="00244DED"/>
    <w:rsid w:val="00266AD0"/>
    <w:rsid w:val="00303114"/>
    <w:rsid w:val="00396F05"/>
    <w:rsid w:val="00422CF2"/>
    <w:rsid w:val="004D3F56"/>
    <w:rsid w:val="00535000"/>
    <w:rsid w:val="00551C48"/>
    <w:rsid w:val="005C387A"/>
    <w:rsid w:val="005F6417"/>
    <w:rsid w:val="00630068"/>
    <w:rsid w:val="0069064F"/>
    <w:rsid w:val="006B2CE2"/>
    <w:rsid w:val="006D1B52"/>
    <w:rsid w:val="00702D66"/>
    <w:rsid w:val="007215A1"/>
    <w:rsid w:val="007547C4"/>
    <w:rsid w:val="00754A7C"/>
    <w:rsid w:val="00757E21"/>
    <w:rsid w:val="007B42F5"/>
    <w:rsid w:val="007D37B0"/>
    <w:rsid w:val="00874F34"/>
    <w:rsid w:val="008D5634"/>
    <w:rsid w:val="008E7D4D"/>
    <w:rsid w:val="0090779D"/>
    <w:rsid w:val="00921BB6"/>
    <w:rsid w:val="009370B2"/>
    <w:rsid w:val="009D0717"/>
    <w:rsid w:val="009D1FA5"/>
    <w:rsid w:val="00A22468"/>
    <w:rsid w:val="00AA7876"/>
    <w:rsid w:val="00AB272C"/>
    <w:rsid w:val="00AD2FF2"/>
    <w:rsid w:val="00AE38F1"/>
    <w:rsid w:val="00B53A55"/>
    <w:rsid w:val="00BB2F88"/>
    <w:rsid w:val="00BF7B6D"/>
    <w:rsid w:val="00CA73BB"/>
    <w:rsid w:val="00CC1028"/>
    <w:rsid w:val="00CF2112"/>
    <w:rsid w:val="00D261F3"/>
    <w:rsid w:val="00D2684B"/>
    <w:rsid w:val="00E14510"/>
    <w:rsid w:val="00E55B2E"/>
    <w:rsid w:val="00E979D1"/>
    <w:rsid w:val="00EA5E89"/>
    <w:rsid w:val="00F00A0D"/>
    <w:rsid w:val="00F306E2"/>
    <w:rsid w:val="00F60A71"/>
    <w:rsid w:val="00F67ABA"/>
    <w:rsid w:val="00FB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F3548C3-AC75-4105-AB2C-4A12B058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7A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67AB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1595D"/>
    <w:rPr>
      <w:i/>
      <w:iCs/>
    </w:rPr>
  </w:style>
  <w:style w:type="character" w:styleId="Strong">
    <w:name w:val="Strong"/>
    <w:basedOn w:val="DefaultParagraphFont"/>
    <w:uiPriority w:val="22"/>
    <w:qFormat/>
    <w:rsid w:val="00F60A7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1B5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A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A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5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23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8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49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487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3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11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62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460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65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6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00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4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137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4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1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679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1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63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56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318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64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251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0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7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4707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8858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38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8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1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7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661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6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9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58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07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0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5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5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channel/UC7sW4j8p7k9D_qRRMUsGqyw" TargetMode="External"/><Relationship Id="rId18" Type="http://schemas.openxmlformats.org/officeDocument/2006/relationships/image" Target="media/image7.png"/><Relationship Id="rId26" Type="http://schemas.openxmlformats.org/officeDocument/2006/relationships/hyperlink" Target="mailto:mathshelp@whiterosemaths.com" TargetMode="External"/><Relationship Id="rId39" Type="http://schemas.openxmlformats.org/officeDocument/2006/relationships/image" Target="media/image17.png"/><Relationship Id="rId21" Type="http://schemas.openxmlformats.org/officeDocument/2006/relationships/hyperlink" Target="https://www.facebook.com/oxfordowl/posts/2843455035733719?__cft__%5b0%5d=AZX8Dtuh1M9IOEC2d2Vv9TmapuP-baGDy5aFcWBJjfZzU-X2UAO4NKiOXXyCzNkN2tfn6VR9xsb0q_80NF7njSH8A_BAqrDAagVGoAcWcJ5i2t8U7tR9A7AAooZKptp25U0kDUagqmz-D9oeqopwD3MkQpQUkWmZK9Qtw1MSHqw63ndpV3QViRtDlCxi4iCEZmIERuqbBSJno0dA3RlSO0CkHt94mJ43Ni03P6oUigsLyJrwCqWxHF_YQJOZBo28PJg&amp;__tn__=-UK-R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s://www.youtube.com/watch?v=uYi1kyMeFHQ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code.org/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29.jpeg"/><Relationship Id="rId68" Type="http://schemas.openxmlformats.org/officeDocument/2006/relationships/hyperlink" Target="https://l.facebook.com/l.php?u=https%3A%2F%2Fwww.redtedart.com%2F%3Ffbclid%3DIwAR2AZsgQ7Sj9yWjz0cB82PO7WZoswbkgdPPMjeGf_wW5u8HN1WfhOW-NwKo&amp;h=AT0kKOZAybJUQhzlr1uDdG_zKNXNk9P6IYKYm9Qy5PE10obaQws8sQQN6mogqFA18Yd2PVFe_SSK7hgE3YfXG8HmJ45Ou3yDz9CsHVc_WBrX0Bzu6uEtB8DJqtb3ZGtNyQ&amp;__tn__=-UK-R&amp;c%5b0%5d=AT1gUMFV8A6Z6aQ3fdmLoBm7ypwsUA7Y-c_E7JiEAAvWjpse6Jh77Q3TKF_TwffkuUq3F7oqoQReNdRGZpW6-waMD7dVzwfC6AsWwndBAnAwxYrO-jAaRnXojdLC197AnYYALunWJtbFW6f8Qyi4BaUIYcrfajUtOLf2ONnX12_txI7HhTqyXXwp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www.themathsfactor.com/" TargetMode="External"/><Relationship Id="rId11" Type="http://schemas.openxmlformats.org/officeDocument/2006/relationships/hyperlink" Target="https://kids.classroomsecrets.co.uk/" TargetMode="External"/><Relationship Id="rId24" Type="http://schemas.openxmlformats.org/officeDocument/2006/relationships/hyperlink" Target="http://www.iseemaths.com/home-lessons/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www.youtube.com/user/CosmicKidsYoga" TargetMode="External"/><Relationship Id="rId40" Type="http://schemas.openxmlformats.org/officeDocument/2006/relationships/hyperlink" Target="https://www.youtube.com/thebodycoachtv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l.facebook.com/l.php?u=https%3A%2F%2Fwww.natgeokids.com%2Fuk%2F%3Ffbclid%3DIwAR3HXO0BPeT6oexEVtOAeJm2UPrjwhTlYMWmixdKC9zmWI0MKGVpn4a2tM4&amp;h=AT3hdOFb93ICy5-8YaIPb2zV-m-BM4IHKkDVU8_bujx0ZqCPv66r1kL51cE3hGT7rEiwhkElrLvTeMLp_3vVGKy9pk8o0j8oJAoTZu45DClJS7FAw0MAdlttD2eOZvsqhw&amp;__tn__=-UK-R&amp;c%5b0%5d=AT1gUMFV8A6Z6aQ3fdmLoBm7ypwsUA7Y-c_E7JiEAAvWjpse6Jh77Q3TKF_TwffkuUq3F7oqoQReNdRGZpW6-waMD7dVzwfC6AsWwndBAnAwxYrO-jAaRnXojdLC197AnYYALunWJtbFW6f8Qyi4BaUIYcrfajUtOLf2ONnX12_txI7HhTqyXXwp" TargetMode="External"/><Relationship Id="rId66" Type="http://schemas.openxmlformats.org/officeDocument/2006/relationships/hyperlink" Target="https://l.facebook.com/l.php?u=https%3A%2F%2Fworld-geography-games.com%2Fworld.html%3Ffbclid%3DIwAR04h8dYEIoMsSzNtHhFt6Hx6Y-d3KdhqDAw7t3vS4xxaC_wmd7NVdMAZCw&amp;h=AT3mtHI7IVUB1oyxrsChUPi9KNA9RO0JY9t4O_ReUF52ZR_6TTF7LlnO1ibnzpJO9_FYvRaCFEApoppVcvmZWoh2nw8twd79zci6iG5Fe6aJF7pyvTDZyVS722QOBPGg4g&amp;__tn__=-UK-R&amp;c%5b0%5d=AT1gUMFV8A6Z6aQ3fdmLoBm7ypwsUA7Y-c_E7JiEAAvWjpse6Jh77Q3TKF_TwffkuUq3F7oqoQReNdRGZpW6-waMD7dVzwfC6AsWwndBAnAwxYrO-jAaRnXojdLC197AnYYALunWJtbFW6f8Qyi4BaUIYcrfajUtOLf2ONnX12_txI7HhTqyXXwp" TargetMode="External"/><Relationship Id="rId74" Type="http://schemas.openxmlformats.org/officeDocument/2006/relationships/fontTable" Target="fontTable.xml"/><Relationship Id="rId5" Type="http://schemas.openxmlformats.org/officeDocument/2006/relationships/hyperlink" Target="https://www.spellingshed.com/en-gb" TargetMode="External"/><Relationship Id="rId15" Type="http://schemas.openxmlformats.org/officeDocument/2006/relationships/hyperlink" Target="https://www.worldofdavidwalliams.com/elevenses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hyperlink" Target="https://www.phonicsplay.co.uk/" TargetMode="External"/><Relationship Id="rId31" Type="http://schemas.openxmlformats.org/officeDocument/2006/relationships/hyperlink" Target="http://www.pobble365.com/" TargetMode="External"/><Relationship Id="rId44" Type="http://schemas.openxmlformats.org/officeDocument/2006/relationships/hyperlink" Target="https://www.youtube.com/playlist?list=PL14hRqd0PELGbKihHuTqx_pbvCLqGbOkF" TargetMode="External"/><Relationship Id="rId52" Type="http://schemas.openxmlformats.org/officeDocument/2006/relationships/hyperlink" Target="https://www.youtube.com/channel/UCjoXKtJLuyb6gAG3sQlyq0Q?fbclid=IwAR1nFvdv5z8l3QsTYO-Ead_oHy22EQzMuHfheMOejohMudb9fB-lyD7sgIU" TargetMode="External"/><Relationship Id="rId60" Type="http://schemas.openxmlformats.org/officeDocument/2006/relationships/hyperlink" Target="https://l.facebook.com/l.php?u=https%3A%2F%2Fwww.duolingo.com%2F%3Ffbclid%3DIwAR2Zm5cwfUreBiYuoLrqtjVjMAfZ4BKRGx2YYp6AQiIV55g5oq9j6vZFplg&amp;h=AT0d1hx9Ri3pTKZE0NgQ_ZwnNunfv5qAf-3jewm4T9-177u5x3eJYcChfmIk5bI2gDQkPIho_0yrG9fLhc5bcnbK129KTGuZv0T1Pcm2DeS0GqlC3Y98lNPM2N_aiafP2w&amp;__tn__=-UK-R&amp;c%5b0%5d=AT1gUMFV8A6Z6aQ3fdmLoBm7ypwsUA7Y-c_E7JiEAAvWjpse6Jh77Q3TKF_TwffkuUq3F7oqoQReNdRGZpW6-waMD7dVzwfC6AsWwndBAnAwxYrO-jAaRnXojdLC197AnYYALunWJtbFW6f8Qyi4BaUIYcrfajUtOLf2ONnX12_txI7HhTqyXXwp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https://classroomsecrets.co.uk/free-home-learning-packs/?fbclid=IwAR3HOtUAbfPrBz33AYcvOsT2DCqywB8J40hj2-LRKyJwrQNOXVMmf6Ovlu4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home.oxfordowl.co.uk/" TargetMode="External"/><Relationship Id="rId27" Type="http://schemas.openxmlformats.org/officeDocument/2006/relationships/hyperlink" Target="https://whiterosemaths.com/homelearning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youtube.com/watch?v=i-IfzeG1aC4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www.scouts.org.uk/the-great-indoors/" TargetMode="External"/><Relationship Id="rId56" Type="http://schemas.openxmlformats.org/officeDocument/2006/relationships/hyperlink" Target="https://l.facebook.com/l.php?u=https%3A%2F%2Fscratch.mit.edu%2Fexplore%2Fprojects%2Fgames%2F%3Ffbclid%3DIwAR1h11ZJMsUPQj0PmjvASJpIxzmBW5hffzznM98GdPRJ2-MPhTMQtZ1RJOQ&amp;h=AT1FAx6pakmA8TG0aP2Z495YWsQy7dlDVLauMncUB_FMTZNF8EAaUzJ0io_B93yhnfM-AEWqNTWsfO5G7idcvpuop_AyHBN999OMJ1dlCiFzxinO64N8Gl-SfuQTQkpGAQ&amp;__tn__=-UK-R&amp;c%5b0%5d=AT1gUMFV8A6Z6aQ3fdmLoBm7ypwsUA7Y-c_E7JiEAAvWjpse6Jh77Q3TKF_TwffkuUq3F7oqoQReNdRGZpW6-waMD7dVzwfC6AsWwndBAnAwxYrO-jAaRnXojdLC197AnYYALunWJtbFW6f8Qyi4BaUIYcrfajUtOLf2ONnX12_txI7HhTqyXXwp" TargetMode="External"/><Relationship Id="rId64" Type="http://schemas.openxmlformats.org/officeDocument/2006/relationships/hyperlink" Target="https://www.woodlandtrust.org.uk/blog/2020/03/kids-nature-activities-self-isolation/" TargetMode="External"/><Relationship Id="rId69" Type="http://schemas.openxmlformats.org/officeDocument/2006/relationships/image" Target="media/image32.jpeg"/><Relationship Id="rId8" Type="http://schemas.openxmlformats.org/officeDocument/2006/relationships/image" Target="media/image2.png"/><Relationship Id="rId51" Type="http://schemas.openxmlformats.org/officeDocument/2006/relationships/image" Target="media/image23.jpeg"/><Relationship Id="rId72" Type="http://schemas.openxmlformats.org/officeDocument/2006/relationships/hyperlink" Target="https://thirdspacelearning.com/blog/home-learning/?utm_campaign=19_03_2020_COVID-19_Parent_Blog&amp;utm_medium=email&amp;utm_source=Pardot&amp;utm_content=butto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twinkl.co.uk/offer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l.facebook.com/l.php?u=https%3A%2F%2Fstories.audible.com%2Fstart-listen%3Ffbclid%3DIwAR1IKKIqSBq_6vnzYf0D1PF8e9XcB8Sj3wWF1JnBPvYV_xUVHjX3kc76Jfk&amp;h=AT1UVe9L8WNYU5-waSGaLdjI3Sb0wJ_qYyDK_qYqqf1a33ZW5kVsmaZ7lqMAVJl7_YhbqARByIyfCwhIOt0wqkRC2_5cPOgjvJXDsfhUPuhLJvbo6HM69JYpkQR89-kSxg&amp;__tn__=-UK-R&amp;c%5b0%5d=AT1Hz8v0p264Q6m3b2R-QZF1GmfzkeDfgKik0qJHiicc6pReYwhK5hW4uNuv8hMy8fUsDbtt0lBrxFjjSnLTPQ3qUfybd3YiaRNfn_gYWyVPAYK9EqUQcmbLFg7msOqZE1BF3hpuGREMjjWfr39xODCOsR6w0jp2e4xdKdiH7E5uOEvol6bYT3Bf3_JyktE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s://www.oliverjeffers.com/books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image" Target="media/image8.jpeg"/><Relationship Id="rId41" Type="http://schemas.openxmlformats.org/officeDocument/2006/relationships/image" Target="media/image18.png"/><Relationship Id="rId54" Type="http://schemas.openxmlformats.org/officeDocument/2006/relationships/hyperlink" Target="https://l.facebook.com/l.php?u=https%3A%2F%2Fblockly.games%2F%3Ffbclid%3DIwAR3RI314bN8u9r4iAFvy-gJr6qBFqTW3uI9_9lE2QpXhEoGPqusgXPHhdXk&amp;h=AT3RvXCvKgbRCcJYSRP3H3Cvzm_OOSJuLucPprs0Yr9nvvYh_0TdOVouTPN-bDpB6SRhoP5XyYDH1j3wYnMAUseCV1zonxPMtCvBcH6G3wZk7EUsU0XrFwldY4YTIqYKMA&amp;__tn__=-UK-R&amp;c%5b0%5d=AT1gUMFV8A6Z6aQ3fdmLoBm7ypwsUA7Y-c_E7JiEAAvWjpse6Jh77Q3TKF_TwffkuUq3F7oqoQReNdRGZpW6-waMD7dVzwfC6AsWwndBAnAwxYrO-jAaRnXojdLC197AnYYALunWJtbFW6f8Qyi4BaUIYcrfajUtOLf2ONnX12_txI7HhTqyXXwp" TargetMode="External"/><Relationship Id="rId62" Type="http://schemas.openxmlformats.org/officeDocument/2006/relationships/hyperlink" Target="https://l.facebook.com/l.php?u=https%3A%2F%2Fwww.bbc.co.uk%2Fcbeebies%2Fradio%3Ffbclid%3DIwAR0TovoaW_rF9wrA2bFXw0ffF2_YSjcFpS-6KzoGLQ_EjELA7pj3Jz0FXmM&amp;h=AT1TWQoG0dFIjztPa-shSckTKMWkVpklHziqVcLIz8_nns6D4eSoDq_B6TEDJaKg-8I71rq-g81XgEx364Zr13dLHLAzL0dIUTopXkMXk70n4-NuA46m7H-KcM--6XDewQ&amp;__tn__=-UK-R&amp;c%5b0%5d=AT1gUMFV8A6Z6aQ3fdmLoBm7ypwsUA7Y-c_E7JiEAAvWjpse6Jh77Q3TKF_TwffkuUq3F7oqoQReNdRGZpW6-waMD7dVzwfC6AsWwndBAnAwxYrO-jAaRnXojdLC197AnYYALunWJtbFW6f8Qyi4BaUIYcrfajUtOLf2ONnX12_txI7HhTqyXXwp" TargetMode="External"/><Relationship Id="rId70" Type="http://schemas.openxmlformats.org/officeDocument/2006/relationships/hyperlink" Target="https://l.facebook.com/l.php?u=https%3A%2F%2Ftheimaginationtree.com%2F%3Ffbclid%3DIwAR3P-Cr52NN1_hENPJdkB8LdUpZxd_HuSMsk1IkVRYIKz2MkouF5y3qx74Y&amp;h=AT3Mdz3UZJB5o4PbpWDlAHEOzqILekBge9SPUX9jN86i89VhGVPjaNIpHDXXNTToxjcFtyzAJfVhB2qEN8CdVNNniQKTYWrvBFf8VlURyOst5-gHGI8lNoxSDoOM9LWYAg&amp;__tn__=-UK-R&amp;c%5b0%5d=AT1gUMFV8A6Z6aQ3fdmLoBm7ypwsUA7Y-c_E7JiEAAvWjpse6Jh77Q3TKF_TwffkuUq3F7oqoQReNdRGZpW6-waMD7dVzwfC6AsWwndBAnAwxYrO-jAaRnXojdLC197AnYYALunWJtbFW6f8Qyi4BaUIYcrfajUtOLf2ONnX12_txI7HhTqyXXwp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athshed.com/en-g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82CC6B07</Template>
  <TotalTime>0</TotalTime>
  <Pages>4</Pages>
  <Words>1701</Words>
  <Characters>9700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Sarah.Hume</dc:creator>
  <cp:keywords/>
  <dc:description/>
  <cp:lastModifiedBy>Toni.Capon</cp:lastModifiedBy>
  <cp:revision>2</cp:revision>
  <cp:lastPrinted>2020-03-25T08:35:00Z</cp:lastPrinted>
  <dcterms:created xsi:type="dcterms:W3CDTF">2020-04-01T11:45:00Z</dcterms:created>
  <dcterms:modified xsi:type="dcterms:W3CDTF">2020-04-01T11:45:00Z</dcterms:modified>
</cp:coreProperties>
</file>