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F67" w:rsidRPr="000C5F67" w:rsidRDefault="000C5F67">
      <w:pPr>
        <w:rPr>
          <w:u w:val="single"/>
        </w:rPr>
      </w:pPr>
      <w:r w:rsidRPr="000C5F67">
        <w:rPr>
          <w:u w:val="single"/>
        </w:rPr>
        <w:t xml:space="preserve">St Michael’s Parish Boundaries </w:t>
      </w:r>
    </w:p>
    <w:p w:rsidR="000C5F67" w:rsidRPr="00573CFD" w:rsidRDefault="000C5F67">
      <w:pPr>
        <w:rPr>
          <w:b/>
          <w:color w:val="FF0066"/>
        </w:rPr>
      </w:pPr>
      <w:r w:rsidRPr="00573CFD">
        <w:rPr>
          <w:b/>
          <w:color w:val="FF0066"/>
        </w:rPr>
        <w:t xml:space="preserve">(Pink on maps) </w:t>
      </w:r>
    </w:p>
    <w:p w:rsidR="000C5F67" w:rsidRDefault="000C5F67" w:rsidP="000C5F67">
      <w:r>
        <w:t xml:space="preserve">Please use this link to zoom further: </w:t>
      </w:r>
      <w:hyperlink r:id="rId6" w:history="1">
        <w:r w:rsidR="00573CFD">
          <w:rPr>
            <w:rStyle w:val="Hyperlink"/>
          </w:rPr>
          <w:t>https://www.birminghamdiocese.org.uk/boundary-map</w:t>
        </w:r>
      </w:hyperlink>
      <w:r>
        <w:rPr>
          <w:noProof/>
          <w:lang w:eastAsia="en-GB"/>
        </w:rPr>
        <w:drawing>
          <wp:inline distT="0" distB="0" distL="0" distR="0" wp14:anchorId="471A67D8" wp14:editId="5B0EA016">
            <wp:extent cx="4865427" cy="24990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679"/>
                    <a:stretch/>
                  </pic:blipFill>
                  <pic:spPr bwMode="auto">
                    <a:xfrm>
                      <a:off x="0" y="0"/>
                      <a:ext cx="4871413" cy="250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5F67" w:rsidRDefault="000C5F67" w:rsidP="000C5F67">
      <w:r>
        <w:rPr>
          <w:noProof/>
          <w:lang w:eastAsia="en-GB"/>
        </w:rPr>
        <w:drawing>
          <wp:inline distT="0" distB="0" distL="0" distR="0" wp14:anchorId="4D57AB6C" wp14:editId="37583E54">
            <wp:extent cx="4913194" cy="2506132"/>
            <wp:effectExtent l="0" t="0" r="190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313"/>
                    <a:stretch/>
                  </pic:blipFill>
                  <pic:spPr bwMode="auto">
                    <a:xfrm>
                      <a:off x="0" y="0"/>
                      <a:ext cx="4922171" cy="251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F67" w:rsidRDefault="000C5F67">
      <w:r w:rsidRPr="000C5F67">
        <w:rPr>
          <w:rFonts w:ascii="Arial" w:eastAsia="Times New Roman" w:hAnsi="Arial" w:cs="Arial"/>
          <w:b/>
          <w:i/>
          <w:color w:val="000000"/>
          <w:sz w:val="24"/>
          <w:szCs w:val="27"/>
          <w:lang w:eastAsia="en-GB"/>
        </w:rPr>
        <w:t xml:space="preserve">St Michael’ PARISH : </w:t>
      </w:r>
      <w:r w:rsidRPr="000C5F67">
        <w:rPr>
          <w:rFonts w:ascii="Arial" w:eastAsia="Times New Roman" w:hAnsi="Arial" w:cs="Arial"/>
          <w:b/>
          <w:i/>
          <w:color w:val="000000"/>
          <w:szCs w:val="24"/>
          <w:lang w:eastAsia="en-GB"/>
        </w:rPr>
        <w:t>Starting in the north at the junction of Compton Road and Richmond Road: 1. South-west along COMPTON ROAD and its continuation BRIDGNORTH ROAD to the Lane to Ebstree near Trescott; 2. South along the EBSTREE LANE to the road to Lower Penn (neither side); 3. South-east along the LOWER PENN ROAD to Ebstree Road (neither side); 4. East along EBSTREE ROAD to Market Lane (neither side); 5. South along MARKET LANE, crossing Spring Hill, and continuing along DENE LANE to Orton Lane (neither side); 6. South-east along ORTON LANE to Billy Buns Lane (neither side); 7. East along BILLY BUNS LANE to the Stourbridge Road (neither side); 8. Crossi</w:t>
      </w:r>
      <w:r>
        <w:rPr>
          <w:rFonts w:ascii="Arial" w:eastAsia="Times New Roman" w:hAnsi="Arial" w:cs="Arial"/>
          <w:b/>
          <w:i/>
          <w:color w:val="000000"/>
          <w:szCs w:val="24"/>
          <w:lang w:eastAsia="en-GB"/>
        </w:rPr>
        <w:t>n</w:t>
      </w:r>
      <w:r w:rsidRPr="000C5F67">
        <w:rPr>
          <w:rFonts w:ascii="Arial" w:eastAsia="Times New Roman" w:hAnsi="Arial" w:cs="Arial"/>
          <w:b/>
          <w:i/>
          <w:color w:val="000000"/>
          <w:szCs w:val="24"/>
          <w:lang w:eastAsia="en-GB"/>
        </w:rPr>
        <w:t>g the Stourbridge Road and continuing east along GOSPEL END ROAD to Red Lane (neither side); 9. North along RED LANE to the Penn Brook (both sides); 10. North-east along the PENN BROOK to the point where it is crossed by the Pylon Line; 11. West along the PYLON LINE to where it crosses Wakeley Hill; 12. North for a short distance along WAKELEY HILL to the Footpath to Colton Hills and Coton Road (both sides); 13. North along the FOOTPATH TO COLTON HILLS and continuing into COTON ROAD to Goldthorn Hill (neither sides); 14. West along GOLDTHORN HILL to Rookery Lane (neither side); 15. North-west along ROOKERY LANE and its continuation STUBBS ROAD to Jeffcock Road (neither side); 16. North-west along JEFFCOCK ROAD to Bradmore Road (both sides); 17. North-east for a short distance along BRADMORE ROAD to Finchfield Road; 18. West for a short distance along FINCHFIELD ROAD to Richmond Road; 19. North-west along RICHMOND ROAD to its junction with Compton Road.</w:t>
      </w:r>
    </w:p>
    <w:sectPr w:rsidR="000C5F67" w:rsidSect="000C5F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F67" w:rsidRDefault="000C5F67" w:rsidP="000C5F67">
      <w:pPr>
        <w:spacing w:after="0" w:line="240" w:lineRule="auto"/>
      </w:pPr>
      <w:r>
        <w:separator/>
      </w:r>
    </w:p>
  </w:endnote>
  <w:endnote w:type="continuationSeparator" w:id="0">
    <w:p w:rsidR="000C5F67" w:rsidRDefault="000C5F67" w:rsidP="000C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F67" w:rsidRDefault="000C5F67" w:rsidP="000C5F67">
      <w:pPr>
        <w:spacing w:after="0" w:line="240" w:lineRule="auto"/>
      </w:pPr>
      <w:r>
        <w:separator/>
      </w:r>
    </w:p>
  </w:footnote>
  <w:footnote w:type="continuationSeparator" w:id="0">
    <w:p w:rsidR="000C5F67" w:rsidRDefault="000C5F67" w:rsidP="000C5F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F67"/>
    <w:rsid w:val="000C5F67"/>
    <w:rsid w:val="00573CFD"/>
    <w:rsid w:val="00617872"/>
    <w:rsid w:val="00690D4E"/>
    <w:rsid w:val="00D64A0E"/>
    <w:rsid w:val="00F7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9CBCCE9-4716-4DCF-8683-8E922F9E7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5F6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5F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F67"/>
  </w:style>
  <w:style w:type="paragraph" w:styleId="Footer">
    <w:name w:val="footer"/>
    <w:basedOn w:val="Normal"/>
    <w:link w:val="FooterChar"/>
    <w:uiPriority w:val="99"/>
    <w:unhideWhenUsed/>
    <w:rsid w:val="000C5F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6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rminghamdiocese.org.uk/boundary-map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82CD81E2</Template>
  <TotalTime>1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smchale</dc:creator>
  <cp:keywords/>
  <dc:description/>
  <cp:lastModifiedBy>smchale</cp:lastModifiedBy>
  <cp:revision>3</cp:revision>
  <dcterms:created xsi:type="dcterms:W3CDTF">2017-11-14T17:37:00Z</dcterms:created>
  <dcterms:modified xsi:type="dcterms:W3CDTF">2019-06-18T09:36:00Z</dcterms:modified>
</cp:coreProperties>
</file>