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AED42" w14:textId="17026E1C" w:rsidR="00982480" w:rsidRPr="00FE1439" w:rsidRDefault="00653FA9" w:rsidP="00FE1439">
      <w:pPr>
        <w:jc w:val="both"/>
        <w:rPr>
          <w:b/>
          <w:bCs/>
        </w:rPr>
      </w:pPr>
      <w:r w:rsidRPr="00FE1439">
        <w:rPr>
          <w:b/>
          <w:bCs/>
          <w:noProof/>
          <w:sz w:val="28"/>
          <w:szCs w:val="28"/>
          <w:lang w:eastAsia="en-GB"/>
        </w:rPr>
        <w:drawing>
          <wp:anchor distT="0" distB="0" distL="114300" distR="114300" simplePos="0" relativeHeight="251658752" behindDoc="0" locked="0" layoutInCell="1" allowOverlap="1" wp14:anchorId="10835CF7" wp14:editId="531A6B7C">
            <wp:simplePos x="0" y="0"/>
            <wp:positionH relativeFrom="column">
              <wp:posOffset>4271010</wp:posOffset>
            </wp:positionH>
            <wp:positionV relativeFrom="paragraph">
              <wp:posOffset>17780</wp:posOffset>
            </wp:positionV>
            <wp:extent cx="2159635" cy="463550"/>
            <wp:effectExtent l="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1439">
        <w:rPr>
          <w:b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 wp14:anchorId="1A921D70" wp14:editId="7100EB8E">
                <wp:simplePos x="0" y="0"/>
                <wp:positionH relativeFrom="column">
                  <wp:posOffset>4269740</wp:posOffset>
                </wp:positionH>
                <wp:positionV relativeFrom="paragraph">
                  <wp:posOffset>542925</wp:posOffset>
                </wp:positionV>
                <wp:extent cx="2162175" cy="14668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175" cy="1466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A3B054" w14:textId="77777777" w:rsidR="00982480" w:rsidRDefault="00FE364C" w:rsidP="003B2C1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School Admissions Team</w:t>
                            </w:r>
                          </w:p>
                          <w:p w14:paraId="4EB04228" w14:textId="77777777" w:rsidR="00A96444" w:rsidRPr="00FE364C" w:rsidRDefault="00A96444" w:rsidP="003B2C16">
                            <w:pPr>
                              <w:rPr>
                                <w:bCs/>
                              </w:rPr>
                            </w:pPr>
                            <w:r w:rsidRPr="00FE364C">
                              <w:rPr>
                                <w:bCs/>
                              </w:rPr>
                              <w:t>County Hall</w:t>
                            </w:r>
                          </w:p>
                          <w:p w14:paraId="5AE6E8D9" w14:textId="77777777" w:rsidR="00A96444" w:rsidRPr="00FE364C" w:rsidRDefault="00A96444" w:rsidP="003B2C16">
                            <w:pPr>
                              <w:rPr>
                                <w:bCs/>
                                <w:color w:val="000000"/>
                              </w:rPr>
                            </w:pPr>
                            <w:r w:rsidRPr="00FE364C">
                              <w:rPr>
                                <w:bCs/>
                                <w:color w:val="000000"/>
                              </w:rPr>
                              <w:t>New Road</w:t>
                            </w:r>
                          </w:p>
                          <w:p w14:paraId="677FB162" w14:textId="77777777" w:rsidR="00A96444" w:rsidRPr="00FE364C" w:rsidRDefault="00A96444" w:rsidP="003B2C16">
                            <w:pPr>
                              <w:rPr>
                                <w:bCs/>
                                <w:color w:val="000000"/>
                              </w:rPr>
                            </w:pPr>
                            <w:r w:rsidRPr="00FE364C">
                              <w:rPr>
                                <w:bCs/>
                                <w:color w:val="000000"/>
                              </w:rPr>
                              <w:t>Oxford OX1 1ND</w:t>
                            </w:r>
                          </w:p>
                          <w:p w14:paraId="28C4F3AA" w14:textId="77777777" w:rsidR="00A96444" w:rsidRPr="00074EAB" w:rsidRDefault="00A96444" w:rsidP="00A64783">
                            <w:pPr>
                              <w:rPr>
                                <w:color w:val="000000"/>
                              </w:rPr>
                            </w:pPr>
                          </w:p>
                          <w:p w14:paraId="26C48C4A" w14:textId="77777777" w:rsidR="00A96444" w:rsidRPr="00074EAB" w:rsidRDefault="00081856" w:rsidP="00A64783">
                            <w:pPr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Lisa Lyons</w:t>
                            </w:r>
                          </w:p>
                          <w:p w14:paraId="5D46A9F4" w14:textId="77777777" w:rsidR="00A96444" w:rsidRPr="00FE364C" w:rsidRDefault="00081856" w:rsidP="00A64783">
                            <w:pPr>
                              <w:rPr>
                                <w:bCs/>
                              </w:rPr>
                            </w:pPr>
                            <w:r w:rsidRPr="00FE364C">
                              <w:rPr>
                                <w:bCs/>
                              </w:rPr>
                              <w:t>Director Children’s Services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921D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6.2pt;margin-top:42.75pt;width:170.25pt;height:115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" filled="f" stroked="f">
                <v:textbox inset="0,0,0,0">
                  <w:txbxContent>
                    <w:p w14:paraId="1CA3B054" w14:textId="77777777" w:rsidR="00982480" w:rsidRDefault="00FE364C" w:rsidP="003B2C1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School Admissions Team</w:t>
                      </w:r>
                    </w:p>
                    <w:p w14:paraId="4EB04228" w14:textId="77777777" w:rsidR="00A96444" w:rsidRPr="00FE364C" w:rsidRDefault="00A96444" w:rsidP="003B2C16">
                      <w:pPr>
                        <w:rPr>
                          <w:bCs/>
                        </w:rPr>
                      </w:pPr>
                      <w:r w:rsidRPr="00FE364C">
                        <w:rPr>
                          <w:bCs/>
                        </w:rPr>
                        <w:t>County Hall</w:t>
                      </w:r>
                    </w:p>
                    <w:p w14:paraId="5AE6E8D9" w14:textId="77777777" w:rsidR="00A96444" w:rsidRPr="00FE364C" w:rsidRDefault="00A96444" w:rsidP="003B2C16">
                      <w:pPr>
                        <w:rPr>
                          <w:bCs/>
                          <w:color w:val="000000"/>
                        </w:rPr>
                      </w:pPr>
                      <w:r w:rsidRPr="00FE364C">
                        <w:rPr>
                          <w:bCs/>
                          <w:color w:val="000000"/>
                        </w:rPr>
                        <w:t>New Road</w:t>
                      </w:r>
                    </w:p>
                    <w:p w14:paraId="677FB162" w14:textId="77777777" w:rsidR="00A96444" w:rsidRPr="00FE364C" w:rsidRDefault="00A96444" w:rsidP="003B2C16">
                      <w:pPr>
                        <w:rPr>
                          <w:bCs/>
                          <w:color w:val="000000"/>
                        </w:rPr>
                      </w:pPr>
                      <w:r w:rsidRPr="00FE364C">
                        <w:rPr>
                          <w:bCs/>
                          <w:color w:val="000000"/>
                        </w:rPr>
                        <w:t>Oxford OX1 1ND</w:t>
                      </w:r>
                    </w:p>
                    <w:p w14:paraId="28C4F3AA" w14:textId="77777777" w:rsidR="00A96444" w:rsidRPr="00074EAB" w:rsidRDefault="00A96444" w:rsidP="00A64783">
                      <w:pPr>
                        <w:rPr>
                          <w:color w:val="000000"/>
                        </w:rPr>
                      </w:pPr>
                    </w:p>
                    <w:p w14:paraId="26C48C4A" w14:textId="77777777" w:rsidR="00A96444" w:rsidRPr="00074EAB" w:rsidRDefault="00081856" w:rsidP="00A64783">
                      <w:pPr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Lisa Lyons</w:t>
                      </w:r>
                    </w:p>
                    <w:p w14:paraId="5D46A9F4" w14:textId="77777777" w:rsidR="00A96444" w:rsidRPr="00FE364C" w:rsidRDefault="00081856" w:rsidP="00A64783">
                      <w:pPr>
                        <w:rPr>
                          <w:bCs/>
                        </w:rPr>
                      </w:pPr>
                      <w:r w:rsidRPr="00FE364C">
                        <w:rPr>
                          <w:bCs/>
                        </w:rPr>
                        <w:t>Director Children’s Services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E1439" w:rsidRPr="00FE1439">
        <w:rPr>
          <w:b/>
          <w:bCs/>
          <w:sz w:val="28"/>
          <w:szCs w:val="28"/>
        </w:rPr>
        <w:t>School Admissions Update</w:t>
      </w:r>
    </w:p>
    <w:p w14:paraId="63C39A2D" w14:textId="77777777" w:rsidR="00FE1439" w:rsidRDefault="00FE1439" w:rsidP="00AD1864">
      <w:pPr>
        <w:ind w:firstLine="426"/>
        <w:jc w:val="both"/>
      </w:pPr>
    </w:p>
    <w:p w14:paraId="016932AD" w14:textId="159A2A43" w:rsidR="00FE1439" w:rsidRPr="006E43E7" w:rsidRDefault="00FE1439" w:rsidP="00FE1439">
      <w:pPr>
        <w:jc w:val="both"/>
        <w:rPr>
          <w:b/>
          <w:bCs/>
          <w:sz w:val="28"/>
          <w:szCs w:val="28"/>
        </w:rPr>
      </w:pPr>
      <w:r w:rsidRPr="006E43E7">
        <w:rPr>
          <w:b/>
          <w:bCs/>
          <w:sz w:val="28"/>
          <w:szCs w:val="28"/>
        </w:rPr>
        <w:t>School transport</w:t>
      </w:r>
    </w:p>
    <w:p w14:paraId="43C3C018" w14:textId="77777777" w:rsidR="006E43E7" w:rsidRDefault="006E43E7" w:rsidP="00FE1439">
      <w:pPr>
        <w:jc w:val="both"/>
        <w:rPr>
          <w:b/>
          <w:bCs/>
          <w:sz w:val="28"/>
          <w:szCs w:val="28"/>
        </w:rPr>
      </w:pPr>
    </w:p>
    <w:p w14:paraId="5CA150CA" w14:textId="77777777" w:rsidR="006E43E7" w:rsidRDefault="006E43E7" w:rsidP="00FE1439">
      <w:pPr>
        <w:jc w:val="both"/>
        <w:rPr>
          <w:b/>
          <w:bCs/>
          <w:sz w:val="28"/>
          <w:szCs w:val="28"/>
        </w:rPr>
      </w:pPr>
    </w:p>
    <w:p w14:paraId="65281753" w14:textId="28012560" w:rsidR="006E43E7" w:rsidRDefault="006E43E7" w:rsidP="00FE1439">
      <w:pPr>
        <w:jc w:val="both"/>
        <w:rPr>
          <w:b/>
          <w:bCs/>
        </w:rPr>
      </w:pPr>
      <w:r w:rsidRPr="006E43E7">
        <w:rPr>
          <w:b/>
          <w:bCs/>
        </w:rPr>
        <w:t>For:</w:t>
      </w:r>
    </w:p>
    <w:p w14:paraId="56F347C7" w14:textId="77777777" w:rsidR="006E43E7" w:rsidRDefault="006E43E7" w:rsidP="00FE1439">
      <w:pPr>
        <w:jc w:val="both"/>
        <w:rPr>
          <w:b/>
          <w:bCs/>
        </w:rPr>
      </w:pPr>
    </w:p>
    <w:p w14:paraId="18F9A8C5" w14:textId="77777777" w:rsidR="006E43E7" w:rsidRDefault="006E43E7" w:rsidP="00FE1439">
      <w:pPr>
        <w:jc w:val="both"/>
        <w:rPr>
          <w:b/>
          <w:bCs/>
        </w:rPr>
      </w:pPr>
      <w:r>
        <w:rPr>
          <w:b/>
          <w:bCs/>
        </w:rPr>
        <w:t>Secondary School Headteachers,</w:t>
      </w:r>
    </w:p>
    <w:p w14:paraId="4DC9177A" w14:textId="77777777" w:rsidR="006E43E7" w:rsidRDefault="006E43E7" w:rsidP="00FE1439">
      <w:pPr>
        <w:jc w:val="both"/>
        <w:rPr>
          <w:b/>
          <w:bCs/>
        </w:rPr>
      </w:pPr>
      <w:r>
        <w:rPr>
          <w:b/>
          <w:bCs/>
        </w:rPr>
        <w:t xml:space="preserve">Secondary School Leaders, </w:t>
      </w:r>
    </w:p>
    <w:p w14:paraId="0761EF18" w14:textId="65700622" w:rsidR="006E43E7" w:rsidRDefault="006E43E7" w:rsidP="00FE1439">
      <w:pPr>
        <w:jc w:val="both"/>
        <w:rPr>
          <w:b/>
          <w:bCs/>
        </w:rPr>
      </w:pPr>
      <w:r>
        <w:rPr>
          <w:b/>
          <w:bCs/>
        </w:rPr>
        <w:t xml:space="preserve">Secondary School Governors, </w:t>
      </w:r>
    </w:p>
    <w:p w14:paraId="2AB5CBF0" w14:textId="673C9B57" w:rsidR="006E43E7" w:rsidRDefault="006E43E7" w:rsidP="00FE1439">
      <w:pPr>
        <w:jc w:val="both"/>
        <w:rPr>
          <w:b/>
          <w:bCs/>
        </w:rPr>
      </w:pPr>
      <w:r>
        <w:rPr>
          <w:b/>
          <w:bCs/>
        </w:rPr>
        <w:t>Secondary School Business Managers</w:t>
      </w:r>
    </w:p>
    <w:p w14:paraId="4257F63E" w14:textId="6A9FC1E5" w:rsidR="006E43E7" w:rsidRPr="006E43E7" w:rsidRDefault="006E43E7" w:rsidP="00FE1439">
      <w:pPr>
        <w:jc w:val="both"/>
        <w:rPr>
          <w:b/>
          <w:bCs/>
          <w:i/>
          <w:iCs/>
        </w:rPr>
      </w:pPr>
      <w:r w:rsidRPr="006E43E7">
        <w:rPr>
          <w:b/>
          <w:bCs/>
          <w:i/>
          <w:iCs/>
        </w:rPr>
        <w:t>Any in school who deal with prospective parents</w:t>
      </w:r>
    </w:p>
    <w:p w14:paraId="24C02820" w14:textId="77777777" w:rsidR="00FE1439" w:rsidRDefault="00FE1439" w:rsidP="00AD1864">
      <w:pPr>
        <w:ind w:firstLine="426"/>
        <w:jc w:val="both"/>
        <w:rPr>
          <w:b/>
          <w:bCs/>
          <w:sz w:val="28"/>
          <w:szCs w:val="28"/>
        </w:rPr>
      </w:pPr>
    </w:p>
    <w:p w14:paraId="1EF44556" w14:textId="77777777" w:rsidR="00FE1439" w:rsidRDefault="00FE1439" w:rsidP="00AD1864">
      <w:pPr>
        <w:ind w:firstLine="426"/>
        <w:jc w:val="both"/>
        <w:rPr>
          <w:b/>
          <w:bCs/>
          <w:sz w:val="28"/>
          <w:szCs w:val="28"/>
        </w:rPr>
      </w:pPr>
    </w:p>
    <w:p w14:paraId="6252EE68" w14:textId="77777777" w:rsidR="00FE1439" w:rsidRPr="00FE1439" w:rsidRDefault="00FE1439" w:rsidP="00AD1864">
      <w:pPr>
        <w:ind w:firstLine="426"/>
        <w:jc w:val="both"/>
        <w:rPr>
          <w:b/>
          <w:bCs/>
          <w:sz w:val="28"/>
          <w:szCs w:val="28"/>
        </w:rPr>
      </w:pPr>
    </w:p>
    <w:p w14:paraId="0550C451" w14:textId="77777777" w:rsidR="00FE1439" w:rsidRDefault="00FE1439" w:rsidP="00FE1439">
      <w:pPr>
        <w:ind w:right="139"/>
        <w:jc w:val="both"/>
      </w:pPr>
      <w:r>
        <w:t>Oxfordshire County Council is changing the way parents/carers apply for home-to-school transport.</w:t>
      </w:r>
    </w:p>
    <w:p w14:paraId="2B33FBCF" w14:textId="77777777" w:rsidR="00FE1439" w:rsidRDefault="00FE1439" w:rsidP="00FE1439">
      <w:pPr>
        <w:ind w:right="139"/>
        <w:jc w:val="both"/>
      </w:pPr>
    </w:p>
    <w:p w14:paraId="1E85B024" w14:textId="77777777" w:rsidR="00FE1439" w:rsidRDefault="00FE1439" w:rsidP="00FE1439">
      <w:pPr>
        <w:ind w:right="139"/>
        <w:jc w:val="both"/>
      </w:pPr>
      <w:r w:rsidRPr="00426B2E">
        <w:t xml:space="preserve">There will be an online application process </w:t>
      </w:r>
      <w:r>
        <w:t xml:space="preserve">via a Portal </w:t>
      </w:r>
      <w:r w:rsidRPr="00426B2E">
        <w:t xml:space="preserve">so parents/carers who want free-home-to-school transport for their child can apply.  Parents/carers </w:t>
      </w:r>
      <w:r>
        <w:t>may not be told automatically if their child is eligible for free home-to-school when the secondary school place is offered on National Offer Day on 1st March 2027.  They will be given information about how to apply for free home-to-school transport or the spare seat scheme (paid-for transport) during March 2027.</w:t>
      </w:r>
    </w:p>
    <w:p w14:paraId="1A937C9B" w14:textId="77777777" w:rsidR="00FE1439" w:rsidRDefault="00FE1439" w:rsidP="00FE1439">
      <w:pPr>
        <w:ind w:right="139"/>
        <w:jc w:val="both"/>
      </w:pPr>
    </w:p>
    <w:p w14:paraId="69445444" w14:textId="09C30B41" w:rsidR="00FE1439" w:rsidRDefault="00FE1439" w:rsidP="00FE1439">
      <w:pPr>
        <w:ind w:right="139"/>
        <w:jc w:val="both"/>
      </w:pPr>
      <w:r>
        <w:t xml:space="preserve">Most children are not eligible for free home-to-school transport to secondary school.  </w:t>
      </w:r>
      <w:proofErr w:type="gramStart"/>
      <w:r>
        <w:t>Generally</w:t>
      </w:r>
      <w:proofErr w:type="gramEnd"/>
      <w:r>
        <w:t xml:space="preserve"> it is only provided where:</w:t>
      </w:r>
    </w:p>
    <w:p w14:paraId="7D61B580" w14:textId="77777777" w:rsidR="00FE1439" w:rsidRDefault="00FE1439" w:rsidP="00FE1439">
      <w:pPr>
        <w:jc w:val="both"/>
      </w:pPr>
    </w:p>
    <w:p w14:paraId="7A228F6D" w14:textId="77777777" w:rsidR="00FE1439" w:rsidRDefault="00FE1439" w:rsidP="00FE1439">
      <w:pPr>
        <w:pStyle w:val="ListParagraph"/>
        <w:numPr>
          <w:ilvl w:val="0"/>
          <w:numId w:val="11"/>
        </w:numPr>
        <w:tabs>
          <w:tab w:val="left" w:pos="6120"/>
          <w:tab w:val="left" w:pos="7380"/>
        </w:tabs>
        <w:ind w:left="426" w:right="423" w:hanging="284"/>
        <w:jc w:val="both"/>
        <w:rPr>
          <w:rFonts w:ascii="Courier New" w:hAnsi="Courier New" w:cs="Courier New"/>
          <w:sz w:val="20"/>
          <w:szCs w:val="20"/>
        </w:rPr>
      </w:pPr>
      <w:r w:rsidRPr="00A66BCF">
        <w:rPr>
          <w:lang w:eastAsia="en-GB"/>
        </w:rPr>
        <w:t xml:space="preserve">the distance between home and </w:t>
      </w:r>
      <w:r>
        <w:rPr>
          <w:lang w:eastAsia="en-GB"/>
        </w:rPr>
        <w:t xml:space="preserve">the nearest suitable </w:t>
      </w:r>
      <w:r w:rsidRPr="00A66BCF">
        <w:rPr>
          <w:lang w:eastAsia="en-GB"/>
        </w:rPr>
        <w:t>school is over the statutory walking distanc</w:t>
      </w:r>
      <w:r>
        <w:rPr>
          <w:lang w:eastAsia="en-GB"/>
        </w:rPr>
        <w:t>e; or</w:t>
      </w:r>
    </w:p>
    <w:p w14:paraId="76DE8634" w14:textId="77777777" w:rsidR="00FE1439" w:rsidRDefault="00FE1439" w:rsidP="00FE1439">
      <w:pPr>
        <w:pStyle w:val="ListParagraph"/>
        <w:numPr>
          <w:ilvl w:val="0"/>
          <w:numId w:val="11"/>
        </w:numPr>
        <w:tabs>
          <w:tab w:val="left" w:pos="6120"/>
          <w:tab w:val="left" w:pos="7380"/>
        </w:tabs>
        <w:ind w:left="426" w:right="423" w:hanging="284"/>
        <w:jc w:val="both"/>
        <w:rPr>
          <w:rFonts w:ascii="Courier New" w:hAnsi="Courier New" w:cs="Courier New"/>
          <w:sz w:val="20"/>
          <w:szCs w:val="20"/>
        </w:rPr>
      </w:pPr>
      <w:r w:rsidRPr="005B7B3C">
        <w:rPr>
          <w:lang w:eastAsia="en-GB"/>
        </w:rPr>
        <w:t>the</w:t>
      </w:r>
      <w:r>
        <w:rPr>
          <w:lang w:eastAsia="en-GB"/>
        </w:rPr>
        <w:t xml:space="preserve"> distance between home and the nearest suitable school </w:t>
      </w:r>
      <w:r w:rsidRPr="005B7B3C">
        <w:rPr>
          <w:lang w:eastAsia="en-GB"/>
        </w:rPr>
        <w:t xml:space="preserve">is </w:t>
      </w:r>
      <w:r>
        <w:rPr>
          <w:lang w:eastAsia="en-GB"/>
        </w:rPr>
        <w:t xml:space="preserve">under the statutory walking distance but there is no </w:t>
      </w:r>
      <w:r w:rsidRPr="005B7B3C">
        <w:rPr>
          <w:lang w:eastAsia="en-GB"/>
        </w:rPr>
        <w:t>available walking route, or</w:t>
      </w:r>
    </w:p>
    <w:p w14:paraId="340B457F" w14:textId="66D43ABE" w:rsidR="00FE1439" w:rsidRPr="00FE1439" w:rsidRDefault="00FE1439" w:rsidP="00FE1439">
      <w:pPr>
        <w:pStyle w:val="ListParagraph"/>
        <w:numPr>
          <w:ilvl w:val="0"/>
          <w:numId w:val="11"/>
        </w:numPr>
        <w:tabs>
          <w:tab w:val="left" w:pos="6120"/>
          <w:tab w:val="left" w:pos="7380"/>
        </w:tabs>
        <w:ind w:left="426" w:right="423" w:hanging="284"/>
        <w:jc w:val="both"/>
        <w:rPr>
          <w:rFonts w:ascii="Courier New" w:hAnsi="Courier New" w:cs="Courier New"/>
          <w:sz w:val="20"/>
          <w:szCs w:val="20"/>
        </w:rPr>
      </w:pPr>
      <w:r w:rsidRPr="005B7B3C">
        <w:rPr>
          <w:lang w:eastAsia="en-GB"/>
        </w:rPr>
        <w:t xml:space="preserve">there is </w:t>
      </w:r>
      <w:r>
        <w:rPr>
          <w:lang w:eastAsia="en-GB"/>
        </w:rPr>
        <w:t xml:space="preserve">an </w:t>
      </w:r>
      <w:r w:rsidRPr="005B7B3C">
        <w:rPr>
          <w:lang w:eastAsia="en-GB"/>
        </w:rPr>
        <w:t xml:space="preserve">assessed need for </w:t>
      </w:r>
      <w:r>
        <w:rPr>
          <w:lang w:eastAsia="en-GB"/>
        </w:rPr>
        <w:t xml:space="preserve">home-to-school transport </w:t>
      </w:r>
      <w:r w:rsidRPr="005B7B3C">
        <w:rPr>
          <w:lang w:eastAsia="en-GB"/>
        </w:rPr>
        <w:t>due to special educational needs or disability.</w:t>
      </w:r>
    </w:p>
    <w:p w14:paraId="2F75E6D7" w14:textId="77777777" w:rsidR="00FE1439" w:rsidRDefault="00FE1439" w:rsidP="00FE1439">
      <w:pPr>
        <w:jc w:val="both"/>
      </w:pPr>
    </w:p>
    <w:p w14:paraId="59258771" w14:textId="77777777" w:rsidR="00FE1439" w:rsidRDefault="00FE1439" w:rsidP="00FE1439">
      <w:pPr>
        <w:ind w:right="139"/>
        <w:jc w:val="both"/>
      </w:pPr>
      <w:r>
        <w:t>Secondary schools holding open events in September/October are asked to update their guidance to prospective parents if they normally tell parents about school transport arrangements during open events.</w:t>
      </w:r>
    </w:p>
    <w:p w14:paraId="466CF2A3" w14:textId="77777777" w:rsidR="00FE1439" w:rsidRDefault="00FE1439" w:rsidP="00FE1439">
      <w:pPr>
        <w:jc w:val="both"/>
      </w:pPr>
    </w:p>
    <w:p w14:paraId="09BDAF06" w14:textId="77777777" w:rsidR="00FE1439" w:rsidRDefault="00FE1439" w:rsidP="00FE1439">
      <w:pPr>
        <w:jc w:val="both"/>
      </w:pPr>
      <w:r>
        <w:t>School colleagues and parents/carers can contact</w:t>
      </w:r>
    </w:p>
    <w:p w14:paraId="6ED9F905" w14:textId="2F90187C" w:rsidR="00FE1439" w:rsidRDefault="00FE1439" w:rsidP="00FE1439">
      <w:pPr>
        <w:jc w:val="both"/>
      </w:pPr>
      <w:hyperlink r:id="rId8" w:history="1">
        <w:r w:rsidRPr="005C7773">
          <w:rPr>
            <w:rStyle w:val="Hyperlink"/>
            <w:rFonts w:ascii="Courier New" w:hAnsi="Courier New" w:cs="Courier New"/>
            <w:sz w:val="22"/>
            <w:szCs w:val="22"/>
          </w:rPr>
          <w:t>SchoolTransportEligibility@Oxfordshire.gov.uk</w:t>
        </w:r>
      </w:hyperlink>
      <w:r>
        <w:t xml:space="preserve"> if they have a query.</w:t>
      </w:r>
    </w:p>
    <w:p w14:paraId="3B33279B" w14:textId="77777777" w:rsidR="00FE1439" w:rsidRDefault="00FE1439" w:rsidP="00FE1439">
      <w:pPr>
        <w:jc w:val="both"/>
      </w:pPr>
    </w:p>
    <w:p w14:paraId="348349A3" w14:textId="4E00C7CF" w:rsidR="00FE1439" w:rsidRDefault="00FE1439" w:rsidP="00FE1439">
      <w:pPr>
        <w:jc w:val="both"/>
      </w:pPr>
      <w:r>
        <w:t>This item has been published on Schools News</w:t>
      </w:r>
    </w:p>
    <w:p w14:paraId="49B07B82" w14:textId="59B2E2DB" w:rsidR="00FE1439" w:rsidRPr="00FE1439" w:rsidRDefault="00FE1439" w:rsidP="00FE1439">
      <w:pPr>
        <w:jc w:val="both"/>
        <w:rPr>
          <w:rFonts w:ascii="Courier New" w:hAnsi="Courier New" w:cs="Courier New"/>
          <w:sz w:val="22"/>
          <w:szCs w:val="22"/>
        </w:rPr>
      </w:pPr>
      <w:hyperlink r:id="rId9" w:history="1">
        <w:r w:rsidRPr="00FE1439">
          <w:rPr>
            <w:rStyle w:val="Hyperlink"/>
            <w:rFonts w:ascii="Courier New" w:hAnsi="Courier New" w:cs="Courier New"/>
            <w:sz w:val="22"/>
            <w:szCs w:val="22"/>
          </w:rPr>
          <w:t>schools.oxfordshire.gov.uk/schools-news/2026/changing-arrangements-home-school-transport</w:t>
        </w:r>
      </w:hyperlink>
    </w:p>
    <w:sectPr w:rsidR="00FE1439" w:rsidRPr="00FE1439" w:rsidSect="00D961EF">
      <w:pgSz w:w="11906" w:h="16838"/>
      <w:pgMar w:top="1440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4795D" w14:textId="77777777" w:rsidR="00042ED2" w:rsidRDefault="00042ED2" w:rsidP="000042EA">
      <w:r>
        <w:separator/>
      </w:r>
    </w:p>
  </w:endnote>
  <w:endnote w:type="continuationSeparator" w:id="0">
    <w:p w14:paraId="5F351113" w14:textId="77777777" w:rsidR="00042ED2" w:rsidRDefault="00042ED2" w:rsidP="00004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ED287" w14:textId="77777777" w:rsidR="00042ED2" w:rsidRDefault="00042ED2" w:rsidP="000042EA">
      <w:r>
        <w:separator/>
      </w:r>
    </w:p>
  </w:footnote>
  <w:footnote w:type="continuationSeparator" w:id="0">
    <w:p w14:paraId="1AD57786" w14:textId="77777777" w:rsidR="00042ED2" w:rsidRDefault="00042ED2" w:rsidP="000042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82680"/>
    <w:multiLevelType w:val="hybridMultilevel"/>
    <w:tmpl w:val="6044A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63473"/>
    <w:multiLevelType w:val="hybridMultilevel"/>
    <w:tmpl w:val="53B24CD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56C17"/>
    <w:multiLevelType w:val="hybridMultilevel"/>
    <w:tmpl w:val="0040F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12039"/>
    <w:multiLevelType w:val="hybridMultilevel"/>
    <w:tmpl w:val="827403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612443"/>
    <w:multiLevelType w:val="hybridMultilevel"/>
    <w:tmpl w:val="7BCE1B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A34E15"/>
    <w:multiLevelType w:val="hybridMultilevel"/>
    <w:tmpl w:val="F98AA6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74CB4"/>
    <w:multiLevelType w:val="hybridMultilevel"/>
    <w:tmpl w:val="790ACF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9E75FC"/>
    <w:multiLevelType w:val="hybridMultilevel"/>
    <w:tmpl w:val="3C84E7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DA2BF2"/>
    <w:multiLevelType w:val="hybridMultilevel"/>
    <w:tmpl w:val="35FEC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F45CD1"/>
    <w:multiLevelType w:val="hybridMultilevel"/>
    <w:tmpl w:val="FFFFFFFF"/>
    <w:lvl w:ilvl="0" w:tplc="08090001">
      <w:start w:val="1"/>
      <w:numFmt w:val="bullet"/>
      <w:lvlText w:val=""/>
      <w:lvlJc w:val="left"/>
      <w:pPr>
        <w:ind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62F34A9B"/>
    <w:multiLevelType w:val="hybridMultilevel"/>
    <w:tmpl w:val="B0FC40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546135">
    <w:abstractNumId w:val="1"/>
  </w:num>
  <w:num w:numId="2" w16cid:durableId="1601453287">
    <w:abstractNumId w:val="3"/>
  </w:num>
  <w:num w:numId="3" w16cid:durableId="974724639">
    <w:abstractNumId w:val="7"/>
  </w:num>
  <w:num w:numId="4" w16cid:durableId="1432046728">
    <w:abstractNumId w:val="5"/>
  </w:num>
  <w:num w:numId="5" w16cid:durableId="1235706175">
    <w:abstractNumId w:val="10"/>
  </w:num>
  <w:num w:numId="6" w16cid:durableId="2137212633">
    <w:abstractNumId w:val="6"/>
  </w:num>
  <w:num w:numId="7" w16cid:durableId="909967492">
    <w:abstractNumId w:val="4"/>
  </w:num>
  <w:num w:numId="8" w16cid:durableId="7025169">
    <w:abstractNumId w:val="2"/>
  </w:num>
  <w:num w:numId="9" w16cid:durableId="1994484402">
    <w:abstractNumId w:val="8"/>
  </w:num>
  <w:num w:numId="10" w16cid:durableId="1790975405">
    <w:abstractNumId w:val="0"/>
  </w:num>
  <w:num w:numId="11" w16cid:durableId="3261290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attachedTemplate r:id="rId1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C02"/>
    <w:rsid w:val="000042EA"/>
    <w:rsid w:val="00023141"/>
    <w:rsid w:val="00023C19"/>
    <w:rsid w:val="00026EC2"/>
    <w:rsid w:val="0003045F"/>
    <w:rsid w:val="0003423D"/>
    <w:rsid w:val="00042ED2"/>
    <w:rsid w:val="00044E6C"/>
    <w:rsid w:val="000453D3"/>
    <w:rsid w:val="00047E0D"/>
    <w:rsid w:val="000502D1"/>
    <w:rsid w:val="00053CB2"/>
    <w:rsid w:val="00061804"/>
    <w:rsid w:val="00067BAF"/>
    <w:rsid w:val="000731E1"/>
    <w:rsid w:val="00074EAB"/>
    <w:rsid w:val="00077287"/>
    <w:rsid w:val="00081856"/>
    <w:rsid w:val="00090A53"/>
    <w:rsid w:val="00094567"/>
    <w:rsid w:val="0009650F"/>
    <w:rsid w:val="000B24A9"/>
    <w:rsid w:val="000B4310"/>
    <w:rsid w:val="000B7080"/>
    <w:rsid w:val="000C1F72"/>
    <w:rsid w:val="000D14AE"/>
    <w:rsid w:val="000D1C69"/>
    <w:rsid w:val="000E19FF"/>
    <w:rsid w:val="000E6651"/>
    <w:rsid w:val="000F07A5"/>
    <w:rsid w:val="00104BF0"/>
    <w:rsid w:val="001066B3"/>
    <w:rsid w:val="00107997"/>
    <w:rsid w:val="00130E7E"/>
    <w:rsid w:val="00130FF6"/>
    <w:rsid w:val="00131FC0"/>
    <w:rsid w:val="00136B95"/>
    <w:rsid w:val="0014061A"/>
    <w:rsid w:val="001414BF"/>
    <w:rsid w:val="00151D52"/>
    <w:rsid w:val="00166D02"/>
    <w:rsid w:val="001743F7"/>
    <w:rsid w:val="00181510"/>
    <w:rsid w:val="001832C2"/>
    <w:rsid w:val="001877DC"/>
    <w:rsid w:val="00192FA8"/>
    <w:rsid w:val="00195F49"/>
    <w:rsid w:val="001A3CD8"/>
    <w:rsid w:val="001A4101"/>
    <w:rsid w:val="001B2BDA"/>
    <w:rsid w:val="001B6D73"/>
    <w:rsid w:val="001B753A"/>
    <w:rsid w:val="001B7EE8"/>
    <w:rsid w:val="001C146F"/>
    <w:rsid w:val="001C37DD"/>
    <w:rsid w:val="001C3A22"/>
    <w:rsid w:val="001C571B"/>
    <w:rsid w:val="001C7C24"/>
    <w:rsid w:val="001D7F3B"/>
    <w:rsid w:val="001E1D84"/>
    <w:rsid w:val="001E6747"/>
    <w:rsid w:val="001F12B5"/>
    <w:rsid w:val="001F7B04"/>
    <w:rsid w:val="00230799"/>
    <w:rsid w:val="00230866"/>
    <w:rsid w:val="002504E2"/>
    <w:rsid w:val="00254983"/>
    <w:rsid w:val="00260039"/>
    <w:rsid w:val="00262CD6"/>
    <w:rsid w:val="00266437"/>
    <w:rsid w:val="002709EC"/>
    <w:rsid w:val="00271E76"/>
    <w:rsid w:val="00273F98"/>
    <w:rsid w:val="00277AD9"/>
    <w:rsid w:val="002821DD"/>
    <w:rsid w:val="00283307"/>
    <w:rsid w:val="002B24A5"/>
    <w:rsid w:val="002C3D59"/>
    <w:rsid w:val="002C43D4"/>
    <w:rsid w:val="002C58DD"/>
    <w:rsid w:val="002D16D9"/>
    <w:rsid w:val="002F776D"/>
    <w:rsid w:val="00312B00"/>
    <w:rsid w:val="00315F2E"/>
    <w:rsid w:val="00316E84"/>
    <w:rsid w:val="003329CB"/>
    <w:rsid w:val="00333AA3"/>
    <w:rsid w:val="003352DA"/>
    <w:rsid w:val="00335ADC"/>
    <w:rsid w:val="00337761"/>
    <w:rsid w:val="0035176B"/>
    <w:rsid w:val="00354559"/>
    <w:rsid w:val="0035519E"/>
    <w:rsid w:val="00364FF1"/>
    <w:rsid w:val="0037133E"/>
    <w:rsid w:val="00374223"/>
    <w:rsid w:val="00375C48"/>
    <w:rsid w:val="003867E9"/>
    <w:rsid w:val="003875AE"/>
    <w:rsid w:val="00393CE5"/>
    <w:rsid w:val="003A15C7"/>
    <w:rsid w:val="003A1EE9"/>
    <w:rsid w:val="003A5F33"/>
    <w:rsid w:val="003B2064"/>
    <w:rsid w:val="003B2C16"/>
    <w:rsid w:val="003B67F9"/>
    <w:rsid w:val="003B749E"/>
    <w:rsid w:val="003C0B06"/>
    <w:rsid w:val="003C53E8"/>
    <w:rsid w:val="003C62F4"/>
    <w:rsid w:val="003D0669"/>
    <w:rsid w:val="003D4DE0"/>
    <w:rsid w:val="003D573D"/>
    <w:rsid w:val="003E6203"/>
    <w:rsid w:val="003F3577"/>
    <w:rsid w:val="003F39FA"/>
    <w:rsid w:val="003F6CDE"/>
    <w:rsid w:val="004000D7"/>
    <w:rsid w:val="00402577"/>
    <w:rsid w:val="00412E9C"/>
    <w:rsid w:val="0041365D"/>
    <w:rsid w:val="00416804"/>
    <w:rsid w:val="00426806"/>
    <w:rsid w:val="004417AC"/>
    <w:rsid w:val="0045468C"/>
    <w:rsid w:val="004556BD"/>
    <w:rsid w:val="0046169A"/>
    <w:rsid w:val="004647EA"/>
    <w:rsid w:val="004677A2"/>
    <w:rsid w:val="00467A8F"/>
    <w:rsid w:val="00472228"/>
    <w:rsid w:val="00475506"/>
    <w:rsid w:val="0048414E"/>
    <w:rsid w:val="0049560F"/>
    <w:rsid w:val="004A343D"/>
    <w:rsid w:val="004B7245"/>
    <w:rsid w:val="004C090F"/>
    <w:rsid w:val="004C6FFB"/>
    <w:rsid w:val="004D066B"/>
    <w:rsid w:val="004D17B0"/>
    <w:rsid w:val="004D1D72"/>
    <w:rsid w:val="004E2718"/>
    <w:rsid w:val="004E443F"/>
    <w:rsid w:val="004E6E70"/>
    <w:rsid w:val="004E752D"/>
    <w:rsid w:val="004E7552"/>
    <w:rsid w:val="004F14B2"/>
    <w:rsid w:val="004F16CD"/>
    <w:rsid w:val="004F2783"/>
    <w:rsid w:val="004F6483"/>
    <w:rsid w:val="00504160"/>
    <w:rsid w:val="00504E43"/>
    <w:rsid w:val="00514473"/>
    <w:rsid w:val="00516DF6"/>
    <w:rsid w:val="00522276"/>
    <w:rsid w:val="005256FD"/>
    <w:rsid w:val="0053177E"/>
    <w:rsid w:val="00532D9E"/>
    <w:rsid w:val="00533C36"/>
    <w:rsid w:val="00542289"/>
    <w:rsid w:val="0054747D"/>
    <w:rsid w:val="00547846"/>
    <w:rsid w:val="00563988"/>
    <w:rsid w:val="0056491C"/>
    <w:rsid w:val="00566B70"/>
    <w:rsid w:val="00570562"/>
    <w:rsid w:val="00573209"/>
    <w:rsid w:val="005756D6"/>
    <w:rsid w:val="00582FF3"/>
    <w:rsid w:val="00585DA9"/>
    <w:rsid w:val="005A4A76"/>
    <w:rsid w:val="005A641D"/>
    <w:rsid w:val="005B05A9"/>
    <w:rsid w:val="005B0F0D"/>
    <w:rsid w:val="005E66A2"/>
    <w:rsid w:val="00612614"/>
    <w:rsid w:val="0061338C"/>
    <w:rsid w:val="00614399"/>
    <w:rsid w:val="00614807"/>
    <w:rsid w:val="006211C6"/>
    <w:rsid w:val="00624AEC"/>
    <w:rsid w:val="0064367B"/>
    <w:rsid w:val="00653FA9"/>
    <w:rsid w:val="00655CF5"/>
    <w:rsid w:val="0065736D"/>
    <w:rsid w:val="006626BA"/>
    <w:rsid w:val="00677AF6"/>
    <w:rsid w:val="00681096"/>
    <w:rsid w:val="006916AF"/>
    <w:rsid w:val="006A1EC8"/>
    <w:rsid w:val="006A396B"/>
    <w:rsid w:val="006B7DFD"/>
    <w:rsid w:val="006C4807"/>
    <w:rsid w:val="006C5798"/>
    <w:rsid w:val="006D18C2"/>
    <w:rsid w:val="006D7E30"/>
    <w:rsid w:val="006E2630"/>
    <w:rsid w:val="006E2C5B"/>
    <w:rsid w:val="006E43E7"/>
    <w:rsid w:val="006E43F8"/>
    <w:rsid w:val="006F6BFE"/>
    <w:rsid w:val="006F7E13"/>
    <w:rsid w:val="00700637"/>
    <w:rsid w:val="007316FF"/>
    <w:rsid w:val="007372C7"/>
    <w:rsid w:val="00740BAC"/>
    <w:rsid w:val="007458BA"/>
    <w:rsid w:val="00752157"/>
    <w:rsid w:val="00752510"/>
    <w:rsid w:val="00764129"/>
    <w:rsid w:val="00767C51"/>
    <w:rsid w:val="00771813"/>
    <w:rsid w:val="007719F5"/>
    <w:rsid w:val="00776F36"/>
    <w:rsid w:val="0078073B"/>
    <w:rsid w:val="007908F4"/>
    <w:rsid w:val="00792B1F"/>
    <w:rsid w:val="007A16A6"/>
    <w:rsid w:val="007B63AF"/>
    <w:rsid w:val="007D3EB5"/>
    <w:rsid w:val="007F0019"/>
    <w:rsid w:val="007F6625"/>
    <w:rsid w:val="008033BC"/>
    <w:rsid w:val="00817F45"/>
    <w:rsid w:val="00832FB7"/>
    <w:rsid w:val="00833410"/>
    <w:rsid w:val="00855B32"/>
    <w:rsid w:val="00860C2D"/>
    <w:rsid w:val="008702D9"/>
    <w:rsid w:val="008746A4"/>
    <w:rsid w:val="00876236"/>
    <w:rsid w:val="0087733A"/>
    <w:rsid w:val="00893EB3"/>
    <w:rsid w:val="008A6A6C"/>
    <w:rsid w:val="008A6EC9"/>
    <w:rsid w:val="008B056D"/>
    <w:rsid w:val="008B6BE4"/>
    <w:rsid w:val="008C0DC8"/>
    <w:rsid w:val="008C7AAD"/>
    <w:rsid w:val="008D62A5"/>
    <w:rsid w:val="008E4F10"/>
    <w:rsid w:val="00902A37"/>
    <w:rsid w:val="00903C5A"/>
    <w:rsid w:val="009127A0"/>
    <w:rsid w:val="00916021"/>
    <w:rsid w:val="009304C4"/>
    <w:rsid w:val="00931CE7"/>
    <w:rsid w:val="009345A2"/>
    <w:rsid w:val="009355FB"/>
    <w:rsid w:val="00940B34"/>
    <w:rsid w:val="0095242E"/>
    <w:rsid w:val="009569B4"/>
    <w:rsid w:val="00956A9A"/>
    <w:rsid w:val="00960672"/>
    <w:rsid w:val="00961057"/>
    <w:rsid w:val="009635FB"/>
    <w:rsid w:val="00982480"/>
    <w:rsid w:val="009A5952"/>
    <w:rsid w:val="009B1FAC"/>
    <w:rsid w:val="009B2D3C"/>
    <w:rsid w:val="009B2E07"/>
    <w:rsid w:val="009B77FB"/>
    <w:rsid w:val="009C2CE3"/>
    <w:rsid w:val="009C5004"/>
    <w:rsid w:val="009C6DBB"/>
    <w:rsid w:val="009D3111"/>
    <w:rsid w:val="009D4BA2"/>
    <w:rsid w:val="009E0828"/>
    <w:rsid w:val="009E0E4A"/>
    <w:rsid w:val="009F33A5"/>
    <w:rsid w:val="009F50A1"/>
    <w:rsid w:val="00A03A6C"/>
    <w:rsid w:val="00A05266"/>
    <w:rsid w:val="00A07A54"/>
    <w:rsid w:val="00A266EF"/>
    <w:rsid w:val="00A267FB"/>
    <w:rsid w:val="00A272E7"/>
    <w:rsid w:val="00A34977"/>
    <w:rsid w:val="00A37A0B"/>
    <w:rsid w:val="00A427E3"/>
    <w:rsid w:val="00A433A2"/>
    <w:rsid w:val="00A62A24"/>
    <w:rsid w:val="00A6375C"/>
    <w:rsid w:val="00A64783"/>
    <w:rsid w:val="00A722C0"/>
    <w:rsid w:val="00A73661"/>
    <w:rsid w:val="00A77AEC"/>
    <w:rsid w:val="00A80A42"/>
    <w:rsid w:val="00A8345F"/>
    <w:rsid w:val="00A91198"/>
    <w:rsid w:val="00A92E4C"/>
    <w:rsid w:val="00A96444"/>
    <w:rsid w:val="00AA0084"/>
    <w:rsid w:val="00AA4697"/>
    <w:rsid w:val="00AA772F"/>
    <w:rsid w:val="00AC08E0"/>
    <w:rsid w:val="00AC6885"/>
    <w:rsid w:val="00AD1864"/>
    <w:rsid w:val="00AD4DA0"/>
    <w:rsid w:val="00AE56D0"/>
    <w:rsid w:val="00AF6711"/>
    <w:rsid w:val="00B00093"/>
    <w:rsid w:val="00B064C2"/>
    <w:rsid w:val="00B11E16"/>
    <w:rsid w:val="00B1635D"/>
    <w:rsid w:val="00B2096A"/>
    <w:rsid w:val="00B23BA3"/>
    <w:rsid w:val="00B42225"/>
    <w:rsid w:val="00B449A8"/>
    <w:rsid w:val="00B626FD"/>
    <w:rsid w:val="00B661DF"/>
    <w:rsid w:val="00B733BB"/>
    <w:rsid w:val="00B75264"/>
    <w:rsid w:val="00B770C5"/>
    <w:rsid w:val="00B7726F"/>
    <w:rsid w:val="00B84787"/>
    <w:rsid w:val="00BA00D0"/>
    <w:rsid w:val="00BB06F7"/>
    <w:rsid w:val="00BB55A0"/>
    <w:rsid w:val="00BC14D0"/>
    <w:rsid w:val="00BC5FFE"/>
    <w:rsid w:val="00BD0FF3"/>
    <w:rsid w:val="00BD1A74"/>
    <w:rsid w:val="00BD1E9A"/>
    <w:rsid w:val="00BE2411"/>
    <w:rsid w:val="00BE428E"/>
    <w:rsid w:val="00BE4636"/>
    <w:rsid w:val="00BF638F"/>
    <w:rsid w:val="00BF68CC"/>
    <w:rsid w:val="00BF6AD2"/>
    <w:rsid w:val="00BF7B12"/>
    <w:rsid w:val="00C06204"/>
    <w:rsid w:val="00C065EA"/>
    <w:rsid w:val="00C20895"/>
    <w:rsid w:val="00C212BF"/>
    <w:rsid w:val="00C22FE5"/>
    <w:rsid w:val="00C232FA"/>
    <w:rsid w:val="00C261C0"/>
    <w:rsid w:val="00C31515"/>
    <w:rsid w:val="00C35C05"/>
    <w:rsid w:val="00C36585"/>
    <w:rsid w:val="00C5151D"/>
    <w:rsid w:val="00C516E9"/>
    <w:rsid w:val="00C55CDC"/>
    <w:rsid w:val="00C753CA"/>
    <w:rsid w:val="00C757C4"/>
    <w:rsid w:val="00C80CB1"/>
    <w:rsid w:val="00C837E0"/>
    <w:rsid w:val="00C912B9"/>
    <w:rsid w:val="00C912EA"/>
    <w:rsid w:val="00C977A1"/>
    <w:rsid w:val="00CA0D41"/>
    <w:rsid w:val="00CC2541"/>
    <w:rsid w:val="00CD02ED"/>
    <w:rsid w:val="00CD5794"/>
    <w:rsid w:val="00CE2BE9"/>
    <w:rsid w:val="00CE7A8E"/>
    <w:rsid w:val="00CF0188"/>
    <w:rsid w:val="00CF1183"/>
    <w:rsid w:val="00D06ACE"/>
    <w:rsid w:val="00D158D6"/>
    <w:rsid w:val="00D21575"/>
    <w:rsid w:val="00D21C1C"/>
    <w:rsid w:val="00D2586F"/>
    <w:rsid w:val="00D27EE7"/>
    <w:rsid w:val="00D33AA2"/>
    <w:rsid w:val="00D3582E"/>
    <w:rsid w:val="00D36229"/>
    <w:rsid w:val="00D41BA8"/>
    <w:rsid w:val="00D51BBD"/>
    <w:rsid w:val="00D53A34"/>
    <w:rsid w:val="00D54017"/>
    <w:rsid w:val="00D60202"/>
    <w:rsid w:val="00D7056A"/>
    <w:rsid w:val="00D705D0"/>
    <w:rsid w:val="00D7136B"/>
    <w:rsid w:val="00D7316F"/>
    <w:rsid w:val="00D8258A"/>
    <w:rsid w:val="00D906F9"/>
    <w:rsid w:val="00D93317"/>
    <w:rsid w:val="00D961EF"/>
    <w:rsid w:val="00DA3283"/>
    <w:rsid w:val="00DC738E"/>
    <w:rsid w:val="00DE401F"/>
    <w:rsid w:val="00DE4BB1"/>
    <w:rsid w:val="00DF0AC0"/>
    <w:rsid w:val="00DF0B3F"/>
    <w:rsid w:val="00DF7D8D"/>
    <w:rsid w:val="00E16100"/>
    <w:rsid w:val="00E1752E"/>
    <w:rsid w:val="00E229C1"/>
    <w:rsid w:val="00E2304A"/>
    <w:rsid w:val="00E27AE4"/>
    <w:rsid w:val="00E36C02"/>
    <w:rsid w:val="00E4049D"/>
    <w:rsid w:val="00E41D6E"/>
    <w:rsid w:val="00E42087"/>
    <w:rsid w:val="00E44743"/>
    <w:rsid w:val="00E546B4"/>
    <w:rsid w:val="00E63770"/>
    <w:rsid w:val="00E637F1"/>
    <w:rsid w:val="00E73D84"/>
    <w:rsid w:val="00E74CBF"/>
    <w:rsid w:val="00E75D21"/>
    <w:rsid w:val="00E83AA3"/>
    <w:rsid w:val="00E95C28"/>
    <w:rsid w:val="00EA1F52"/>
    <w:rsid w:val="00EA3EAC"/>
    <w:rsid w:val="00EB1C65"/>
    <w:rsid w:val="00EB5D7C"/>
    <w:rsid w:val="00EC198C"/>
    <w:rsid w:val="00EC1D26"/>
    <w:rsid w:val="00EC2A19"/>
    <w:rsid w:val="00EC2EAD"/>
    <w:rsid w:val="00ED0D1F"/>
    <w:rsid w:val="00EE2ADA"/>
    <w:rsid w:val="00EE3E62"/>
    <w:rsid w:val="00EE4476"/>
    <w:rsid w:val="00EE51C8"/>
    <w:rsid w:val="00EF192F"/>
    <w:rsid w:val="00EF789D"/>
    <w:rsid w:val="00F243D8"/>
    <w:rsid w:val="00F4133F"/>
    <w:rsid w:val="00F470C6"/>
    <w:rsid w:val="00F54671"/>
    <w:rsid w:val="00F603F2"/>
    <w:rsid w:val="00F710AF"/>
    <w:rsid w:val="00F74B8E"/>
    <w:rsid w:val="00F83F9E"/>
    <w:rsid w:val="00F90894"/>
    <w:rsid w:val="00F90934"/>
    <w:rsid w:val="00F90D41"/>
    <w:rsid w:val="00F91500"/>
    <w:rsid w:val="00F95438"/>
    <w:rsid w:val="00FA7F21"/>
    <w:rsid w:val="00FB49D8"/>
    <w:rsid w:val="00FC0F81"/>
    <w:rsid w:val="00FC15A2"/>
    <w:rsid w:val="00FD3A85"/>
    <w:rsid w:val="00FE07A3"/>
    <w:rsid w:val="00FE1439"/>
    <w:rsid w:val="00FE1991"/>
    <w:rsid w:val="00FE364C"/>
    <w:rsid w:val="00FF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E05EDA"/>
  <w15:chartTrackingRefBased/>
  <w15:docId w15:val="{FCE31DA2-6BA9-4F30-B5AE-48682A84C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00D7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004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0042E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042E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locked/>
    <w:rsid w:val="000042EA"/>
    <w:rPr>
      <w:rFonts w:cs="Times New Roman"/>
    </w:rPr>
  </w:style>
  <w:style w:type="paragraph" w:styleId="Footer">
    <w:name w:val="footer"/>
    <w:basedOn w:val="Normal"/>
    <w:link w:val="FooterChar"/>
    <w:rsid w:val="000042E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locked/>
    <w:rsid w:val="000042EA"/>
    <w:rPr>
      <w:rFonts w:cs="Times New Roman"/>
    </w:rPr>
  </w:style>
  <w:style w:type="character" w:styleId="Hyperlink">
    <w:name w:val="Hyperlink"/>
    <w:uiPriority w:val="99"/>
    <w:rsid w:val="003B2C16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0453D3"/>
    <w:rPr>
      <w:b/>
      <w:bCs/>
      <w:sz w:val="22"/>
      <w:szCs w:val="20"/>
    </w:rPr>
  </w:style>
  <w:style w:type="character" w:customStyle="1" w:styleId="BodyTextChar">
    <w:name w:val="Body Text Char"/>
    <w:link w:val="BodyText"/>
    <w:rsid w:val="00A722C0"/>
    <w:rPr>
      <w:rFonts w:eastAsia="Times New Roman"/>
      <w:b/>
      <w:bCs/>
      <w:sz w:val="22"/>
      <w:lang w:eastAsia="en-US"/>
    </w:rPr>
  </w:style>
  <w:style w:type="character" w:styleId="UnresolvedMention">
    <w:name w:val="Unresolved Mention"/>
    <w:uiPriority w:val="99"/>
    <w:semiHidden/>
    <w:unhideWhenUsed/>
    <w:rsid w:val="00752157"/>
    <w:rPr>
      <w:color w:val="808080"/>
      <w:shd w:val="clear" w:color="auto" w:fill="E6E6E6"/>
    </w:rPr>
  </w:style>
  <w:style w:type="character" w:customStyle="1" w:styleId="lrzxr">
    <w:name w:val="lrzxr"/>
    <w:rsid w:val="00EE3E62"/>
  </w:style>
  <w:style w:type="paragraph" w:customStyle="1" w:styleId="Default">
    <w:name w:val="Default"/>
    <w:rsid w:val="009D3111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locked/>
    <w:rsid w:val="009B2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1439"/>
    <w:pPr>
      <w:ind w:left="720"/>
      <w:contextualSpacing/>
    </w:pPr>
    <w:rPr>
      <w:rFonts w:eastAsiaTheme="minorHAns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TransportEligibility@Oxfordshire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chools.oxfordshire.gov.uk/schools-news/2026/changing-arrangements-home-school-transpor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Admissions\2013-14%20In%20Year%20(Sept%202013%20onwards)\Primary\Banbury\Dashwood%20Academy\BELECKYTE%20Daniele%20offer%20Year%20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BELECKYTE Daniele offer Year 4.dot</Template>
  <TotalTime>7</TotalTime>
  <Pages>1</Pages>
  <Words>275</Words>
  <Characters>1629</Characters>
  <Application>Microsoft Office Word</Application>
  <DocSecurity>0</DocSecurity>
  <Lines>37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Oxfordshire County Council</Company>
  <LinksUpToDate>false</LinksUpToDate>
  <CharactersWithSpaces>1890</CharactersWithSpaces>
  <SharedDoc>false</SharedDoc>
  <HLinks>
    <vt:vector size="6" baseType="variant">
      <vt:variant>
        <vt:i4>3670046</vt:i4>
      </vt:variant>
      <vt:variant>
        <vt:i4>0</vt:i4>
      </vt:variant>
      <vt:variant>
        <vt:i4>0</vt:i4>
      </vt:variant>
      <vt:variant>
        <vt:i4>5</vt:i4>
      </vt:variant>
      <vt:variant>
        <vt:lpwstr>mailto:carly.williams@oxfordshire.gov.uk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linda.tonner</dc:creator>
  <cp:keywords/>
  <cp:lastModifiedBy>Cave, Richard - Oxfordshire County Council</cp:lastModifiedBy>
  <cp:revision>3</cp:revision>
  <cp:lastPrinted>2026-06-09T11:28:00Z</cp:lastPrinted>
  <dcterms:created xsi:type="dcterms:W3CDTF">2026-09-17T15:12:00Z</dcterms:created>
  <dcterms:modified xsi:type="dcterms:W3CDTF">2026-09-17T15:15:00Z</dcterms:modified>
</cp:coreProperties>
</file>